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60148951"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030012">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030012">
        <w:rPr>
          <w:b/>
          <w:bCs/>
          <w:sz w:val="30"/>
          <w:szCs w:val="30"/>
        </w:rPr>
        <w:t>16</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030012">
        <w:rPr>
          <w:b/>
          <w:bCs/>
          <w:sz w:val="30"/>
          <w:szCs w:val="30"/>
        </w:rPr>
        <w:t>1786</w:t>
      </w:r>
      <w:r>
        <w:rPr>
          <w:b/>
          <w:bCs/>
          <w:sz w:val="30"/>
          <w:szCs w:val="30"/>
        </w:rPr>
        <w:fldChar w:fldCharType="end"/>
      </w:r>
      <w:r>
        <w:rPr>
          <w:b/>
          <w:bCs/>
          <w:sz w:val="30"/>
          <w:szCs w:val="30"/>
        </w:rPr>
        <w:t xml:space="preserve"> – </w:t>
      </w:r>
      <w:r w:rsidR="00D62E85">
        <w:rPr>
          <w:b/>
          <w:bCs/>
          <w:sz w:val="30"/>
          <w:szCs w:val="30"/>
        </w:rPr>
        <w:t>182</w:t>
      </w:r>
      <w:r w:rsidR="00F82FC3">
        <w:rPr>
          <w:b/>
          <w:bCs/>
          <w:sz w:val="30"/>
          <w:szCs w:val="30"/>
        </w:rPr>
        <w:t>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26EF9D1A"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030012">
        <w:rPr>
          <w:b/>
          <w:sz w:val="24"/>
        </w:rPr>
        <w:t>February 15, 2021</w:t>
      </w:r>
      <w:r>
        <w:rPr>
          <w:b/>
          <w:sz w:val="24"/>
        </w:rPr>
        <w:fldChar w:fldCharType="end"/>
      </w:r>
    </w:p>
    <w:p w14:paraId="06290F74" w14:textId="77777777" w:rsidR="00D52FD0" w:rsidRDefault="00D52FD0" w:rsidP="00D52FD0">
      <w:pPr>
        <w:jc w:val="center"/>
        <w:rPr>
          <w:b/>
        </w:rPr>
      </w:pPr>
    </w:p>
    <w:p w14:paraId="6619AD48" w14:textId="187B8768" w:rsidR="003479EA" w:rsidRDefault="003479EA" w:rsidP="003479EA">
      <w:pPr>
        <w:pStyle w:val="oahRegisterTOC1"/>
      </w:pPr>
    </w:p>
    <w:p w14:paraId="56066A5C" w14:textId="4F2B337F" w:rsidR="00200211" w:rsidRDefault="00200211" w:rsidP="003479EA">
      <w:pPr>
        <w:pStyle w:val="oahRegisterTOC1"/>
      </w:pPr>
    </w:p>
    <w:p w14:paraId="47637471" w14:textId="77777777" w:rsidR="00200211" w:rsidRDefault="00200211" w:rsidP="003479EA">
      <w:pPr>
        <w:pStyle w:val="oahRegisterTOC1"/>
      </w:pPr>
    </w:p>
    <w:p w14:paraId="775D60F1" w14:textId="440099D1" w:rsidR="003479EA" w:rsidRDefault="003479EA" w:rsidP="003479EA">
      <w:pPr>
        <w:pStyle w:val="oahRegisterTOC1"/>
      </w:pPr>
      <w:r>
        <w:tab/>
        <w:t>I.</w:t>
      </w:r>
      <w:r>
        <w:tab/>
        <w:t>IN ADDITION</w:t>
      </w:r>
    </w:p>
    <w:p w14:paraId="0CF018C4" w14:textId="159D4D00" w:rsidR="003479EA" w:rsidRDefault="003479EA" w:rsidP="003479EA">
      <w:pPr>
        <w:pStyle w:val="oahRegisterTOC3"/>
      </w:pPr>
      <w:r>
        <w:tab/>
      </w:r>
      <w:r>
        <w:tab/>
      </w:r>
      <w:r>
        <w:tab/>
      </w:r>
      <w:r w:rsidR="008D46DC">
        <w:t xml:space="preserve">Building Code Council – </w:t>
      </w:r>
      <w:r w:rsidR="00D62E85">
        <w:t>Notice of Rulemaking Proceedings</w:t>
      </w:r>
      <w:r>
        <w:tab/>
        <w:t xml:space="preserve">1786 – </w:t>
      </w:r>
      <w:r w:rsidR="008D46DC">
        <w:t>1796</w:t>
      </w:r>
    </w:p>
    <w:p w14:paraId="4FD4B22D" w14:textId="631940F3" w:rsidR="008D46DC" w:rsidRDefault="008D46DC" w:rsidP="003479EA">
      <w:pPr>
        <w:pStyle w:val="oahRegisterTOC3"/>
      </w:pPr>
      <w:r>
        <w:tab/>
      </w:r>
      <w:r>
        <w:tab/>
      </w:r>
      <w:r>
        <w:tab/>
        <w:t>Department of Environmental Quality – Notice of Intent</w:t>
      </w:r>
      <w:r w:rsidR="00D62E85">
        <w:t xml:space="preserve"> to Issue NPDES</w:t>
      </w:r>
      <w:r>
        <w:tab/>
        <w:t>1787 – 179</w:t>
      </w:r>
      <w:r w:rsidR="00772D3C">
        <w:t>8</w:t>
      </w:r>
      <w:r>
        <w:t xml:space="preserve"> </w:t>
      </w:r>
    </w:p>
    <w:p w14:paraId="28FE6F4D" w14:textId="11B7358B" w:rsidR="003479EA" w:rsidRDefault="00D62E85" w:rsidP="00D62E85">
      <w:pPr>
        <w:pStyle w:val="oahRegisterTOC1"/>
        <w:tabs>
          <w:tab w:val="clear" w:pos="2160"/>
          <w:tab w:val="clear" w:pos="2340"/>
          <w:tab w:val="left" w:pos="5760"/>
        </w:tabs>
        <w:rPr>
          <w:b w:val="0"/>
          <w:bCs w:val="0"/>
        </w:rPr>
      </w:pPr>
      <w:r>
        <w:tab/>
      </w:r>
      <w:r>
        <w:rPr>
          <w:b w:val="0"/>
          <w:bCs w:val="0"/>
        </w:rPr>
        <w:t>Wastewater Discharge Permit</w:t>
      </w:r>
    </w:p>
    <w:p w14:paraId="3D8C5859" w14:textId="77777777" w:rsidR="00F82FC3" w:rsidRPr="00D62E85" w:rsidRDefault="00F82FC3" w:rsidP="00D62E85">
      <w:pPr>
        <w:pStyle w:val="oahRegisterTOC1"/>
        <w:tabs>
          <w:tab w:val="clear" w:pos="2160"/>
          <w:tab w:val="clear" w:pos="2340"/>
          <w:tab w:val="left" w:pos="5760"/>
        </w:tabs>
        <w:rPr>
          <w:b w:val="0"/>
          <w:bCs w:val="0"/>
        </w:rPr>
      </w:pPr>
    </w:p>
    <w:p w14:paraId="09E06C30" w14:textId="5565446A" w:rsidR="003479EA" w:rsidRDefault="003479EA" w:rsidP="003479EA">
      <w:pPr>
        <w:pStyle w:val="oahRegisterTOC1"/>
      </w:pPr>
      <w:r>
        <w:tab/>
        <w:t>II.</w:t>
      </w:r>
      <w:r>
        <w:tab/>
        <w:t>PROPOSED RULES</w:t>
      </w:r>
    </w:p>
    <w:p w14:paraId="61F1367B" w14:textId="69B6BC67" w:rsidR="001E4FA8" w:rsidRDefault="003479EA" w:rsidP="003479EA">
      <w:pPr>
        <w:pStyle w:val="oahRegisterTOC2"/>
      </w:pPr>
      <w:r>
        <w:tab/>
      </w:r>
      <w:r>
        <w:tab/>
      </w:r>
      <w:r w:rsidR="001E4FA8">
        <w:t xml:space="preserve">Environmental Quality, Department of </w:t>
      </w:r>
    </w:p>
    <w:p w14:paraId="2266AC30" w14:textId="18D837A6" w:rsidR="001E4FA8" w:rsidRPr="001E4FA8" w:rsidRDefault="001E4FA8" w:rsidP="003479EA">
      <w:pPr>
        <w:pStyle w:val="oahRegisterTOC2"/>
        <w:rPr>
          <w:b w:val="0"/>
          <w:bCs w:val="0"/>
        </w:rPr>
      </w:pPr>
      <w:r>
        <w:tab/>
      </w:r>
      <w:r>
        <w:tab/>
      </w:r>
      <w:r>
        <w:tab/>
      </w:r>
      <w:r>
        <w:rPr>
          <w:b w:val="0"/>
          <w:bCs w:val="0"/>
        </w:rPr>
        <w:t>Environmental Management Commission</w:t>
      </w:r>
      <w:r>
        <w:rPr>
          <w:b w:val="0"/>
          <w:bCs w:val="0"/>
        </w:rPr>
        <w:tab/>
      </w:r>
      <w:r w:rsidR="00772D3C">
        <w:rPr>
          <w:b w:val="0"/>
          <w:bCs w:val="0"/>
        </w:rPr>
        <w:t>1799</w:t>
      </w:r>
      <w:r>
        <w:rPr>
          <w:b w:val="0"/>
          <w:bCs w:val="0"/>
        </w:rPr>
        <w:t xml:space="preserve"> – 180</w:t>
      </w:r>
      <w:r w:rsidR="00772D3C">
        <w:rPr>
          <w:b w:val="0"/>
          <w:bCs w:val="0"/>
        </w:rPr>
        <w:t>8</w:t>
      </w:r>
      <w:r>
        <w:rPr>
          <w:b w:val="0"/>
          <w:bCs w:val="0"/>
        </w:rPr>
        <w:t xml:space="preserve"> </w:t>
      </w:r>
    </w:p>
    <w:p w14:paraId="032904BF" w14:textId="122EF2BF" w:rsidR="003479EA" w:rsidRDefault="001E4FA8" w:rsidP="003479EA">
      <w:pPr>
        <w:pStyle w:val="oahRegisterTOC2"/>
      </w:pPr>
      <w:r>
        <w:tab/>
      </w:r>
      <w:r>
        <w:tab/>
      </w:r>
      <w:r w:rsidR="003479EA">
        <w:t>Occupational Licensing Boards and Commissions</w:t>
      </w:r>
    </w:p>
    <w:p w14:paraId="03AD6790" w14:textId="416FBD79" w:rsidR="003479EA" w:rsidRDefault="003479EA" w:rsidP="003479EA">
      <w:pPr>
        <w:pStyle w:val="oahRegisterTOC3"/>
      </w:pPr>
      <w:r>
        <w:tab/>
      </w:r>
      <w:r>
        <w:tab/>
      </w:r>
      <w:r>
        <w:tab/>
        <w:t>Chiropractic Examiners, Board of</w:t>
      </w:r>
      <w:r>
        <w:tab/>
      </w:r>
      <w:r w:rsidR="001E4FA8">
        <w:t>180</w:t>
      </w:r>
      <w:r w:rsidR="00772D3C">
        <w:t>8</w:t>
      </w:r>
      <w:r>
        <w:t xml:space="preserve"> – 18</w:t>
      </w:r>
      <w:r w:rsidR="001E4FA8">
        <w:t>1</w:t>
      </w:r>
      <w:r w:rsidR="00772D3C">
        <w:t>0</w:t>
      </w:r>
    </w:p>
    <w:p w14:paraId="4F623528" w14:textId="245C1752" w:rsidR="003479EA" w:rsidRDefault="003479EA" w:rsidP="003479EA">
      <w:pPr>
        <w:pStyle w:val="oahRegisterTOC3"/>
      </w:pPr>
      <w:r>
        <w:tab/>
      </w:r>
      <w:r>
        <w:tab/>
      </w:r>
      <w:r>
        <w:tab/>
      </w:r>
      <w:r w:rsidR="001E4FA8">
        <w:t xml:space="preserve">General Contractors, </w:t>
      </w:r>
      <w:r>
        <w:t>Licensing Board for</w:t>
      </w:r>
      <w:r>
        <w:tab/>
        <w:t>18</w:t>
      </w:r>
      <w:r w:rsidR="001E4FA8">
        <w:t>1</w:t>
      </w:r>
      <w:r w:rsidR="00772D3C">
        <w:t>0</w:t>
      </w:r>
      <w:r>
        <w:t xml:space="preserve"> – 18</w:t>
      </w:r>
      <w:r w:rsidR="001E4FA8">
        <w:t>1</w:t>
      </w:r>
      <w:r w:rsidR="00772D3C">
        <w:t>1</w:t>
      </w:r>
    </w:p>
    <w:p w14:paraId="036CF190" w14:textId="2CE19836" w:rsidR="003479EA" w:rsidRDefault="003479EA" w:rsidP="003479EA">
      <w:pPr>
        <w:pStyle w:val="oahRegisterTOC3"/>
      </w:pPr>
      <w:r>
        <w:tab/>
      </w:r>
      <w:r>
        <w:tab/>
      </w:r>
      <w:r>
        <w:tab/>
        <w:t>Interpreter and Transliterator Licensing Board</w:t>
      </w:r>
      <w:r>
        <w:tab/>
      </w:r>
      <w:r w:rsidR="001E4FA8">
        <w:t>181</w:t>
      </w:r>
      <w:r w:rsidR="00772D3C">
        <w:t>1</w:t>
      </w:r>
      <w:r w:rsidR="001E4FA8">
        <w:t xml:space="preserve"> – 181</w:t>
      </w:r>
      <w:r w:rsidR="00772D3C">
        <w:t>2</w:t>
      </w:r>
      <w:r w:rsidR="001E4FA8">
        <w:t xml:space="preserve"> </w:t>
      </w:r>
    </w:p>
    <w:p w14:paraId="7BE9AC2E" w14:textId="6CBCC6C9" w:rsidR="003479EA" w:rsidRDefault="003479EA" w:rsidP="003479EA">
      <w:pPr>
        <w:pStyle w:val="oahRegisterTOC3"/>
      </w:pPr>
      <w:r>
        <w:tab/>
      </w:r>
      <w:r>
        <w:tab/>
      </w:r>
      <w:r>
        <w:tab/>
        <w:t>Respiratory Care Board</w:t>
      </w:r>
      <w:r>
        <w:tab/>
      </w:r>
      <w:r w:rsidR="001E4FA8">
        <w:t>181</w:t>
      </w:r>
      <w:r w:rsidR="00772D3C">
        <w:t xml:space="preserve">2 </w:t>
      </w:r>
      <w:r w:rsidR="001E4FA8">
        <w:t>– 181</w:t>
      </w:r>
      <w:r w:rsidR="00772D3C">
        <w:t>3</w:t>
      </w:r>
      <w:r w:rsidR="001E4FA8">
        <w:t xml:space="preserve"> </w:t>
      </w:r>
    </w:p>
    <w:p w14:paraId="0B624E5F" w14:textId="77777777" w:rsidR="003479EA" w:rsidRDefault="003479EA" w:rsidP="003479EA">
      <w:pPr>
        <w:pStyle w:val="oahRegisterTOC1"/>
      </w:pPr>
    </w:p>
    <w:p w14:paraId="059C3ADE" w14:textId="0D72E25A" w:rsidR="003479EA" w:rsidRDefault="003479EA" w:rsidP="003479EA">
      <w:pPr>
        <w:pStyle w:val="oahRegisterTOC1"/>
      </w:pPr>
      <w:r>
        <w:tab/>
        <w:t>III.</w:t>
      </w:r>
      <w:r>
        <w:tab/>
        <w:t>TEMPORARY RULES</w:t>
      </w:r>
    </w:p>
    <w:p w14:paraId="7ACDA621" w14:textId="77777777" w:rsidR="003479EA" w:rsidRDefault="003479EA" w:rsidP="003479EA">
      <w:pPr>
        <w:pStyle w:val="oahRegisterTOC2"/>
      </w:pPr>
      <w:r>
        <w:tab/>
      </w:r>
      <w:r>
        <w:tab/>
        <w:t>Insurance, Department of</w:t>
      </w:r>
    </w:p>
    <w:p w14:paraId="33D80622" w14:textId="4CACFC09" w:rsidR="003479EA" w:rsidRDefault="003479EA" w:rsidP="003479EA">
      <w:pPr>
        <w:pStyle w:val="oahRegisterTOC3"/>
      </w:pPr>
      <w:r>
        <w:tab/>
      </w:r>
      <w:r>
        <w:tab/>
      </w:r>
      <w:r>
        <w:tab/>
        <w:t>Industrial Commission</w:t>
      </w:r>
      <w:r>
        <w:tab/>
        <w:t>18</w:t>
      </w:r>
      <w:r w:rsidR="00772D3C">
        <w:t>14</w:t>
      </w:r>
    </w:p>
    <w:p w14:paraId="5B48A871" w14:textId="77777777" w:rsidR="003479EA" w:rsidRDefault="003479EA" w:rsidP="003479EA">
      <w:pPr>
        <w:pStyle w:val="oahRegisterTOC1"/>
      </w:pPr>
    </w:p>
    <w:p w14:paraId="42680DD0" w14:textId="77F44EFD" w:rsidR="003479EA" w:rsidRPr="003479EA" w:rsidRDefault="003479EA" w:rsidP="003479EA">
      <w:pPr>
        <w:pStyle w:val="oahRegisterTOC1"/>
        <w:rPr>
          <w:b w:val="0"/>
        </w:rPr>
      </w:pPr>
      <w:r>
        <w:tab/>
        <w:t>IV.</w:t>
      </w:r>
      <w:r>
        <w:tab/>
        <w:t>RULES REVIEW COMMISSION</w:t>
      </w:r>
      <w:r w:rsidRPr="003479EA">
        <w:rPr>
          <w:b w:val="0"/>
        </w:rPr>
        <w:tab/>
        <w:t>18</w:t>
      </w:r>
      <w:r w:rsidR="00200211">
        <w:rPr>
          <w:b w:val="0"/>
        </w:rPr>
        <w:t>1</w:t>
      </w:r>
      <w:r w:rsidR="00772D3C">
        <w:rPr>
          <w:b w:val="0"/>
        </w:rPr>
        <w:t>5</w:t>
      </w:r>
      <w:r w:rsidRPr="003479EA">
        <w:rPr>
          <w:b w:val="0"/>
        </w:rPr>
        <w:t xml:space="preserve"> – 18</w:t>
      </w:r>
      <w:r w:rsidR="00200211">
        <w:rPr>
          <w:b w:val="0"/>
        </w:rPr>
        <w:t>22</w:t>
      </w:r>
    </w:p>
    <w:p w14:paraId="17E71ABD" w14:textId="77777777" w:rsidR="003479EA" w:rsidRDefault="003479EA" w:rsidP="003479EA">
      <w:pPr>
        <w:pStyle w:val="oahRegisterTOC1"/>
      </w:pPr>
    </w:p>
    <w:p w14:paraId="2C23270C" w14:textId="157DD87E" w:rsidR="003479EA" w:rsidRDefault="003479EA" w:rsidP="003479EA">
      <w:pPr>
        <w:pStyle w:val="oahRegisterTOC1"/>
      </w:pPr>
      <w:r>
        <w:tab/>
        <w:t>V.</w:t>
      </w:r>
      <w:r>
        <w:tab/>
        <w:t>CONTESTED CASE DECISIONS</w:t>
      </w:r>
    </w:p>
    <w:p w14:paraId="0E3800A8" w14:textId="79119B77" w:rsidR="003479EA" w:rsidRDefault="003479EA" w:rsidP="003479EA">
      <w:pPr>
        <w:pStyle w:val="oahRegisterTOC3"/>
      </w:pPr>
      <w:r>
        <w:tab/>
      </w:r>
      <w:r>
        <w:tab/>
      </w:r>
      <w:r>
        <w:tab/>
        <w:t>Index to ALJ Decisions</w:t>
      </w:r>
      <w:r>
        <w:tab/>
        <w:t>18</w:t>
      </w:r>
      <w:r w:rsidR="00200211">
        <w:t>23</w:t>
      </w:r>
      <w:r>
        <w:t xml:space="preserve"> – 18</w:t>
      </w:r>
      <w:r w:rsidR="00200211">
        <w:t>2</w:t>
      </w:r>
      <w:r w:rsidR="00F82FC3">
        <w:t>4</w:t>
      </w:r>
    </w:p>
    <w:p w14:paraId="0B39ABE6" w14:textId="4BF196EE" w:rsidR="003479EA" w:rsidRDefault="003479EA" w:rsidP="00D52FD0">
      <w:pPr>
        <w:tabs>
          <w:tab w:val="decimal" w:pos="2160"/>
          <w:tab w:val="left" w:pos="2340"/>
          <w:tab w:val="left" w:pos="2520"/>
          <w:tab w:val="left" w:leader="dot" w:pos="8640"/>
        </w:tabs>
        <w:outlineLvl w:val="0"/>
        <w:rPr>
          <w:b/>
          <w:bCs/>
        </w:rPr>
      </w:pPr>
    </w:p>
    <w:p w14:paraId="72A8BF97" w14:textId="4ECAF3CC" w:rsidR="003479EA" w:rsidRDefault="003479EA" w:rsidP="00D52FD0">
      <w:pPr>
        <w:tabs>
          <w:tab w:val="decimal" w:pos="2160"/>
          <w:tab w:val="left" w:pos="2340"/>
          <w:tab w:val="left" w:pos="2520"/>
          <w:tab w:val="left" w:leader="dot" w:pos="8640"/>
        </w:tabs>
        <w:outlineLvl w:val="0"/>
        <w:rPr>
          <w:b/>
          <w:bCs/>
        </w:rPr>
      </w:pPr>
    </w:p>
    <w:p w14:paraId="5AF7C155" w14:textId="6DC0CD1E" w:rsidR="003479EA" w:rsidRDefault="003479EA" w:rsidP="00D52FD0">
      <w:pPr>
        <w:tabs>
          <w:tab w:val="decimal" w:pos="2160"/>
          <w:tab w:val="left" w:pos="2340"/>
          <w:tab w:val="left" w:pos="2520"/>
          <w:tab w:val="left" w:leader="dot" w:pos="8640"/>
        </w:tabs>
        <w:outlineLvl w:val="0"/>
        <w:rPr>
          <w:b/>
          <w:bCs/>
        </w:rPr>
      </w:pPr>
    </w:p>
    <w:p w14:paraId="1889DFAD" w14:textId="77777777" w:rsidR="003479EA" w:rsidRDefault="003479EA"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0C6A197D" w:rsidR="00FB04D4" w:rsidRDefault="00FB04D4" w:rsidP="00D52FD0">
      <w:pPr>
        <w:tabs>
          <w:tab w:val="decimal" w:pos="2160"/>
          <w:tab w:val="left" w:pos="2340"/>
          <w:tab w:val="left" w:pos="2520"/>
          <w:tab w:val="left" w:leader="dot" w:pos="8640"/>
        </w:tabs>
        <w:outlineLvl w:val="0"/>
        <w:rPr>
          <w:b/>
          <w:bCs/>
        </w:rPr>
      </w:pPr>
    </w:p>
    <w:p w14:paraId="5D609126" w14:textId="5CAD363F" w:rsidR="00D62E85" w:rsidRDefault="00D62E85" w:rsidP="00D52FD0">
      <w:pPr>
        <w:tabs>
          <w:tab w:val="decimal" w:pos="2160"/>
          <w:tab w:val="left" w:pos="2340"/>
          <w:tab w:val="left" w:pos="2520"/>
          <w:tab w:val="left" w:leader="dot" w:pos="8640"/>
        </w:tabs>
        <w:outlineLvl w:val="0"/>
        <w:rPr>
          <w:b/>
          <w:bCs/>
        </w:rPr>
      </w:pPr>
    </w:p>
    <w:p w14:paraId="7C06E7C0" w14:textId="2FF59AED" w:rsidR="00D62E85" w:rsidRDefault="00D62E85" w:rsidP="00D52FD0">
      <w:pPr>
        <w:tabs>
          <w:tab w:val="decimal" w:pos="2160"/>
          <w:tab w:val="left" w:pos="2340"/>
          <w:tab w:val="left" w:pos="2520"/>
          <w:tab w:val="left" w:leader="dot" w:pos="8640"/>
        </w:tabs>
        <w:outlineLvl w:val="0"/>
        <w:rPr>
          <w:b/>
          <w:bCs/>
        </w:rPr>
      </w:pPr>
    </w:p>
    <w:p w14:paraId="7C453868" w14:textId="0691E479" w:rsidR="00D62E85" w:rsidRDefault="00D62E85" w:rsidP="00D52FD0">
      <w:pPr>
        <w:tabs>
          <w:tab w:val="decimal" w:pos="2160"/>
          <w:tab w:val="left" w:pos="2340"/>
          <w:tab w:val="left" w:pos="2520"/>
          <w:tab w:val="left" w:leader="dot" w:pos="8640"/>
        </w:tabs>
        <w:outlineLvl w:val="0"/>
        <w:rPr>
          <w:b/>
          <w:bCs/>
        </w:rPr>
      </w:pPr>
    </w:p>
    <w:p w14:paraId="25F69EA5" w14:textId="0130EBA0" w:rsidR="00D62E85" w:rsidRDefault="00D62E85" w:rsidP="00D52FD0">
      <w:pPr>
        <w:tabs>
          <w:tab w:val="decimal" w:pos="2160"/>
          <w:tab w:val="left" w:pos="2340"/>
          <w:tab w:val="left" w:pos="2520"/>
          <w:tab w:val="left" w:leader="dot" w:pos="8640"/>
        </w:tabs>
        <w:outlineLvl w:val="0"/>
        <w:rPr>
          <w:b/>
          <w:bCs/>
        </w:rPr>
      </w:pPr>
    </w:p>
    <w:p w14:paraId="4CCBF7C5" w14:textId="47ED2592" w:rsidR="00D62E85" w:rsidRDefault="00D62E85" w:rsidP="00D52FD0">
      <w:pPr>
        <w:tabs>
          <w:tab w:val="decimal" w:pos="2160"/>
          <w:tab w:val="left" w:pos="2340"/>
          <w:tab w:val="left" w:pos="2520"/>
          <w:tab w:val="left" w:leader="dot" w:pos="8640"/>
        </w:tabs>
        <w:outlineLvl w:val="0"/>
        <w:rPr>
          <w:b/>
          <w:bCs/>
        </w:rPr>
      </w:pPr>
    </w:p>
    <w:p w14:paraId="6FC731A5" w14:textId="47C87E74" w:rsidR="00D62E85" w:rsidRDefault="00D62E85" w:rsidP="00D52FD0">
      <w:pPr>
        <w:tabs>
          <w:tab w:val="decimal" w:pos="2160"/>
          <w:tab w:val="left" w:pos="2340"/>
          <w:tab w:val="left" w:pos="2520"/>
          <w:tab w:val="left" w:leader="dot" w:pos="8640"/>
        </w:tabs>
        <w:outlineLvl w:val="0"/>
        <w:rPr>
          <w:b/>
          <w:bCs/>
        </w:rPr>
      </w:pPr>
    </w:p>
    <w:p w14:paraId="71A7F730" w14:textId="53C2DE7A" w:rsidR="00D62E85" w:rsidRDefault="00D62E85" w:rsidP="00D52FD0">
      <w:pPr>
        <w:tabs>
          <w:tab w:val="decimal" w:pos="2160"/>
          <w:tab w:val="left" w:pos="2340"/>
          <w:tab w:val="left" w:pos="2520"/>
          <w:tab w:val="left" w:leader="dot" w:pos="8640"/>
        </w:tabs>
        <w:outlineLvl w:val="0"/>
        <w:rPr>
          <w:b/>
          <w:bCs/>
        </w:rPr>
      </w:pPr>
    </w:p>
    <w:p w14:paraId="75DDD9D7" w14:textId="5AFB000B" w:rsidR="00D62E85" w:rsidRDefault="00D62E85"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4B361DB5" w:rsidR="00262BBC" w:rsidRDefault="00262BBC" w:rsidP="00262BBC">
      <w:pPr>
        <w:tabs>
          <w:tab w:val="right" w:pos="9630"/>
        </w:tabs>
        <w:ind w:left="1260"/>
        <w:rPr>
          <w:b/>
          <w:i/>
        </w:rPr>
      </w:pPr>
      <w:r>
        <w:rPr>
          <w:b/>
          <w:i/>
        </w:rPr>
        <w:t>6714 Mail Service Center</w:t>
      </w:r>
      <w:r>
        <w:rPr>
          <w:b/>
          <w:i/>
        </w:rPr>
        <w:tab/>
      </w:r>
      <w:r w:rsidR="003479EA">
        <w:rPr>
          <w:b/>
          <w:i/>
        </w:rPr>
        <w:t>Dana McGhee, Publications Coordinator</w:t>
      </w:r>
    </w:p>
    <w:p w14:paraId="01CCAE81" w14:textId="47FC590C" w:rsidR="00262BBC" w:rsidRDefault="00262BBC" w:rsidP="00262BBC">
      <w:pPr>
        <w:tabs>
          <w:tab w:val="right" w:pos="9630"/>
        </w:tabs>
        <w:ind w:left="1260"/>
        <w:rPr>
          <w:b/>
          <w:i/>
        </w:rPr>
      </w:pPr>
      <w:r>
        <w:rPr>
          <w:b/>
          <w:i/>
        </w:rPr>
        <w:t>Raleigh, NC  27699-6714</w:t>
      </w:r>
      <w:r>
        <w:rPr>
          <w:b/>
          <w:i/>
        </w:rPr>
        <w:tab/>
      </w:r>
      <w:r w:rsidR="003479EA">
        <w:rPr>
          <w:b/>
          <w:i/>
        </w:rPr>
        <w:t>Lindsay Silvester, Editorial Assistant</w:t>
      </w:r>
    </w:p>
    <w:p w14:paraId="244F4D54" w14:textId="15B96B3F"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r>
      <w:r w:rsidR="003479EA">
        <w:rPr>
          <w:b/>
          <w:i/>
        </w:rPr>
        <w:t>Cathy Matthews-Thayer, Editorial Assistant</w:t>
      </w:r>
    </w:p>
    <w:p w14:paraId="1156476B" w14:textId="6FC060EB"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1F64C821" w14:textId="65BC364D" w:rsidR="00262BBC" w:rsidRDefault="00262BBC" w:rsidP="004D40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4D4044">
        <w:t>D</w:t>
      </w:r>
      <w:r>
        <w:t xml:space="preserve">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D4044">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D4044">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D4044">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D4044">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D4044">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D4044">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D4044">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D4044">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D4044">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D4044">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D4044">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D4044">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D4044">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D4044">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D4044">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D4044">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D4044">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D4044">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D4044">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D4044">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D4044">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D4044">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D4044">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D4044">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D4044">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D4044">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665513E5" w14:textId="77777777" w:rsidR="00802F23" w:rsidRDefault="00802F23" w:rsidP="00F74B98">
      <w:pPr>
        <w:jc w:val="center"/>
      </w:pPr>
      <w:r>
        <w:rPr>
          <w:noProof/>
        </w:rPr>
        <w:drawing>
          <wp:inline distT="0" distB="0" distL="0" distR="0" wp14:anchorId="68E91939" wp14:editId="51798229">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3D8352A9" wp14:editId="7206E938">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0E2E02A8" wp14:editId="16289D82">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2F2F39BA" wp14:editId="41C66292">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72C0583F" wp14:editId="58066797">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08C0EBB1" wp14:editId="6C1EA4FD">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6EAC66E2" wp14:editId="66F3D85F">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33C0A07C" wp14:editId="7FD98511">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56D2DD14" wp14:editId="72782480">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061D3359" wp14:editId="29477FBA">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36FBC45C" wp14:editId="73A8C354">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52AAECCC" w14:textId="77777777" w:rsidR="00802F23" w:rsidRDefault="00802F23" w:rsidP="00F74B98">
      <w:pPr>
        <w:pStyle w:val="xmsonospacing"/>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sectPr w:rsidR="00802F23" w:rsidSect="00802F23">
          <w:headerReference w:type="default" r:id="rId23"/>
          <w:footerReference w:type="default" r:id="rId24"/>
          <w:type w:val="continuous"/>
          <w:pgSz w:w="12240" w:h="15840"/>
          <w:pgMar w:top="360" w:right="720" w:bottom="360" w:left="720" w:header="360" w:footer="360" w:gutter="0"/>
          <w:pgNumType w:start="1786"/>
          <w:cols w:space="720"/>
        </w:sectPr>
      </w:pPr>
    </w:p>
    <w:p w14:paraId="2A3FECC8" w14:textId="195C5A89" w:rsidR="00802F23" w:rsidRDefault="00802F23" w:rsidP="00F74B98">
      <w:pPr>
        <w:pStyle w:val="xmsonospacing"/>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r>
        <w:rPr>
          <w:rFonts w:asciiTheme="minorHAnsi" w:hAnsiTheme="minorHAnsi" w:cstheme="minorHAnsi"/>
          <w:b/>
          <w:bCs/>
          <w:color w:val="201F1E"/>
          <w:sz w:val="22"/>
          <w:szCs w:val="22"/>
          <w:bdr w:val="none" w:sz="0" w:space="0" w:color="auto" w:frame="1"/>
        </w:rPr>
        <w:br w:type="page"/>
      </w:r>
    </w:p>
    <w:p w14:paraId="45DC1498" w14:textId="77777777" w:rsidR="00802F23" w:rsidRPr="00D62E85" w:rsidRDefault="00802F23" w:rsidP="00F74B98">
      <w:pPr>
        <w:pStyle w:val="xmsonospacing"/>
        <w:shd w:val="clear" w:color="auto" w:fill="FFFFFF"/>
        <w:spacing w:before="0" w:beforeAutospacing="0" w:after="0" w:afterAutospacing="0"/>
        <w:rPr>
          <w:b/>
          <w:color w:val="201F1E"/>
          <w:sz w:val="20"/>
          <w:szCs w:val="20"/>
          <w:bdr w:val="none" w:sz="0" w:space="0" w:color="auto" w:frame="1"/>
        </w:rPr>
      </w:pPr>
      <w:r w:rsidRPr="00D62E85">
        <w:rPr>
          <w:b/>
          <w:color w:val="201F1E"/>
          <w:sz w:val="20"/>
          <w:szCs w:val="20"/>
          <w:bdr w:val="none" w:sz="0" w:space="0" w:color="auto" w:frame="1"/>
        </w:rPr>
        <w:t>DEPARTMENT OF ENVIRONMENTAL QUALITY (DEQ) INTENT TO ISSUE NPDES WASTEWATER DISCHARGE PERMIT #NC0000272 WITH PROPOSED REMOVAL OF COLOR VARIANCE</w:t>
      </w:r>
    </w:p>
    <w:p w14:paraId="270EE3B6" w14:textId="77777777" w:rsidR="00802F23" w:rsidRPr="00D62E85" w:rsidRDefault="00802F23" w:rsidP="00F74B98">
      <w:pPr>
        <w:pStyle w:val="xmsonospacing"/>
        <w:shd w:val="clear" w:color="auto" w:fill="FFFFFF"/>
        <w:spacing w:before="0" w:beforeAutospacing="0" w:after="0" w:afterAutospacing="0"/>
        <w:rPr>
          <w:rFonts w:eastAsiaTheme="minorEastAsia"/>
          <w:color w:val="000000" w:themeColor="text1"/>
          <w:sz w:val="20"/>
          <w:szCs w:val="20"/>
        </w:rPr>
      </w:pPr>
    </w:p>
    <w:p w14:paraId="01428474" w14:textId="77777777" w:rsidR="00802F23" w:rsidRPr="00D62E85" w:rsidRDefault="00802F23" w:rsidP="00F74B98">
      <w:pPr>
        <w:pStyle w:val="xmsonospacing"/>
        <w:shd w:val="clear" w:color="auto" w:fill="FFFFFF"/>
        <w:spacing w:before="0" w:beforeAutospacing="0" w:after="0" w:afterAutospacing="0"/>
        <w:rPr>
          <w:b/>
          <w:bCs/>
          <w:color w:val="201F1E"/>
          <w:sz w:val="20"/>
          <w:szCs w:val="20"/>
          <w:bdr w:val="none" w:sz="0" w:space="0" w:color="auto" w:frame="1"/>
        </w:rPr>
      </w:pPr>
      <w:r w:rsidRPr="00D62E85">
        <w:rPr>
          <w:b/>
          <w:bCs/>
          <w:color w:val="201F1E"/>
          <w:sz w:val="20"/>
          <w:szCs w:val="20"/>
          <w:bdr w:val="none" w:sz="0" w:space="0" w:color="auto" w:frame="1"/>
        </w:rPr>
        <w:t>PERMIT APPLICATION</w:t>
      </w:r>
    </w:p>
    <w:p w14:paraId="006AC940" w14:textId="77777777" w:rsidR="00802F23" w:rsidRPr="00D62E85" w:rsidRDefault="00802F23" w:rsidP="00F74B98">
      <w:pPr>
        <w:pStyle w:val="xmsonospacing"/>
        <w:shd w:val="clear" w:color="auto" w:fill="FFFFFF"/>
        <w:spacing w:before="0" w:beforeAutospacing="0" w:after="0" w:afterAutospacing="0"/>
        <w:rPr>
          <w:color w:val="201F1E"/>
          <w:sz w:val="20"/>
          <w:szCs w:val="20"/>
          <w:bdr w:val="none" w:sz="0" w:space="0" w:color="auto" w:frame="1"/>
        </w:rPr>
      </w:pPr>
      <w:r w:rsidRPr="00D62E85">
        <w:rPr>
          <w:rFonts w:eastAsia="Calibri"/>
          <w:color w:val="000000" w:themeColor="text1"/>
          <w:sz w:val="20"/>
          <w:szCs w:val="20"/>
        </w:rPr>
        <w:t>Notice is hereby given in accordance with NC General Statutes (G.S.) 150B-21.2 and G.S. 150B-21.3A, G.S. 143-214.1 and federal regulations at 40 Code of Federal Regulations (CFR) 131.20 (b), 40 CFR 131.14 and 40 CFR 25.5 that the DEQ, Division of Water Resources (DWR) intends to amend effluent permit requirements applicable to Blue Ridge Paper Products, LLC.</w:t>
      </w:r>
      <w:r w:rsidRPr="00D62E85">
        <w:rPr>
          <w:color w:val="201F1E"/>
          <w:sz w:val="20"/>
          <w:szCs w:val="20"/>
          <w:bdr w:val="none" w:sz="0" w:space="0" w:color="auto" w:frame="1"/>
        </w:rPr>
        <w:t xml:space="preserve"> Public comment or objection to the draft permit renewal is invited. All comments received by April 30, 2021 will be considered in the final determination regarding permit issuance and permit provisions.</w:t>
      </w:r>
    </w:p>
    <w:p w14:paraId="1BB73FD8" w14:textId="77777777" w:rsidR="00802F23" w:rsidRPr="00D62E85" w:rsidRDefault="00802F23" w:rsidP="00F74B98">
      <w:pPr>
        <w:rPr>
          <w:rFonts w:eastAsia="Calibri"/>
          <w:color w:val="000000" w:themeColor="text1"/>
        </w:rPr>
      </w:pPr>
    </w:p>
    <w:p w14:paraId="6018FFA9" w14:textId="77777777" w:rsidR="00802F23" w:rsidRPr="00D62E85" w:rsidRDefault="00802F23" w:rsidP="00F74B98">
      <w:r w:rsidRPr="00D62E85">
        <w:rPr>
          <w:rFonts w:eastAsia="Calibri"/>
        </w:rPr>
        <w:t xml:space="preserve">Blue Ridge Paper Products LLC, (d/b/a Evergreen Packaging), Permit Number NC0000272. Blue Ridge Paper Products, LLC is authorized to discharge wastewater from a facility located at the Blue Ridge Paper Products Wastewater Treatment Plant, off Highway 215 (175 Main Street), Canton, Haywood County, NC to receiving waters designated as the Pigeon River, French Broad River Basin, in accordance with effluent limitations. Some of the parameters are water quality limited. </w:t>
      </w:r>
      <w:r w:rsidRPr="00D62E85">
        <w:t>This discharge may affect future allocations in this portion of the French Broad River Basin. The location of the Outfall is: Latitude: 35</w:t>
      </w:r>
      <w:r w:rsidRPr="00D62E85">
        <w:rPr>
          <w:vertAlign w:val="superscript"/>
        </w:rPr>
        <w:t>0</w:t>
      </w:r>
      <w:r w:rsidRPr="00D62E85">
        <w:t>32’08”; Longitude: 82</w:t>
      </w:r>
      <w:r w:rsidRPr="00D62E85">
        <w:rPr>
          <w:vertAlign w:val="superscript"/>
        </w:rPr>
        <w:t>0</w:t>
      </w:r>
      <w:r w:rsidRPr="00D62E85">
        <w:t>50’42”.</w:t>
      </w:r>
    </w:p>
    <w:p w14:paraId="3A14D298" w14:textId="77777777" w:rsidR="00802F23" w:rsidRPr="00D62E85" w:rsidRDefault="00802F23" w:rsidP="00F74B98">
      <w:pPr>
        <w:pStyle w:val="BodyText"/>
        <w:rPr>
          <w:b w:val="0"/>
          <w:bCs w:val="0"/>
          <w:sz w:val="20"/>
          <w:szCs w:val="20"/>
        </w:rPr>
      </w:pPr>
      <w:r w:rsidRPr="00D62E85">
        <w:rPr>
          <w:b w:val="0"/>
          <w:bCs w:val="0"/>
          <w:sz w:val="20"/>
          <w:szCs w:val="20"/>
        </w:rPr>
        <w:t>The thermal component of the discharge is subject to effluent limitations under Title 15A North Carolina Administrative Code (NCAC) Subchapter 02B .0211 (18), which proposes thermal effluent limitations disallowing an exceedance of 2.8 degrees C (5.04 degrees F) above the natural water temperature, and in no case to exceed 29 degrees C (84.2 degrees F). The permit holder has requested a continuance of a Clean Water Act Section 316(a) variance. On the basis of 15A NCAC 02B .0208 (b), and other lawful standards and regulations, DWR proposes to continue the 316(a) variance in conjunction with the renewal of the permit.</w:t>
      </w:r>
    </w:p>
    <w:p w14:paraId="4BDFEB6F" w14:textId="75D3B0AF" w:rsidR="00802F23" w:rsidRPr="00D62E85" w:rsidRDefault="00802F23" w:rsidP="00F74B98">
      <w:pPr>
        <w:pStyle w:val="NormalWeb"/>
        <w:rPr>
          <w:rFonts w:eastAsia="Calibri"/>
          <w:sz w:val="20"/>
          <w:szCs w:val="20"/>
        </w:rPr>
      </w:pPr>
      <w:r w:rsidRPr="00D62E85">
        <w:rPr>
          <w:color w:val="201F1E"/>
          <w:sz w:val="20"/>
          <w:szCs w:val="20"/>
        </w:rPr>
        <w:t>The draft wastewater permit and all related documents are available online at: </w:t>
      </w:r>
      <w:r w:rsidRPr="00D62E85">
        <w:rPr>
          <w:sz w:val="20"/>
          <w:szCs w:val="20"/>
          <w:bdr w:val="none" w:sz="0" w:space="0" w:color="auto" w:frame="1"/>
        </w:rPr>
        <w:t>https://deq.nc.gov/news/events/public-notices-hearings</w:t>
      </w:r>
      <w:r w:rsidRPr="00D62E85">
        <w:rPr>
          <w:color w:val="201F1E"/>
          <w:sz w:val="20"/>
          <w:szCs w:val="20"/>
        </w:rPr>
        <w:t>. Printed copies of the draft permit and related documents may be reviewed at the department’s Asheville Regional Office. To make an appointment to review the documents, please call 828-296-4500.</w:t>
      </w:r>
      <w:r w:rsidRPr="00D62E85">
        <w:rPr>
          <w:color w:val="1F497D"/>
          <w:sz w:val="20"/>
          <w:szCs w:val="20"/>
          <w:bdr w:val="none" w:sz="0" w:space="0" w:color="auto" w:frame="1"/>
        </w:rPr>
        <w:t> </w:t>
      </w:r>
      <w:r w:rsidRPr="00D62E85">
        <w:rPr>
          <w:color w:val="201F1E"/>
          <w:sz w:val="20"/>
          <w:szCs w:val="20"/>
        </w:rPr>
        <w:t xml:space="preserve">Public comment on the draft permit renewal and on the proposed removal of the existing color variance should be mailed to: Wastewater Permitting, Attn: Blue Ridge Paper Products Permit, 1617 Mail Service Center, Raleigh, N.C., 27699-1617. Public comments may also be submitted by email to:  </w:t>
      </w:r>
      <w:r w:rsidRPr="00D62E85">
        <w:rPr>
          <w:sz w:val="20"/>
          <w:szCs w:val="20"/>
          <w:bdr w:val="none" w:sz="0" w:space="0" w:color="auto" w:frame="1"/>
        </w:rPr>
        <w:t>publiccomments@ncdenr.gov</w:t>
      </w:r>
      <w:r w:rsidRPr="00D62E85">
        <w:rPr>
          <w:color w:val="201F1E"/>
          <w:sz w:val="20"/>
          <w:szCs w:val="20"/>
        </w:rPr>
        <w:t xml:space="preserve">. Please be sure to include “Blue Ridge Paper Products” in the email’s subject line. </w:t>
      </w:r>
    </w:p>
    <w:p w14:paraId="6857CF79" w14:textId="77777777" w:rsidR="00802F23" w:rsidRPr="00D62E85" w:rsidRDefault="00802F23" w:rsidP="00D62E85">
      <w:pPr>
        <w:pStyle w:val="NormalWeb"/>
        <w:spacing w:after="0" w:afterAutospacing="0"/>
        <w:rPr>
          <w:rFonts w:eastAsia="Calibri"/>
          <w:b/>
          <w:bCs/>
          <w:color w:val="000000"/>
          <w:sz w:val="20"/>
          <w:szCs w:val="20"/>
        </w:rPr>
      </w:pPr>
      <w:r w:rsidRPr="00D62E85">
        <w:rPr>
          <w:rFonts w:eastAsia="Calibri"/>
          <w:b/>
          <w:bCs/>
          <w:color w:val="000000"/>
          <w:sz w:val="20"/>
          <w:szCs w:val="20"/>
        </w:rPr>
        <w:t>COLOR VARIANCE INFORMATION</w:t>
      </w:r>
    </w:p>
    <w:p w14:paraId="0BBF401C" w14:textId="677883DD" w:rsidR="00802F23" w:rsidRPr="00D62E85" w:rsidRDefault="00802F23" w:rsidP="00D62E85">
      <w:pPr>
        <w:pStyle w:val="NormalWeb"/>
        <w:spacing w:before="0" w:beforeAutospacing="0"/>
        <w:rPr>
          <w:rFonts w:eastAsia="Calibri"/>
          <w:color w:val="000000" w:themeColor="text1"/>
          <w:sz w:val="20"/>
          <w:szCs w:val="20"/>
        </w:rPr>
      </w:pPr>
      <w:r w:rsidRPr="00D62E85">
        <w:rPr>
          <w:rFonts w:eastAsia="Calibri"/>
          <w:color w:val="000000" w:themeColor="text1"/>
          <w:sz w:val="20"/>
          <w:szCs w:val="20"/>
        </w:rPr>
        <w:t>Notice is also hereby given in accordance with</w:t>
      </w:r>
      <w:r w:rsidRPr="00D62E85">
        <w:rPr>
          <w:sz w:val="20"/>
          <w:szCs w:val="20"/>
        </w:rPr>
        <w:t xml:space="preserve"> </w:t>
      </w:r>
      <w:r w:rsidRPr="00D62E85">
        <w:rPr>
          <w:rFonts w:eastAsia="Calibri"/>
          <w:color w:val="000000" w:themeColor="text1"/>
          <w:sz w:val="20"/>
          <w:szCs w:val="20"/>
        </w:rPr>
        <w:t xml:space="preserve">NC G.S. 150B-21.2 and G.S. 150B-21.3A, G.S. 143-214.1 and federal regulations at 40 CFR 131.20 (b), 40 CFR 131.14 and 40 CFR 25.5 that the NC Environmental Management Commission (EMC) is requesting comment on removing the color variance from the effluent permit requirements applicable to Blue Ridge Paper Products, LLC. All comments received by April 30, 2021 will be considered. Comments </w:t>
      </w:r>
      <w:r w:rsidRPr="00D62E85">
        <w:rPr>
          <w:color w:val="201F1E"/>
          <w:sz w:val="20"/>
          <w:szCs w:val="20"/>
        </w:rPr>
        <w:t xml:space="preserve">should be mailed to: Wastewater Permitting, Attn: Blue Ridge Paper Products Permit, 1617 Mail Service Center, Raleigh, N.C., 27699-1617. Public comments may also be submitted by email to:   </w:t>
      </w:r>
      <w:hyperlink r:id="rId25" w:tgtFrame="_blank" w:history="1">
        <w:r w:rsidRPr="00D62E85">
          <w:rPr>
            <w:rStyle w:val="Hyperlink"/>
            <w:color w:val="954F72"/>
            <w:sz w:val="20"/>
            <w:szCs w:val="20"/>
            <w:bdr w:val="none" w:sz="0" w:space="0" w:color="auto" w:frame="1"/>
          </w:rPr>
          <w:t>publiccomments@ncdenr.gov</w:t>
        </w:r>
      </w:hyperlink>
      <w:r w:rsidRPr="00D62E85">
        <w:rPr>
          <w:color w:val="201F1E"/>
          <w:sz w:val="20"/>
          <w:szCs w:val="20"/>
        </w:rPr>
        <w:t>. Please be sure to include “Blue Ridge Paper Products” in the email’s subject line.</w:t>
      </w:r>
      <w:r w:rsidRPr="00D62E85">
        <w:rPr>
          <w:rFonts w:eastAsia="Calibri"/>
          <w:color w:val="000000" w:themeColor="text1"/>
          <w:sz w:val="20"/>
          <w:szCs w:val="20"/>
        </w:rPr>
        <w:t xml:space="preserve"> Public records related to the EMC consideration of the variance are located at:</w:t>
      </w:r>
      <w:r w:rsidRPr="00D62E85">
        <w:rPr>
          <w:sz w:val="20"/>
          <w:szCs w:val="20"/>
        </w:rPr>
        <w:t xml:space="preserve"> </w:t>
      </w:r>
      <w:r w:rsidRPr="00D62E85">
        <w:rPr>
          <w:rFonts w:eastAsia="Calibri"/>
          <w:sz w:val="20"/>
          <w:szCs w:val="20"/>
        </w:rPr>
        <w:t>https://deq.nc.gov/about/divisions/water-resources/water-resources-commissions/environmental-management-commission-71</w:t>
      </w:r>
    </w:p>
    <w:p w14:paraId="430B1BE8" w14:textId="77777777" w:rsidR="00802F23" w:rsidRPr="00D62E85" w:rsidRDefault="00802F23" w:rsidP="00D62E85">
      <w:pPr>
        <w:pStyle w:val="NormalWeb"/>
        <w:spacing w:after="0" w:afterAutospacing="0"/>
        <w:rPr>
          <w:rFonts w:eastAsia="Calibri"/>
          <w:b/>
          <w:color w:val="000000" w:themeColor="text1"/>
          <w:sz w:val="20"/>
          <w:szCs w:val="20"/>
        </w:rPr>
      </w:pPr>
      <w:r w:rsidRPr="00D62E85">
        <w:rPr>
          <w:rFonts w:eastAsia="Calibri"/>
          <w:b/>
          <w:color w:val="000000" w:themeColor="text1"/>
          <w:sz w:val="20"/>
          <w:szCs w:val="20"/>
        </w:rPr>
        <w:t>BACKGROUND</w:t>
      </w:r>
    </w:p>
    <w:p w14:paraId="1C3A73CB" w14:textId="77777777" w:rsidR="00802F23" w:rsidRPr="00D62E85" w:rsidRDefault="00802F23" w:rsidP="00D62E85">
      <w:pPr>
        <w:pStyle w:val="NormalWeb"/>
        <w:spacing w:before="0" w:beforeAutospacing="0"/>
        <w:rPr>
          <w:rFonts w:eastAsia="Calibri"/>
          <w:color w:val="000000" w:themeColor="text1"/>
          <w:sz w:val="20"/>
          <w:szCs w:val="20"/>
        </w:rPr>
      </w:pPr>
      <w:r w:rsidRPr="00D62E85">
        <w:rPr>
          <w:rFonts w:eastAsia="Calibri"/>
          <w:color w:val="000000" w:themeColor="text1"/>
          <w:sz w:val="20"/>
          <w:szCs w:val="20"/>
        </w:rPr>
        <w:t>The effluent permit limit requirements applicable to Blue Ridge Paper Products, LLC established in compliance with NC G.S. 143-215.1, other lawful standards and regulations promulgated and adopted by the EMC, and the Clean Water Act (Act), as amended, previously contained a variance provision to the state’s narrative, aesthetic, water quality standard for color. The variance was granted July 13, 1988, by the EMC, under provisions in G.S. 143-215.3(e). Further, the variance has been continued under regulations contained in 15A NCAC 02B .0226, Exemptions From Surface Water Quality Standards: “Variances from applicable standards, revisions to water quality standards or site-specific water quality standards may be granted by the Commission on a case-by-case basis pursuant to G.S. 143-215.3(e), 143-214.3 or 143-214.1. A listing of existing variances shall be maintained and made available to the public by the Division. Exemptions established pursuant to this Rule shall be reviewed as part of the Triennial Review of Water Quality Standards conducted pursuant to 40 CFR 131.10(g).”</w:t>
      </w:r>
    </w:p>
    <w:p w14:paraId="0978E46D" w14:textId="45EF767D" w:rsidR="00802F23" w:rsidRPr="00D62E85" w:rsidRDefault="00802F23" w:rsidP="00F74B98">
      <w:r w:rsidRPr="00D62E85">
        <w:rPr>
          <w:rFonts w:eastAsia="Calibri"/>
          <w:color w:val="000000" w:themeColor="text1"/>
        </w:rPr>
        <w:t>NC DEQ DWR has concluded that a variance from the narrative provision at 15A NCAC 02B .0211 (12), historically interpreted as an instream true color value of 50 platinum cobalt units (PCU), is no longer necessary. As outlined in the accompanying supporting materials, significant improvements to the instream concentrations of color in the Pigeon River, combined with specific limits on color and an updated reevaluation regarding the narrative provision and protection of the designated uses, support removal of the variance.</w:t>
      </w:r>
      <w:r w:rsidRPr="00D62E85">
        <w:t xml:space="preserve"> While 40 CFR Part 131 requires that “a State may not adopt Water Quality Standard (WQS) variances if the designated use and criterion addressed by the WQS variance can be achieved..." by implementing certain effluent measures, the permit contains technology-based effluent limits (see page 4 of the draft permit) that result in achieving the same goal and are in accordance with the most recent US EPA Technology Review Workgroup recommendations.</w:t>
      </w:r>
      <w:r w:rsidRPr="00D62E85">
        <w:rPr>
          <w:rFonts w:eastAsia="Calibri"/>
          <w:color w:val="000000" w:themeColor="text1"/>
        </w:rPr>
        <w:t xml:space="preserve"> In addition to the removal of the variance, the 2020 draft permit includes monitoring requirements that the facility meet a monthly average delta (Δ) Color of 50 PCU at the </w:t>
      </w:r>
      <w:proofErr w:type="spellStart"/>
      <w:r w:rsidRPr="00D62E85">
        <w:rPr>
          <w:rFonts w:eastAsia="Calibri"/>
          <w:color w:val="000000" w:themeColor="text1"/>
        </w:rPr>
        <w:t>Fiberville</w:t>
      </w:r>
      <w:proofErr w:type="spellEnd"/>
      <w:r w:rsidRPr="00D62E85">
        <w:rPr>
          <w:rFonts w:eastAsia="Calibri"/>
          <w:color w:val="000000" w:themeColor="text1"/>
        </w:rPr>
        <w:t xml:space="preserve"> Bridge, when the Pigeon River flow at Canton is equal or above the Monthly 30Q2 flow of 129 cubic feet per second.</w:t>
      </w:r>
      <w:r w:rsidRPr="00D62E85">
        <w:rPr>
          <w:color w:val="1F497D"/>
          <w:bdr w:val="none" w:sz="0" w:space="0" w:color="auto" w:frame="1"/>
        </w:rPr>
        <w:t xml:space="preserve"> </w:t>
      </w:r>
      <w:r w:rsidRPr="00D62E85">
        <w:rPr>
          <w:bdr w:val="none" w:sz="0" w:space="0" w:color="auto" w:frame="1"/>
        </w:rPr>
        <w:t xml:space="preserve">Previously, a Settlement Agreement between NC, Tennessee (TN), and the US Environmental Protection Agency (EPA) required that the facility meet an instream color of 50 PCU at the TN/NC state line, located approximately 40 river miles below the discharge. A summary of the history of the variance, review of applicable regulations, and a reevaluation of the stream conditions is located at: https://deq.nc.gov/news/events/public-notices-hearings   </w:t>
      </w:r>
    </w:p>
    <w:p w14:paraId="7DDFED7B" w14:textId="77777777" w:rsidR="00802F23" w:rsidRPr="00D62E85" w:rsidRDefault="00802F23" w:rsidP="00D62E85">
      <w:pPr>
        <w:pStyle w:val="NormalWeb"/>
        <w:spacing w:after="0" w:afterAutospacing="0"/>
        <w:rPr>
          <w:rFonts w:eastAsia="Calibri"/>
          <w:b/>
          <w:bCs/>
          <w:color w:val="000000" w:themeColor="text1"/>
          <w:sz w:val="20"/>
          <w:szCs w:val="20"/>
        </w:rPr>
      </w:pPr>
      <w:r w:rsidRPr="00D62E85">
        <w:rPr>
          <w:rFonts w:eastAsia="Calibri"/>
          <w:b/>
          <w:bCs/>
          <w:color w:val="000000" w:themeColor="text1"/>
          <w:sz w:val="20"/>
          <w:szCs w:val="20"/>
        </w:rPr>
        <w:t>RECOMMENDATION</w:t>
      </w:r>
    </w:p>
    <w:p w14:paraId="12A67741" w14:textId="77777777" w:rsidR="00802F23" w:rsidRPr="00D62E85" w:rsidRDefault="00802F23" w:rsidP="00D62E85">
      <w:pPr>
        <w:pStyle w:val="NormalWeb"/>
        <w:spacing w:before="0" w:beforeAutospacing="0"/>
        <w:rPr>
          <w:rFonts w:eastAsiaTheme="minorEastAsia"/>
          <w:color w:val="000000" w:themeColor="text1"/>
          <w:sz w:val="20"/>
          <w:szCs w:val="20"/>
        </w:rPr>
      </w:pPr>
      <w:r w:rsidRPr="00D62E85">
        <w:rPr>
          <w:rFonts w:eastAsiaTheme="minorEastAsia"/>
          <w:color w:val="000000" w:themeColor="text1"/>
          <w:sz w:val="20"/>
          <w:szCs w:val="20"/>
        </w:rPr>
        <w:t xml:space="preserve">In accordance with state and federal regulations, the proposed variance modification to the permit is effectively a change to water quality standards and subject to public hearing. Under 40 CFR Part 131.14 (b)(1)(v) the state has reevaluated the Color Variance, examined the highest attainable condition using all existing and readily </w:t>
      </w:r>
      <w:hyperlink r:id="rId26">
        <w:r w:rsidRPr="00D62E85">
          <w:rPr>
            <w:rFonts w:eastAsiaTheme="minorEastAsia"/>
            <w:color w:val="000000" w:themeColor="text1"/>
            <w:sz w:val="20"/>
            <w:szCs w:val="20"/>
          </w:rPr>
          <w:t>available information</w:t>
        </w:r>
      </w:hyperlink>
      <w:r w:rsidRPr="00D62E85">
        <w:rPr>
          <w:rFonts w:eastAsiaTheme="minorEastAsia"/>
          <w:color w:val="000000" w:themeColor="text1"/>
          <w:sz w:val="20"/>
          <w:szCs w:val="20"/>
        </w:rPr>
        <w:t xml:space="preserve"> and, now, provides notification to obtain public input on this reevaluation, to confirm the finding that the present condition for color corresponds to meeting the applicable criterion at </w:t>
      </w:r>
      <w:r w:rsidRPr="00D62E85">
        <w:rPr>
          <w:rFonts w:eastAsia="Calibri"/>
          <w:color w:val="000000" w:themeColor="text1"/>
          <w:sz w:val="20"/>
          <w:szCs w:val="20"/>
        </w:rPr>
        <w:t>15A NCAC 02B .0211(12) and that a variance is no longer required for this facility per the intent of 40 CFR Part 131</w:t>
      </w:r>
      <w:r w:rsidRPr="00D62E85">
        <w:rPr>
          <w:rFonts w:eastAsiaTheme="minorEastAsia"/>
          <w:color w:val="000000" w:themeColor="text1"/>
          <w:sz w:val="20"/>
          <w:szCs w:val="20"/>
        </w:rPr>
        <w:t xml:space="preserve">.  Upon completion of the review process, and certification under 40 CFR Part 132.5(b)(2) from the State’s Attorney General’s office that proper notification has been given, the results of the EMC decisions will be submitted to the </w:t>
      </w:r>
      <w:hyperlink r:id="rId27">
        <w:r w:rsidRPr="00D62E85">
          <w:rPr>
            <w:rFonts w:eastAsiaTheme="minorEastAsia"/>
            <w:color w:val="000000" w:themeColor="text1"/>
            <w:sz w:val="20"/>
            <w:szCs w:val="20"/>
          </w:rPr>
          <w:t>EPA</w:t>
        </w:r>
      </w:hyperlink>
      <w:r w:rsidRPr="00D62E85">
        <w:rPr>
          <w:rFonts w:eastAsiaTheme="minorEastAsia"/>
          <w:color w:val="000000" w:themeColor="text1"/>
          <w:sz w:val="20"/>
          <w:szCs w:val="20"/>
        </w:rPr>
        <w:t xml:space="preserve"> for action.</w:t>
      </w:r>
    </w:p>
    <w:p w14:paraId="1739BDED" w14:textId="77777777" w:rsidR="00802F23" w:rsidRPr="00D62E85" w:rsidRDefault="00802F23" w:rsidP="00F74B98">
      <w:pPr>
        <w:pStyle w:val="xmsonospacing"/>
        <w:shd w:val="clear" w:color="auto" w:fill="FFFFFF"/>
        <w:spacing w:before="0" w:beforeAutospacing="0" w:after="0" w:afterAutospacing="0"/>
        <w:rPr>
          <w:b/>
          <w:sz w:val="20"/>
          <w:szCs w:val="20"/>
        </w:rPr>
      </w:pPr>
      <w:r w:rsidRPr="00D62E85">
        <w:rPr>
          <w:b/>
          <w:sz w:val="20"/>
          <w:szCs w:val="20"/>
        </w:rPr>
        <w:t xml:space="preserve">ONLINE PUBLIC HEARING </w:t>
      </w:r>
    </w:p>
    <w:p w14:paraId="03C917EA"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 xml:space="preserve">In the abundance of caution, and to address protective measures to help prevent the spread of COVID-19, the hearing will be held online. </w:t>
      </w:r>
    </w:p>
    <w:p w14:paraId="54A7204F" w14:textId="77777777" w:rsidR="00802F23" w:rsidRPr="00D62E85" w:rsidRDefault="00802F23" w:rsidP="00F74B98">
      <w:pPr>
        <w:pStyle w:val="xmsonospacing"/>
        <w:shd w:val="clear" w:color="auto" w:fill="FFFFFF"/>
        <w:spacing w:before="0" w:beforeAutospacing="0" w:after="0" w:afterAutospacing="0"/>
        <w:rPr>
          <w:sz w:val="20"/>
          <w:szCs w:val="20"/>
        </w:rPr>
      </w:pPr>
    </w:p>
    <w:p w14:paraId="2A8F484C"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 xml:space="preserve">Date: April 14, 2021 </w:t>
      </w:r>
    </w:p>
    <w:p w14:paraId="55D55E08"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 xml:space="preserve">Time: 6 pm </w:t>
      </w:r>
    </w:p>
    <w:p w14:paraId="75852B40" w14:textId="62A411DC" w:rsidR="00802F23" w:rsidRPr="00D62E85" w:rsidRDefault="00802F23" w:rsidP="00F74B98">
      <w:pPr>
        <w:pStyle w:val="xmsonospacing"/>
        <w:shd w:val="clear" w:color="auto" w:fill="FFFFFF"/>
        <w:spacing w:before="0" w:beforeAutospacing="0" w:after="0" w:afterAutospacing="0"/>
        <w:rPr>
          <w:sz w:val="20"/>
          <w:szCs w:val="20"/>
          <w:highlight w:val="yellow"/>
        </w:rPr>
      </w:pPr>
      <w:r w:rsidRPr="00D62E85">
        <w:rPr>
          <w:sz w:val="20"/>
          <w:szCs w:val="20"/>
        </w:rPr>
        <w:t>WebEx link: https://ncdenrits.webex.com/ncdenrits/onstage/g.php?MTID=e6dd914ab0c9b2593dbb23321a36af245</w:t>
      </w:r>
    </w:p>
    <w:p w14:paraId="10D927FF"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WebEx password: Nk2BCEzm7P2</w:t>
      </w:r>
    </w:p>
    <w:p w14:paraId="75E00AEB"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WebEx phone number: 1-415-655-0003</w:t>
      </w:r>
    </w:p>
    <w:p w14:paraId="2F0FDCCC"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WebEx access code: 171 787 6586 (Please see information below regarding registering for, joining, and commenting at the public hearing.)</w:t>
      </w:r>
    </w:p>
    <w:p w14:paraId="0E9648AB" w14:textId="77777777" w:rsidR="00802F23" w:rsidRPr="00D62E85" w:rsidRDefault="00802F23" w:rsidP="00F74B98">
      <w:pPr>
        <w:pStyle w:val="xmsonospacing"/>
        <w:shd w:val="clear" w:color="auto" w:fill="FFFFFF"/>
        <w:spacing w:before="0" w:beforeAutospacing="0" w:after="0" w:afterAutospacing="0"/>
        <w:rPr>
          <w:sz w:val="20"/>
          <w:szCs w:val="20"/>
        </w:rPr>
      </w:pPr>
    </w:p>
    <w:p w14:paraId="366E7155" w14:textId="77777777" w:rsidR="00802F23" w:rsidRPr="00D62E85" w:rsidRDefault="00802F23" w:rsidP="00F74B98">
      <w:pPr>
        <w:pStyle w:val="xmsonospacing"/>
        <w:shd w:val="clear" w:color="auto" w:fill="FFFFFF"/>
        <w:spacing w:before="0" w:beforeAutospacing="0" w:after="0" w:afterAutospacing="0"/>
        <w:rPr>
          <w:sz w:val="20"/>
          <w:szCs w:val="20"/>
        </w:rPr>
      </w:pPr>
      <w:r w:rsidRPr="00D62E85">
        <w:rPr>
          <w:sz w:val="20"/>
          <w:szCs w:val="20"/>
        </w:rPr>
        <w:t>Comment Period Ends: April 30, 2021</w:t>
      </w:r>
    </w:p>
    <w:p w14:paraId="45FE9FF9" w14:textId="77777777" w:rsidR="00802F23" w:rsidRPr="00D62E85" w:rsidRDefault="00802F23" w:rsidP="00F74B98">
      <w:pPr>
        <w:pStyle w:val="xmsonospacing"/>
        <w:shd w:val="clear" w:color="auto" w:fill="FFFFFF"/>
        <w:spacing w:before="0" w:beforeAutospacing="0" w:after="0" w:afterAutospacing="0"/>
        <w:rPr>
          <w:sz w:val="20"/>
          <w:szCs w:val="20"/>
        </w:rPr>
      </w:pPr>
    </w:p>
    <w:p w14:paraId="544BE1FB" w14:textId="77777777" w:rsidR="00802F23" w:rsidRPr="00D62E85" w:rsidRDefault="00802F23" w:rsidP="00F74B98">
      <w:pPr>
        <w:pStyle w:val="xmsonospacing"/>
        <w:shd w:val="clear" w:color="auto" w:fill="FFFFFF"/>
        <w:spacing w:before="0" w:beforeAutospacing="0" w:after="0" w:afterAutospacing="0"/>
        <w:rPr>
          <w:rFonts w:eastAsiaTheme="minorEastAsia"/>
          <w:b/>
          <w:sz w:val="20"/>
          <w:szCs w:val="20"/>
        </w:rPr>
      </w:pPr>
      <w:r w:rsidRPr="00D62E85">
        <w:rPr>
          <w:b/>
          <w:sz w:val="20"/>
          <w:szCs w:val="20"/>
        </w:rPr>
        <w:t>REGISTRATION</w:t>
      </w:r>
    </w:p>
    <w:p w14:paraId="7E2941CE" w14:textId="0DA5C8D0" w:rsidR="00802F23" w:rsidRPr="00D62E85" w:rsidRDefault="00802F23" w:rsidP="00D62E85">
      <w:pPr>
        <w:pStyle w:val="NormalWeb"/>
        <w:spacing w:before="0" w:beforeAutospacing="0"/>
        <w:rPr>
          <w:rFonts w:eastAsia="Calibri"/>
          <w:bCs/>
          <w:color w:val="000000" w:themeColor="text1"/>
          <w:sz w:val="20"/>
          <w:szCs w:val="20"/>
        </w:rPr>
      </w:pPr>
      <w:r w:rsidRPr="00D62E85">
        <w:rPr>
          <w:rFonts w:eastAsia="Calibri"/>
          <w:bCs/>
          <w:color w:val="000000" w:themeColor="text1"/>
          <w:sz w:val="20"/>
          <w:szCs w:val="20"/>
        </w:rPr>
        <w:t xml:space="preserve">To register for the hearing and provide your preference regarding speaking at the hearing, please visit: </w:t>
      </w:r>
      <w:r w:rsidRPr="00D62E85">
        <w:rPr>
          <w:rFonts w:eastAsia="Calibri"/>
          <w:bCs/>
          <w:sz w:val="20"/>
          <w:szCs w:val="20"/>
        </w:rPr>
        <w:t>https://forms.office.com/Pages/ResponsePage.aspx?id=3IF2etC5mkSFw-zCbNftGRcM2xmuszROiks3JDQp2_RURjJSWUpMRThRSURXVzA5WFU5MkdNUzk1UC4u</w:t>
      </w:r>
    </w:p>
    <w:p w14:paraId="0FCE840F" w14:textId="77777777" w:rsidR="00802F23" w:rsidRPr="00D62E85" w:rsidRDefault="00802F23" w:rsidP="00F74B98">
      <w:pPr>
        <w:pStyle w:val="NormalWeb"/>
        <w:rPr>
          <w:rFonts w:eastAsia="Calibri"/>
          <w:bCs/>
          <w:color w:val="000000" w:themeColor="text1"/>
          <w:sz w:val="20"/>
          <w:szCs w:val="20"/>
        </w:rPr>
      </w:pPr>
      <w:r w:rsidRPr="00D62E85">
        <w:rPr>
          <w:rFonts w:eastAsia="Calibri"/>
          <w:bCs/>
          <w:color w:val="000000" w:themeColor="text1"/>
          <w:sz w:val="20"/>
          <w:szCs w:val="20"/>
        </w:rPr>
        <w:t xml:space="preserve">Or scan the following QR code with your phone:                 </w:t>
      </w:r>
      <w:r w:rsidR="0005629A">
        <w:rPr>
          <w:rFonts w:eastAsia="Calibri"/>
          <w:bCs/>
          <w:color w:val="000000" w:themeColor="text1"/>
          <w:sz w:val="20"/>
          <w:szCs w:val="20"/>
        </w:rPr>
        <w:pict w14:anchorId="4FD7F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6.95pt">
            <v:imagedata r:id="rId28" o:title="Registration for Public Hearing Regarding Effluent Permit for Blue Ridge Paper Products "/>
          </v:shape>
        </w:pict>
      </w:r>
    </w:p>
    <w:p w14:paraId="00ACEF9F" w14:textId="50F8BBA8" w:rsidR="00802F23" w:rsidRPr="00D62E85" w:rsidRDefault="00802F23" w:rsidP="00F74B98">
      <w:pPr>
        <w:pStyle w:val="NormalWeb"/>
        <w:rPr>
          <w:rFonts w:eastAsia="Calibri"/>
          <w:bCs/>
          <w:color w:val="000000" w:themeColor="text1"/>
          <w:sz w:val="20"/>
          <w:szCs w:val="20"/>
        </w:rPr>
      </w:pPr>
      <w:r w:rsidRPr="00D62E85">
        <w:rPr>
          <w:rFonts w:eastAsia="Calibri"/>
          <w:bCs/>
          <w:color w:val="000000" w:themeColor="text1"/>
          <w:sz w:val="20"/>
          <w:szCs w:val="20"/>
        </w:rPr>
        <w:t xml:space="preserve">Registration must be completed by 12:00 pm on April 14, 2021. If you have any problems registering online, please call 919-707-9011 or email </w:t>
      </w:r>
      <w:r w:rsidRPr="00D62E85">
        <w:rPr>
          <w:rFonts w:eastAsia="Calibri"/>
          <w:bCs/>
          <w:sz w:val="20"/>
          <w:szCs w:val="20"/>
        </w:rPr>
        <w:t>peter.johnston@ncdenr.gov</w:t>
      </w:r>
      <w:r w:rsidRPr="00D62E85">
        <w:rPr>
          <w:rFonts w:eastAsia="Calibri"/>
          <w:bCs/>
          <w:color w:val="000000" w:themeColor="text1"/>
          <w:sz w:val="20"/>
          <w:szCs w:val="20"/>
        </w:rPr>
        <w:t xml:space="preserve"> by the registration deadline of 12:00 pm on April 14, 2021.</w:t>
      </w:r>
    </w:p>
    <w:p w14:paraId="057154C6" w14:textId="6D8582E2" w:rsidR="00802F23" w:rsidRPr="00D62E85" w:rsidRDefault="00802F23" w:rsidP="00F74B98">
      <w:pPr>
        <w:pStyle w:val="NormalWeb"/>
        <w:rPr>
          <w:rFonts w:eastAsia="Calibri"/>
          <w:bCs/>
          <w:color w:val="000000" w:themeColor="text1"/>
          <w:sz w:val="20"/>
          <w:szCs w:val="20"/>
        </w:rPr>
      </w:pPr>
      <w:r w:rsidRPr="00D62E85">
        <w:rPr>
          <w:rFonts w:eastAsia="Calibri"/>
          <w:bCs/>
          <w:color w:val="000000" w:themeColor="text1"/>
          <w:sz w:val="20"/>
          <w:szCs w:val="20"/>
        </w:rPr>
        <w:t xml:space="preserve">The Division of Water Resources highly recommends testing your computer's WebEx capabilities prior to the hearing at </w:t>
      </w:r>
      <w:r w:rsidRPr="00D62E85">
        <w:rPr>
          <w:rFonts w:eastAsia="Calibri"/>
          <w:bCs/>
          <w:sz w:val="20"/>
          <w:szCs w:val="20"/>
        </w:rPr>
        <w:t>https://www.webex.com/test-meeting.html</w:t>
      </w:r>
      <w:r w:rsidRPr="00D62E85">
        <w:rPr>
          <w:rFonts w:eastAsia="Calibri"/>
          <w:bCs/>
          <w:color w:val="000000" w:themeColor="text1"/>
          <w:sz w:val="20"/>
          <w:szCs w:val="20"/>
        </w:rPr>
        <w:t xml:space="preserve">. For instructions about digital ways to join the public hearing, please refer to the WebEx Help Center online at </w:t>
      </w:r>
      <w:r w:rsidRPr="00D62E85">
        <w:rPr>
          <w:rFonts w:eastAsia="Calibri"/>
          <w:bCs/>
          <w:sz w:val="20"/>
          <w:szCs w:val="20"/>
        </w:rPr>
        <w:t>https://help.webex.com/en-us/</w:t>
      </w:r>
      <w:r w:rsidRPr="00D62E85">
        <w:rPr>
          <w:rFonts w:eastAsia="Calibri"/>
          <w:bCs/>
          <w:color w:val="000000" w:themeColor="text1"/>
          <w:sz w:val="20"/>
          <w:szCs w:val="20"/>
        </w:rPr>
        <w:t xml:space="preserve"> </w:t>
      </w:r>
    </w:p>
    <w:p w14:paraId="67CDD146" w14:textId="77777777" w:rsidR="00802F23" w:rsidRPr="00D62E85" w:rsidRDefault="00802F23" w:rsidP="00F74B98">
      <w:pPr>
        <w:pStyle w:val="NormalWeb"/>
        <w:rPr>
          <w:rFonts w:eastAsia="Calibri"/>
          <w:bCs/>
          <w:color w:val="000000" w:themeColor="text1"/>
          <w:sz w:val="20"/>
          <w:szCs w:val="20"/>
        </w:rPr>
      </w:pPr>
      <w:r w:rsidRPr="00D62E85">
        <w:rPr>
          <w:rFonts w:eastAsia="Calibri"/>
          <w:bCs/>
          <w:color w:val="000000" w:themeColor="text1"/>
          <w:sz w:val="20"/>
          <w:szCs w:val="20"/>
        </w:rPr>
        <w:t>To comment during the hearing after your name is called as a registered speaker and/or after the hearing officer asks if any people wish to comment following the registered speakers:</w:t>
      </w:r>
    </w:p>
    <w:p w14:paraId="5DE2493F" w14:textId="77777777" w:rsidR="00802F23" w:rsidRPr="00D62E85" w:rsidRDefault="00802F23" w:rsidP="00F74B98">
      <w:pPr>
        <w:pStyle w:val="NormalWeb"/>
        <w:rPr>
          <w:rFonts w:eastAsia="Calibri"/>
          <w:bCs/>
          <w:color w:val="000000" w:themeColor="text1"/>
          <w:sz w:val="20"/>
          <w:szCs w:val="20"/>
        </w:rPr>
      </w:pPr>
      <w:r w:rsidRPr="00D62E85">
        <w:rPr>
          <w:rFonts w:eastAsia="Calibri"/>
          <w:bCs/>
          <w:color w:val="000000" w:themeColor="text1"/>
          <w:sz w:val="20"/>
          <w:szCs w:val="20"/>
        </w:rPr>
        <w:t>- If you join the hearing by phone, press *3 to “raise your hand,” speak, and press *3 to “lower your hand.”</w:t>
      </w:r>
    </w:p>
    <w:p w14:paraId="4D20D62B" w14:textId="77777777" w:rsidR="00802F23" w:rsidRPr="00D62E85" w:rsidRDefault="00802F23" w:rsidP="00F74B98">
      <w:pPr>
        <w:pStyle w:val="NormalWeb"/>
        <w:rPr>
          <w:rFonts w:eastAsia="Calibri"/>
          <w:bCs/>
          <w:color w:val="000000" w:themeColor="text1"/>
          <w:sz w:val="20"/>
          <w:szCs w:val="20"/>
        </w:rPr>
      </w:pPr>
      <w:r w:rsidRPr="00D62E85">
        <w:rPr>
          <w:rFonts w:eastAsia="Calibri"/>
          <w:bCs/>
          <w:color w:val="000000" w:themeColor="text1"/>
          <w:sz w:val="20"/>
          <w:szCs w:val="20"/>
        </w:rPr>
        <w:t>- If you join the hearing online, press the “raise your hand” icon, speak, and press the “lower your hand” icon.</w:t>
      </w:r>
    </w:p>
    <w:p w14:paraId="7FC5191E" w14:textId="77777777" w:rsidR="00802F23" w:rsidRPr="00D62E85" w:rsidRDefault="00802F23" w:rsidP="00F74B98">
      <w:pPr>
        <w:pStyle w:val="NormalWeb"/>
        <w:rPr>
          <w:rFonts w:eastAsiaTheme="minorEastAsia"/>
          <w:color w:val="000000" w:themeColor="text1"/>
          <w:sz w:val="20"/>
          <w:szCs w:val="20"/>
        </w:rPr>
      </w:pPr>
      <w:r w:rsidRPr="00D62E85">
        <w:rPr>
          <w:rFonts w:eastAsia="Calibri"/>
          <w:b/>
          <w:bCs/>
          <w:color w:val="000000" w:themeColor="text1"/>
          <w:sz w:val="20"/>
          <w:szCs w:val="20"/>
        </w:rPr>
        <w:t xml:space="preserve">- </w:t>
      </w:r>
      <w:r w:rsidRPr="00D62E85">
        <w:rPr>
          <w:rFonts w:eastAsia="Calibri"/>
          <w:bCs/>
          <w:color w:val="000000" w:themeColor="text1"/>
          <w:sz w:val="20"/>
          <w:szCs w:val="20"/>
        </w:rPr>
        <w:t>The Hearing Officer may limit the length of time that you may speak, so that all those who wish to speak may do so.</w:t>
      </w:r>
      <w:r w:rsidRPr="00D62E85">
        <w:rPr>
          <w:rFonts w:eastAsia="Calibri"/>
          <w:b/>
          <w:bCs/>
          <w:color w:val="000000" w:themeColor="text1"/>
          <w:sz w:val="20"/>
          <w:szCs w:val="20"/>
        </w:rPr>
        <w:t xml:space="preserve"> </w:t>
      </w:r>
    </w:p>
    <w:p w14:paraId="40F3286A" w14:textId="77777777" w:rsidR="002A056D" w:rsidRDefault="002A056D" w:rsidP="00D52FD0"/>
    <w:p w14:paraId="4B6252A8" w14:textId="77777777" w:rsidR="002A056D" w:rsidRDefault="002A056D" w:rsidP="00D52FD0">
      <w:pPr>
        <w:rPr>
          <w:kern w:val="0"/>
        </w:rPr>
        <w:sectPr w:rsidR="002A056D" w:rsidSect="008D46DC">
          <w:type w:val="continuous"/>
          <w:pgSz w:w="12240" w:h="15840"/>
          <w:pgMar w:top="360" w:right="720" w:bottom="360" w:left="720" w:header="360" w:footer="360" w:gutter="0"/>
          <w:pgNumType w:start="1797"/>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14:paraId="0623EC84" w14:textId="77777777" w:rsidR="00F74B98" w:rsidRDefault="00F74B98" w:rsidP="00F74B98">
      <w:pPr>
        <w:pStyle w:val="Chapter"/>
        <w:rPr>
          <w:caps w:val="0"/>
        </w:rPr>
      </w:pPr>
      <w:r>
        <w:t>Title 15A – Department of Environmental Quality</w:t>
      </w:r>
    </w:p>
    <w:p w14:paraId="2B3547B1" w14:textId="77777777" w:rsidR="00F74B98" w:rsidRDefault="00F74B98" w:rsidP="00F74B98">
      <w:pPr>
        <w:pStyle w:val="Chapter"/>
        <w:rPr>
          <w:caps w:val="0"/>
        </w:rPr>
      </w:pPr>
    </w:p>
    <w:p w14:paraId="360C0C92" w14:textId="77777777" w:rsidR="00F74B98" w:rsidRDefault="00F74B98">
      <w:pPr>
        <w:pStyle w:val="Paragraph"/>
        <w:rPr>
          <w:i/>
          <w:iCs/>
        </w:rPr>
      </w:pPr>
      <w:r w:rsidRPr="00B31E75">
        <w:rPr>
          <w:b/>
          <w:bCs/>
          <w:i/>
          <w:iCs/>
        </w:rPr>
        <w:t>Notice</w:t>
      </w:r>
      <w:r w:rsidRPr="00B31E75">
        <w:rPr>
          <w:i/>
          <w:iCs/>
        </w:rPr>
        <w:t xml:space="preserve"> is hereby given in accordance with G.S. 150B-21.2 that the </w:t>
      </w:r>
      <w:r>
        <w:rPr>
          <w:i/>
          <w:iCs/>
        </w:rPr>
        <w:t>Environmental Management Commission</w:t>
      </w:r>
      <w:r w:rsidRPr="00B31E75">
        <w:rPr>
          <w:i/>
          <w:iCs/>
        </w:rPr>
        <w:t xml:space="preserve"> intends to</w:t>
      </w:r>
      <w:r>
        <w:rPr>
          <w:i/>
          <w:iCs/>
        </w:rPr>
        <w:t xml:space="preserve"> amend the rules cited as 15A NCAC 02D .1701-.1710</w:t>
      </w:r>
      <w:r w:rsidRPr="00B31E75">
        <w:rPr>
          <w:i/>
          <w:iCs/>
        </w:rPr>
        <w:t>.</w:t>
      </w:r>
    </w:p>
    <w:p w14:paraId="074B0A85" w14:textId="77777777" w:rsidR="00F74B98" w:rsidRDefault="00F74B98">
      <w:pPr>
        <w:pStyle w:val="Paragraph"/>
        <w:rPr>
          <w:i/>
          <w:iCs/>
        </w:rPr>
      </w:pPr>
    </w:p>
    <w:p w14:paraId="64DF3CBF" w14:textId="77777777" w:rsidR="00F74B98" w:rsidRPr="00B31E75" w:rsidRDefault="00F74B98" w:rsidP="00F74B98">
      <w:pPr>
        <w:pStyle w:val="Paragraph"/>
        <w:rPr>
          <w:b/>
          <w:i/>
        </w:rPr>
      </w:pPr>
      <w:r w:rsidRPr="00B31E75">
        <w:rPr>
          <w:b/>
        </w:rPr>
        <w:t>Link to agency website pursuant to G.S. 150B-19.1(c):</w:t>
      </w:r>
      <w:r w:rsidRPr="00B31E75">
        <w:rPr>
          <w:b/>
          <w:i/>
        </w:rPr>
        <w:t xml:space="preserve">  </w:t>
      </w:r>
      <w:r>
        <w:rPr>
          <w:i/>
        </w:rPr>
        <w:t>http://deq.nc.gov/about/divisions/air-quality/air-quality-rules/rules-hearing-process</w:t>
      </w:r>
    </w:p>
    <w:p w14:paraId="632A6093" w14:textId="77777777" w:rsidR="00F74B98" w:rsidRPr="00B31E75" w:rsidRDefault="00F74B98" w:rsidP="00F74B98">
      <w:pPr>
        <w:pStyle w:val="Paragraph"/>
        <w:rPr>
          <w:b/>
        </w:rPr>
      </w:pPr>
    </w:p>
    <w:p w14:paraId="6BC7C489" w14:textId="77777777" w:rsidR="00F74B98" w:rsidRPr="00B31E75" w:rsidRDefault="00F74B98">
      <w:pPr>
        <w:pStyle w:val="Paragraph"/>
        <w:rPr>
          <w:i/>
        </w:rPr>
      </w:pPr>
      <w:r w:rsidRPr="00B31E75">
        <w:rPr>
          <w:b/>
          <w:bCs/>
        </w:rPr>
        <w:t>Proposed Effective Date:</w:t>
      </w:r>
      <w:r w:rsidRPr="00B31E75">
        <w:rPr>
          <w:b/>
          <w:bCs/>
          <w:i/>
        </w:rPr>
        <w:t xml:space="preserve">  </w:t>
      </w:r>
      <w:r>
        <w:rPr>
          <w:i/>
          <w:color w:val="000000"/>
          <w:highlight w:val="white"/>
        </w:rPr>
        <w:t>September 1, 2021</w:t>
      </w:r>
    </w:p>
    <w:p w14:paraId="69CBB381" w14:textId="77777777" w:rsidR="00F74B98" w:rsidRPr="00B31E75" w:rsidRDefault="00F74B98">
      <w:pPr>
        <w:pStyle w:val="Base"/>
      </w:pPr>
    </w:p>
    <w:p w14:paraId="46B23FE4" w14:textId="77777777" w:rsidR="00F74B98" w:rsidRDefault="00F74B98" w:rsidP="00F74B98">
      <w:pPr>
        <w:pStyle w:val="Base"/>
        <w:tabs>
          <w:tab w:val="left" w:pos="936"/>
        </w:tabs>
        <w:rPr>
          <w:b/>
        </w:rPr>
      </w:pPr>
      <w:r>
        <w:rPr>
          <w:b/>
        </w:rPr>
        <w:t>Public Hearing:</w:t>
      </w:r>
    </w:p>
    <w:p w14:paraId="3F49FA79" w14:textId="77777777" w:rsidR="00F74B98" w:rsidRDefault="00F74B98" w:rsidP="00F74B98">
      <w:pPr>
        <w:pStyle w:val="Base"/>
        <w:tabs>
          <w:tab w:val="left" w:pos="936"/>
        </w:tabs>
      </w:pPr>
      <w:r>
        <w:rPr>
          <w:b/>
        </w:rPr>
        <w:t>Date:</w:t>
      </w:r>
      <w:r>
        <w:rPr>
          <w:i/>
        </w:rPr>
        <w:t xml:space="preserve">  March 24, 2021</w:t>
      </w:r>
    </w:p>
    <w:p w14:paraId="141ADC56" w14:textId="77777777" w:rsidR="00F74B98" w:rsidRDefault="00F74B98" w:rsidP="00F74B98">
      <w:pPr>
        <w:pStyle w:val="Base"/>
        <w:tabs>
          <w:tab w:val="left" w:pos="936"/>
        </w:tabs>
      </w:pPr>
      <w:r>
        <w:rPr>
          <w:b/>
        </w:rPr>
        <w:t>Time:</w:t>
      </w:r>
      <w:r>
        <w:rPr>
          <w:i/>
        </w:rPr>
        <w:t xml:space="preserve">  6:00 p.m.</w:t>
      </w:r>
    </w:p>
    <w:p w14:paraId="658383B1" w14:textId="77777777" w:rsidR="00F74B98" w:rsidRPr="006B495D" w:rsidRDefault="00F74B98" w:rsidP="00F74B98">
      <w:pPr>
        <w:pStyle w:val="Base"/>
        <w:tabs>
          <w:tab w:val="left" w:pos="936"/>
        </w:tabs>
        <w:rPr>
          <w:i/>
        </w:rPr>
      </w:pPr>
      <w:r>
        <w:rPr>
          <w:b/>
        </w:rPr>
        <w:t>Location:</w:t>
      </w:r>
      <w:r>
        <w:rPr>
          <w:i/>
        </w:rPr>
        <w:t xml:space="preserve">  </w:t>
      </w:r>
      <w:r w:rsidRPr="006B495D">
        <w:rPr>
          <w:i/>
        </w:rPr>
        <w:t>A virtual public hearing will be held by webinar as follows:</w:t>
      </w:r>
    </w:p>
    <w:p w14:paraId="015FFCD7" w14:textId="77777777" w:rsidR="00F74B98" w:rsidRPr="006B495D" w:rsidRDefault="00F74B98" w:rsidP="00F74B98">
      <w:pPr>
        <w:pStyle w:val="Base"/>
        <w:tabs>
          <w:tab w:val="left" w:pos="936"/>
        </w:tabs>
        <w:rPr>
          <w:i/>
        </w:rPr>
      </w:pPr>
      <w:r w:rsidRPr="006B495D">
        <w:rPr>
          <w:i/>
        </w:rPr>
        <w:t xml:space="preserve">WebEx Events meeting link: https://bit.ly/360UcyX , Event password: NCDAQ </w:t>
      </w:r>
    </w:p>
    <w:p w14:paraId="5A7367EB" w14:textId="77777777" w:rsidR="00F74B98" w:rsidRPr="006B495D" w:rsidRDefault="00F74B98" w:rsidP="00F74B98">
      <w:pPr>
        <w:pStyle w:val="Base"/>
        <w:tabs>
          <w:tab w:val="left" w:pos="936"/>
        </w:tabs>
        <w:rPr>
          <w:i/>
        </w:rPr>
      </w:pPr>
      <w:r w:rsidRPr="006B495D">
        <w:rPr>
          <w:i/>
        </w:rPr>
        <w:t>Audio conference:  To receive a call back, provide your phone number when you join the event, or call the number below and enter the access code. US TOLL +1-415-655-0003, Access code: 1781985004</w:t>
      </w:r>
    </w:p>
    <w:p w14:paraId="18669BD5" w14:textId="77777777" w:rsidR="00F74B98" w:rsidRPr="006B495D" w:rsidRDefault="00F74B98" w:rsidP="00F74B98">
      <w:pPr>
        <w:pStyle w:val="Base"/>
        <w:tabs>
          <w:tab w:val="left" w:pos="936"/>
        </w:tabs>
        <w:rPr>
          <w:i/>
        </w:rPr>
      </w:pPr>
      <w:r w:rsidRPr="006B495D">
        <w:rPr>
          <w:i/>
        </w:rPr>
        <w:t>*If you wish to speak at the digital public hearing, you must register, provide the required information, and follow instructions on ways to join the public hearing. Registration must be completed by 4:00 PM on March 24, 2020. To register, please click the following link: https://bit.ly/3iEcNWF</w:t>
      </w:r>
    </w:p>
    <w:p w14:paraId="33750A2E" w14:textId="77777777" w:rsidR="00F74B98" w:rsidRPr="006B495D" w:rsidRDefault="00F74B98" w:rsidP="00F74B98">
      <w:pPr>
        <w:pStyle w:val="Base"/>
        <w:tabs>
          <w:tab w:val="left" w:pos="936"/>
        </w:tabs>
        <w:rPr>
          <w:i/>
        </w:rPr>
      </w:pPr>
      <w:r w:rsidRPr="006B495D">
        <w:rPr>
          <w:i/>
        </w:rPr>
        <w:t>*For instructions on ways to join the public hearing, please refer to the following link:</w:t>
      </w:r>
    </w:p>
    <w:p w14:paraId="2C144B59" w14:textId="77777777" w:rsidR="00F74B98" w:rsidRPr="006B495D" w:rsidRDefault="00F74B98" w:rsidP="00F74B98">
      <w:pPr>
        <w:pStyle w:val="Base"/>
        <w:tabs>
          <w:tab w:val="left" w:pos="936"/>
        </w:tabs>
        <w:rPr>
          <w:i/>
        </w:rPr>
      </w:pPr>
      <w:r w:rsidRPr="006B495D">
        <w:rPr>
          <w:i/>
        </w:rPr>
        <w:t>https://files.nc.gov/ncdeq/Air%20Quality/rules/hearing/instructions-on-ways-to-join-webex.pdf</w:t>
      </w:r>
    </w:p>
    <w:p w14:paraId="219B577F" w14:textId="77777777" w:rsidR="00F74B98" w:rsidRDefault="00F74B98" w:rsidP="00F74B98">
      <w:pPr>
        <w:pStyle w:val="Base"/>
        <w:tabs>
          <w:tab w:val="left" w:pos="936"/>
        </w:tabs>
        <w:rPr>
          <w:i/>
        </w:rPr>
      </w:pPr>
      <w:r w:rsidRPr="00F4520E">
        <w:rPr>
          <w:i/>
        </w:rPr>
        <w:t>https://www.webex.com/test-meeting.html</w:t>
      </w:r>
    </w:p>
    <w:p w14:paraId="5F786586" w14:textId="77777777" w:rsidR="00F74B98" w:rsidRDefault="00F74B98" w:rsidP="00F74B98">
      <w:pPr>
        <w:pStyle w:val="Base"/>
        <w:tabs>
          <w:tab w:val="left" w:pos="936"/>
        </w:tabs>
        <w:rPr>
          <w:i/>
        </w:rPr>
      </w:pPr>
    </w:p>
    <w:p w14:paraId="28DB9CF9" w14:textId="77777777" w:rsidR="00F74B98" w:rsidRDefault="00F74B98" w:rsidP="00F74B98">
      <w:pPr>
        <w:pStyle w:val="Base"/>
        <w:tabs>
          <w:tab w:val="left" w:pos="936"/>
        </w:tabs>
        <w:rPr>
          <w:i/>
          <w:color w:val="000000"/>
          <w:highlight w:val="white"/>
        </w:rPr>
      </w:pPr>
      <w:r w:rsidRPr="00B31E75">
        <w:rPr>
          <w:b/>
          <w:bCs/>
        </w:rPr>
        <w:t>Reason for Proposed Action:</w:t>
      </w:r>
      <w:r w:rsidRPr="00B31E75">
        <w:t xml:space="preserve">  </w:t>
      </w:r>
      <w:r w:rsidRPr="00DA1269">
        <w:rPr>
          <w:i/>
          <w:color w:val="000000"/>
        </w:rPr>
        <w:t>To receive comments on the proposed amendment of the 15A NCAC 02 .1700 Municipal Solid Waste Landfill Rules. Also, to receive comment on the accompanying fiscal note for the proposed amendment."</w:t>
      </w:r>
    </w:p>
    <w:p w14:paraId="0C21C764" w14:textId="77777777" w:rsidR="00F74B98" w:rsidRDefault="00F74B98">
      <w:pPr>
        <w:pStyle w:val="Paragraph"/>
        <w:rPr>
          <w:i/>
          <w:color w:val="000000"/>
          <w:highlight w:val="white"/>
        </w:rPr>
      </w:pPr>
    </w:p>
    <w:p w14:paraId="06EAED05" w14:textId="77777777" w:rsidR="00F74B98" w:rsidRDefault="00F74B98">
      <w:pPr>
        <w:pStyle w:val="Paragraph"/>
        <w:rPr>
          <w:i/>
          <w:color w:val="000000"/>
          <w:highlight w:val="white"/>
        </w:rPr>
      </w:pPr>
      <w:r>
        <w:rPr>
          <w:i/>
          <w:color w:val="000000"/>
          <w:highlight w:val="white"/>
        </w:rPr>
        <w:t xml:space="preserve">On August 29, 2016, the Environmental Protection Agency (EPA) finalized changes to the Standards of Performance for Municipal Solid Waste (MSW) Landfills. The EPA’s review identified advances in technology and operating practices for reducing emissions of LFG. The EPA promulgated a new subpart, 40 CFR Part 60, Subpart XXX, Standards of Performance for Municipal Solid Waste Landfills That Commenced Construction, Reconstruction, or Modification After July 17, 2014, which was automatically adopted through 15A NCAC 02D .0524. </w:t>
      </w:r>
    </w:p>
    <w:p w14:paraId="7D939A4D" w14:textId="77777777" w:rsidR="00F74B98" w:rsidRDefault="00F74B98">
      <w:pPr>
        <w:pStyle w:val="Paragraph"/>
        <w:rPr>
          <w:i/>
          <w:color w:val="000000"/>
          <w:highlight w:val="white"/>
        </w:rPr>
      </w:pPr>
      <w:r>
        <w:rPr>
          <w:i/>
          <w:color w:val="000000"/>
          <w:highlight w:val="white"/>
        </w:rPr>
        <w:t xml:space="preserve"> </w:t>
      </w:r>
    </w:p>
    <w:p w14:paraId="229372BC" w14:textId="77777777" w:rsidR="00F74B98" w:rsidRDefault="00F74B98">
      <w:pPr>
        <w:pStyle w:val="Paragraph"/>
        <w:rPr>
          <w:i/>
          <w:color w:val="000000"/>
          <w:highlight w:val="white"/>
        </w:rPr>
      </w:pPr>
      <w:r>
        <w:rPr>
          <w:i/>
          <w:color w:val="000000"/>
          <w:highlight w:val="white"/>
        </w:rPr>
        <w:t xml:space="preserve">In the same action, the EPA promulgated a new subpart under 40 CFR Part 60, Subpart Cf, Emission Guidelines and Compliance Times for Municipal Solid Waste Landfills, to revise the emission guidelines (EGs) that apply to existing MSW landfills. Previously, the EGs under 40 CFR Part 60, Subpart Cc applied to existing MSW landfills. The revised EGs apply to landfills that have accepted waste at any time since November 8, 1987 and commenced construction, reconstruction, or modification on or before July 17, 2014. The EPA revised the EG to account for significant changes that have occurred in the landfill industry over time, including changes to the size and number of existing landfills, industry practices, and gas control methods and technologies. </w:t>
      </w:r>
    </w:p>
    <w:p w14:paraId="0DA56C65" w14:textId="77777777" w:rsidR="00F74B98" w:rsidRDefault="00F74B98">
      <w:pPr>
        <w:pStyle w:val="Paragraph"/>
        <w:rPr>
          <w:i/>
          <w:color w:val="000000"/>
          <w:highlight w:val="white"/>
        </w:rPr>
      </w:pPr>
      <w:r>
        <w:rPr>
          <w:i/>
          <w:color w:val="000000"/>
          <w:highlight w:val="white"/>
        </w:rPr>
        <w:t xml:space="preserve"> </w:t>
      </w:r>
    </w:p>
    <w:p w14:paraId="1E3C06DB" w14:textId="77777777" w:rsidR="00F74B98" w:rsidRDefault="00F74B98">
      <w:pPr>
        <w:pStyle w:val="Paragraph"/>
        <w:rPr>
          <w:i/>
          <w:color w:val="000000"/>
          <w:highlight w:val="white"/>
        </w:rPr>
      </w:pPr>
      <w:r>
        <w:rPr>
          <w:i/>
          <w:color w:val="000000"/>
          <w:highlight w:val="white"/>
        </w:rPr>
        <w:t xml:space="preserve">40 CFR Part 60, Subpart WWW, Standards of Performance for Municipal Solid Waste Landfills, will continue to apply to MSW landfills that commenced construction, reconstruction, or modification after May 30, 1991 and on or before July 17, 2014, until there is an approved state or federal plan that implements 40 CFR Part 60, Subpart Cf. </w:t>
      </w:r>
    </w:p>
    <w:p w14:paraId="7FDFC0D1" w14:textId="77777777" w:rsidR="00F74B98" w:rsidRDefault="00F74B98">
      <w:pPr>
        <w:pStyle w:val="Paragraph"/>
        <w:rPr>
          <w:i/>
          <w:color w:val="000000"/>
          <w:highlight w:val="white"/>
        </w:rPr>
      </w:pPr>
    </w:p>
    <w:p w14:paraId="45F51A25" w14:textId="77777777" w:rsidR="00F74B98" w:rsidRDefault="00F74B98">
      <w:pPr>
        <w:pStyle w:val="Paragraph"/>
        <w:rPr>
          <w:i/>
          <w:color w:val="000000"/>
          <w:highlight w:val="white"/>
        </w:rPr>
      </w:pPr>
      <w:r>
        <w:rPr>
          <w:i/>
          <w:color w:val="000000"/>
          <w:highlight w:val="white"/>
        </w:rPr>
        <w:t xml:space="preserve">In conjunction with promulgation of the Affordable Clean Energy rule on July 8, 2019, the EPA updated the CAA 111(d) implementing regulations under a new subpart, 40 CFR Subpart 60, Subpart Ba, Adoption and Submittal of State Plans for Designated Facilities. Specifically, this action amended the timing requirements in 40 CFR 60.23 and 60.27 for submission of state plans, and the issuance of federal plans. On August 26, 2019, the EPA adopted the 40 CFR Part 60, Subpart Ba implementation requirements into the EG under 40 CFR 60, Subpart Cf. The EPA also set a compliance date of August?29, 2019 for states to submit state plans. The EPA is required to determine completeness with 6 months of a state plan submittal, and approve or disapprove the state plan within 12 months of the completeness determination.  </w:t>
      </w:r>
    </w:p>
    <w:p w14:paraId="66F8DFF8" w14:textId="77777777" w:rsidR="00F74B98" w:rsidRDefault="00F74B98">
      <w:pPr>
        <w:pStyle w:val="Paragraph"/>
        <w:rPr>
          <w:i/>
          <w:color w:val="000000"/>
          <w:highlight w:val="white"/>
        </w:rPr>
      </w:pPr>
    </w:p>
    <w:p w14:paraId="74B527D3" w14:textId="77777777" w:rsidR="00F74B98" w:rsidRDefault="00F74B98">
      <w:pPr>
        <w:pStyle w:val="Paragraph"/>
        <w:rPr>
          <w:i/>
          <w:color w:val="000000"/>
          <w:highlight w:val="white"/>
        </w:rPr>
      </w:pPr>
      <w:r>
        <w:rPr>
          <w:i/>
          <w:color w:val="000000"/>
          <w:highlight w:val="white"/>
        </w:rPr>
        <w:t xml:space="preserve">On March 26, 2020, the EPA adopted changes to 40 CFR Part 60, Subpart Cf, allowing impacted sources to demonstrate compliance with LFG requirements for control and allow landfills to comply with operational standards, compliance provisions, monitoring requirements, and the associated recordkeeping and reporting requirements by following the corresponding requirements in the National Emission Standards for Hazardous Pollutants (NESHAP) for MSW Landfills. </w:t>
      </w:r>
    </w:p>
    <w:p w14:paraId="64C5B7B8" w14:textId="77777777" w:rsidR="00F74B98" w:rsidRDefault="00F74B98">
      <w:pPr>
        <w:pStyle w:val="Paragraph"/>
        <w:rPr>
          <w:i/>
          <w:color w:val="000000"/>
          <w:highlight w:val="white"/>
        </w:rPr>
      </w:pPr>
    </w:p>
    <w:p w14:paraId="1026079B" w14:textId="77777777" w:rsidR="00F74B98" w:rsidRDefault="00F74B98">
      <w:pPr>
        <w:pStyle w:val="Paragraph"/>
        <w:rPr>
          <w:i/>
          <w:color w:val="000000"/>
          <w:highlight w:val="white"/>
        </w:rPr>
      </w:pPr>
      <w:r>
        <w:rPr>
          <w:i/>
          <w:color w:val="000000"/>
          <w:highlight w:val="white"/>
        </w:rPr>
        <w:t xml:space="preserve">The proposed rulemaking amends the existing 15A NCAC 02D.1700 rules to make them consistent with 40 CFR Part 60 Subpart Cf, Emission Guidelines and Compliance Times for Municipal Solid Waste Landfills, as part of North Carolina’s implementation of this federal EG. Existing MSW landfills that commenced construction, reconstruction, or modification, or accepted waste before July 17, 2014 are subject to this rule. The amended rule incorporates all requirements associated with the EG. Note this rule is based on the federal EG for landfills, not the NSPS, which applies to new landfills.  The landfills that were considered a “new source” under the current 15A NCAC 02D.1700 rules are now considered “existing sources” under the proposed amendments to these rules, and are subject to the revised EG under 40 CFR 60 Subpart Cf. The primary change to the current rule, apart from incorporating some minor recordkeeping, monitoring and reporting requirements, is the lowering of the NMOC emissions threshold from 50 Mg/year to 34 Mg/year but closed landfills still retain the 50 Mg/year threshold and therefore they are not impacted.  </w:t>
      </w:r>
    </w:p>
    <w:p w14:paraId="1DFE7F28" w14:textId="77777777" w:rsidR="00F74B98" w:rsidRDefault="00F74B98">
      <w:pPr>
        <w:pStyle w:val="Paragraph"/>
        <w:rPr>
          <w:i/>
          <w:color w:val="000000"/>
          <w:highlight w:val="white"/>
        </w:rPr>
      </w:pPr>
    </w:p>
    <w:p w14:paraId="4760DDB3" w14:textId="77777777" w:rsidR="00F74B98" w:rsidRDefault="00F74B98">
      <w:pPr>
        <w:pStyle w:val="Paragraph"/>
        <w:rPr>
          <w:i/>
          <w:color w:val="000000"/>
          <w:highlight w:val="white"/>
        </w:rPr>
      </w:pPr>
      <w:r>
        <w:rPr>
          <w:i/>
          <w:color w:val="000000"/>
          <w:highlight w:val="white"/>
        </w:rPr>
        <w:t>A fiscal note was submitted to and approved by the Office of State Budget of Management (OSBM) to reflect economic impacts to the regulated community and local and state agencies. DEQ estimates the total impact to both the facilities and the DAQ to modify these six permits in year 2021 is estimated to be $61,368. The estimated impacts of this proposed rule are not substantial as defined in North Carolina’s Administrative Procedures Act in NC General Statute 150B-21.4, Fiscal Note on Rules. The term “substantial economic impact” means an aggregate financial impact on all persons affected of at least one million dollars ($1,000,000) in a 12-month period. A copy of this fiscal note can be obtained at OSBM’s website by following https://files.nc.gov/ncosbm/documents/files/DEQ_2020-10-27.pdf.</w:t>
      </w:r>
    </w:p>
    <w:p w14:paraId="6A25F065" w14:textId="77777777" w:rsidR="00F74B98" w:rsidRDefault="00F74B98">
      <w:pPr>
        <w:pStyle w:val="Paragraph"/>
        <w:rPr>
          <w:i/>
          <w:color w:val="000000"/>
          <w:highlight w:val="white"/>
        </w:rPr>
      </w:pPr>
    </w:p>
    <w:p w14:paraId="4C8440C3" w14:textId="77777777" w:rsidR="00F74B98" w:rsidRPr="00B31E75" w:rsidRDefault="00F74B98">
      <w:pPr>
        <w:pStyle w:val="Paragraph"/>
        <w:rPr>
          <w:i/>
          <w:iCs/>
        </w:rPr>
      </w:pPr>
      <w:r>
        <w:rPr>
          <w:i/>
          <w:color w:val="000000"/>
          <w:highlight w:val="white"/>
        </w:rPr>
        <w:t>There are a total of 10 rules in 15A NCAC 02D .1700 that are proposed for amendment to make them consistent with 40 CFR Part 60 Subpart Cf, Emission Guidelines and Compliance Times for Municipal Solid Waste Landfills, as part of North Carolina’s implementation of this federal EG. Existing MSW landfills that commenced construction, reconstruction, or modification, or accepted waste before July 17, 2014 are subject to this rule.</w:t>
      </w:r>
    </w:p>
    <w:p w14:paraId="08B54C2A" w14:textId="77777777" w:rsidR="00F74B98" w:rsidRPr="00B31E75" w:rsidRDefault="00F74B98">
      <w:pPr>
        <w:pStyle w:val="Paragraph"/>
        <w:rPr>
          <w:i/>
          <w:iCs/>
        </w:rPr>
      </w:pPr>
    </w:p>
    <w:p w14:paraId="2E379A23" w14:textId="77777777" w:rsidR="00F74B98" w:rsidRDefault="00F74B98" w:rsidP="00F74B98">
      <w:pPr>
        <w:pStyle w:val="Base"/>
        <w:rPr>
          <w:i/>
        </w:rPr>
      </w:pPr>
      <w:r w:rsidRPr="006B495D">
        <w:rPr>
          <w:b/>
          <w:bCs/>
        </w:rPr>
        <w:t xml:space="preserve">Comments may be submitted to:  </w:t>
      </w:r>
      <w:r w:rsidRPr="006B495D">
        <w:rPr>
          <w:i/>
          <w:highlight w:val="white"/>
        </w:rPr>
        <w:t xml:space="preserve">Patrick Knowlson, 217 West Jones St., 1641 Mail Service Center, Raleigh, NC 27699-1641; phone (919) 707-8711; fax (919) 715-0717; email </w:t>
      </w:r>
      <w:r w:rsidRPr="00992533">
        <w:rPr>
          <w:i/>
          <w:highlight w:val="white"/>
        </w:rPr>
        <w:t>daq.publiccomments@ncdenr.gov</w:t>
      </w:r>
      <w:r>
        <w:rPr>
          <w:i/>
        </w:rPr>
        <w:t xml:space="preserve"> (Please type "Landfills" in the subject line)</w:t>
      </w:r>
    </w:p>
    <w:p w14:paraId="2620F101" w14:textId="77777777" w:rsidR="00F74B98" w:rsidRPr="006B495D" w:rsidRDefault="00F74B98" w:rsidP="00F74B98">
      <w:pPr>
        <w:pStyle w:val="Base"/>
        <w:rPr>
          <w:i/>
        </w:rPr>
      </w:pPr>
      <w:r w:rsidRPr="00DA1269">
        <w:rPr>
          <w:i/>
        </w:rPr>
        <w:t>*If you have technical difficulties, the following automated voicemail has been set up to receive your verbal comments: 919-707-8430"</w:t>
      </w:r>
    </w:p>
    <w:p w14:paraId="58CA875B" w14:textId="77777777" w:rsidR="00F74B98" w:rsidRDefault="00F74B98" w:rsidP="00F74B98">
      <w:pPr>
        <w:pStyle w:val="Paragraph"/>
        <w:rPr>
          <w:i/>
          <w:iCs/>
        </w:rPr>
      </w:pPr>
    </w:p>
    <w:p w14:paraId="6CB79FA6" w14:textId="77777777" w:rsidR="00F74B98" w:rsidRDefault="00F74B98" w:rsidP="00F74B98">
      <w:pPr>
        <w:pStyle w:val="Paragraph"/>
        <w:rPr>
          <w:i/>
          <w:iCs/>
        </w:rPr>
      </w:pPr>
      <w:r w:rsidRPr="00DA1269">
        <w:rPr>
          <w:i/>
          <w:iCs/>
        </w:rPr>
        <w:t xml:space="preserve">Si </w:t>
      </w:r>
      <w:proofErr w:type="spellStart"/>
      <w:r w:rsidRPr="00DA1269">
        <w:rPr>
          <w:i/>
          <w:iCs/>
        </w:rPr>
        <w:t>necesita</w:t>
      </w:r>
      <w:proofErr w:type="spellEnd"/>
      <w:r w:rsidRPr="00DA1269">
        <w:rPr>
          <w:i/>
          <w:iCs/>
        </w:rPr>
        <w:t xml:space="preserve"> </w:t>
      </w:r>
      <w:proofErr w:type="spellStart"/>
      <w:r w:rsidRPr="00DA1269">
        <w:rPr>
          <w:i/>
          <w:iCs/>
        </w:rPr>
        <w:t>esta</w:t>
      </w:r>
      <w:proofErr w:type="spellEnd"/>
      <w:r w:rsidRPr="00DA1269">
        <w:rPr>
          <w:i/>
          <w:iCs/>
        </w:rPr>
        <w:t xml:space="preserve"> </w:t>
      </w:r>
      <w:proofErr w:type="spellStart"/>
      <w:r w:rsidRPr="00DA1269">
        <w:rPr>
          <w:i/>
          <w:iCs/>
        </w:rPr>
        <w:t>información</w:t>
      </w:r>
      <w:proofErr w:type="spellEnd"/>
      <w:r w:rsidRPr="00DA1269">
        <w:rPr>
          <w:i/>
          <w:iCs/>
        </w:rPr>
        <w:t xml:space="preserve"> </w:t>
      </w:r>
      <w:proofErr w:type="spellStart"/>
      <w:r w:rsidRPr="00DA1269">
        <w:rPr>
          <w:i/>
          <w:iCs/>
        </w:rPr>
        <w:t>en</w:t>
      </w:r>
      <w:proofErr w:type="spellEnd"/>
      <w:r w:rsidRPr="00DA1269">
        <w:rPr>
          <w:i/>
          <w:iCs/>
        </w:rPr>
        <w:t xml:space="preserve"> </w:t>
      </w:r>
      <w:proofErr w:type="spellStart"/>
      <w:r w:rsidRPr="00DA1269">
        <w:rPr>
          <w:i/>
          <w:iCs/>
        </w:rPr>
        <w:t>español</w:t>
      </w:r>
      <w:proofErr w:type="spellEnd"/>
      <w:r w:rsidRPr="00DA1269">
        <w:rPr>
          <w:i/>
          <w:iCs/>
        </w:rPr>
        <w:t xml:space="preserve">, </w:t>
      </w:r>
      <w:proofErr w:type="spellStart"/>
      <w:r w:rsidRPr="00DA1269">
        <w:rPr>
          <w:i/>
          <w:iCs/>
        </w:rPr>
        <w:t>comuníquese</w:t>
      </w:r>
      <w:proofErr w:type="spellEnd"/>
      <w:r w:rsidRPr="00DA1269">
        <w:rPr>
          <w:i/>
          <w:iCs/>
        </w:rPr>
        <w:t xml:space="preserve"> con Carolina </w:t>
      </w:r>
      <w:proofErr w:type="spellStart"/>
      <w:r w:rsidRPr="00DA1269">
        <w:rPr>
          <w:i/>
          <w:iCs/>
        </w:rPr>
        <w:t>llamando</w:t>
      </w:r>
      <w:proofErr w:type="spellEnd"/>
      <w:r w:rsidRPr="00DA1269">
        <w:rPr>
          <w:i/>
          <w:iCs/>
        </w:rPr>
        <w:t xml:space="preserve"> al 919-609-2189 o </w:t>
      </w:r>
      <w:proofErr w:type="spellStart"/>
      <w:r w:rsidRPr="00DA1269">
        <w:rPr>
          <w:i/>
          <w:iCs/>
        </w:rPr>
        <w:t>enviando</w:t>
      </w:r>
      <w:proofErr w:type="spellEnd"/>
      <w:r w:rsidRPr="00DA1269">
        <w:rPr>
          <w:i/>
          <w:iCs/>
        </w:rPr>
        <w:t xml:space="preserve"> un </w:t>
      </w:r>
      <w:proofErr w:type="spellStart"/>
      <w:r w:rsidRPr="00DA1269">
        <w:rPr>
          <w:i/>
          <w:iCs/>
        </w:rPr>
        <w:t>correo</w:t>
      </w:r>
      <w:proofErr w:type="spellEnd"/>
      <w:r w:rsidRPr="00DA1269">
        <w:rPr>
          <w:i/>
          <w:iCs/>
        </w:rPr>
        <w:t xml:space="preserve"> </w:t>
      </w:r>
      <w:proofErr w:type="spellStart"/>
      <w:r w:rsidRPr="00DA1269">
        <w:rPr>
          <w:i/>
          <w:iCs/>
        </w:rPr>
        <w:t>electrónico</w:t>
      </w:r>
      <w:proofErr w:type="spellEnd"/>
      <w:r w:rsidRPr="00DA1269">
        <w:rPr>
          <w:i/>
          <w:iCs/>
        </w:rPr>
        <w:t xml:space="preserve"> Guadalupe.jimenez@ncdenr.gov</w:t>
      </w:r>
    </w:p>
    <w:p w14:paraId="5B748B3B" w14:textId="77777777" w:rsidR="00F74B98" w:rsidRPr="00B31E75" w:rsidRDefault="00F74B98" w:rsidP="00F74B98">
      <w:pPr>
        <w:pStyle w:val="Paragraph"/>
        <w:rPr>
          <w:i/>
          <w:iCs/>
        </w:rPr>
      </w:pPr>
    </w:p>
    <w:p w14:paraId="210E2DE1" w14:textId="77777777" w:rsidR="00F74B98" w:rsidRPr="00B31E75" w:rsidRDefault="00F74B98" w:rsidP="00F74B98">
      <w:pPr>
        <w:pStyle w:val="Paragraph"/>
        <w:rPr>
          <w:b/>
        </w:rPr>
      </w:pPr>
      <w:r w:rsidRPr="00B31E75">
        <w:rPr>
          <w:b/>
          <w:iCs/>
        </w:rPr>
        <w:t>Comment period ends:</w:t>
      </w:r>
      <w:r w:rsidRPr="00B31E75">
        <w:rPr>
          <w:b/>
          <w:i/>
          <w:iCs/>
        </w:rPr>
        <w:t xml:space="preserve">  </w:t>
      </w:r>
      <w:r>
        <w:rPr>
          <w:i/>
          <w:color w:val="000000"/>
          <w:highlight w:val="white"/>
        </w:rPr>
        <w:t>April 16, 2021</w:t>
      </w:r>
    </w:p>
    <w:p w14:paraId="3802C33E" w14:textId="77777777" w:rsidR="00F74B98" w:rsidRPr="00B31E75" w:rsidRDefault="00F74B98">
      <w:pPr>
        <w:pStyle w:val="Paragraph"/>
      </w:pPr>
    </w:p>
    <w:p w14:paraId="5D08E555" w14:textId="77777777" w:rsidR="00F74B98" w:rsidRPr="00B31E75" w:rsidRDefault="00F74B98" w:rsidP="00F74B98">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952D67B" w14:textId="77777777" w:rsidR="00F74B98" w:rsidRPr="00B31E75" w:rsidRDefault="00F74B98" w:rsidP="00F74B98">
      <w:pPr>
        <w:pStyle w:val="Paragraph"/>
      </w:pPr>
    </w:p>
    <w:p w14:paraId="39FAF60A" w14:textId="77777777" w:rsidR="00F74B98" w:rsidRPr="00B31E75" w:rsidRDefault="00F74B98" w:rsidP="00F74B98">
      <w:pPr>
        <w:pStyle w:val="Paragraph"/>
        <w:rPr>
          <w:b/>
        </w:rPr>
      </w:pPr>
      <w:r w:rsidRPr="00B31E75">
        <w:rPr>
          <w:b/>
        </w:rPr>
        <w:t>Fiscal impact. Does any rule or combination of rules in this notice create an economic impact? Check all that apply.</w:t>
      </w:r>
    </w:p>
    <w:p w14:paraId="6BBDB0CD"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State funds affected</w:t>
      </w:r>
    </w:p>
    <w:p w14:paraId="67349A23"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Local funds affected</w:t>
      </w:r>
    </w:p>
    <w:p w14:paraId="680A1FAE"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Substantial economic impact (&gt;= $1,000,000)</w:t>
      </w:r>
    </w:p>
    <w:p w14:paraId="676E56C9"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Approved by OSBM</w:t>
      </w:r>
    </w:p>
    <w:p w14:paraId="0F045189"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No fiscal note required</w:t>
      </w:r>
    </w:p>
    <w:p w14:paraId="33B8B98E" w14:textId="77777777" w:rsidR="00F74B98" w:rsidRPr="00B31E75" w:rsidRDefault="00F74B98" w:rsidP="00F74B98">
      <w:pPr>
        <w:pStyle w:val="Paragraph"/>
      </w:pPr>
    </w:p>
    <w:p w14:paraId="50B34CAF" w14:textId="77777777" w:rsidR="00F74B98" w:rsidRDefault="00F74B98" w:rsidP="00F74B98">
      <w:pPr>
        <w:pStyle w:val="Chapter"/>
      </w:pPr>
      <w:r>
        <w:t>Chapter 02 - Environmental Management</w:t>
      </w:r>
    </w:p>
    <w:p w14:paraId="0991B616" w14:textId="77777777" w:rsidR="00F74B98" w:rsidRDefault="00F74B98" w:rsidP="00F74B98">
      <w:pPr>
        <w:pStyle w:val="Base"/>
      </w:pPr>
    </w:p>
    <w:p w14:paraId="36031BAC" w14:textId="77777777" w:rsidR="00F74B98" w:rsidRDefault="00F74B98" w:rsidP="00F74B98">
      <w:pPr>
        <w:pStyle w:val="SubChapter"/>
      </w:pPr>
      <w:r>
        <w:t>SUBCHAPTER 02D - AIR POLLUTION CONTROL REQUIREMENTS</w:t>
      </w:r>
    </w:p>
    <w:p w14:paraId="3049595F" w14:textId="77777777" w:rsidR="00F74B98" w:rsidRDefault="00F74B98" w:rsidP="00F74B98">
      <w:pPr>
        <w:pStyle w:val="Base"/>
      </w:pPr>
    </w:p>
    <w:p w14:paraId="08F65AB8" w14:textId="77777777" w:rsidR="00F74B98" w:rsidRPr="00D951BC" w:rsidRDefault="00F74B98" w:rsidP="00F74B98">
      <w:pPr>
        <w:pStyle w:val="Section"/>
      </w:pPr>
      <w:r w:rsidRPr="00D951BC">
        <w:t>SECTION .1700 - MUNICIPAL SOLID WASTE LANDFILLS</w:t>
      </w:r>
    </w:p>
    <w:p w14:paraId="6E030A13" w14:textId="77777777" w:rsidR="00F74B98" w:rsidRPr="00D951BC" w:rsidRDefault="00F74B98" w:rsidP="00F74B98">
      <w:pPr>
        <w:pStyle w:val="Base"/>
      </w:pPr>
    </w:p>
    <w:p w14:paraId="05A674D1" w14:textId="77777777" w:rsidR="00F74B98" w:rsidRPr="00D951BC" w:rsidRDefault="00F74B98" w:rsidP="00F74B98">
      <w:pPr>
        <w:pStyle w:val="Rule"/>
      </w:pPr>
      <w:r w:rsidRPr="00D951BC">
        <w:t>15A NCAC 02D .1701</w:t>
      </w:r>
      <w:r w:rsidRPr="00D951BC">
        <w:tab/>
        <w:t>DEFINITIONS</w:t>
      </w:r>
    </w:p>
    <w:p w14:paraId="5DDC176B" w14:textId="77777777" w:rsidR="00F74B98" w:rsidRPr="00D951BC" w:rsidRDefault="00F74B98" w:rsidP="00F74B98">
      <w:pPr>
        <w:pStyle w:val="Paragraph"/>
      </w:pPr>
      <w:r w:rsidRPr="00D951BC">
        <w:t xml:space="preserve">The definitions in 40 CFR </w:t>
      </w:r>
      <w:r w:rsidRPr="00D951BC">
        <w:rPr>
          <w:strike/>
        </w:rPr>
        <w:t>60.751</w:t>
      </w:r>
      <w:r w:rsidRPr="00D951BC">
        <w:t xml:space="preserve"> </w:t>
      </w:r>
      <w:r w:rsidRPr="00D951BC">
        <w:rPr>
          <w:u w:val="single"/>
        </w:rPr>
        <w:t>60.41f</w:t>
      </w:r>
      <w:r w:rsidRPr="00D951BC">
        <w:t xml:space="preserve"> apply to this Section.</w:t>
      </w:r>
    </w:p>
    <w:p w14:paraId="5F7B4520" w14:textId="77777777" w:rsidR="00F74B98" w:rsidRPr="00D951BC" w:rsidRDefault="00F74B98" w:rsidP="00F74B98">
      <w:pPr>
        <w:pStyle w:val="Base"/>
      </w:pPr>
    </w:p>
    <w:p w14:paraId="1717D3FD" w14:textId="16EA204E" w:rsidR="00F74B98" w:rsidRPr="00D951BC" w:rsidRDefault="00F74B98" w:rsidP="00F74B98">
      <w:pPr>
        <w:pStyle w:val="HistoryAuthority"/>
      </w:pPr>
      <w:r w:rsidRPr="00D951BC">
        <w:t>Authority G.S. 143-215.3(a)(1)</w:t>
      </w:r>
      <w:r>
        <w:t>.</w:t>
      </w:r>
    </w:p>
    <w:p w14:paraId="6B059E3B" w14:textId="77777777" w:rsidR="00F74B98" w:rsidRPr="00D951BC" w:rsidRDefault="00F74B98" w:rsidP="00F74B98">
      <w:pPr>
        <w:pStyle w:val="Base"/>
      </w:pPr>
    </w:p>
    <w:p w14:paraId="51943E4F" w14:textId="77777777" w:rsidR="00F74B98" w:rsidRPr="00F32E16" w:rsidRDefault="00F74B98" w:rsidP="00F74B98">
      <w:pPr>
        <w:pStyle w:val="Rule"/>
      </w:pPr>
      <w:r w:rsidRPr="00F32E16">
        <w:t>15A NCAC 02D .1702</w:t>
      </w:r>
      <w:r w:rsidRPr="00F32E16">
        <w:tab/>
        <w:t>APPLICABILITY</w:t>
      </w:r>
    </w:p>
    <w:p w14:paraId="3F2746B9" w14:textId="77777777" w:rsidR="00F74B98" w:rsidRPr="00F32E16" w:rsidRDefault="00F74B98" w:rsidP="00F74B98">
      <w:pPr>
        <w:pStyle w:val="Paragraph"/>
      </w:pPr>
      <w:r w:rsidRPr="00F32E16">
        <w:t xml:space="preserve">(a)  </w:t>
      </w:r>
      <w:r w:rsidRPr="00F32E16">
        <w:rPr>
          <w:u w:val="single"/>
        </w:rPr>
        <w:t>This Section applies to each existing MSW landfill that accepted waste since November 8, 1987 and that commenced construction, reconstruction, or modification on or before July 17, 2014.</w:t>
      </w:r>
    </w:p>
    <w:p w14:paraId="60D101DE" w14:textId="77777777" w:rsidR="00F74B98" w:rsidRPr="00F32E16" w:rsidRDefault="00F74B98" w:rsidP="00F74B98">
      <w:pPr>
        <w:pStyle w:val="Paragraph"/>
      </w:pPr>
      <w:r w:rsidRPr="00F32E16">
        <w:rPr>
          <w:strike/>
        </w:rPr>
        <w:t>All existing MSW landfills that meet the following conditions are subject to this Section:</w:t>
      </w:r>
    </w:p>
    <w:p w14:paraId="4D41999C" w14:textId="77777777" w:rsidR="00F74B98" w:rsidRPr="00F32E16" w:rsidRDefault="00F74B98" w:rsidP="00F74B98">
      <w:pPr>
        <w:pStyle w:val="SubParagraph"/>
        <w:tabs>
          <w:tab w:val="clear" w:pos="1800"/>
        </w:tabs>
      </w:pPr>
      <w:r w:rsidRPr="00F32E16">
        <w:rPr>
          <w:strike/>
        </w:rPr>
        <w:t>(1)</w:t>
      </w:r>
      <w:r w:rsidRPr="00F32E16">
        <w:tab/>
      </w:r>
      <w:r w:rsidRPr="00F32E16">
        <w:rPr>
          <w:strike/>
        </w:rPr>
        <w:t>The landfill has accepted waste at any time since November 8, 1987, or has additional permitted capacity available for future waste deposition and has not been documented by the Division as being permanently closed; and</w:t>
      </w:r>
    </w:p>
    <w:p w14:paraId="68AEC817" w14:textId="77777777" w:rsidR="00F74B98" w:rsidRPr="00F32E16" w:rsidRDefault="00F74B98" w:rsidP="00F74B98">
      <w:pPr>
        <w:pStyle w:val="SubParagraph"/>
        <w:tabs>
          <w:tab w:val="clear" w:pos="1800"/>
        </w:tabs>
      </w:pPr>
      <w:r w:rsidRPr="00F32E16">
        <w:rPr>
          <w:strike/>
        </w:rPr>
        <w:t>(2)</w:t>
      </w:r>
      <w:r w:rsidRPr="00F32E16">
        <w:tab/>
      </w:r>
      <w:r w:rsidRPr="00F32E16">
        <w:rPr>
          <w:strike/>
        </w:rPr>
        <w:t>The landfill was in operation, or construction, reconstruction, or modification was commenced before July 17, 2014.</w:t>
      </w:r>
    </w:p>
    <w:p w14:paraId="143F1311" w14:textId="77777777" w:rsidR="00F74B98" w:rsidRPr="00F32E16" w:rsidRDefault="00F74B98" w:rsidP="00F74B98">
      <w:pPr>
        <w:pStyle w:val="Paragraph"/>
      </w:pPr>
      <w:r w:rsidRPr="00F32E16">
        <w:t>(b)  Physical or operational changes made to an existing MSW landfill solely to comply with an emission standard under this Section are not considered a modification or reconstruction, and do not subject an existing MSW landfill to the requirements of 40 CFR 60, Subpart XXX</w:t>
      </w:r>
      <w:r>
        <w:t xml:space="preserve"> </w:t>
      </w:r>
      <w:r w:rsidRPr="00F32E16">
        <w:t>or 15A NCAC 02D .0524.</w:t>
      </w:r>
    </w:p>
    <w:p w14:paraId="52CB3E8E" w14:textId="77777777" w:rsidR="00F74B98" w:rsidRPr="00F32E16" w:rsidRDefault="00F74B98" w:rsidP="00F74B98">
      <w:pPr>
        <w:pStyle w:val="Paragraph"/>
      </w:pPr>
      <w:r w:rsidRPr="00F32E16">
        <w:rPr>
          <w:u w:val="single"/>
        </w:rPr>
        <w:t>(c)  For purposes of obtaining an operating permit pursuant to Title V of the Clean Air Act, the owner or operator of</w:t>
      </w:r>
      <w:r>
        <w:rPr>
          <w:u w:val="single"/>
        </w:rPr>
        <w:t xml:space="preserve"> </w:t>
      </w:r>
      <w:r w:rsidRPr="00F32E16">
        <w:rPr>
          <w:u w:val="single"/>
        </w:rPr>
        <w:t>an MSW landfill subject to 40 CFR Part 60, Subpart Cf with a design capacity less than 2.5 million megagrams or 2.5</w:t>
      </w:r>
      <w:r>
        <w:rPr>
          <w:u w:val="single"/>
        </w:rPr>
        <w:t xml:space="preserve"> </w:t>
      </w:r>
      <w:r w:rsidRPr="00F32E16">
        <w:rPr>
          <w:u w:val="single"/>
        </w:rPr>
        <w:t>million cubic meters shall not subject to the requirement to obtain an operating permit for the landfill pursuant to 40 CFR Part 70 or 71 unless the landfill is otherwise subject to either 40 CFR Part 70 or 71. For purposes of submitting a timely application for an operating permit pursuant to 40 CFR Part 70 or 71, the owner or operator of an MSW landfill subject to 40 CFR Part 60, Subpart Cf with a design capacity greater than or equal to 2.5 million megagrams and 2.5 million cubic meters on the effective date of EPA approval of the state's program pursuant to Section 111(d) of the Clean Air Act, and not otherwise subject to either 40 CFR Part 70 or 71, becomes subject to the requirements of 40 CFR 70.5(a)(1)(</w:t>
      </w:r>
      <w:proofErr w:type="spellStart"/>
      <w:r w:rsidRPr="00F32E16">
        <w:rPr>
          <w:u w:val="single"/>
        </w:rPr>
        <w:t>i</w:t>
      </w:r>
      <w:proofErr w:type="spellEnd"/>
      <w:r w:rsidRPr="00F32E16">
        <w:rPr>
          <w:u w:val="single"/>
        </w:rPr>
        <w:t>) or 40 CFR 71.5(a)(1)(</w:t>
      </w:r>
      <w:proofErr w:type="spellStart"/>
      <w:r w:rsidRPr="00F32E16">
        <w:rPr>
          <w:u w:val="single"/>
        </w:rPr>
        <w:t>i</w:t>
      </w:r>
      <w:proofErr w:type="spellEnd"/>
      <w:r w:rsidRPr="00F32E16">
        <w:rPr>
          <w:u w:val="single"/>
        </w:rPr>
        <w:t>) within 90 days after the effective date of such Section 111(d) program approval, even if the design capacity report is submitted earlier.</w:t>
      </w:r>
    </w:p>
    <w:p w14:paraId="5A2B9D15" w14:textId="77777777" w:rsidR="00F74B98" w:rsidRPr="00F32E16" w:rsidRDefault="00F74B98" w:rsidP="00F74B98">
      <w:pPr>
        <w:pStyle w:val="Paragraph"/>
      </w:pPr>
      <w:r w:rsidRPr="00F32E16">
        <w:rPr>
          <w:u w:val="single"/>
        </w:rPr>
        <w:t>(d)  When an MSW landfill subject to 40 CFR 60, Subpart Cf is closed as defined in this Section, the owner or operator shall no longer be subject to the requirement to maintain an operating permit pursuant to 40 CFR Part 70 or 71 for the landfill if the landfill is not otherwise subject to the requirements of either 40 CFR Part 70 or 71 and if either of the following conditions are met:</w:t>
      </w:r>
    </w:p>
    <w:p w14:paraId="5636241E" w14:textId="77777777" w:rsidR="00F74B98" w:rsidRPr="00F32E16" w:rsidRDefault="00F74B98" w:rsidP="00F74B98">
      <w:pPr>
        <w:pStyle w:val="SubParagraph"/>
        <w:tabs>
          <w:tab w:val="clear" w:pos="1800"/>
        </w:tabs>
      </w:pPr>
      <w:r w:rsidRPr="00F32E16">
        <w:rPr>
          <w:u w:val="single"/>
        </w:rPr>
        <w:t>(1)</w:t>
      </w:r>
      <w:r w:rsidRPr="00F32E16">
        <w:tab/>
      </w:r>
      <w:r w:rsidRPr="00F32E16">
        <w:rPr>
          <w:u w:val="single"/>
        </w:rPr>
        <w:t>The landfill was never subject to the requirement to install and operate a gas collection and control system pursuant to 40 CFR 60.33f(f); or</w:t>
      </w:r>
    </w:p>
    <w:p w14:paraId="7614658B" w14:textId="77777777" w:rsidR="00F74B98" w:rsidRPr="00F32E16" w:rsidRDefault="00F74B98" w:rsidP="00F74B98">
      <w:pPr>
        <w:pStyle w:val="SubParagraph"/>
        <w:tabs>
          <w:tab w:val="clear" w:pos="1800"/>
        </w:tabs>
      </w:pPr>
      <w:r w:rsidRPr="00F32E16">
        <w:rPr>
          <w:u w:val="single"/>
        </w:rPr>
        <w:t>(2)</w:t>
      </w:r>
      <w:r w:rsidRPr="00F32E16">
        <w:tab/>
      </w:r>
      <w:r w:rsidRPr="00F32E16">
        <w:rPr>
          <w:u w:val="single"/>
        </w:rPr>
        <w:t>The landfill meets the conditions for control system removal specified in 40 CFR 60.33f(f).</w:t>
      </w:r>
    </w:p>
    <w:p w14:paraId="07886CC0" w14:textId="77777777" w:rsidR="00F74B98" w:rsidRPr="00F32E16" w:rsidRDefault="00F74B98" w:rsidP="00F74B98">
      <w:pPr>
        <w:pStyle w:val="Paragraph"/>
      </w:pPr>
      <w:r w:rsidRPr="00F32E16">
        <w:rPr>
          <w:u w:val="single"/>
        </w:rPr>
        <w:t>(e)  When an MSW landfill subject to 40 CFR Part 60, Subpart Cf is in the closed landfill subcategory, the owner or operator shall not subject to the reports of 40 CFR Part 60, Subpart Cf, provided the owner or operator submitted these reports pursuant to the provisions of 40 CFR Part 60, Subpart WWW, 40 CFR Part 62, Subpart GGG, or this Section on or before July 17, 2014, as follows:</w:t>
      </w:r>
    </w:p>
    <w:p w14:paraId="17C0C0EB" w14:textId="77777777" w:rsidR="00F74B98" w:rsidRPr="00F32E16" w:rsidRDefault="00F74B98" w:rsidP="00F74B98">
      <w:pPr>
        <w:pStyle w:val="SubParagraph"/>
        <w:tabs>
          <w:tab w:val="clear" w:pos="1800"/>
        </w:tabs>
      </w:pPr>
      <w:r w:rsidRPr="00F32E16">
        <w:rPr>
          <w:u w:val="single"/>
        </w:rPr>
        <w:t>(1)</w:t>
      </w:r>
      <w:r w:rsidRPr="00F32E16">
        <w:tab/>
      </w:r>
      <w:r w:rsidRPr="00F32E16">
        <w:rPr>
          <w:u w:val="single"/>
        </w:rPr>
        <w:t>Initial design capacity report specified in 40 CFR 60.38f(a);</w:t>
      </w:r>
    </w:p>
    <w:p w14:paraId="58B5AF91" w14:textId="77777777" w:rsidR="00F74B98" w:rsidRPr="00F32E16" w:rsidRDefault="00F74B98" w:rsidP="00F74B98">
      <w:pPr>
        <w:pStyle w:val="SubParagraph"/>
        <w:tabs>
          <w:tab w:val="clear" w:pos="1800"/>
        </w:tabs>
      </w:pPr>
      <w:r w:rsidRPr="00F32E16">
        <w:rPr>
          <w:u w:val="single"/>
        </w:rPr>
        <w:t>(2)</w:t>
      </w:r>
      <w:r w:rsidRPr="00F32E16">
        <w:tab/>
      </w:r>
      <w:r w:rsidRPr="00F32E16">
        <w:rPr>
          <w:u w:val="single"/>
        </w:rPr>
        <w:t>Initial or subsequent NMOC emission rate report specified in 40 CFR 60.38f(c), provided that the most recent NMOC emission rate report indicated the NMOC emissions were below 50 megagrams per year;</w:t>
      </w:r>
    </w:p>
    <w:p w14:paraId="4D1D305B" w14:textId="77777777" w:rsidR="00F74B98" w:rsidRPr="00F32E16" w:rsidRDefault="00F74B98" w:rsidP="00F74B98">
      <w:pPr>
        <w:pStyle w:val="SubParagraph"/>
        <w:tabs>
          <w:tab w:val="clear" w:pos="1800"/>
        </w:tabs>
      </w:pPr>
      <w:r w:rsidRPr="00F32E16">
        <w:rPr>
          <w:u w:val="single"/>
        </w:rPr>
        <w:t>(3)</w:t>
      </w:r>
      <w:r w:rsidRPr="00F32E16">
        <w:tab/>
      </w:r>
      <w:r w:rsidRPr="00F32E16">
        <w:rPr>
          <w:u w:val="single"/>
        </w:rPr>
        <w:t>Collection and control system design plan specified in 40 CFR 60.38f(d);</w:t>
      </w:r>
    </w:p>
    <w:p w14:paraId="73D4F55D" w14:textId="77777777" w:rsidR="00F74B98" w:rsidRPr="00F32E16" w:rsidRDefault="00F74B98" w:rsidP="00F74B98">
      <w:pPr>
        <w:pStyle w:val="SubParagraph"/>
        <w:tabs>
          <w:tab w:val="clear" w:pos="1800"/>
        </w:tabs>
      </w:pPr>
      <w:r w:rsidRPr="00F32E16">
        <w:rPr>
          <w:u w:val="single"/>
        </w:rPr>
        <w:t>(4)</w:t>
      </w:r>
      <w:r w:rsidRPr="00F32E16">
        <w:tab/>
      </w:r>
      <w:r w:rsidRPr="00F32E16">
        <w:rPr>
          <w:u w:val="single"/>
        </w:rPr>
        <w:t>Closure report specified in 40 CFR 60.38f(f);</w:t>
      </w:r>
    </w:p>
    <w:p w14:paraId="4BD5D69D" w14:textId="77777777" w:rsidR="00F74B98" w:rsidRPr="00F32E16" w:rsidRDefault="00F74B98" w:rsidP="00F74B98">
      <w:pPr>
        <w:pStyle w:val="SubParagraph"/>
        <w:tabs>
          <w:tab w:val="clear" w:pos="1800"/>
        </w:tabs>
      </w:pPr>
      <w:r w:rsidRPr="00F32E16">
        <w:rPr>
          <w:u w:val="single"/>
        </w:rPr>
        <w:t>(5)</w:t>
      </w:r>
      <w:r w:rsidRPr="00F32E16">
        <w:tab/>
      </w:r>
      <w:r w:rsidRPr="00F32E16">
        <w:rPr>
          <w:u w:val="single"/>
        </w:rPr>
        <w:t>Equipment removal report specified in 40 CFR 60.38f(g);</w:t>
      </w:r>
    </w:p>
    <w:p w14:paraId="6597192D" w14:textId="77777777" w:rsidR="00F74B98" w:rsidRPr="00F32E16" w:rsidRDefault="00F74B98" w:rsidP="00F74B98">
      <w:pPr>
        <w:pStyle w:val="SubParagraph"/>
        <w:tabs>
          <w:tab w:val="clear" w:pos="1800"/>
        </w:tabs>
      </w:pPr>
      <w:r w:rsidRPr="00F32E16">
        <w:rPr>
          <w:u w:val="single"/>
        </w:rPr>
        <w:t>(6)</w:t>
      </w:r>
      <w:r w:rsidRPr="00F32E16">
        <w:tab/>
      </w:r>
      <w:r w:rsidRPr="00F32E16">
        <w:rPr>
          <w:u w:val="single"/>
        </w:rPr>
        <w:t>Initial annual report specified in 40 CFR 60.38f(h); and</w:t>
      </w:r>
    </w:p>
    <w:p w14:paraId="70ADD2DF" w14:textId="77777777" w:rsidR="00F74B98" w:rsidRPr="00F32E16" w:rsidRDefault="00F74B98" w:rsidP="00F74B98">
      <w:pPr>
        <w:pStyle w:val="SubParagraph"/>
        <w:tabs>
          <w:tab w:val="clear" w:pos="1800"/>
        </w:tabs>
      </w:pPr>
      <w:r w:rsidRPr="00F32E16">
        <w:rPr>
          <w:u w:val="single"/>
        </w:rPr>
        <w:t>(7)</w:t>
      </w:r>
      <w:r w:rsidRPr="00F32E16">
        <w:tab/>
      </w:r>
      <w:r w:rsidRPr="00F32E16">
        <w:rPr>
          <w:u w:val="single"/>
        </w:rPr>
        <w:t>Initial performance test report in 40 CFR 60.38f(</w:t>
      </w:r>
      <w:proofErr w:type="spellStart"/>
      <w:r w:rsidRPr="00F32E16">
        <w:rPr>
          <w:u w:val="single"/>
        </w:rPr>
        <w:t>i</w:t>
      </w:r>
      <w:proofErr w:type="spellEnd"/>
      <w:r w:rsidRPr="00F32E16">
        <w:rPr>
          <w:u w:val="single"/>
        </w:rPr>
        <w:t>).</w:t>
      </w:r>
    </w:p>
    <w:p w14:paraId="577FBB0F" w14:textId="77777777" w:rsidR="00F74B98" w:rsidRPr="00F32E16" w:rsidRDefault="00F74B98" w:rsidP="00F74B98">
      <w:pPr>
        <w:pStyle w:val="Base"/>
      </w:pPr>
    </w:p>
    <w:p w14:paraId="5A3806A3" w14:textId="14F6E4E1" w:rsidR="00F74B98" w:rsidRPr="00F74B98" w:rsidRDefault="00F74B98" w:rsidP="00F74B98">
      <w:pPr>
        <w:pStyle w:val="HistoryAuthority"/>
      </w:pPr>
      <w:r w:rsidRPr="00F32E16">
        <w:t>Authority 143-215.3(a)(1); 143-215.107(a)(5); 143-215.107(a)(10)</w:t>
      </w:r>
      <w:r w:rsidR="00D62E85">
        <w:t>.</w:t>
      </w:r>
    </w:p>
    <w:p w14:paraId="5FD656FE" w14:textId="77777777" w:rsidR="00F74B98" w:rsidRPr="00F32E16" w:rsidRDefault="00F74B98" w:rsidP="00F74B98">
      <w:pPr>
        <w:pStyle w:val="Base"/>
      </w:pPr>
    </w:p>
    <w:p w14:paraId="3CD43992" w14:textId="77777777" w:rsidR="00F74B98" w:rsidRPr="005E36B7" w:rsidRDefault="00F74B98" w:rsidP="00F74B98">
      <w:pPr>
        <w:pStyle w:val="Rule"/>
      </w:pPr>
      <w:r w:rsidRPr="005E36B7">
        <w:t>15A NCAC 02D .1703</w:t>
      </w:r>
      <w:r w:rsidRPr="005E36B7">
        <w:tab/>
        <w:t>EMISSION STANDARDS</w:t>
      </w:r>
    </w:p>
    <w:p w14:paraId="34B17413" w14:textId="77777777" w:rsidR="00F74B98" w:rsidRPr="005E36B7" w:rsidRDefault="00F74B98" w:rsidP="00F74B98">
      <w:pPr>
        <w:pStyle w:val="Paragraph"/>
      </w:pPr>
      <w:r>
        <w:t>(</w:t>
      </w:r>
      <w:r w:rsidRPr="005E36B7">
        <w:t xml:space="preserve">a) </w:t>
      </w:r>
      <w:r>
        <w:t xml:space="preserve"> </w:t>
      </w:r>
      <w:r w:rsidRPr="005E36B7">
        <w:rPr>
          <w:strike/>
        </w:rPr>
        <w:t>Any MSW landfill subject to this Section and meeting the following two conditions shall meet the gas collection and control requirements of Paragraph (b) of this Rule:</w:t>
      </w:r>
      <w:r w:rsidRPr="005E36B7">
        <w:t xml:space="preserve"> </w:t>
      </w:r>
      <w:r w:rsidRPr="005E36B7">
        <w:rPr>
          <w:u w:val="single"/>
        </w:rPr>
        <w:t>Any MSW landfill subject to this Section and having a design capacity greater than or equal to 2.5 million megagrams by mass and 2.5 million cubic meters by volume shall be required to collect and control MSW landfill emissions if the following conditions apply:</w:t>
      </w:r>
    </w:p>
    <w:p w14:paraId="16BED52C" w14:textId="77777777" w:rsidR="00F74B98" w:rsidRPr="005E36B7" w:rsidRDefault="00F74B98" w:rsidP="00F74B98">
      <w:pPr>
        <w:pStyle w:val="Item"/>
        <w:tabs>
          <w:tab w:val="clear" w:pos="1800"/>
        </w:tabs>
      </w:pPr>
      <w:r w:rsidRPr="005E36B7">
        <w:t>(1)</w:t>
      </w:r>
      <w:r w:rsidRPr="005E36B7">
        <w:tab/>
      </w:r>
      <w:r w:rsidRPr="005E36B7">
        <w:rPr>
          <w:strike/>
        </w:rPr>
        <w:t>The landfill has a design capacity greater than or equal to 2.75 million tons and 2.5 million cubic meters.</w:t>
      </w:r>
      <w:r>
        <w:rPr>
          <w:strike/>
        </w:rPr>
        <w:t xml:space="preserve"> </w:t>
      </w:r>
      <w:r w:rsidRPr="005E36B7">
        <w:rPr>
          <w:strike/>
        </w:rPr>
        <w:t>The owner or operator of the landfill may calculate the design capacity in either tons or cubic meters for comparison with the exemption values.</w:t>
      </w:r>
      <w:r>
        <w:rPr>
          <w:strike/>
        </w:rPr>
        <w:t xml:space="preserve"> </w:t>
      </w:r>
      <w:r w:rsidRPr="005E36B7">
        <w:rPr>
          <w:strike/>
        </w:rPr>
        <w:t>Any density conversion shall be documented and submitted along with the initial reporting requirements of 15A NCAC 02D .1708(a); and</w:t>
      </w:r>
      <w:r w:rsidRPr="005E36B7">
        <w:t xml:space="preserve"> </w:t>
      </w:r>
      <w:r w:rsidRPr="005E36B7">
        <w:rPr>
          <w:u w:val="single"/>
        </w:rPr>
        <w:t>The landfill has accepted waste at any time since November 8, 1987, or has additional design capacity available for future waste deposition;</w:t>
      </w:r>
    </w:p>
    <w:p w14:paraId="3204AB6A" w14:textId="77777777" w:rsidR="00F74B98" w:rsidRPr="005E36B7" w:rsidRDefault="00F74B98" w:rsidP="00F74B98">
      <w:pPr>
        <w:pStyle w:val="Item"/>
        <w:tabs>
          <w:tab w:val="clear" w:pos="1800"/>
        </w:tabs>
      </w:pPr>
      <w:r w:rsidRPr="005E36B7">
        <w:t>(2)</w:t>
      </w:r>
      <w:r w:rsidRPr="005E36B7">
        <w:tab/>
      </w:r>
      <w:r w:rsidRPr="005E36B7">
        <w:rPr>
          <w:strike/>
        </w:rPr>
        <w:t>The landfill has a non-methane organic compound (NMOC) emission rate of 55 tons per year or more. The NMOC emission rate shall be calculated by following the procedures outlined in 40 CFR 60.754.</w:t>
      </w:r>
      <w:r w:rsidRPr="005E36B7">
        <w:t xml:space="preserve"> </w:t>
      </w:r>
      <w:r w:rsidRPr="005E36B7">
        <w:rPr>
          <w:u w:val="single"/>
        </w:rPr>
        <w:t>The landfill commenced construction, reconstruction, or modification on or before July 17, 2014;</w:t>
      </w:r>
    </w:p>
    <w:p w14:paraId="7830BE59" w14:textId="77777777" w:rsidR="00F74B98" w:rsidRPr="005E36B7" w:rsidRDefault="00F74B98" w:rsidP="00F74B98">
      <w:pPr>
        <w:pStyle w:val="Item"/>
        <w:tabs>
          <w:tab w:val="clear" w:pos="1800"/>
        </w:tabs>
      </w:pPr>
      <w:r w:rsidRPr="005E36B7">
        <w:rPr>
          <w:u w:val="single"/>
        </w:rPr>
        <w:t>(3)</w:t>
      </w:r>
      <w:r w:rsidRPr="005E36B7">
        <w:tab/>
      </w:r>
      <w:r w:rsidRPr="005E36B7">
        <w:rPr>
          <w:u w:val="single"/>
        </w:rPr>
        <w:t>The landfill has an NMOC emission rate greater than or equal to 34 megagrams per year or Tier 4</w:t>
      </w:r>
      <w:r>
        <w:rPr>
          <w:u w:val="single"/>
        </w:rPr>
        <w:t xml:space="preserve"> </w:t>
      </w:r>
      <w:r w:rsidRPr="005E36B7">
        <w:rPr>
          <w:u w:val="single"/>
        </w:rPr>
        <w:t>surface emissions monitoring shows a surface emission concentration of 500 parts per million methane or greater, and</w:t>
      </w:r>
    </w:p>
    <w:p w14:paraId="0103490F" w14:textId="77777777" w:rsidR="00F74B98" w:rsidRPr="005E36B7" w:rsidRDefault="00F74B98" w:rsidP="00F74B98">
      <w:pPr>
        <w:pStyle w:val="Item"/>
        <w:tabs>
          <w:tab w:val="clear" w:pos="1800"/>
        </w:tabs>
      </w:pPr>
      <w:r w:rsidRPr="005E36B7">
        <w:rPr>
          <w:u w:val="single"/>
        </w:rPr>
        <w:t>(4)</w:t>
      </w:r>
      <w:r w:rsidRPr="005E36B7">
        <w:tab/>
      </w:r>
      <w:r w:rsidRPr="005E36B7">
        <w:rPr>
          <w:u w:val="single"/>
        </w:rPr>
        <w:t>The landfill is in the closed landfill subcategory and has an NMOC emission rate greater than or equal to 50 megagrams per year or Tier 4 surface emissions monitoring shows a surface emission concentration of 500 parts per million methane or greater.</w:t>
      </w:r>
    </w:p>
    <w:p w14:paraId="76166723" w14:textId="77777777" w:rsidR="00F74B98" w:rsidRPr="005E36B7" w:rsidRDefault="00F74B98" w:rsidP="00F74B98">
      <w:pPr>
        <w:pStyle w:val="Paragraph"/>
      </w:pPr>
      <w:r w:rsidRPr="005E36B7">
        <w:t>(b)</w:t>
      </w:r>
      <w:r>
        <w:t xml:space="preserve">  </w:t>
      </w:r>
      <w:r w:rsidRPr="005E36B7">
        <w:t xml:space="preserve">Each owner or operator of a MSW landfill meeting the conditions of Paragraph (a) of this Rule </w:t>
      </w:r>
      <w:r w:rsidRPr="006B495D">
        <w:rPr>
          <w:strike/>
        </w:rPr>
        <w:t>shall:</w:t>
      </w:r>
      <w:r w:rsidRPr="006B495D">
        <w:t xml:space="preserve"> </w:t>
      </w:r>
      <w:r w:rsidRPr="006B495D">
        <w:rPr>
          <w:u w:val="single"/>
        </w:rPr>
        <w:t>shall install and start up a collection and control system that captures the gas within the landfill within 30 months after:</w:t>
      </w:r>
    </w:p>
    <w:p w14:paraId="547FADBD" w14:textId="77777777" w:rsidR="00F74B98" w:rsidRPr="005E36B7" w:rsidRDefault="00F74B98" w:rsidP="00F74B98">
      <w:pPr>
        <w:pStyle w:val="Item"/>
        <w:tabs>
          <w:tab w:val="clear" w:pos="1800"/>
        </w:tabs>
      </w:pPr>
      <w:r w:rsidRPr="005E36B7">
        <w:rPr>
          <w:strike/>
        </w:rPr>
        <w:t>(1)</w:t>
      </w:r>
      <w:r w:rsidRPr="005E36B7">
        <w:tab/>
      </w:r>
      <w:r w:rsidRPr="005E36B7">
        <w:rPr>
          <w:strike/>
        </w:rPr>
        <w:t>submit to the Director a site-specific design plan for the gas collection and control system that meets the requirements of 40 CFR 60.752(b)(2)(</w:t>
      </w:r>
      <w:proofErr w:type="spellStart"/>
      <w:r w:rsidRPr="005E36B7">
        <w:rPr>
          <w:strike/>
        </w:rPr>
        <w:t>i</w:t>
      </w:r>
      <w:proofErr w:type="spellEnd"/>
      <w:r w:rsidRPr="005E36B7">
        <w:rPr>
          <w:strike/>
        </w:rPr>
        <w:t>);</w:t>
      </w:r>
    </w:p>
    <w:p w14:paraId="413912FD" w14:textId="77777777" w:rsidR="00F74B98" w:rsidRPr="005E36B7" w:rsidRDefault="00F74B98" w:rsidP="00F74B98">
      <w:pPr>
        <w:pStyle w:val="Item"/>
        <w:tabs>
          <w:tab w:val="clear" w:pos="1800"/>
        </w:tabs>
      </w:pPr>
      <w:r w:rsidRPr="005E36B7">
        <w:rPr>
          <w:strike/>
        </w:rPr>
        <w:t>(2)</w:t>
      </w:r>
      <w:r w:rsidRPr="005E36B7">
        <w:tab/>
      </w:r>
      <w:r w:rsidRPr="005E36B7">
        <w:rPr>
          <w:strike/>
        </w:rPr>
        <w:t>install a gas collection system that meets the requirements of 40 CFR 60.752(b)(2)(ii); and</w:t>
      </w:r>
    </w:p>
    <w:p w14:paraId="459A39E5" w14:textId="77777777" w:rsidR="00F74B98" w:rsidRPr="005E36B7" w:rsidRDefault="00F74B98" w:rsidP="00F74B98">
      <w:pPr>
        <w:pStyle w:val="Item"/>
        <w:tabs>
          <w:tab w:val="clear" w:pos="1800"/>
        </w:tabs>
      </w:pPr>
      <w:r w:rsidRPr="005E36B7">
        <w:rPr>
          <w:strike/>
        </w:rPr>
        <w:t>(3)</w:t>
      </w:r>
      <w:r w:rsidRPr="005E36B7">
        <w:tab/>
      </w:r>
      <w:r w:rsidRPr="005E36B7">
        <w:rPr>
          <w:strike/>
        </w:rPr>
        <w:t>control the collected emissions of MSW landfill gas through the use of one or more of the following control options:</w:t>
      </w:r>
    </w:p>
    <w:p w14:paraId="48ABD2B1" w14:textId="77777777" w:rsidR="00F74B98" w:rsidRPr="006B495D" w:rsidRDefault="00F74B98" w:rsidP="00F74B98">
      <w:pPr>
        <w:pStyle w:val="Part"/>
        <w:rPr>
          <w:strike/>
        </w:rPr>
      </w:pPr>
      <w:r w:rsidRPr="006B495D">
        <w:rPr>
          <w:strike/>
        </w:rPr>
        <w:t>(A)</w:t>
      </w:r>
      <w:r w:rsidRPr="006B495D">
        <w:rPr>
          <w:strike/>
        </w:rPr>
        <w:tab/>
        <w:t>An open flare designed and operated in accordance with the parameters established in 40 CFR 60.18;</w:t>
      </w:r>
    </w:p>
    <w:p w14:paraId="02BEBB9A" w14:textId="77777777" w:rsidR="00F74B98" w:rsidRPr="006B495D" w:rsidRDefault="00F74B98" w:rsidP="00F74B98">
      <w:pPr>
        <w:pStyle w:val="Part"/>
        <w:rPr>
          <w:strike/>
        </w:rPr>
      </w:pPr>
      <w:r w:rsidRPr="006B495D">
        <w:rPr>
          <w:strike/>
        </w:rPr>
        <w:t>(B)</w:t>
      </w:r>
      <w:r w:rsidRPr="006B495D">
        <w:rPr>
          <w:strike/>
        </w:rPr>
        <w:tab/>
        <w:t>A control system designed and operated to reduce NMOC by 98 weight percent;</w:t>
      </w:r>
    </w:p>
    <w:p w14:paraId="6A2FBA9D" w14:textId="77777777" w:rsidR="00F74B98" w:rsidRPr="006B495D" w:rsidRDefault="00F74B98" w:rsidP="00F74B98">
      <w:pPr>
        <w:pStyle w:val="Part"/>
        <w:rPr>
          <w:strike/>
        </w:rPr>
      </w:pPr>
      <w:r w:rsidRPr="006B495D">
        <w:rPr>
          <w:strike/>
        </w:rPr>
        <w:t>(C)</w:t>
      </w:r>
      <w:r w:rsidRPr="006B495D">
        <w:rPr>
          <w:strike/>
        </w:rPr>
        <w:tab/>
        <w:t>An enclosed combustor designed and operated to reduce the outlet NMOC concentration to 20 parts per million as hexane by volume, on a dry basis at three percent oxygen, or less; or</w:t>
      </w:r>
    </w:p>
    <w:p w14:paraId="441717AB" w14:textId="77777777" w:rsidR="00F74B98" w:rsidRPr="006B495D" w:rsidRDefault="00F74B98" w:rsidP="00F74B98">
      <w:pPr>
        <w:pStyle w:val="Part"/>
        <w:rPr>
          <w:strike/>
        </w:rPr>
      </w:pPr>
      <w:r w:rsidRPr="006B495D">
        <w:rPr>
          <w:strike/>
        </w:rPr>
        <w:t>(D)</w:t>
      </w:r>
      <w:r w:rsidRPr="006B495D">
        <w:rPr>
          <w:strike/>
        </w:rPr>
        <w:tab/>
        <w:t>A treatment system that processes the collected gas for subsequent sale or use in accordance with 40 CFR 60.752(b)(2)(iii)(C).</w:t>
      </w:r>
    </w:p>
    <w:p w14:paraId="44F3C48D" w14:textId="77777777" w:rsidR="00F74B98" w:rsidRPr="005E36B7" w:rsidRDefault="00F74B98" w:rsidP="00F74B98">
      <w:pPr>
        <w:pStyle w:val="Item"/>
        <w:tabs>
          <w:tab w:val="clear" w:pos="1800"/>
        </w:tabs>
      </w:pPr>
      <w:r w:rsidRPr="005E36B7">
        <w:rPr>
          <w:u w:val="single"/>
        </w:rPr>
        <w:t>(1)</w:t>
      </w:r>
      <w:r w:rsidRPr="005E36B7">
        <w:tab/>
      </w:r>
      <w:r w:rsidRPr="005E36B7">
        <w:rPr>
          <w:u w:val="single"/>
        </w:rPr>
        <w:t>the first annual report in which the NMOC emission rate equals or exceeds 34</w:t>
      </w:r>
      <w:r>
        <w:rPr>
          <w:u w:val="single"/>
        </w:rPr>
        <w:t xml:space="preserve"> </w:t>
      </w:r>
      <w:r w:rsidRPr="005E36B7">
        <w:rPr>
          <w:u w:val="single"/>
        </w:rPr>
        <w:t>megagrams per year, unless Tier 2 or Tier 3 sampling demonstrates that the NMOC emission rate is less than 34 megagrams per year, as specified in 40 CFR 60.38f(d)(4); or</w:t>
      </w:r>
    </w:p>
    <w:p w14:paraId="56C82F5C" w14:textId="77777777" w:rsidR="00F74B98" w:rsidRPr="005E36B7" w:rsidRDefault="00F74B98" w:rsidP="00F74B98">
      <w:pPr>
        <w:pStyle w:val="Item"/>
        <w:tabs>
          <w:tab w:val="clear" w:pos="1800"/>
        </w:tabs>
      </w:pPr>
      <w:r w:rsidRPr="005E36B7">
        <w:rPr>
          <w:u w:val="single"/>
        </w:rPr>
        <w:t>(2)</w:t>
      </w:r>
      <w:r w:rsidRPr="005E36B7">
        <w:tab/>
      </w:r>
      <w:r w:rsidRPr="005E36B7">
        <w:rPr>
          <w:u w:val="single"/>
        </w:rPr>
        <w:t>the first annual NMOC emission rate report for a landfill in the closed landfill subcategory in which the NMOC emission rate equals or exceeds 50 megagrams per year, unless Tier 2 or Tier 3 sampling demonstrates that the NMOC emission rate is less than 50 megagrams per year, as specified in 40 CFR 60.38f(d)(4); or</w:t>
      </w:r>
    </w:p>
    <w:p w14:paraId="58CDC9F7" w14:textId="77777777" w:rsidR="00F74B98" w:rsidRPr="005E36B7" w:rsidRDefault="00F74B98" w:rsidP="00F74B98">
      <w:pPr>
        <w:pStyle w:val="Item"/>
        <w:tabs>
          <w:tab w:val="clear" w:pos="1800"/>
        </w:tabs>
      </w:pPr>
      <w:r w:rsidRPr="005E36B7">
        <w:rPr>
          <w:u w:val="single"/>
        </w:rPr>
        <w:t>(3)</w:t>
      </w:r>
      <w:r w:rsidRPr="005E36B7">
        <w:tab/>
      </w:r>
      <w:r w:rsidRPr="005E36B7">
        <w:rPr>
          <w:u w:val="single"/>
        </w:rPr>
        <w:t>the most recent NMOC emission rate report in which the NMOC emission rate equals or</w:t>
      </w:r>
      <w:r w:rsidRPr="005E36B7">
        <w:tab/>
      </w:r>
      <w:r w:rsidRPr="005E36B7">
        <w:rPr>
          <w:u w:val="single"/>
        </w:rPr>
        <w:t>exceeds 34 megagrams per year based on Tier 2, if the Tier 4 surface emissions monitoring shows a surface methane emission concentration of 500 parts per million methane or greater as specified in 40 CFR 60.38f(d)(4)(iii).</w:t>
      </w:r>
    </w:p>
    <w:p w14:paraId="69C9F7FF" w14:textId="77777777" w:rsidR="00F74B98" w:rsidRPr="006B495D" w:rsidRDefault="00F74B98" w:rsidP="00F74B98">
      <w:pPr>
        <w:pStyle w:val="Paragraph"/>
        <w:rPr>
          <w:strike/>
        </w:rPr>
      </w:pPr>
      <w:r w:rsidRPr="006B495D">
        <w:rPr>
          <w:strike/>
        </w:rPr>
        <w:t xml:space="preserve">(c) </w:t>
      </w:r>
      <w:r>
        <w:rPr>
          <w:strike/>
        </w:rPr>
        <w:t xml:space="preserve"> </w:t>
      </w:r>
      <w:r w:rsidRPr="006B495D">
        <w:rPr>
          <w:strike/>
        </w:rPr>
        <w:t>The gas collection and control system required by this Rule may be capped or removed provided that all the conditions of 40 CFR 60.752(b)(2)(v)(A), (B), and (C) are met.</w:t>
      </w:r>
    </w:p>
    <w:p w14:paraId="043BE7BA" w14:textId="77777777" w:rsidR="00F74B98" w:rsidRPr="006B495D" w:rsidRDefault="00F74B98" w:rsidP="00F74B98">
      <w:pPr>
        <w:pStyle w:val="Paragraph"/>
        <w:rPr>
          <w:u w:val="single"/>
        </w:rPr>
      </w:pPr>
      <w:r w:rsidRPr="006B495D">
        <w:rPr>
          <w:u w:val="single"/>
        </w:rPr>
        <w:t>(c)</w:t>
      </w:r>
      <w:r>
        <w:rPr>
          <w:u w:val="single"/>
        </w:rPr>
        <w:t xml:space="preserve"> </w:t>
      </w:r>
      <w:r w:rsidRPr="006B495D">
        <w:rPr>
          <w:u w:val="single"/>
        </w:rPr>
        <w:t xml:space="preserve"> Each owner or operator of a MSW landfill meeting the conditions of Paragraph (a) of this Rule shall control the gas collected from within the landfill through the use of control devices meeting the following requirements, except as provided in 40 CFR 60.24:</w:t>
      </w:r>
    </w:p>
    <w:p w14:paraId="0935883D" w14:textId="77777777" w:rsidR="00F74B98" w:rsidRPr="005E36B7" w:rsidRDefault="00F74B98" w:rsidP="00F74B98">
      <w:pPr>
        <w:pStyle w:val="Item"/>
        <w:tabs>
          <w:tab w:val="clear" w:pos="1800"/>
        </w:tabs>
      </w:pPr>
      <w:r w:rsidRPr="005E36B7">
        <w:rPr>
          <w:u w:val="single"/>
        </w:rPr>
        <w:t>(1)</w:t>
      </w:r>
      <w:r w:rsidRPr="005E36B7">
        <w:tab/>
      </w:r>
      <w:r w:rsidRPr="005E36B7">
        <w:rPr>
          <w:u w:val="single"/>
        </w:rPr>
        <w:t>A non-enclosed flare designed and operated in accordance with the parameters established in 40</w:t>
      </w:r>
      <w:r>
        <w:rPr>
          <w:u w:val="single"/>
        </w:rPr>
        <w:t xml:space="preserve"> </w:t>
      </w:r>
      <w:r w:rsidRPr="005E36B7">
        <w:rPr>
          <w:u w:val="single"/>
        </w:rPr>
        <w:t>CFR 60.18 except as noted in 40 CFR 60.37f(d); or</w:t>
      </w:r>
    </w:p>
    <w:p w14:paraId="65B85271" w14:textId="77777777" w:rsidR="00F74B98" w:rsidRPr="005E36B7" w:rsidRDefault="00F74B98" w:rsidP="00F74B98">
      <w:pPr>
        <w:pStyle w:val="Item"/>
        <w:tabs>
          <w:tab w:val="clear" w:pos="1800"/>
        </w:tabs>
      </w:pPr>
      <w:r w:rsidRPr="005E36B7">
        <w:rPr>
          <w:u w:val="single"/>
        </w:rPr>
        <w:t>(2)</w:t>
      </w:r>
      <w:r w:rsidRPr="005E36B7">
        <w:tab/>
      </w:r>
      <w:r w:rsidRPr="005E36B7">
        <w:rPr>
          <w:u w:val="single"/>
        </w:rPr>
        <w:t>A control system designed and operated to reduce NMOC by 98 weight percent; or when an enclosed combustion device is used for control, to either reduce NMOC by 98 weight percent or reduce the outlet NMOC concentration to less than 20 parts per million by volume, dry basis as hexane at three percent oxygen or less. The reduction efficiency or concentration in parts per million by volume shall be established by an initial performance test to be completed no later than 180 days after the initial startup of the approved control system using the test methods specified in 40 CFR 60.35f(d). The performance test is not required for boilers and process heaters with design heat input capacities equal to or greater than 44 megawatts that burn landfill gas for compliance with this Rule.</w:t>
      </w:r>
    </w:p>
    <w:p w14:paraId="6B3FA16C" w14:textId="77777777" w:rsidR="00F74B98" w:rsidRPr="006B495D" w:rsidRDefault="00F74B98" w:rsidP="00F74B98">
      <w:pPr>
        <w:pStyle w:val="Part"/>
        <w:rPr>
          <w:u w:val="single"/>
        </w:rPr>
      </w:pPr>
      <w:r w:rsidRPr="006B495D">
        <w:rPr>
          <w:u w:val="single"/>
        </w:rPr>
        <w:t>(A)</w:t>
      </w:r>
      <w:r w:rsidRPr="006B495D">
        <w:rPr>
          <w:u w:val="single"/>
        </w:rPr>
        <w:tab/>
        <w:t>If a boiler or process heater is used as the control device, the landfill gas stream shall be introduced into the flame zone;</w:t>
      </w:r>
    </w:p>
    <w:p w14:paraId="0320AD6A" w14:textId="77777777" w:rsidR="00F74B98" w:rsidRPr="006B495D" w:rsidRDefault="00F74B98" w:rsidP="00F74B98">
      <w:pPr>
        <w:pStyle w:val="Part"/>
        <w:rPr>
          <w:u w:val="single"/>
        </w:rPr>
      </w:pPr>
      <w:r w:rsidRPr="006B495D">
        <w:rPr>
          <w:u w:val="single"/>
        </w:rPr>
        <w:t>(B)</w:t>
      </w:r>
      <w:r w:rsidRPr="006B495D">
        <w:rPr>
          <w:u w:val="single"/>
        </w:rPr>
        <w:tab/>
        <w:t>The control device shall be operated within the parameter ranges established during the initial or most recent performance test. The operating parameters to be monitored shall be specified in 40 CFR 60.37f;</w:t>
      </w:r>
    </w:p>
    <w:p w14:paraId="17A974AE" w14:textId="77777777" w:rsidR="00F74B98" w:rsidRPr="006B495D" w:rsidRDefault="00F74B98" w:rsidP="00F74B98">
      <w:pPr>
        <w:pStyle w:val="Part"/>
        <w:rPr>
          <w:u w:val="single"/>
        </w:rPr>
      </w:pPr>
      <w:r w:rsidRPr="006B495D">
        <w:rPr>
          <w:u w:val="single"/>
        </w:rPr>
        <w:t>(C)</w:t>
      </w:r>
      <w:r w:rsidRPr="006B495D">
        <w:rPr>
          <w:u w:val="single"/>
        </w:rPr>
        <w:tab/>
        <w:t>For the closed landfill subcategory, the initial or most recent performance test conducted to comply with 40 CFR Part 60, Subpart WWW; 40 CFR Part 62, Subpart GGG; or 40 CFR Part 60, Subpart Cc on or before July 17, 2014; shall be sufficient for compliance with this 40 CFR Part, Subpart Cf;</w:t>
      </w:r>
    </w:p>
    <w:p w14:paraId="5AEE0164" w14:textId="77777777" w:rsidR="00F74B98" w:rsidRPr="005E36B7" w:rsidRDefault="00F74B98" w:rsidP="00F74B98">
      <w:pPr>
        <w:pStyle w:val="Item"/>
        <w:tabs>
          <w:tab w:val="clear" w:pos="1800"/>
        </w:tabs>
      </w:pPr>
      <w:r w:rsidRPr="005E36B7">
        <w:rPr>
          <w:u w:val="single"/>
        </w:rPr>
        <w:t>(3)</w:t>
      </w:r>
      <w:r w:rsidRPr="005E36B7">
        <w:tab/>
      </w:r>
      <w:r w:rsidRPr="005E36B7">
        <w:rPr>
          <w:u w:val="single"/>
        </w:rPr>
        <w:t>Route the collected gas to a treatment system that processes the collected gas for subsequent sale or beneficial use such as fuel for combustion, production of vehicle fuel, production of high-Btu gas for pipeline injection, or use as a raw material in a chemical manufacturing process. Venting of treated landfill gas to the ambient air is not allowed. If the treated landfill gas cannot be routed for subsequent sale or beneficial use, then the treated landfill gas shall be controlled pursuant to either Subparagraph (c)(1) or (2) of this Rule;</w:t>
      </w:r>
    </w:p>
    <w:p w14:paraId="77B8436C" w14:textId="77777777" w:rsidR="00F74B98" w:rsidRPr="005E36B7" w:rsidRDefault="00F74B98" w:rsidP="00F74B98">
      <w:pPr>
        <w:pStyle w:val="Item"/>
        <w:tabs>
          <w:tab w:val="clear" w:pos="1800"/>
        </w:tabs>
      </w:pPr>
      <w:r w:rsidRPr="005E36B7">
        <w:rPr>
          <w:u w:val="single"/>
        </w:rPr>
        <w:t>(4)</w:t>
      </w:r>
      <w:r w:rsidRPr="005E36B7">
        <w:tab/>
      </w:r>
      <w:r w:rsidRPr="005E36B7">
        <w:rPr>
          <w:u w:val="single"/>
        </w:rPr>
        <w:t>All emissions from any atmospheric vent from the gas treatment system are subject to the requirements of Paragraph (b) or (c) of this Rule. For purposes of this Subparagraph</w:t>
      </w:r>
      <w:r w:rsidRPr="005E36B7">
        <w:t xml:space="preserve">, </w:t>
      </w:r>
      <w:r w:rsidRPr="005E36B7">
        <w:rPr>
          <w:u w:val="single"/>
        </w:rPr>
        <w:t>atmospheric vents located on the condensate storage tank are not part of the treatment system and are exempt from the requirements of Paragraph (b) or (c) of this Rule.</w:t>
      </w:r>
    </w:p>
    <w:p w14:paraId="72FF8E3A" w14:textId="77777777" w:rsidR="00F74B98" w:rsidRPr="005E36B7" w:rsidRDefault="00F74B98" w:rsidP="00F74B98">
      <w:pPr>
        <w:pStyle w:val="Paragraph"/>
      </w:pPr>
      <w:r w:rsidRPr="006B495D">
        <w:rPr>
          <w:u w:val="single"/>
        </w:rPr>
        <w:t xml:space="preserve">(d) </w:t>
      </w:r>
      <w:r>
        <w:rPr>
          <w:u w:val="single"/>
        </w:rPr>
        <w:t xml:space="preserve"> </w:t>
      </w:r>
      <w:r w:rsidRPr="006B495D">
        <w:rPr>
          <w:u w:val="single"/>
        </w:rPr>
        <w:t>Each owner or operator of a MSW landfill having a design capacity less than 2.5 million megagrams by mass or</w:t>
      </w:r>
      <w:r>
        <w:rPr>
          <w:u w:val="single"/>
        </w:rPr>
        <w:t xml:space="preserve"> </w:t>
      </w:r>
      <w:r w:rsidRPr="005E36B7">
        <w:rPr>
          <w:u w:val="single"/>
        </w:rPr>
        <w:t>2.5 million cubic meters by volume shall submit an initial design capacity report to the Division as provided in 40</w:t>
      </w:r>
      <w:r>
        <w:rPr>
          <w:u w:val="single"/>
        </w:rPr>
        <w:t xml:space="preserve"> </w:t>
      </w:r>
      <w:r w:rsidRPr="005E36B7">
        <w:rPr>
          <w:u w:val="single"/>
        </w:rPr>
        <w:t>CFR 60.38f(a). The landfill may calculate design capacity in either megagrams or cubic meters for comparison with</w:t>
      </w:r>
      <w:r>
        <w:rPr>
          <w:u w:val="single"/>
        </w:rPr>
        <w:t xml:space="preserve"> </w:t>
      </w:r>
      <w:r w:rsidRPr="005E36B7">
        <w:rPr>
          <w:u w:val="single"/>
        </w:rPr>
        <w:t>the exemption values. Any density conversions shall be documented and submitted with the report. Submittal of the</w:t>
      </w:r>
      <w:r>
        <w:rPr>
          <w:u w:val="single"/>
        </w:rPr>
        <w:t xml:space="preserve"> </w:t>
      </w:r>
      <w:r w:rsidRPr="005E36B7">
        <w:rPr>
          <w:u w:val="single"/>
        </w:rPr>
        <w:t>initial design capacity report fulfills the requirements of this Rule, except as provided in Subparagraphs (d)(1) and (2) of this Rule, as follows:</w:t>
      </w:r>
    </w:p>
    <w:p w14:paraId="51003AFC" w14:textId="77777777" w:rsidR="00F74B98" w:rsidRPr="005E36B7" w:rsidRDefault="00F74B98" w:rsidP="00F74B98">
      <w:pPr>
        <w:pStyle w:val="Item"/>
        <w:tabs>
          <w:tab w:val="clear" w:pos="1800"/>
        </w:tabs>
      </w:pPr>
      <w:r w:rsidRPr="005E36B7">
        <w:rPr>
          <w:u w:val="single"/>
        </w:rPr>
        <w:t>(1)</w:t>
      </w:r>
      <w:r w:rsidRPr="005E36B7">
        <w:tab/>
      </w:r>
      <w:r w:rsidRPr="005E36B7">
        <w:rPr>
          <w:u w:val="single"/>
        </w:rPr>
        <w:t>The owner or operator shall submit an amended design capacity report as provided in 40 CFR 60.38f(b). If the design capacity increase is the result of a modification, as defined in 15A NCAC 02D .1701, that was commenced after July 17, 2014, then the landfill becomes subject to 40 CFR Part 60 Subpart XXX instead of 40 CFR Part 60 Subpart Cf. If the design capacity increase is the result of a change in operating practices, density, or some other change that is not a modification as defined in this subpart, then the landfill remains subject to Subpart Cf; and</w:t>
      </w:r>
    </w:p>
    <w:p w14:paraId="10E3AF64" w14:textId="77777777" w:rsidR="00F74B98" w:rsidRPr="005E36B7" w:rsidRDefault="00F74B98" w:rsidP="00F74B98">
      <w:pPr>
        <w:pStyle w:val="Item"/>
        <w:tabs>
          <w:tab w:val="clear" w:pos="1800"/>
        </w:tabs>
      </w:pPr>
      <w:r w:rsidRPr="005E36B7">
        <w:rPr>
          <w:u w:val="single"/>
        </w:rPr>
        <w:t>(2)</w:t>
      </w:r>
      <w:r w:rsidRPr="005E36B7">
        <w:tab/>
      </w:r>
      <w:r w:rsidRPr="005E36B7">
        <w:rPr>
          <w:u w:val="single"/>
        </w:rPr>
        <w:t>When an increase in the maximum design capacity of a landfill with an initial design capacity less than 2.5 million megagrams or 2.5 million cubic meters results in a revised maximum design capacity equal to or greater than 2.5 million megagrams and 2.5 million cubic meters, the owner or operator shall comply with Paragraph (e) of this Rule.</w:t>
      </w:r>
    </w:p>
    <w:p w14:paraId="09CC3AA4" w14:textId="77777777" w:rsidR="00F74B98" w:rsidRPr="006B495D" w:rsidRDefault="00F74B98" w:rsidP="00F74B98">
      <w:pPr>
        <w:pStyle w:val="Paragraph"/>
        <w:rPr>
          <w:u w:val="single"/>
        </w:rPr>
      </w:pPr>
      <w:r w:rsidRPr="006B495D">
        <w:rPr>
          <w:u w:val="single"/>
        </w:rPr>
        <w:t>(e)  Each owner or operator of an MSW landfill having a design capacity equal to or greater than 2.5 million megagrams and 2.5 million cubic meters shall either install a collection and control system as provided in Paragraphs (b) and (c) of this Rule or calculate an initial NMOC emission rate for the landfill using the procedures specified in 40 CFR 60.35f(a). The NMOC emission rate shall be recalculated annually, except as provided in 40 CFR 60.38f(c)(3), as follows:</w:t>
      </w:r>
    </w:p>
    <w:p w14:paraId="7AF2589A" w14:textId="77777777" w:rsidR="00F74B98" w:rsidRPr="005E36B7" w:rsidRDefault="00F74B98" w:rsidP="00F74B98">
      <w:pPr>
        <w:pStyle w:val="Item"/>
        <w:tabs>
          <w:tab w:val="clear" w:pos="1800"/>
        </w:tabs>
      </w:pPr>
      <w:r w:rsidRPr="005E36B7">
        <w:rPr>
          <w:u w:val="single"/>
        </w:rPr>
        <w:t>(1)</w:t>
      </w:r>
      <w:r w:rsidRPr="005E36B7">
        <w:tab/>
      </w:r>
      <w:r w:rsidRPr="005E36B7">
        <w:rPr>
          <w:u w:val="single"/>
        </w:rPr>
        <w:t>If the calculated NMOC emission rate is less than 34 megagrams per year, the owner or operator shall submit an annual NMOC emission rate report according to 40 CFR 60.38f(c), and recalculate the NMOC emission rate annually using the procedures specified in 40 CFR 60.35f(a) until such time as the calculated NMOC emission rate is equal to or greater than 34 megagrams per year, or the landfill is closed. This annual NMOC emission rate reporting requirement shall not apply to the facilities that elected to submit their reports as provided in 40 CFR 60.38f(c)(3):</w:t>
      </w:r>
    </w:p>
    <w:p w14:paraId="3E3E0089" w14:textId="77777777" w:rsidR="00F74B98" w:rsidRPr="006B495D" w:rsidRDefault="00F74B98" w:rsidP="00F74B98">
      <w:pPr>
        <w:pStyle w:val="Part"/>
        <w:rPr>
          <w:u w:val="single"/>
        </w:rPr>
      </w:pPr>
      <w:r w:rsidRPr="006B495D">
        <w:rPr>
          <w:u w:val="single"/>
        </w:rPr>
        <w:t>(A)</w:t>
      </w:r>
      <w:r w:rsidRPr="006B495D">
        <w:rPr>
          <w:u w:val="single"/>
        </w:rPr>
        <w:tab/>
        <w:t>if the calculated NMOC emission rate, upon initial calculation or annual recalculation required in Subparagraph (e)(1) of this Rule, is equal to or greater than 34 megagrams per year, the owner or operator shall either: Comply with Paragraphs (b) and (c) of this Rule; calculate NMOC emissions using the next higher tier in 40 CFR 60.35f; or conduct a surface emission monitoring demonstration using the procedures specified in 40 CFR 60.35f(a)(6);</w:t>
      </w:r>
    </w:p>
    <w:p w14:paraId="6BA75385" w14:textId="77777777" w:rsidR="00F74B98" w:rsidRPr="006B495D" w:rsidRDefault="00F74B98" w:rsidP="00F74B98">
      <w:pPr>
        <w:pStyle w:val="Part"/>
        <w:rPr>
          <w:u w:val="single"/>
        </w:rPr>
      </w:pPr>
      <w:r w:rsidRPr="006B495D">
        <w:rPr>
          <w:u w:val="single"/>
        </w:rPr>
        <w:t>(B)</w:t>
      </w:r>
      <w:r w:rsidRPr="006B495D">
        <w:rPr>
          <w:u w:val="single"/>
        </w:rPr>
        <w:tab/>
        <w:t>if the landfill is permanently closed, a closure report shall be submitted to the Division as provided in 40 CFR 60.38f(f), except for exemption allowed pursuant to 40 CFR 60.31f(e)(4); and</w:t>
      </w:r>
    </w:p>
    <w:p w14:paraId="0D3C07A9" w14:textId="77777777" w:rsidR="00F74B98" w:rsidRPr="006B495D" w:rsidRDefault="00F74B98" w:rsidP="00F74B98">
      <w:pPr>
        <w:pStyle w:val="Part"/>
        <w:rPr>
          <w:u w:val="single"/>
        </w:rPr>
      </w:pPr>
      <w:r w:rsidRPr="006B495D">
        <w:rPr>
          <w:u w:val="single"/>
        </w:rPr>
        <w:t>(C)</w:t>
      </w:r>
      <w:r w:rsidRPr="006B495D">
        <w:rPr>
          <w:u w:val="single"/>
        </w:rPr>
        <w:tab/>
        <w:t>for the closed landfill subcategory, if the most recently calculated NMOC emission rate is equal to or greater than 50 megagrams per year, the owner or operator shall either: submit a gas collection and control system design plan as specified in 40 CFR 60.38f(d), except for exemptions allowed pursuant to 40 CFR 60.31f(e)(3), and install a collection and control system as provided in Paragraphs (b) and (c) of this Rule; calculate NMOC emissions using the next higher tier in 40 CFR 60.35f; or conduct a surface emission monitoring demonstration using the procedures specified in 40 CFR 60.35f(a)(6);</w:t>
      </w:r>
    </w:p>
    <w:p w14:paraId="52FE9910" w14:textId="77777777" w:rsidR="00F74B98" w:rsidRPr="005E36B7" w:rsidRDefault="00F74B98" w:rsidP="00F74B98">
      <w:pPr>
        <w:pStyle w:val="Item"/>
        <w:tabs>
          <w:tab w:val="clear" w:pos="1800"/>
        </w:tabs>
      </w:pPr>
      <w:r w:rsidRPr="005E36B7">
        <w:rPr>
          <w:u w:val="single"/>
        </w:rPr>
        <w:t>(2)</w:t>
      </w:r>
      <w:r w:rsidRPr="005E36B7">
        <w:tab/>
      </w:r>
      <w:r w:rsidRPr="005E36B7">
        <w:rPr>
          <w:u w:val="single"/>
        </w:rPr>
        <w:t>If the calculated NMOC emission rate is equal to or greater than 34 megagrams per year using Tier 1, 2, or 3 procedures, the owner or operator shall either: submit a collection and control system design plan prepared by a professional engineer to the Division within one year as specified in 40 CFR 60.38f(d), except for exemptions allowed in 40 CFR 60.31f(e)(3); calculate NMOC emissions using a higher tier in 40 CFR 60.35f; or conduct a surface emission monitoring demonstration using the procedures specified in 40 CFR 60.35f(a)(6); and</w:t>
      </w:r>
    </w:p>
    <w:p w14:paraId="0C42DD46" w14:textId="77777777" w:rsidR="00F74B98" w:rsidRPr="005E36B7" w:rsidRDefault="00F74B98" w:rsidP="00F74B98">
      <w:pPr>
        <w:pStyle w:val="Item"/>
        <w:tabs>
          <w:tab w:val="clear" w:pos="1800"/>
        </w:tabs>
      </w:pPr>
      <w:r w:rsidRPr="005E36B7">
        <w:rPr>
          <w:u w:val="single"/>
        </w:rPr>
        <w:t>(3)</w:t>
      </w:r>
      <w:r w:rsidRPr="005E36B7">
        <w:tab/>
      </w:r>
      <w:r w:rsidRPr="005E36B7">
        <w:rPr>
          <w:u w:val="single"/>
        </w:rPr>
        <w:t>For the closed landfill subcategory, if the calculated NMOC emission rate is equal to or greater than 50 megagrams per year using Tier 1, 2, or 3 procedures, the owner or operator shall either: submit a collection and control system design plan as specified in 40 CFR 60.38f(d), except for exemptions allowed pursuant to 40 CFR 60.31f(e)(3); calculate NMOC emissions using a higher tier in 40 CFR 60.35f; or conduct a surface emission monitoring demonstration using the procedures specified in 40 CFR 60.35f(a)(6).</w:t>
      </w:r>
    </w:p>
    <w:p w14:paraId="7C2F6D77" w14:textId="77777777" w:rsidR="00F74B98" w:rsidRPr="006B495D" w:rsidRDefault="00F74B98" w:rsidP="00F74B98">
      <w:pPr>
        <w:pStyle w:val="Paragraph"/>
        <w:rPr>
          <w:u w:val="single"/>
        </w:rPr>
      </w:pPr>
      <w:r w:rsidRPr="006B495D">
        <w:rPr>
          <w:u w:val="single"/>
        </w:rPr>
        <w:t>(f)  The collection and control system may be capped, removed, or decommissioned if the following criteria are met:</w:t>
      </w:r>
    </w:p>
    <w:p w14:paraId="4287606C" w14:textId="77777777" w:rsidR="00F74B98" w:rsidRPr="005E36B7" w:rsidRDefault="00F74B98" w:rsidP="00F74B98">
      <w:pPr>
        <w:pStyle w:val="Item"/>
        <w:tabs>
          <w:tab w:val="clear" w:pos="1800"/>
        </w:tabs>
      </w:pPr>
      <w:r w:rsidRPr="005E36B7">
        <w:rPr>
          <w:u w:val="single"/>
        </w:rPr>
        <w:t>(1)</w:t>
      </w:r>
      <w:r w:rsidRPr="005E36B7">
        <w:tab/>
      </w:r>
      <w:r w:rsidRPr="005E36B7">
        <w:rPr>
          <w:u w:val="single"/>
        </w:rPr>
        <w:t>The landfill is a closed landfill as defined in 40 CFR 60.41f. A closure report shall be submitted to the Division as provided in 15A NCAC 02D .1708(f);</w:t>
      </w:r>
    </w:p>
    <w:p w14:paraId="5E8AE22E" w14:textId="77777777" w:rsidR="00F74B98" w:rsidRPr="005E36B7" w:rsidRDefault="00F74B98" w:rsidP="00F74B98">
      <w:pPr>
        <w:pStyle w:val="Item"/>
        <w:tabs>
          <w:tab w:val="clear" w:pos="1800"/>
        </w:tabs>
      </w:pPr>
      <w:r w:rsidRPr="005E36B7">
        <w:rPr>
          <w:u w:val="single"/>
        </w:rPr>
        <w:t>(2)</w:t>
      </w:r>
      <w:r w:rsidRPr="005E36B7">
        <w:tab/>
      </w:r>
      <w:r w:rsidRPr="005E36B7">
        <w:rPr>
          <w:u w:val="single"/>
        </w:rPr>
        <w:t>The collection and control system has been in operation a minimum of 15 years or the landfill owner or operator demonstrates that the GCCS will be unable to operate for 15 years due to declining gas flow;</w:t>
      </w:r>
    </w:p>
    <w:p w14:paraId="1113DB7A" w14:textId="77777777" w:rsidR="00F74B98" w:rsidRPr="005E36B7" w:rsidRDefault="00F74B98" w:rsidP="00F74B98">
      <w:pPr>
        <w:pStyle w:val="Item"/>
        <w:tabs>
          <w:tab w:val="clear" w:pos="1800"/>
        </w:tabs>
      </w:pPr>
      <w:r w:rsidRPr="005E36B7">
        <w:rPr>
          <w:u w:val="single"/>
        </w:rPr>
        <w:t>(3)</w:t>
      </w:r>
      <w:r w:rsidRPr="005E36B7">
        <w:tab/>
      </w:r>
      <w:r w:rsidRPr="005E36B7">
        <w:rPr>
          <w:u w:val="single"/>
        </w:rPr>
        <w:t>Following the procedures specified in 40 CFR 60.35f(b), the calculated NMOC emission rate at the landfill is less than 34 megagrams per year on three successive test dates. The test dates shall be no less than 90 days apart, and no more than 180 days apart; and</w:t>
      </w:r>
    </w:p>
    <w:p w14:paraId="41D785DA" w14:textId="77777777" w:rsidR="00F74B98" w:rsidRPr="005E36B7" w:rsidRDefault="00F74B98" w:rsidP="00F74B98">
      <w:pPr>
        <w:pStyle w:val="Item"/>
        <w:tabs>
          <w:tab w:val="clear" w:pos="1800"/>
        </w:tabs>
      </w:pPr>
      <w:r w:rsidRPr="005E36B7">
        <w:rPr>
          <w:u w:val="single"/>
        </w:rPr>
        <w:t>(4)</w:t>
      </w:r>
      <w:r w:rsidRPr="005E36B7">
        <w:tab/>
      </w:r>
      <w:r w:rsidRPr="005E36B7">
        <w:rPr>
          <w:u w:val="single"/>
        </w:rPr>
        <w:t>For the closed landfill subcategory as defined in 40 CFR 60.41f, following the procedures specified in 40 CFR 60.35f(b), the calculated NMOC emission rate at the landfill is less than 50 megagrams per year on three successive test dates. The test dates shall be no less than 90 days apart, and no more than 180 days apart.</w:t>
      </w:r>
    </w:p>
    <w:p w14:paraId="0436CE52" w14:textId="77777777" w:rsidR="00F74B98" w:rsidRPr="005E36B7" w:rsidRDefault="00F74B98" w:rsidP="00F74B98">
      <w:pPr>
        <w:pStyle w:val="Base"/>
      </w:pPr>
    </w:p>
    <w:p w14:paraId="4595D643" w14:textId="088EA6D5" w:rsidR="00F74B98" w:rsidRPr="00F74B98" w:rsidRDefault="00F74B98" w:rsidP="00F74B98">
      <w:pPr>
        <w:pStyle w:val="HistoryAuthority"/>
      </w:pPr>
      <w:r w:rsidRPr="005E36B7">
        <w:t>Authority G.S. 143-215.3(a)(1); 143-215.107(a)(5); 143-215.107(a)(10)</w:t>
      </w:r>
      <w:r w:rsidR="00D62E85">
        <w:t>.</w:t>
      </w:r>
    </w:p>
    <w:p w14:paraId="7C68EF36" w14:textId="77777777" w:rsidR="00F74B98" w:rsidRPr="005E36B7" w:rsidRDefault="00F74B98" w:rsidP="00F74B98">
      <w:pPr>
        <w:pStyle w:val="Base"/>
      </w:pPr>
    </w:p>
    <w:p w14:paraId="60ADF010" w14:textId="77777777" w:rsidR="00F74B98" w:rsidRPr="004B485B" w:rsidRDefault="00F74B98" w:rsidP="00F74B98">
      <w:pPr>
        <w:pStyle w:val="Rule"/>
      </w:pPr>
      <w:r w:rsidRPr="004B485B">
        <w:t>15A NCAC 02D .1704</w:t>
      </w:r>
      <w:r w:rsidRPr="004B485B">
        <w:tab/>
        <w:t>TEST METHODS AND PROCEDURES</w:t>
      </w:r>
    </w:p>
    <w:p w14:paraId="0BDF82FD" w14:textId="77777777" w:rsidR="00F74B98" w:rsidRPr="004B485B" w:rsidRDefault="00F74B98" w:rsidP="00F74B98">
      <w:pPr>
        <w:pStyle w:val="Paragraph"/>
      </w:pPr>
      <w:r w:rsidRPr="004B485B">
        <w:t xml:space="preserve">The MSW landfill NMOC emission rate shall be </w:t>
      </w:r>
      <w:r w:rsidRPr="004B485B">
        <w:rPr>
          <w:strike/>
        </w:rPr>
        <w:t>calculated</w:t>
      </w:r>
      <w:r w:rsidRPr="004B485B">
        <w:t xml:space="preserve"> </w:t>
      </w:r>
      <w:r w:rsidRPr="004B485B">
        <w:rPr>
          <w:u w:val="single"/>
        </w:rPr>
        <w:t>calculated, or a surface emission monitoring demonstration be conducted,</w:t>
      </w:r>
      <w:r w:rsidRPr="004B485B">
        <w:t xml:space="preserve"> by following the procedures in 40 CFR </w:t>
      </w:r>
      <w:r w:rsidRPr="004B485B">
        <w:rPr>
          <w:strike/>
        </w:rPr>
        <w:t>60.754,</w:t>
      </w:r>
      <w:r w:rsidRPr="004B485B">
        <w:t xml:space="preserve"> </w:t>
      </w:r>
      <w:r w:rsidRPr="004B485B">
        <w:rPr>
          <w:u w:val="single"/>
        </w:rPr>
        <w:t>60.35f,</w:t>
      </w:r>
      <w:r w:rsidRPr="004B485B">
        <w:t xml:space="preserve"> as applicable, </w:t>
      </w:r>
      <w:r w:rsidRPr="004B485B">
        <w:rPr>
          <w:strike/>
        </w:rPr>
        <w:t>in order</w:t>
      </w:r>
      <w:r w:rsidRPr="004B485B">
        <w:t xml:space="preserve"> to determine whether the landfill meets the conditions of 15A NCAC 02D </w:t>
      </w:r>
      <w:r w:rsidRPr="004B485B">
        <w:rPr>
          <w:strike/>
        </w:rPr>
        <w:t>.1703(a)(2).</w:t>
      </w:r>
      <w:r w:rsidRPr="004B485B">
        <w:t xml:space="preserve"> </w:t>
      </w:r>
      <w:r w:rsidRPr="004B485B">
        <w:rPr>
          <w:u w:val="single"/>
        </w:rPr>
        <w:t>.1703(a)(3) or (4).</w:t>
      </w:r>
    </w:p>
    <w:p w14:paraId="18B0C9FA" w14:textId="77777777" w:rsidR="00F74B98" w:rsidRPr="004B485B" w:rsidRDefault="00F74B98" w:rsidP="00F74B98">
      <w:pPr>
        <w:pStyle w:val="Base"/>
      </w:pPr>
    </w:p>
    <w:p w14:paraId="514139C9" w14:textId="249A1597" w:rsidR="00F74B98" w:rsidRPr="004B485B" w:rsidRDefault="00F74B98" w:rsidP="00F74B98">
      <w:pPr>
        <w:pStyle w:val="HistoryAuthority"/>
      </w:pPr>
      <w:r w:rsidRPr="004B485B">
        <w:t>Authority G.S. 143-215.3(a)(1); 143-215.66; 143-215.107(a)(5); 143-215.107(a)(10)</w:t>
      </w:r>
      <w:r>
        <w:t>.</w:t>
      </w:r>
    </w:p>
    <w:p w14:paraId="00094769" w14:textId="77777777" w:rsidR="00F74B98" w:rsidRPr="004B485B" w:rsidRDefault="00F74B98" w:rsidP="00F74B98">
      <w:pPr>
        <w:pStyle w:val="Base"/>
      </w:pPr>
    </w:p>
    <w:p w14:paraId="7F052543" w14:textId="77777777" w:rsidR="00F74B98" w:rsidRPr="006443E7" w:rsidRDefault="00F74B98" w:rsidP="00F74B98">
      <w:pPr>
        <w:pStyle w:val="Rule"/>
      </w:pPr>
      <w:r w:rsidRPr="006443E7">
        <w:t>15A NCAC 02D .1705</w:t>
      </w:r>
      <w:r w:rsidRPr="006443E7">
        <w:tab/>
        <w:t>OPERATIONAL STANDARDS</w:t>
      </w:r>
    </w:p>
    <w:p w14:paraId="03737C4C" w14:textId="77777777" w:rsidR="00F74B98" w:rsidRPr="006443E7" w:rsidRDefault="00F74B98" w:rsidP="00F74B98">
      <w:pPr>
        <w:pStyle w:val="Paragraph"/>
      </w:pPr>
      <w:r w:rsidRPr="006443E7">
        <w:t>The owner and operator of a MSW landfill required to install a landfill gas collection and control system to comply with</w:t>
      </w:r>
      <w:r w:rsidRPr="00992533">
        <w:t xml:space="preserve"> 15A NCAC 02D .1703(b) </w:t>
      </w:r>
      <w:r w:rsidRPr="006443E7">
        <w:rPr>
          <w:u w:val="single"/>
        </w:rPr>
        <w:t>and (c)</w:t>
      </w:r>
      <w:r w:rsidRPr="006443E7">
        <w:t xml:space="preserve"> shall:</w:t>
      </w:r>
    </w:p>
    <w:p w14:paraId="00742197" w14:textId="77777777" w:rsidR="00F74B98" w:rsidRPr="006443E7" w:rsidRDefault="00F74B98" w:rsidP="00F74B98">
      <w:pPr>
        <w:pStyle w:val="Item"/>
        <w:tabs>
          <w:tab w:val="clear" w:pos="1800"/>
        </w:tabs>
      </w:pPr>
      <w:r w:rsidRPr="006443E7">
        <w:t>(1)</w:t>
      </w:r>
      <w:r w:rsidRPr="006443E7">
        <w:tab/>
        <w:t xml:space="preserve">operate the collection system </w:t>
      </w:r>
      <w:r w:rsidRPr="006443E7">
        <w:rPr>
          <w:strike/>
        </w:rPr>
        <w:t>in accordance with 40 CFR 60.753(a);</w:t>
      </w:r>
      <w:r w:rsidRPr="006443E7">
        <w:t xml:space="preserve"> such that gas is collected from each area, cell, or group of cells in the MSW landfill in which solid waste has been in place for:</w:t>
      </w:r>
    </w:p>
    <w:p w14:paraId="02395741" w14:textId="77777777" w:rsidR="00F74B98" w:rsidRPr="006443E7" w:rsidRDefault="00F74B98" w:rsidP="00F74B98">
      <w:pPr>
        <w:pStyle w:val="SubItemLvl1"/>
        <w:tabs>
          <w:tab w:val="clear" w:pos="2520"/>
        </w:tabs>
      </w:pPr>
      <w:r w:rsidRPr="006443E7">
        <w:t>(a)</w:t>
      </w:r>
      <w:r w:rsidRPr="006443E7">
        <w:tab/>
        <w:t>five years or more if active; or</w:t>
      </w:r>
    </w:p>
    <w:p w14:paraId="6CD51155" w14:textId="77777777" w:rsidR="00F74B98" w:rsidRPr="006443E7" w:rsidRDefault="00F74B98" w:rsidP="00F74B98">
      <w:pPr>
        <w:pStyle w:val="SubItemLvl1"/>
        <w:tabs>
          <w:tab w:val="clear" w:pos="2520"/>
        </w:tabs>
      </w:pPr>
      <w:r w:rsidRPr="006443E7">
        <w:t>(b)</w:t>
      </w:r>
      <w:r w:rsidRPr="006443E7">
        <w:tab/>
        <w:t>two years or more if closed or at final grade;</w:t>
      </w:r>
    </w:p>
    <w:p w14:paraId="4506E279" w14:textId="77777777" w:rsidR="00F74B98" w:rsidRPr="006443E7" w:rsidRDefault="00F74B98" w:rsidP="00F74B98">
      <w:pPr>
        <w:pStyle w:val="Item"/>
        <w:tabs>
          <w:tab w:val="clear" w:pos="1800"/>
        </w:tabs>
      </w:pPr>
      <w:r w:rsidRPr="006443E7">
        <w:t>(2)</w:t>
      </w:r>
      <w:r w:rsidRPr="006443E7">
        <w:tab/>
        <w:t xml:space="preserve">operate the collection system with negative pressure at each wellhead </w:t>
      </w:r>
      <w:r w:rsidRPr="006443E7">
        <w:rPr>
          <w:strike/>
        </w:rPr>
        <w:t>in accordance with 40 CFR 60.753(b);</w:t>
      </w:r>
      <w:r w:rsidRPr="006443E7">
        <w:t xml:space="preserve"> </w:t>
      </w:r>
      <w:r w:rsidRPr="006443E7">
        <w:rPr>
          <w:u w:val="single"/>
        </w:rPr>
        <w:t>except under the following conditions:</w:t>
      </w:r>
    </w:p>
    <w:p w14:paraId="342B1F8A" w14:textId="77777777" w:rsidR="00F74B98" w:rsidRPr="006443E7" w:rsidRDefault="00F74B98" w:rsidP="00F74B98">
      <w:pPr>
        <w:pStyle w:val="SubItemLvl1"/>
        <w:tabs>
          <w:tab w:val="clear" w:pos="2520"/>
        </w:tabs>
      </w:pPr>
      <w:r w:rsidRPr="006443E7">
        <w:rPr>
          <w:u w:val="single"/>
        </w:rPr>
        <w:t>(a)</w:t>
      </w:r>
      <w:r w:rsidRPr="006443E7">
        <w:tab/>
      </w:r>
      <w:r w:rsidRPr="006443E7">
        <w:rPr>
          <w:u w:val="single"/>
        </w:rPr>
        <w:t>for a fire or increased well temperature, the owner or operator shall record instances when positive pressure occurs in efforts to avoid a fire. These records shall be submitted with the annual reports as provided in 40 CFR 60.38f(h)(1);</w:t>
      </w:r>
    </w:p>
    <w:p w14:paraId="7565B3F7" w14:textId="77777777" w:rsidR="00F74B98" w:rsidRPr="006443E7" w:rsidRDefault="00F74B98" w:rsidP="00F74B98">
      <w:pPr>
        <w:pStyle w:val="SubItemLvl1"/>
        <w:tabs>
          <w:tab w:val="clear" w:pos="2520"/>
        </w:tabs>
      </w:pPr>
      <w:r w:rsidRPr="006443E7">
        <w:rPr>
          <w:u w:val="single"/>
        </w:rPr>
        <w:t>(b)</w:t>
      </w:r>
      <w:r w:rsidRPr="006443E7">
        <w:tab/>
      </w:r>
      <w:r w:rsidRPr="006443E7">
        <w:rPr>
          <w:u w:val="single"/>
        </w:rPr>
        <w:t>for the use of a geomembrane or synthetic cover, the owner or operator shall develop acceptable pressure limits in the design plan; and</w:t>
      </w:r>
    </w:p>
    <w:p w14:paraId="59B60BD5" w14:textId="77777777" w:rsidR="00F74B98" w:rsidRPr="006443E7" w:rsidRDefault="00F74B98" w:rsidP="00F74B98">
      <w:pPr>
        <w:pStyle w:val="SubItemLvl1"/>
        <w:tabs>
          <w:tab w:val="clear" w:pos="2520"/>
        </w:tabs>
      </w:pPr>
      <w:r w:rsidRPr="006443E7">
        <w:rPr>
          <w:u w:val="single"/>
        </w:rPr>
        <w:t>(c)</w:t>
      </w:r>
      <w:r w:rsidRPr="006443E7">
        <w:tab/>
      </w:r>
      <w:r w:rsidRPr="006443E7">
        <w:rPr>
          <w:u w:val="single"/>
        </w:rPr>
        <w:t>for a decommissioned well, a well may experience a static positive pressure after shut down to accommodate for declining flows. All design changes shall be approved by the Division as specified in 40 CFR 60.38f(d);</w:t>
      </w:r>
    </w:p>
    <w:p w14:paraId="37F0C305" w14:textId="77777777" w:rsidR="00F74B98" w:rsidRPr="006443E7" w:rsidRDefault="00F74B98" w:rsidP="00F74B98">
      <w:pPr>
        <w:pStyle w:val="Item"/>
        <w:tabs>
          <w:tab w:val="clear" w:pos="1800"/>
        </w:tabs>
      </w:pPr>
      <w:r w:rsidRPr="006443E7">
        <w:t>(3)</w:t>
      </w:r>
      <w:r w:rsidRPr="006443E7">
        <w:tab/>
        <w:t xml:space="preserve">operate each interior wellhead in the collection system </w:t>
      </w:r>
      <w:r w:rsidRPr="006443E7">
        <w:rPr>
          <w:strike/>
        </w:rPr>
        <w:t>in accordance with 40 CFR 60.753(c);</w:t>
      </w:r>
      <w:r w:rsidRPr="006443E7">
        <w:t xml:space="preserve"> </w:t>
      </w:r>
      <w:r w:rsidRPr="006443E7">
        <w:rPr>
          <w:u w:val="single"/>
        </w:rPr>
        <w:t>with a landfill gas temperature less than 55 degrees Celsius (131 degrees Fahrenheit). The owner or operator may establish a higher operating temperature value at a particular well. A higher operating value demonstration shall be submitted to the Division for approval and shall include supporting data demonstrating that the elevated parameter neither causes fires nor significantly inhibits anaerobic decomposition by killing methanogens. The demonstration shall satisfy both criteria listed above in order to be approved;</w:t>
      </w:r>
    </w:p>
    <w:p w14:paraId="2A766C16" w14:textId="77777777" w:rsidR="00F74B98" w:rsidRPr="006443E7" w:rsidRDefault="00F74B98" w:rsidP="00F74B98">
      <w:pPr>
        <w:pStyle w:val="Item"/>
        <w:tabs>
          <w:tab w:val="clear" w:pos="1800"/>
        </w:tabs>
      </w:pPr>
      <w:r w:rsidRPr="006443E7">
        <w:t>(4)</w:t>
      </w:r>
      <w:r w:rsidRPr="006443E7">
        <w:tab/>
        <w:t>operate the collection system so that the methane concentration is less than 500 parts per million above background at the surface of the landfill.</w:t>
      </w:r>
      <w:r>
        <w:t xml:space="preserve"> </w:t>
      </w:r>
      <w:r w:rsidRPr="006443E7">
        <w:t xml:space="preserve">To determine if this level is exceeded, the owner and operator </w:t>
      </w:r>
      <w:r w:rsidRPr="006443E7">
        <w:rPr>
          <w:strike/>
        </w:rPr>
        <w:t>shall follow the procedures given in 40 CFR 60.753(d);</w:t>
      </w:r>
      <w:r w:rsidRPr="006443E7">
        <w:t xml:space="preserve"> </w:t>
      </w:r>
      <w:r w:rsidRPr="006443E7">
        <w:rPr>
          <w:u w:val="single"/>
        </w:rPr>
        <w:t>shall conduct surface testing using an organic vapor analyzer, flame ionization detector, or other portable monitor meeting the specifications provided in 40 CFR 60.36f(d). The owner or operator shall conduct surface testing around the perimeter of the collection area and along a pattern that traverses the landfill at no more than 30-meter intervals and where visual observations indicate elevated concentrations of landfill gas, such as distressed vegetation and cracks or seeps in the cover and all cover penetrations. The owner or operator shall monitor any openings that are within an area of the landfill where waste has been placed and a gas collection system is required. The owner or operator may establish an alternative traversing pattern that ensures equivalent coverage. A surface monitoring design plan shall be developed that includes a topographical map with the monitoring route and the rationale for any site-specific deviations from the 30-meter intervals. Areas with steep slopes or other dangerous areas may be excluded from the surface testing;</w:t>
      </w:r>
    </w:p>
    <w:p w14:paraId="1C1D5698" w14:textId="77777777" w:rsidR="00F74B98" w:rsidRPr="006443E7" w:rsidRDefault="00F74B98" w:rsidP="00F74B98">
      <w:pPr>
        <w:pStyle w:val="Item"/>
        <w:tabs>
          <w:tab w:val="clear" w:pos="1800"/>
        </w:tabs>
      </w:pPr>
      <w:r w:rsidRPr="006443E7">
        <w:t>(5)</w:t>
      </w:r>
      <w:r w:rsidRPr="006443E7">
        <w:tab/>
        <w:t xml:space="preserve">operate the collection system such that all collected gases are vented to a control system designed and operated in compliance with </w:t>
      </w:r>
      <w:r w:rsidRPr="006443E7">
        <w:rPr>
          <w:strike/>
        </w:rPr>
        <w:t>15A NCAC 02D .1703(b)(3).</w:t>
      </w:r>
      <w:r w:rsidRPr="006443E7">
        <w:t xml:space="preserve"> </w:t>
      </w:r>
      <w:r w:rsidRPr="006443E7">
        <w:rPr>
          <w:u w:val="single"/>
        </w:rPr>
        <w:t>40 CFR 60.33f(c).</w:t>
      </w:r>
      <w:r w:rsidRPr="006443E7">
        <w:t xml:space="preserve"> In the event that the gas collection and control system is </w:t>
      </w:r>
      <w:r w:rsidRPr="006443E7">
        <w:rPr>
          <w:strike/>
        </w:rPr>
        <w:t>inoperable, measures shall be taken as outlined in 40 CFR 60.753(e);</w:t>
      </w:r>
      <w:r w:rsidRPr="006443E7">
        <w:t xml:space="preserve"> </w:t>
      </w:r>
      <w:r w:rsidRPr="006443E7">
        <w:rPr>
          <w:u w:val="single"/>
        </w:rPr>
        <w:t>not operating, the gas mover system shall be shut down and all valves in the collection and control system contributing to venting of the gas to the atmosphere shall be closed within one hour of the collection or control system not operating;</w:t>
      </w:r>
    </w:p>
    <w:p w14:paraId="2C8FCD73" w14:textId="77777777" w:rsidR="00F74B98" w:rsidRPr="006443E7" w:rsidRDefault="00F74B98" w:rsidP="00F74B98">
      <w:pPr>
        <w:pStyle w:val="Item"/>
        <w:tabs>
          <w:tab w:val="clear" w:pos="1800"/>
        </w:tabs>
      </w:pPr>
      <w:r w:rsidRPr="006443E7">
        <w:t>(6)</w:t>
      </w:r>
      <w:r w:rsidRPr="006443E7">
        <w:tab/>
        <w:t xml:space="preserve">operate the control system at all times when the collected gas is routed to the </w:t>
      </w:r>
      <w:r w:rsidRPr="006443E7">
        <w:rPr>
          <w:strike/>
        </w:rPr>
        <w:t>control</w:t>
      </w:r>
      <w:r w:rsidRPr="006443E7">
        <w:t xml:space="preserve"> system;</w:t>
      </w:r>
    </w:p>
    <w:p w14:paraId="23C99284" w14:textId="77777777" w:rsidR="00F74B98" w:rsidRPr="006443E7" w:rsidRDefault="00F74B98" w:rsidP="00F74B98">
      <w:pPr>
        <w:pStyle w:val="Item"/>
        <w:tabs>
          <w:tab w:val="clear" w:pos="1800"/>
        </w:tabs>
      </w:pPr>
      <w:r w:rsidRPr="006443E7">
        <w:t>(7)</w:t>
      </w:r>
      <w:r w:rsidRPr="006443E7">
        <w:tab/>
      </w:r>
      <w:r w:rsidRPr="006443E7">
        <w:rPr>
          <w:strike/>
        </w:rPr>
        <w:t>take corrective action as specified in 40 CFR 60.755(c) if monitoring demonstrates that the operation standards and requirements of Items (2), (3), and (4) of this Rule are not met.</w:t>
      </w:r>
      <w:r>
        <w:rPr>
          <w:strike/>
        </w:rPr>
        <w:t xml:space="preserve"> </w:t>
      </w:r>
      <w:r w:rsidRPr="006443E7">
        <w:rPr>
          <w:strike/>
        </w:rPr>
        <w:t>If the required corrective actions are taken, the emissions monitored shall not be considered a violation of the operational standards of this Rule.</w:t>
      </w:r>
      <w:r w:rsidRPr="006443E7">
        <w:t xml:space="preserve"> </w:t>
      </w:r>
      <w:r w:rsidRPr="006443E7">
        <w:rPr>
          <w:u w:val="single"/>
        </w:rPr>
        <w:t>if monitoring demonstrates that the operational requirements in Item (2), (3), or (4) of this Rule are not met, corrective action shall be taken as specified in 40 CFR 60.36f(a)(3) and (a)(5) or (c). If corrective actions are taken as specified in 40 CFR 60.36f, the monitored exceedance shall not be a violation of the operational requirements in this Rule; and</w:t>
      </w:r>
    </w:p>
    <w:p w14:paraId="07068E59" w14:textId="77777777" w:rsidR="00F74B98" w:rsidRPr="006443E7" w:rsidRDefault="00F74B98" w:rsidP="00F74B98">
      <w:pPr>
        <w:pStyle w:val="Item"/>
        <w:tabs>
          <w:tab w:val="clear" w:pos="1800"/>
        </w:tabs>
      </w:pPr>
      <w:r w:rsidRPr="006443E7">
        <w:rPr>
          <w:u w:val="single"/>
        </w:rPr>
        <w:t>(8)</w:t>
      </w:r>
      <w:r w:rsidRPr="006443E7">
        <w:tab/>
      </w:r>
      <w:r w:rsidRPr="006443E7">
        <w:rPr>
          <w:u w:val="single"/>
        </w:rPr>
        <w:t>The owner or operator may choose to comply with the provisions of 40 CFR 63.1958 in lieu of Items (1) through (7) of this Rule.</w:t>
      </w:r>
      <w:r>
        <w:rPr>
          <w:u w:val="single"/>
        </w:rPr>
        <w:t xml:space="preserve"> </w:t>
      </w:r>
      <w:r w:rsidRPr="006443E7">
        <w:rPr>
          <w:u w:val="single"/>
        </w:rPr>
        <w:t>Once the owner or operator begins to comply with the provisions of 40 CFR 63.1958, the owner or operator shall continue to operate the collection and control device according to those provisions and cannot return to the provisions of this Rule.</w:t>
      </w:r>
    </w:p>
    <w:p w14:paraId="218FAF3F" w14:textId="77777777" w:rsidR="00F74B98" w:rsidRPr="006443E7" w:rsidRDefault="00F74B98" w:rsidP="00F74B98">
      <w:pPr>
        <w:pStyle w:val="Base"/>
      </w:pPr>
    </w:p>
    <w:p w14:paraId="2042BF3B" w14:textId="3A7DB6E9" w:rsidR="00F74B98" w:rsidRPr="006443E7" w:rsidRDefault="00F74B98" w:rsidP="00F74B98">
      <w:pPr>
        <w:pStyle w:val="HistoryAuthority"/>
      </w:pPr>
      <w:r w:rsidRPr="006443E7">
        <w:t>Authority G.S. 143-215.3(a)(1); 143-215.107(a)(5); 143-215.107(a)(10)</w:t>
      </w:r>
      <w:r>
        <w:t>.</w:t>
      </w:r>
    </w:p>
    <w:p w14:paraId="58AAC25E" w14:textId="77777777" w:rsidR="00F74B98" w:rsidRPr="006443E7" w:rsidRDefault="00F74B98" w:rsidP="00F74B98">
      <w:pPr>
        <w:pStyle w:val="Base"/>
      </w:pPr>
    </w:p>
    <w:p w14:paraId="29EF7348" w14:textId="77777777" w:rsidR="00F74B98" w:rsidRPr="00123609" w:rsidRDefault="00F74B98" w:rsidP="00F74B98">
      <w:pPr>
        <w:pStyle w:val="Rule"/>
      </w:pPr>
      <w:r w:rsidRPr="00123609">
        <w:t>15A NCAC 02D .1706</w:t>
      </w:r>
      <w:r w:rsidRPr="00123609">
        <w:tab/>
        <w:t>COMPLIANCE PROVISIONS</w:t>
      </w:r>
    </w:p>
    <w:p w14:paraId="6226508B" w14:textId="77777777" w:rsidR="00F74B98" w:rsidRPr="00123609" w:rsidRDefault="00F74B98" w:rsidP="00F74B98">
      <w:pPr>
        <w:pStyle w:val="Paragraph"/>
      </w:pPr>
      <w:r w:rsidRPr="00123609">
        <w:t xml:space="preserve">(a)  Compliance with 15A NCAC 02D .1703(b) shall be determined using the </w:t>
      </w:r>
      <w:r w:rsidRPr="00123609">
        <w:rPr>
          <w:u w:val="single"/>
        </w:rPr>
        <w:t>gas collection system compliance</w:t>
      </w:r>
      <w:r w:rsidRPr="00123609">
        <w:t xml:space="preserve"> provisions of 40 CFR </w:t>
      </w:r>
      <w:r w:rsidRPr="00123609">
        <w:rPr>
          <w:strike/>
        </w:rPr>
        <w:t>60.755(a).</w:t>
      </w:r>
      <w:r w:rsidRPr="00123609">
        <w:t xml:space="preserve"> </w:t>
      </w:r>
      <w:r w:rsidRPr="00123609">
        <w:rPr>
          <w:u w:val="single"/>
        </w:rPr>
        <w:t>60.36f(a).</w:t>
      </w:r>
    </w:p>
    <w:p w14:paraId="72ECD7F5" w14:textId="77777777" w:rsidR="00F74B98" w:rsidRPr="00123609" w:rsidRDefault="00F74B98" w:rsidP="00F74B98">
      <w:pPr>
        <w:pStyle w:val="Paragraph"/>
      </w:pPr>
      <w:r w:rsidRPr="00123609">
        <w:t xml:space="preserve">(b)  Compliance with 15A NCAC 02D .1705(1) shall be determined using the </w:t>
      </w:r>
      <w:r w:rsidRPr="00123609">
        <w:rPr>
          <w:u w:val="single"/>
        </w:rPr>
        <w:t>controlled landfill gas well and design component</w:t>
      </w:r>
      <w:r w:rsidRPr="00123609">
        <w:t xml:space="preserve"> provisions of 40 CFR </w:t>
      </w:r>
      <w:r w:rsidRPr="00123609">
        <w:rPr>
          <w:strike/>
        </w:rPr>
        <w:t>60.755(a).</w:t>
      </w:r>
      <w:r w:rsidRPr="00123609">
        <w:t xml:space="preserve"> </w:t>
      </w:r>
      <w:r w:rsidRPr="00123609">
        <w:rPr>
          <w:u w:val="single"/>
        </w:rPr>
        <w:t>60.36f(b).</w:t>
      </w:r>
    </w:p>
    <w:p w14:paraId="0325CEB0" w14:textId="77777777" w:rsidR="00F74B98" w:rsidRPr="00123609" w:rsidRDefault="00F74B98" w:rsidP="00F74B98">
      <w:pPr>
        <w:pStyle w:val="Paragraph"/>
      </w:pPr>
      <w:r w:rsidRPr="00123609">
        <w:t xml:space="preserve">(c)  Compliance with the surface methane operational standards of 15A NCAC 02D .1705(4) shall be </w:t>
      </w:r>
      <w:r w:rsidRPr="00123609">
        <w:rPr>
          <w:strike/>
        </w:rPr>
        <w:t>achieved</w:t>
      </w:r>
      <w:r w:rsidRPr="00123609">
        <w:rPr>
          <w:noProof/>
        </w:rPr>
        <w:t xml:space="preserve"> </w:t>
      </w:r>
      <w:r w:rsidRPr="00123609">
        <w:rPr>
          <w:u w:val="single"/>
        </w:rPr>
        <w:t>determined</w:t>
      </w:r>
      <w:r w:rsidRPr="00123609">
        <w:t xml:space="preserve"> using the procedures of 40 CFR </w:t>
      </w:r>
      <w:r w:rsidRPr="00123609">
        <w:rPr>
          <w:strike/>
        </w:rPr>
        <w:t>60.755(c) and (d).</w:t>
      </w:r>
      <w:r w:rsidRPr="00123609">
        <w:t xml:space="preserve"> </w:t>
      </w:r>
      <w:r w:rsidRPr="00123609">
        <w:rPr>
          <w:u w:val="single"/>
        </w:rPr>
        <w:t>60.36f(c).</w:t>
      </w:r>
    </w:p>
    <w:p w14:paraId="5C76F301" w14:textId="77777777" w:rsidR="00F74B98" w:rsidRPr="00123609" w:rsidRDefault="00F74B98" w:rsidP="00F74B98">
      <w:pPr>
        <w:pStyle w:val="Paragraph"/>
      </w:pPr>
      <w:r w:rsidRPr="00123609">
        <w:rPr>
          <w:u w:val="single"/>
        </w:rPr>
        <w:t>(d)  To comply with the provisions in Paragraph (c) of this Rule or 40 CFR 60.35f(a)(6), the owner or operator shall</w:t>
      </w:r>
      <w:r>
        <w:rPr>
          <w:u w:val="single"/>
        </w:rPr>
        <w:t xml:space="preserve"> </w:t>
      </w:r>
      <w:r w:rsidRPr="00123609">
        <w:rPr>
          <w:u w:val="single"/>
        </w:rPr>
        <w:t>comply with the instrumentation specifications and procedures for surface emission monitoring devices provisions of 40 CFR 60.36f(d).</w:t>
      </w:r>
    </w:p>
    <w:p w14:paraId="5A5548A1" w14:textId="77777777" w:rsidR="00F74B98" w:rsidRPr="00123609" w:rsidRDefault="00F74B98" w:rsidP="00F74B98">
      <w:pPr>
        <w:pStyle w:val="Paragraph"/>
      </w:pPr>
      <w:r w:rsidRPr="00123609">
        <w:rPr>
          <w:u w:val="single"/>
        </w:rPr>
        <w:t>(e)</w:t>
      </w:r>
      <w:r w:rsidRPr="00123609">
        <w:rPr>
          <w:strike/>
        </w:rPr>
        <w:t xml:space="preserve">(d) </w:t>
      </w:r>
      <w:r w:rsidRPr="00123609">
        <w:t xml:space="preserve"> The provisions of this Rule </w:t>
      </w:r>
      <w:r w:rsidRPr="00123609">
        <w:rPr>
          <w:strike/>
        </w:rPr>
        <w:t>apply at all times,</w:t>
      </w:r>
      <w:r w:rsidRPr="00123609">
        <w:t xml:space="preserve"> </w:t>
      </w:r>
      <w:r w:rsidRPr="00123609">
        <w:rPr>
          <w:u w:val="single"/>
        </w:rPr>
        <w:t>apply,</w:t>
      </w:r>
      <w:r w:rsidRPr="00123609">
        <w:t xml:space="preserve"> except during periods of start-up, shutdown, or </w:t>
      </w:r>
      <w:r w:rsidRPr="00123609">
        <w:rPr>
          <w:strike/>
        </w:rPr>
        <w:t>malfunction,</w:t>
      </w:r>
      <w:r w:rsidRPr="00123609">
        <w:t xml:space="preserve"> </w:t>
      </w:r>
      <w:r w:rsidRPr="00123609">
        <w:rPr>
          <w:u w:val="single"/>
        </w:rPr>
        <w:t>malfunction.</w:t>
      </w:r>
      <w:r w:rsidRPr="00123609">
        <w:t xml:space="preserve"> </w:t>
      </w:r>
      <w:r w:rsidRPr="00123609">
        <w:rPr>
          <w:strike/>
        </w:rPr>
        <w:t>provided that the duration of start-up, shutdown, or malfunction shall not exceed five days for collection systems and shall not exceed one hour for treatment or control devices.</w:t>
      </w:r>
      <w:r w:rsidRPr="00123609">
        <w:t xml:space="preserve"> </w:t>
      </w:r>
      <w:r w:rsidRPr="00123609">
        <w:rPr>
          <w:u w:val="single"/>
        </w:rPr>
        <w:t>During periods of startup, shutdown, and malfunction, the owner or operator shall comply with the work practice specified in 40 CFR 60.34f(e) in lieu of the compliance provisions in 40 CFR 60.36f.</w:t>
      </w:r>
    </w:p>
    <w:p w14:paraId="14D01C1C" w14:textId="77777777" w:rsidR="00F74B98" w:rsidRPr="00123609" w:rsidRDefault="00F74B98" w:rsidP="00F74B98">
      <w:pPr>
        <w:pStyle w:val="Paragraph"/>
      </w:pPr>
      <w:r w:rsidRPr="00123609">
        <w:rPr>
          <w:u w:val="single"/>
        </w:rPr>
        <w:t>(f)  The owner or operator may choose to comply with the provisions of 40 CFR 63.1960 in lieu of Paragraphs (a) through (e) of this Rule.</w:t>
      </w:r>
      <w:r>
        <w:rPr>
          <w:u w:val="single"/>
        </w:rPr>
        <w:t xml:space="preserve"> </w:t>
      </w:r>
      <w:r w:rsidRPr="00123609">
        <w:rPr>
          <w:u w:val="single"/>
        </w:rPr>
        <w:t>Once the owner or operator begins to comply with the provisions of 40 CFR 63.1960, the owner or operator shall continue to operate the collection and control device according to those provisions and cannot return to the provisions of this Rule.</w:t>
      </w:r>
    </w:p>
    <w:p w14:paraId="0ED32CED" w14:textId="77777777" w:rsidR="00F74B98" w:rsidRPr="00123609" w:rsidRDefault="00F74B98" w:rsidP="00F74B98">
      <w:pPr>
        <w:pStyle w:val="Paragraph"/>
      </w:pPr>
      <w:r w:rsidRPr="00123609">
        <w:rPr>
          <w:u w:val="single"/>
        </w:rPr>
        <w:t>(g)  Compliance with the specifications for active collection systems in 15A NCAC 02D .1703(b) shall be determined using the provisions of 40 CFR 60.40f(a) and (b).</w:t>
      </w:r>
    </w:p>
    <w:p w14:paraId="566F2FE7" w14:textId="77777777" w:rsidR="00F74B98" w:rsidRPr="00123609" w:rsidRDefault="00F74B98" w:rsidP="00F74B98">
      <w:pPr>
        <w:pStyle w:val="Paragraph"/>
      </w:pPr>
      <w:r w:rsidRPr="00123609">
        <w:rPr>
          <w:u w:val="single"/>
        </w:rPr>
        <w:t>(h)  Compliance with the specifications for active collection systems in 15A NCAC 02D .1703(c) shall be determined using the provisions of 40 CFR 60.40f(c).</w:t>
      </w:r>
    </w:p>
    <w:p w14:paraId="028D866A" w14:textId="77777777" w:rsidR="00F74B98" w:rsidRPr="00123609" w:rsidRDefault="00F74B98" w:rsidP="00F74B98">
      <w:pPr>
        <w:pStyle w:val="Base"/>
      </w:pPr>
    </w:p>
    <w:p w14:paraId="0A6A4DA7" w14:textId="2C0EBDAD" w:rsidR="00F74B98" w:rsidRPr="00123609" w:rsidRDefault="00F74B98" w:rsidP="00F74B98">
      <w:pPr>
        <w:pStyle w:val="HistoryAuthority"/>
      </w:pPr>
      <w:r w:rsidRPr="00123609">
        <w:t>Authority G.S. 143-215.3(a)(1); 143-215.66; 143-215.107(a)(5); 143-215.107(a)(10)</w:t>
      </w:r>
      <w:r>
        <w:t>.</w:t>
      </w:r>
    </w:p>
    <w:p w14:paraId="07A54538" w14:textId="77777777" w:rsidR="00F74B98" w:rsidRPr="00123609" w:rsidRDefault="00F74B98" w:rsidP="00F74B98">
      <w:pPr>
        <w:pStyle w:val="Base"/>
      </w:pPr>
    </w:p>
    <w:p w14:paraId="6A5D1DB1" w14:textId="77777777" w:rsidR="00F74B98" w:rsidRPr="003207E6" w:rsidRDefault="00F74B98" w:rsidP="00F74B98">
      <w:pPr>
        <w:pStyle w:val="Rule"/>
      </w:pPr>
      <w:r w:rsidRPr="003207E6">
        <w:t>15A NCAC 02D .1707</w:t>
      </w:r>
      <w:r w:rsidRPr="003207E6">
        <w:tab/>
        <w:t>MONITORING PROVISIONS</w:t>
      </w:r>
    </w:p>
    <w:p w14:paraId="1148F52B" w14:textId="77777777" w:rsidR="00F74B98" w:rsidRPr="003207E6" w:rsidRDefault="00F74B98" w:rsidP="00F74B98">
      <w:pPr>
        <w:pStyle w:val="Paragraph"/>
      </w:pPr>
      <w:r w:rsidRPr="003207E6">
        <w:t xml:space="preserve">(a)  The owner or operator of a MSW landfill who is required to comply with 15A NCAC 02D </w:t>
      </w:r>
      <w:r w:rsidRPr="003207E6">
        <w:rPr>
          <w:strike/>
        </w:rPr>
        <w:t>.1703(b)(2)</w:t>
      </w:r>
      <w:r w:rsidRPr="003207E6">
        <w:rPr>
          <w:u w:val="single"/>
        </w:rPr>
        <w:t>.1703(b)</w:t>
      </w:r>
      <w:r w:rsidRPr="003207E6">
        <w:t xml:space="preserve"> for an active gas collection system shall perform the monitoring requirements as outlined in 40 CFR </w:t>
      </w:r>
      <w:r w:rsidRPr="003207E6">
        <w:rPr>
          <w:strike/>
        </w:rPr>
        <w:t>60.756(a).</w:t>
      </w:r>
      <w:r w:rsidRPr="003207E6">
        <w:t xml:space="preserve"> </w:t>
      </w:r>
      <w:r w:rsidRPr="003207E6">
        <w:rPr>
          <w:u w:val="single"/>
        </w:rPr>
        <w:t>60.37f(a).</w:t>
      </w:r>
    </w:p>
    <w:p w14:paraId="36F236F5" w14:textId="77777777" w:rsidR="00F74B98" w:rsidRPr="003207E6" w:rsidRDefault="00F74B98" w:rsidP="00F74B98">
      <w:pPr>
        <w:pStyle w:val="Paragraph"/>
      </w:pPr>
      <w:r w:rsidRPr="003207E6">
        <w:t xml:space="preserve">(b)  The owner or operator of an MSW landfill seeking to comply with the provisions of 15A NCAC 02D </w:t>
      </w:r>
      <w:r w:rsidRPr="003207E6">
        <w:rPr>
          <w:strike/>
        </w:rPr>
        <w:t>.1703(b)(3)(C)</w:t>
      </w:r>
      <w:r w:rsidRPr="003207E6">
        <w:rPr>
          <w:u w:val="single"/>
        </w:rPr>
        <w:t>.1703(c)</w:t>
      </w:r>
      <w:r w:rsidRPr="003207E6">
        <w:t xml:space="preserve"> using an enclosed combustor shall perform the monitoring requirements as outlined in 40 CFR </w:t>
      </w:r>
      <w:r w:rsidRPr="003207E6">
        <w:rPr>
          <w:strike/>
        </w:rPr>
        <w:t>60.756(a).</w:t>
      </w:r>
      <w:r w:rsidRPr="003207E6">
        <w:t xml:space="preserve"> </w:t>
      </w:r>
      <w:r w:rsidRPr="003207E6">
        <w:rPr>
          <w:u w:val="single"/>
        </w:rPr>
        <w:t>60.37f(b).</w:t>
      </w:r>
    </w:p>
    <w:p w14:paraId="053321A9" w14:textId="77777777" w:rsidR="00F74B98" w:rsidRPr="003207E6" w:rsidRDefault="00F74B98" w:rsidP="00F74B98">
      <w:pPr>
        <w:pStyle w:val="Paragraph"/>
      </w:pPr>
      <w:r w:rsidRPr="003207E6">
        <w:t xml:space="preserve">(c)  The owner or operator of an MSW landfill seeking to comply with the provisions of 15A NCAC 02D </w:t>
      </w:r>
      <w:r w:rsidRPr="003207E6">
        <w:rPr>
          <w:strike/>
        </w:rPr>
        <w:t>.1703(b)(3)(A)</w:t>
      </w:r>
      <w:r w:rsidRPr="003207E6">
        <w:rPr>
          <w:u w:val="single"/>
        </w:rPr>
        <w:t>.1703(c)</w:t>
      </w:r>
      <w:r w:rsidRPr="003207E6">
        <w:t xml:space="preserve"> using </w:t>
      </w:r>
      <w:r w:rsidRPr="003207E6">
        <w:rPr>
          <w:strike/>
        </w:rPr>
        <w:t>an open</w:t>
      </w:r>
      <w:r w:rsidRPr="003207E6">
        <w:t xml:space="preserve"> </w:t>
      </w:r>
      <w:r w:rsidRPr="003207E6">
        <w:rPr>
          <w:u w:val="single"/>
        </w:rPr>
        <w:t>a non-enclosed</w:t>
      </w:r>
      <w:r w:rsidRPr="003207E6">
        <w:t xml:space="preserve"> flare shall perform the monitoring requirements as outlined in 40 CFR </w:t>
      </w:r>
      <w:r w:rsidRPr="003207E6">
        <w:rPr>
          <w:strike/>
        </w:rPr>
        <w:t>60.756(c).</w:t>
      </w:r>
      <w:r w:rsidRPr="003207E6">
        <w:t xml:space="preserve"> </w:t>
      </w:r>
      <w:r w:rsidRPr="003207E6">
        <w:rPr>
          <w:u w:val="single"/>
        </w:rPr>
        <w:t>60.37f(d).</w:t>
      </w:r>
    </w:p>
    <w:p w14:paraId="159EFCE8" w14:textId="77777777" w:rsidR="00F74B98" w:rsidRPr="003207E6" w:rsidRDefault="00F74B98" w:rsidP="00F74B98">
      <w:pPr>
        <w:pStyle w:val="Paragraph"/>
      </w:pPr>
      <w:r w:rsidRPr="003207E6">
        <w:t xml:space="preserve">(d)  The owner or operator of an MSW landfill seeking to comply with the provisions of 15A NCAC 02D </w:t>
      </w:r>
      <w:r w:rsidRPr="003207E6">
        <w:rPr>
          <w:strike/>
        </w:rPr>
        <w:t>.1703(b)(3)</w:t>
      </w:r>
      <w:r w:rsidRPr="003207E6">
        <w:rPr>
          <w:u w:val="single"/>
        </w:rPr>
        <w:t>.1703(c)</w:t>
      </w:r>
      <w:r w:rsidRPr="003207E6">
        <w:t xml:space="preserve"> using a device other than an open </w:t>
      </w:r>
      <w:r w:rsidRPr="003207E6">
        <w:rPr>
          <w:strike/>
        </w:rPr>
        <w:t>flare or</w:t>
      </w:r>
      <w:r w:rsidRPr="003207E6">
        <w:t xml:space="preserve"> </w:t>
      </w:r>
      <w:r w:rsidRPr="003207E6">
        <w:rPr>
          <w:u w:val="single"/>
        </w:rPr>
        <w:t>flare,</w:t>
      </w:r>
      <w:r w:rsidRPr="003207E6">
        <w:t xml:space="preserve"> an enclosed combustor </w:t>
      </w:r>
      <w:r w:rsidRPr="003207E6">
        <w:rPr>
          <w:u w:val="single"/>
        </w:rPr>
        <w:t>or treatment system</w:t>
      </w:r>
      <w:r w:rsidRPr="003207E6">
        <w:t xml:space="preserve"> shall comply with the provisions of 40 CFR </w:t>
      </w:r>
      <w:r w:rsidRPr="003207E6">
        <w:rPr>
          <w:strike/>
        </w:rPr>
        <w:t>60.756(d).</w:t>
      </w:r>
      <w:r w:rsidRPr="003207E6">
        <w:t xml:space="preserve"> </w:t>
      </w:r>
      <w:r w:rsidRPr="003207E6">
        <w:rPr>
          <w:u w:val="single"/>
        </w:rPr>
        <w:t>60.37f(d).</w:t>
      </w:r>
    </w:p>
    <w:p w14:paraId="0F58FFB7" w14:textId="77777777" w:rsidR="00F74B98" w:rsidRPr="003207E6" w:rsidRDefault="00F74B98" w:rsidP="00F74B98">
      <w:pPr>
        <w:pStyle w:val="Paragraph"/>
      </w:pPr>
      <w:r w:rsidRPr="003207E6">
        <w:t xml:space="preserve">(e)  The owner or operator of an MSW landfill seeking to comply with the provisions of 15A NCAC 02D </w:t>
      </w:r>
      <w:r w:rsidRPr="003207E6">
        <w:rPr>
          <w:strike/>
        </w:rPr>
        <w:t>.1703(b)(3)(B)</w:t>
      </w:r>
      <w:r w:rsidRPr="003207E6">
        <w:rPr>
          <w:u w:val="single"/>
        </w:rPr>
        <w:t>.1703(b)</w:t>
      </w:r>
      <w:r w:rsidRPr="003207E6">
        <w:t xml:space="preserve"> </w:t>
      </w:r>
      <w:r w:rsidRPr="003207E6">
        <w:rPr>
          <w:strike/>
        </w:rPr>
        <w:t>using an active</w:t>
      </w:r>
      <w:r w:rsidRPr="003207E6">
        <w:t xml:space="preserve"> </w:t>
      </w:r>
      <w:r w:rsidRPr="003207E6">
        <w:rPr>
          <w:u w:val="single"/>
        </w:rPr>
        <w:t>by installing a</w:t>
      </w:r>
      <w:r w:rsidRPr="003207E6">
        <w:t xml:space="preserve"> collection system </w:t>
      </w:r>
      <w:r w:rsidRPr="003207E6">
        <w:rPr>
          <w:u w:val="single"/>
        </w:rPr>
        <w:t>that does not meet the specifications of 40 CFR 60.40f,</w:t>
      </w:r>
      <w:r w:rsidRPr="003207E6">
        <w:t xml:space="preserve"> or seeking to monitor alternative parameters to those required by 15A NCAC 02D .1704 through .1707 shall comply with the provisions of 40 CFR </w:t>
      </w:r>
      <w:r w:rsidRPr="003207E6">
        <w:rPr>
          <w:strike/>
        </w:rPr>
        <w:t>60.756(e).</w:t>
      </w:r>
      <w:r w:rsidRPr="003207E6">
        <w:t xml:space="preserve"> </w:t>
      </w:r>
      <w:r w:rsidRPr="003207E6">
        <w:rPr>
          <w:u w:val="single"/>
        </w:rPr>
        <w:t>60.37f(e).</w:t>
      </w:r>
    </w:p>
    <w:p w14:paraId="6456C221" w14:textId="77777777" w:rsidR="00F74B98" w:rsidRPr="003207E6" w:rsidRDefault="00F74B98" w:rsidP="00F74B98">
      <w:pPr>
        <w:pStyle w:val="Paragraph"/>
      </w:pPr>
      <w:r w:rsidRPr="003207E6">
        <w:t xml:space="preserve">(f)  The owner or operator of an MSW landfill seeking to comply with the provisions of 15A NCAC 02D </w:t>
      </w:r>
      <w:r w:rsidRPr="003207E6">
        <w:rPr>
          <w:strike/>
        </w:rPr>
        <w:t>.1706(c)</w:t>
      </w:r>
      <w:r w:rsidRPr="003207E6">
        <w:t xml:space="preserve"> </w:t>
      </w:r>
      <w:r w:rsidRPr="003207E6">
        <w:rPr>
          <w:u w:val="single"/>
        </w:rPr>
        <w:t>.1705(4) for demonstrating compliance with the 500 parts per million surface methane operational standard</w:t>
      </w:r>
      <w:r w:rsidRPr="003207E6">
        <w:t xml:space="preserve"> shall do so in accordance with 40 CFR </w:t>
      </w:r>
      <w:r w:rsidRPr="003207E6">
        <w:rPr>
          <w:strike/>
        </w:rPr>
        <w:t>60.756(f).</w:t>
      </w:r>
      <w:r w:rsidRPr="003207E6">
        <w:t xml:space="preserve"> </w:t>
      </w:r>
      <w:r w:rsidRPr="003207E6">
        <w:rPr>
          <w:u w:val="single"/>
        </w:rPr>
        <w:t>60.37(f).</w:t>
      </w:r>
    </w:p>
    <w:p w14:paraId="6F626419" w14:textId="77777777" w:rsidR="00F74B98" w:rsidRPr="003207E6" w:rsidRDefault="00F74B98" w:rsidP="00F74B98">
      <w:pPr>
        <w:pStyle w:val="Paragraph"/>
      </w:pPr>
      <w:r w:rsidRPr="003207E6">
        <w:rPr>
          <w:u w:val="single"/>
        </w:rPr>
        <w:t>(g)  The owner or operator of an MSW landfill seeking to comply with the provisions of 15A NCAC 02D .1703(c)</w:t>
      </w:r>
      <w:r>
        <w:rPr>
          <w:u w:val="single"/>
        </w:rPr>
        <w:t xml:space="preserve"> </w:t>
      </w:r>
      <w:r w:rsidRPr="003207E6">
        <w:rPr>
          <w:u w:val="single"/>
        </w:rPr>
        <w:t>shall do so in accordance with the provisions of 40 CFR 60. 37f(g).</w:t>
      </w:r>
    </w:p>
    <w:p w14:paraId="2CA6F371" w14:textId="77777777" w:rsidR="00F74B98" w:rsidRPr="003207E6" w:rsidRDefault="00F74B98" w:rsidP="00F74B98">
      <w:pPr>
        <w:pStyle w:val="Paragraph"/>
      </w:pPr>
      <w:r w:rsidRPr="003207E6">
        <w:rPr>
          <w:u w:val="single"/>
        </w:rPr>
        <w:t>(h)  The monitoring requirements of Paragraphs (b), (c), (d), and (g) of this Rule apply at all times the affected source</w:t>
      </w:r>
      <w:r>
        <w:rPr>
          <w:u w:val="single"/>
        </w:rPr>
        <w:t xml:space="preserve"> </w:t>
      </w:r>
      <w:r w:rsidRPr="003207E6">
        <w:rPr>
          <w:u w:val="single"/>
        </w:rPr>
        <w:t>is operating, except for periods of monitoring system malfunctions, repairs associated with the monitoring system</w:t>
      </w:r>
      <w:r>
        <w:rPr>
          <w:u w:val="single"/>
        </w:rPr>
        <w:t xml:space="preserve"> </w:t>
      </w:r>
      <w:r w:rsidRPr="003207E6">
        <w:rPr>
          <w:u w:val="single"/>
        </w:rPr>
        <w:t>malfunctions, and required monitoring system quality assurance or quality control activities. A monitoring system</w:t>
      </w:r>
      <w:r>
        <w:rPr>
          <w:u w:val="single"/>
        </w:rPr>
        <w:t xml:space="preserve"> </w:t>
      </w:r>
      <w:r w:rsidRPr="003207E6">
        <w:rPr>
          <w:u w:val="single"/>
        </w:rPr>
        <w:t>malfunction is any sudden, infrequent, not reasonably preventable failure of the monitoring system to provide valid</w:t>
      </w:r>
      <w:r>
        <w:rPr>
          <w:u w:val="single"/>
        </w:rPr>
        <w:t xml:space="preserve"> </w:t>
      </w:r>
      <w:r w:rsidRPr="003207E6">
        <w:rPr>
          <w:u w:val="single"/>
        </w:rPr>
        <w:t>data. Monitoring system failures that are caused in part by poor maintenance or careless operation are not</w:t>
      </w:r>
      <w:r>
        <w:rPr>
          <w:u w:val="single"/>
        </w:rPr>
        <w:t xml:space="preserve"> </w:t>
      </w:r>
      <w:r w:rsidRPr="003207E6">
        <w:rPr>
          <w:u w:val="single"/>
        </w:rPr>
        <w:t>malfunctions. Monitoring system repairs to return the monitoring system to operation in response to malfunctions</w:t>
      </w:r>
      <w:r>
        <w:rPr>
          <w:u w:val="single"/>
        </w:rPr>
        <w:t xml:space="preserve"> </w:t>
      </w:r>
      <w:r w:rsidRPr="003207E6">
        <w:rPr>
          <w:u w:val="single"/>
        </w:rPr>
        <w:t>shall be completed as expeditiously as practicable.</w:t>
      </w:r>
    </w:p>
    <w:p w14:paraId="1BD6004F" w14:textId="77777777" w:rsidR="00F74B98" w:rsidRPr="003207E6" w:rsidRDefault="00F74B98" w:rsidP="00F74B98">
      <w:pPr>
        <w:pStyle w:val="Paragraph"/>
      </w:pPr>
      <w:r w:rsidRPr="003207E6">
        <w:rPr>
          <w:u w:val="single"/>
        </w:rPr>
        <w:t>(</w:t>
      </w:r>
      <w:proofErr w:type="spellStart"/>
      <w:r w:rsidRPr="003207E6">
        <w:rPr>
          <w:u w:val="single"/>
        </w:rPr>
        <w:t>i</w:t>
      </w:r>
      <w:proofErr w:type="spellEnd"/>
      <w:r w:rsidRPr="003207E6">
        <w:rPr>
          <w:u w:val="single"/>
        </w:rPr>
        <w:t>)  The owner or operator may choose to comply with the provisions of 40 CFR 63.19561 in lieu of Paragraphs (a) through (h) of this Rule.</w:t>
      </w:r>
      <w:r>
        <w:rPr>
          <w:u w:val="single"/>
        </w:rPr>
        <w:t xml:space="preserve"> </w:t>
      </w:r>
      <w:r w:rsidRPr="003207E6">
        <w:rPr>
          <w:u w:val="single"/>
        </w:rPr>
        <w:t>Once the owner or operator begins to comply with the provisions of 40 CFR 63.1961, the owner or operator shall continue to operate the collection and control device according to those provisions and cannot return to the provisions of this Rule.</w:t>
      </w:r>
    </w:p>
    <w:p w14:paraId="7BD68A65" w14:textId="77777777" w:rsidR="00F74B98" w:rsidRPr="003207E6" w:rsidRDefault="00F74B98" w:rsidP="00F74B98">
      <w:pPr>
        <w:pStyle w:val="Base"/>
      </w:pPr>
    </w:p>
    <w:p w14:paraId="708851A1" w14:textId="05466031" w:rsidR="00F74B98" w:rsidRPr="003207E6" w:rsidRDefault="00F74B98" w:rsidP="00F74B98">
      <w:pPr>
        <w:pStyle w:val="HistoryAuthority"/>
      </w:pPr>
      <w:r w:rsidRPr="003207E6">
        <w:t>Authority G.S. 143-215.3(a)(1); 143-215.66; 143-215.107(a)(5); 143-215.107(a)(10)</w:t>
      </w:r>
      <w:r>
        <w:t>.</w:t>
      </w:r>
    </w:p>
    <w:p w14:paraId="32CE6F7B" w14:textId="77777777" w:rsidR="00F74B98" w:rsidRPr="003207E6" w:rsidRDefault="00F74B98" w:rsidP="00F74B98">
      <w:pPr>
        <w:pStyle w:val="Base"/>
      </w:pPr>
    </w:p>
    <w:p w14:paraId="34977EAD" w14:textId="77777777" w:rsidR="00F74B98" w:rsidRPr="00407332" w:rsidRDefault="00F74B98" w:rsidP="00F74B98">
      <w:pPr>
        <w:pStyle w:val="Rule"/>
      </w:pPr>
      <w:r w:rsidRPr="00407332">
        <w:t>15A NCAC 02D .1708</w:t>
      </w:r>
      <w:r w:rsidRPr="00407332">
        <w:tab/>
        <w:t>REPORTING REQUIREMENTS</w:t>
      </w:r>
    </w:p>
    <w:p w14:paraId="32E38725" w14:textId="77777777" w:rsidR="00F74B98" w:rsidRPr="00407332" w:rsidRDefault="00F74B98" w:rsidP="00F74B98">
      <w:pPr>
        <w:pStyle w:val="Paragraph"/>
      </w:pPr>
      <w:r w:rsidRPr="00407332">
        <w:t xml:space="preserve">(a)  The owner or operator of </w:t>
      </w:r>
      <w:r w:rsidRPr="00407332">
        <w:rPr>
          <w:strike/>
        </w:rPr>
        <w:t>a</w:t>
      </w:r>
      <w:r w:rsidRPr="00407332">
        <w:t xml:space="preserve"> </w:t>
      </w:r>
      <w:r w:rsidRPr="00407332">
        <w:rPr>
          <w:u w:val="single"/>
        </w:rPr>
        <w:t>an existing</w:t>
      </w:r>
      <w:r w:rsidRPr="00407332">
        <w:t xml:space="preserve"> MSW landfill subject to this Rule according to 15A NCAC 02D .1702 shall submit a design capacity report to the Director </w:t>
      </w:r>
      <w:r w:rsidRPr="00407332">
        <w:rPr>
          <w:strike/>
        </w:rPr>
        <w:t>in accordance with the following:</w:t>
      </w:r>
      <w:r w:rsidRPr="00407332">
        <w:t xml:space="preserve"> </w:t>
      </w:r>
      <w:r w:rsidRPr="00407332">
        <w:rPr>
          <w:u w:val="single"/>
        </w:rPr>
        <w:t>as follows:</w:t>
      </w:r>
    </w:p>
    <w:p w14:paraId="5DC4572E" w14:textId="77777777" w:rsidR="00F74B98" w:rsidRPr="00407332" w:rsidRDefault="00F74B98" w:rsidP="00F74B98">
      <w:pPr>
        <w:pStyle w:val="SubParagraph"/>
        <w:tabs>
          <w:tab w:val="clear" w:pos="1800"/>
        </w:tabs>
      </w:pPr>
      <w:r w:rsidRPr="00407332">
        <w:t>(1)</w:t>
      </w:r>
      <w:r w:rsidRPr="00407332">
        <w:tab/>
        <w:t xml:space="preserve">The initial design capacity report shall </w:t>
      </w:r>
      <w:r w:rsidRPr="00407332">
        <w:rPr>
          <w:strike/>
        </w:rPr>
        <w:t>fulfill the requirements of the notification of the date construction is commenced as required under 40 CFR 60.7(a)(1) and shall be submitted no later than the earliest of the day from the dates given in 40 CFR 60.757(a)(1)(</w:t>
      </w:r>
      <w:proofErr w:type="spellStart"/>
      <w:r w:rsidRPr="00407332">
        <w:rPr>
          <w:strike/>
        </w:rPr>
        <w:t>i</w:t>
      </w:r>
      <w:proofErr w:type="spellEnd"/>
      <w:r w:rsidRPr="00407332">
        <w:rPr>
          <w:strike/>
        </w:rPr>
        <w:t>) and 40 CFR 60.757(a)(1)(ii);</w:t>
      </w:r>
      <w:r w:rsidRPr="00407332">
        <w:t xml:space="preserve"> </w:t>
      </w:r>
      <w:r w:rsidRPr="00407332">
        <w:rPr>
          <w:u w:val="single"/>
        </w:rPr>
        <w:t>be submitted no later than 90 days after the effective date of the EPA approval of the State Plan pursuant to Section 111(d) of the Clean Air Act;</w:t>
      </w:r>
    </w:p>
    <w:p w14:paraId="50515727" w14:textId="77777777" w:rsidR="00F74B98" w:rsidRPr="00407332" w:rsidRDefault="00F74B98" w:rsidP="00F74B98">
      <w:pPr>
        <w:pStyle w:val="SubParagraph"/>
        <w:tabs>
          <w:tab w:val="clear" w:pos="1800"/>
        </w:tabs>
      </w:pPr>
      <w:r w:rsidRPr="00407332">
        <w:t>(2)</w:t>
      </w:r>
      <w:r w:rsidRPr="00407332">
        <w:tab/>
        <w:t xml:space="preserve">The initial design capacity report shall contain the information given in 40 CFR </w:t>
      </w:r>
      <w:r w:rsidRPr="00407332">
        <w:rPr>
          <w:strike/>
        </w:rPr>
        <w:t>60.757(a)(2)(</w:t>
      </w:r>
      <w:proofErr w:type="spellStart"/>
      <w:r w:rsidRPr="00407332">
        <w:rPr>
          <w:strike/>
        </w:rPr>
        <w:t>i</w:t>
      </w:r>
      <w:proofErr w:type="spellEnd"/>
      <w:r w:rsidRPr="00407332">
        <w:rPr>
          <w:strike/>
        </w:rPr>
        <w:t>)</w:t>
      </w:r>
      <w:r w:rsidRPr="00407332">
        <w:t xml:space="preserve"> </w:t>
      </w:r>
      <w:r w:rsidRPr="00407332">
        <w:rPr>
          <w:u w:val="single"/>
        </w:rPr>
        <w:t>60.38f(a)(1)</w:t>
      </w:r>
      <w:r w:rsidRPr="00407332">
        <w:t xml:space="preserve"> and 40 CFR </w:t>
      </w:r>
      <w:r w:rsidRPr="00407332">
        <w:rPr>
          <w:strike/>
        </w:rPr>
        <w:t>60.757(a)(2)(ii); and</w:t>
      </w:r>
      <w:r w:rsidRPr="00407332">
        <w:t xml:space="preserve"> </w:t>
      </w:r>
      <w:r w:rsidRPr="00407332">
        <w:rPr>
          <w:u w:val="single"/>
        </w:rPr>
        <w:t>60.38f(a)(2) as follows:</w:t>
      </w:r>
    </w:p>
    <w:p w14:paraId="5B894C08" w14:textId="77777777" w:rsidR="00F74B98" w:rsidRPr="00407332" w:rsidRDefault="00F74B98" w:rsidP="00F74B98">
      <w:pPr>
        <w:pStyle w:val="Part"/>
        <w:tabs>
          <w:tab w:val="clear" w:pos="2520"/>
        </w:tabs>
      </w:pPr>
      <w:r w:rsidRPr="00407332">
        <w:rPr>
          <w:u w:val="single"/>
        </w:rPr>
        <w:t>(A)</w:t>
      </w:r>
      <w:r w:rsidRPr="00407332">
        <w:tab/>
      </w:r>
      <w:r w:rsidRPr="00407332">
        <w:rPr>
          <w:u w:val="single"/>
        </w:rPr>
        <w:t>a map or plot of the landfill, providing the size and location of the landfill, and identifying all areas where solid waste may be landfilled according to the permit issued by the state, local, or tribal agency responsible for regulating the landfill; and</w:t>
      </w:r>
    </w:p>
    <w:p w14:paraId="3D36B915" w14:textId="77777777" w:rsidR="00F74B98" w:rsidRPr="00407332" w:rsidRDefault="00F74B98" w:rsidP="00F74B98">
      <w:pPr>
        <w:pStyle w:val="Part"/>
        <w:tabs>
          <w:tab w:val="clear" w:pos="2520"/>
        </w:tabs>
      </w:pPr>
      <w:r w:rsidRPr="00407332">
        <w:rPr>
          <w:u w:val="single"/>
        </w:rPr>
        <w:t>(B)</w:t>
      </w:r>
      <w:r w:rsidRPr="00407332">
        <w:tab/>
      </w:r>
      <w:r w:rsidRPr="00407332">
        <w:rPr>
          <w:u w:val="single"/>
        </w:rPr>
        <w:t>the maximum design capacity of the landfill as given in 40 CFR 60.38f(a)(2).</w:t>
      </w:r>
    </w:p>
    <w:p w14:paraId="77671CDD" w14:textId="77777777" w:rsidR="00F74B98" w:rsidRPr="00407332" w:rsidRDefault="00F74B98" w:rsidP="00F74B98">
      <w:pPr>
        <w:pStyle w:val="SubParagraph"/>
        <w:tabs>
          <w:tab w:val="clear" w:pos="1800"/>
        </w:tabs>
      </w:pPr>
      <w:r w:rsidRPr="00407332">
        <w:rPr>
          <w:strike/>
        </w:rPr>
        <w:t>(3)</w:t>
      </w:r>
      <w:r w:rsidRPr="00407332">
        <w:tab/>
      </w:r>
      <w:r w:rsidRPr="00407332">
        <w:rPr>
          <w:strike/>
        </w:rPr>
        <w:t>An amended design capacity report shall be submitted to the Director in accordance with 40 CFR 60.757(a)(3) whenever an increase in the design capacity of the landfill results in the design capacity of the landfill to exceed 2.5 million cubic meters and 2.75 million tons</w:t>
      </w:r>
      <w:r w:rsidRPr="00407332">
        <w:t>.</w:t>
      </w:r>
    </w:p>
    <w:p w14:paraId="49CB3A01" w14:textId="77777777" w:rsidR="00F74B98" w:rsidRPr="00407332" w:rsidRDefault="00F74B98" w:rsidP="00F74B98">
      <w:pPr>
        <w:pStyle w:val="Paragraph"/>
      </w:pPr>
      <w:r w:rsidRPr="00407332">
        <w:rPr>
          <w:u w:val="single"/>
        </w:rPr>
        <w:t>(b)  The owner or operator of an existing MSW landfill subject to this Section shall submit an amended design capacity report providing notification of an increase in the design capacity of the landfill, within 90 days of an increase in the maximum design capacity of the landfill to meet or exceed 2.5 million megagrams and 2.5 million cubic meters. An increase in design capacity may result from an increase in the permitted volume of the landfill or an increase in the density as documented in the annual recalculation required in 15A NCAC 02D .1709(j).</w:t>
      </w:r>
    </w:p>
    <w:p w14:paraId="147D0B9D" w14:textId="77777777" w:rsidR="00F74B98" w:rsidRPr="00407332" w:rsidRDefault="00F74B98" w:rsidP="00F74B98">
      <w:pPr>
        <w:pStyle w:val="Paragraph"/>
      </w:pPr>
      <w:r w:rsidRPr="00992533">
        <w:rPr>
          <w:u w:val="single"/>
        </w:rPr>
        <w:t>(c)</w:t>
      </w:r>
      <w:r w:rsidRPr="00407332">
        <w:rPr>
          <w:strike/>
        </w:rPr>
        <w:t>(b)</w:t>
      </w:r>
      <w:r w:rsidRPr="00992533">
        <w:t xml:space="preserve"> </w:t>
      </w:r>
      <w:r w:rsidRPr="00407332">
        <w:t xml:space="preserve"> The owner or operator of </w:t>
      </w:r>
      <w:r w:rsidRPr="00407332">
        <w:rPr>
          <w:strike/>
        </w:rPr>
        <w:t>a</w:t>
      </w:r>
      <w:r w:rsidRPr="00407332">
        <w:t xml:space="preserve"> </w:t>
      </w:r>
      <w:r w:rsidRPr="00407332">
        <w:rPr>
          <w:u w:val="single"/>
        </w:rPr>
        <w:t>an existing</w:t>
      </w:r>
      <w:r w:rsidRPr="00407332">
        <w:t xml:space="preserve"> MSW landfill subject to this Rule shall submit a NMOC emission report to the Director </w:t>
      </w:r>
      <w:r w:rsidRPr="00407332">
        <w:rPr>
          <w:strike/>
        </w:rPr>
        <w:t>initially</w:t>
      </w:r>
      <w:r w:rsidRPr="00407332">
        <w:t xml:space="preserve"> </w:t>
      </w:r>
      <w:r w:rsidRPr="00407332">
        <w:rPr>
          <w:u w:val="single"/>
        </w:rPr>
        <w:t>no later than 90 days after the effective date of EPA approval of the state plan pursuant to Section 111(d) of the Clean Air Act</w:t>
      </w:r>
      <w:r w:rsidRPr="00407332">
        <w:t xml:space="preserve"> and annually thereafter, except as provided for in 40 CFR </w:t>
      </w:r>
      <w:r w:rsidRPr="00407332">
        <w:rPr>
          <w:strike/>
        </w:rPr>
        <w:t>60.757(b)(1)(ii)</w:t>
      </w:r>
      <w:r w:rsidRPr="00407332">
        <w:t xml:space="preserve"> </w:t>
      </w:r>
      <w:r w:rsidRPr="00407332">
        <w:rPr>
          <w:u w:val="single"/>
        </w:rPr>
        <w:t>60.38f(c).</w:t>
      </w:r>
      <w:r w:rsidRPr="00407332">
        <w:t xml:space="preserve"> </w:t>
      </w:r>
      <w:r w:rsidRPr="00407332">
        <w:rPr>
          <w:strike/>
        </w:rPr>
        <w:t>or (b)(3).</w:t>
      </w:r>
      <w:r>
        <w:rPr>
          <w:strike/>
        </w:rPr>
        <w:t xml:space="preserve"> </w:t>
      </w:r>
      <w:r w:rsidRPr="00407332">
        <w:rPr>
          <w:strike/>
        </w:rPr>
        <w:t>The initial NMOC emission rate report shall be submitted within 90 days of the day waste acceptance commences and may be combined with the initial design capacity report required in Paragraph (a) of this Rule.</w:t>
      </w:r>
      <w:r w:rsidRPr="00407332">
        <w:t xml:space="preserve"> The NMOC emission rate report shall:</w:t>
      </w:r>
    </w:p>
    <w:p w14:paraId="1C3331F2" w14:textId="77777777" w:rsidR="00F74B98" w:rsidRPr="00407332" w:rsidRDefault="00F74B98" w:rsidP="00F74B98">
      <w:pPr>
        <w:pStyle w:val="SubParagraph"/>
        <w:tabs>
          <w:tab w:val="clear" w:pos="1800"/>
        </w:tabs>
      </w:pPr>
      <w:r w:rsidRPr="00407332">
        <w:t>(1)</w:t>
      </w:r>
      <w:r w:rsidRPr="00407332">
        <w:tab/>
        <w:t xml:space="preserve">contain an annual or five-year estimate of the NMOC emission rate calculated using the formula and procedures provided in 40 CFR </w:t>
      </w:r>
      <w:r w:rsidRPr="00407332">
        <w:rPr>
          <w:strike/>
        </w:rPr>
        <w:t>60.754(a)</w:t>
      </w:r>
      <w:r w:rsidRPr="00407332">
        <w:t xml:space="preserve"> </w:t>
      </w:r>
      <w:r w:rsidRPr="00407332">
        <w:rPr>
          <w:u w:val="single"/>
        </w:rPr>
        <w:t>60.35f(a)</w:t>
      </w:r>
      <w:r w:rsidRPr="00407332">
        <w:t xml:space="preserve"> or (b), as applicable; </w:t>
      </w:r>
      <w:r w:rsidRPr="00407332">
        <w:rPr>
          <w:strike/>
        </w:rPr>
        <w:t>and</w:t>
      </w:r>
    </w:p>
    <w:p w14:paraId="730FD552" w14:textId="77777777" w:rsidR="00F74B98" w:rsidRPr="00407332" w:rsidRDefault="00F74B98" w:rsidP="00F74B98">
      <w:pPr>
        <w:pStyle w:val="SubParagraph"/>
        <w:tabs>
          <w:tab w:val="clear" w:pos="1800"/>
        </w:tabs>
      </w:pPr>
      <w:r w:rsidRPr="00407332">
        <w:t>(2)</w:t>
      </w:r>
      <w:r w:rsidRPr="00407332">
        <w:tab/>
        <w:t xml:space="preserve">include all the data, calculations, sample reports, and measurements used to estimate the annual or five-year </w:t>
      </w:r>
      <w:r w:rsidRPr="00407332">
        <w:rPr>
          <w:strike/>
        </w:rPr>
        <w:t>emissions.</w:t>
      </w:r>
      <w:r w:rsidRPr="00407332">
        <w:t xml:space="preserve"> </w:t>
      </w:r>
      <w:r w:rsidRPr="00407332">
        <w:rPr>
          <w:u w:val="single"/>
        </w:rPr>
        <w:t>emissions; and</w:t>
      </w:r>
    </w:p>
    <w:p w14:paraId="4177A4C6" w14:textId="77777777" w:rsidR="00F74B98" w:rsidRPr="00407332" w:rsidRDefault="00F74B98" w:rsidP="00F74B98">
      <w:pPr>
        <w:pStyle w:val="SubParagraph"/>
        <w:tabs>
          <w:tab w:val="clear" w:pos="1800"/>
        </w:tabs>
      </w:pPr>
      <w:r w:rsidRPr="00407332">
        <w:rPr>
          <w:u w:val="single"/>
        </w:rPr>
        <w:t>(3)</w:t>
      </w:r>
      <w:r w:rsidRPr="00407332">
        <w:tab/>
      </w:r>
      <w:r w:rsidRPr="00407332">
        <w:rPr>
          <w:u w:val="single"/>
        </w:rPr>
        <w:t>if the estimated NMOC emission rate as reported in the annual report is less than 34 megagrams per year in each of the next five consecutive years, the owner or operator may elect to submit an estimate of the NMOC emission rate for the next five-year period in lieu of the annual report. This estimate shall include the current amount of solid waste-in-place and the estimate waste acceptance rate for each year of the five years for which an NMOC emission rate is estimated. All data and calculations shall be provided. This estimate shall be revised at least once every five years. If the actual waste acceptance rate exceeds the estimated waste acceptance rate in any year reported in the five-year estimate, a revised five-year estimate shall be submitted. The revised estimate shall cover the five-year period beginning with the year in which the actual waste acceptance rate exceeded the estimated waste acceptance rate.</w:t>
      </w:r>
    </w:p>
    <w:p w14:paraId="25F90EAE" w14:textId="77777777" w:rsidR="00F74B98" w:rsidRPr="00407332" w:rsidRDefault="00F74B98" w:rsidP="00F74B98">
      <w:pPr>
        <w:pStyle w:val="SubParagraph"/>
        <w:tabs>
          <w:tab w:val="clear" w:pos="1800"/>
        </w:tabs>
      </w:pPr>
      <w:r w:rsidRPr="00407332">
        <w:rPr>
          <w:u w:val="single"/>
        </w:rPr>
        <w:t>(4)</w:t>
      </w:r>
      <w:r w:rsidRPr="00407332">
        <w:tab/>
      </w:r>
      <w:r w:rsidRPr="00407332">
        <w:rPr>
          <w:u w:val="single"/>
        </w:rPr>
        <w:t>each owner and operator subject to the requirements of this Rule shall be exempted from the requirements to submit an NMOC emission rate report, after installing a compliant collection and control system, during such time as the collection and control system is in operation and in compliance with 15A NCAC 02D .1705 and .1706.</w:t>
      </w:r>
    </w:p>
    <w:p w14:paraId="5EB4FF60" w14:textId="77777777" w:rsidR="00F74B98" w:rsidRPr="00407332" w:rsidRDefault="00F74B98" w:rsidP="00F74B98">
      <w:pPr>
        <w:pStyle w:val="Paragraph"/>
      </w:pPr>
      <w:r w:rsidRPr="00407332">
        <w:rPr>
          <w:u w:val="single"/>
        </w:rPr>
        <w:t>(d)</w:t>
      </w:r>
      <w:r w:rsidRPr="00407332">
        <w:rPr>
          <w:strike/>
        </w:rPr>
        <w:t>(c)</w:t>
      </w:r>
      <w:r w:rsidRPr="00992533">
        <w:t xml:space="preserve"> </w:t>
      </w:r>
      <w:r w:rsidRPr="00407332">
        <w:t xml:space="preserve"> The owner or operator of </w:t>
      </w:r>
      <w:r w:rsidRPr="00407332">
        <w:rPr>
          <w:strike/>
        </w:rPr>
        <w:t>a</w:t>
      </w:r>
      <w:r w:rsidRPr="00407332">
        <w:t xml:space="preserve"> </w:t>
      </w:r>
      <w:r w:rsidRPr="00407332">
        <w:rPr>
          <w:u w:val="single"/>
        </w:rPr>
        <w:t>an existing</w:t>
      </w:r>
      <w:r w:rsidRPr="00407332">
        <w:t xml:space="preserve"> MSW landfill subject to 15A NCAC 02D </w:t>
      </w:r>
      <w:r w:rsidRPr="00407332">
        <w:rPr>
          <w:strike/>
        </w:rPr>
        <w:t>.1703</w:t>
      </w:r>
      <w:r w:rsidRPr="00407332">
        <w:t xml:space="preserve"> </w:t>
      </w:r>
      <w:r w:rsidRPr="00407332">
        <w:rPr>
          <w:u w:val="single"/>
        </w:rPr>
        <w:t>.1703(b)</w:t>
      </w:r>
      <w:r w:rsidRPr="00407332">
        <w:t xml:space="preserve"> shall submit a collection and control system design plan to the Director within one year of the first </w:t>
      </w:r>
      <w:r w:rsidRPr="00407332">
        <w:rPr>
          <w:u w:val="single"/>
        </w:rPr>
        <w:t>NMOC emission rate</w:t>
      </w:r>
      <w:r w:rsidRPr="00407332">
        <w:t xml:space="preserve"> report, required under Paragraph </w:t>
      </w:r>
      <w:r w:rsidRPr="00407332">
        <w:rPr>
          <w:strike/>
        </w:rPr>
        <w:t>(b)</w:t>
      </w:r>
      <w:r w:rsidRPr="00407332">
        <w:rPr>
          <w:u w:val="single"/>
        </w:rPr>
        <w:t>(c)</w:t>
      </w:r>
      <w:r w:rsidRPr="00407332">
        <w:t xml:space="preserve"> of this Rule, in which the emission rate </w:t>
      </w:r>
      <w:r w:rsidRPr="00407332">
        <w:rPr>
          <w:u w:val="single"/>
        </w:rPr>
        <w:t>equals or</w:t>
      </w:r>
      <w:r w:rsidRPr="00407332">
        <w:t xml:space="preserve"> exceeds </w:t>
      </w:r>
      <w:r w:rsidRPr="00407332">
        <w:rPr>
          <w:strike/>
        </w:rPr>
        <w:t>55 tons</w:t>
      </w:r>
      <w:r w:rsidRPr="00407332">
        <w:t xml:space="preserve"> </w:t>
      </w:r>
      <w:r w:rsidRPr="00407332">
        <w:rPr>
          <w:u w:val="single"/>
        </w:rPr>
        <w:t>34 megagrams</w:t>
      </w:r>
      <w:r w:rsidRPr="00407332">
        <w:t xml:space="preserve"> per year, except as provided for in 40 CFR </w:t>
      </w:r>
      <w:r w:rsidRPr="00407332">
        <w:rPr>
          <w:strike/>
        </w:rPr>
        <w:t>60.757(c)(1) and (c)(2).</w:t>
      </w:r>
      <w:r w:rsidRPr="00407332">
        <w:t xml:space="preserve"> </w:t>
      </w:r>
      <w:r w:rsidRPr="00407332">
        <w:rPr>
          <w:u w:val="single"/>
        </w:rPr>
        <w:t>60.38f(d)(4). The collection and control system design plan shall include:</w:t>
      </w:r>
    </w:p>
    <w:p w14:paraId="60B601BB" w14:textId="77777777" w:rsidR="00F74B98" w:rsidRPr="00407332" w:rsidRDefault="00F74B98" w:rsidP="00F74B98">
      <w:pPr>
        <w:pStyle w:val="SubParagraph"/>
        <w:tabs>
          <w:tab w:val="clear" w:pos="1800"/>
        </w:tabs>
      </w:pPr>
      <w:r w:rsidRPr="00407332">
        <w:rPr>
          <w:u w:val="single"/>
        </w:rPr>
        <w:t>(1)</w:t>
      </w:r>
      <w:r w:rsidRPr="00407332">
        <w:tab/>
      </w:r>
      <w:r w:rsidRPr="00407332">
        <w:rPr>
          <w:u w:val="single"/>
        </w:rPr>
        <w:t>a description of the collection and control system;</w:t>
      </w:r>
    </w:p>
    <w:p w14:paraId="416D4670" w14:textId="77777777" w:rsidR="00F74B98" w:rsidRPr="00407332" w:rsidRDefault="00F74B98" w:rsidP="00F74B98">
      <w:pPr>
        <w:pStyle w:val="SubParagraph"/>
        <w:tabs>
          <w:tab w:val="clear" w:pos="1800"/>
        </w:tabs>
      </w:pPr>
      <w:r w:rsidRPr="00407332">
        <w:rPr>
          <w:u w:val="single"/>
        </w:rPr>
        <w:t>(2)</w:t>
      </w:r>
      <w:r w:rsidRPr="00407332">
        <w:tab/>
      </w:r>
      <w:r w:rsidRPr="00407332">
        <w:rPr>
          <w:u w:val="single"/>
        </w:rPr>
        <w:t>a description of any alternatives to the operational standards, test methods, procedures, compliance measures, monitoring, recordkeeping, or reporting provisions provided in this Rule; and</w:t>
      </w:r>
    </w:p>
    <w:p w14:paraId="183418EC" w14:textId="77777777" w:rsidR="00F74B98" w:rsidRPr="00407332" w:rsidRDefault="00F74B98" w:rsidP="00F74B98">
      <w:pPr>
        <w:pStyle w:val="SubParagraph"/>
        <w:tabs>
          <w:tab w:val="clear" w:pos="1800"/>
        </w:tabs>
      </w:pPr>
      <w:r w:rsidRPr="00407332">
        <w:rPr>
          <w:u w:val="single"/>
        </w:rPr>
        <w:t>(3)</w:t>
      </w:r>
      <w:r w:rsidRPr="00407332">
        <w:tab/>
      </w:r>
      <w:r w:rsidRPr="00407332">
        <w:rPr>
          <w:u w:val="single"/>
        </w:rPr>
        <w:t>a description indicating how the plan conforms to specifications for active collection systems or provide a demonstration of sufficient alternative provisions as given in 40 CFR 60.40f.</w:t>
      </w:r>
    </w:p>
    <w:p w14:paraId="21ACCE3C" w14:textId="77777777" w:rsidR="00F74B98" w:rsidRPr="00407332" w:rsidRDefault="00F74B98" w:rsidP="00F74B98">
      <w:pPr>
        <w:pStyle w:val="Paragraph"/>
      </w:pPr>
      <w:r w:rsidRPr="00407332">
        <w:rPr>
          <w:u w:val="single"/>
        </w:rPr>
        <w:t>(e)  The owner or operator of an existing MSW landfill who has already submitted a design plan pursuant to Paragraph (d) of this Rule, pursuant to 40 CFR Part 60, Subpart WWW, or a state plan implementing 40 CFR Part 60, Subpart Cc, shall submit a revised design plan to the Director for approval as follows:</w:t>
      </w:r>
    </w:p>
    <w:p w14:paraId="7D70859F" w14:textId="77777777" w:rsidR="00F74B98" w:rsidRPr="00407332" w:rsidRDefault="00F74B98" w:rsidP="00F74B98">
      <w:pPr>
        <w:pStyle w:val="SubParagraph"/>
        <w:tabs>
          <w:tab w:val="clear" w:pos="1800"/>
        </w:tabs>
      </w:pPr>
      <w:r w:rsidRPr="00407332">
        <w:rPr>
          <w:u w:val="single"/>
        </w:rPr>
        <w:t>(1)</w:t>
      </w:r>
      <w:r w:rsidRPr="00407332">
        <w:tab/>
      </w:r>
      <w:r w:rsidRPr="00407332">
        <w:rPr>
          <w:u w:val="single"/>
        </w:rPr>
        <w:t>at least 90 days before expanding operations to an area no covered by the previously approved design plan; and</w:t>
      </w:r>
    </w:p>
    <w:p w14:paraId="60C31CF2" w14:textId="77777777" w:rsidR="00F74B98" w:rsidRPr="00407332" w:rsidRDefault="00F74B98" w:rsidP="00F74B98">
      <w:pPr>
        <w:pStyle w:val="SubParagraph"/>
        <w:tabs>
          <w:tab w:val="clear" w:pos="1800"/>
        </w:tabs>
      </w:pPr>
      <w:r w:rsidRPr="00407332">
        <w:rPr>
          <w:u w:val="single"/>
        </w:rPr>
        <w:t>(2)</w:t>
      </w:r>
      <w:r w:rsidRPr="00407332">
        <w:tab/>
      </w:r>
      <w:r w:rsidRPr="00407332">
        <w:rPr>
          <w:u w:val="single"/>
        </w:rPr>
        <w:t>prior to installing or expanding the gas collection system in a way that is not consistent with the design plan that was submitted to the Director in Paragraph (d) of this Rule.</w:t>
      </w:r>
    </w:p>
    <w:p w14:paraId="383A573E" w14:textId="77777777" w:rsidR="00F74B98" w:rsidRPr="00407332" w:rsidRDefault="00F74B98" w:rsidP="00F74B98">
      <w:pPr>
        <w:pStyle w:val="Paragraph"/>
      </w:pPr>
      <w:r w:rsidRPr="00407332">
        <w:rPr>
          <w:u w:val="single"/>
        </w:rPr>
        <w:t>(f)</w:t>
      </w:r>
      <w:r w:rsidRPr="00407332">
        <w:rPr>
          <w:strike/>
        </w:rPr>
        <w:t>(d)</w:t>
      </w:r>
      <w:r w:rsidRPr="00992533">
        <w:t xml:space="preserve">  </w:t>
      </w:r>
      <w:r w:rsidRPr="00407332">
        <w:t>The owner or operator of a controlled landfill shall submit a closure report to the Director within 30 days of cessation of waste acceptance.</w:t>
      </w:r>
      <w:r>
        <w:t xml:space="preserve"> </w:t>
      </w:r>
      <w:r w:rsidRPr="00407332">
        <w:t xml:space="preserve">If a closure report has been submitted to the Director, no additional waste shall be placed into the landfill without first filing a notification of modification as described </w:t>
      </w:r>
      <w:r w:rsidRPr="00407332">
        <w:rPr>
          <w:strike/>
        </w:rPr>
        <w:t>under</w:t>
      </w:r>
      <w:r w:rsidRPr="00407332">
        <w:t xml:space="preserve"> </w:t>
      </w:r>
      <w:r w:rsidRPr="00407332">
        <w:rPr>
          <w:u w:val="single"/>
        </w:rPr>
        <w:t>pursuant to</w:t>
      </w:r>
      <w:r w:rsidRPr="00407332">
        <w:t xml:space="preserve"> 40 CFR 60.7(a)(4).</w:t>
      </w:r>
      <w:r>
        <w:t xml:space="preserve"> </w:t>
      </w:r>
      <w:r w:rsidRPr="00407332">
        <w:t xml:space="preserve">The Director may request such additional information as may be necessary to verify that permanent closure of the MSW landfill has taken place </w:t>
      </w:r>
      <w:r w:rsidRPr="00407332">
        <w:rPr>
          <w:strike/>
        </w:rPr>
        <w:t>in accordance with</w:t>
      </w:r>
      <w:r w:rsidRPr="00407332">
        <w:t xml:space="preserve"> </w:t>
      </w:r>
      <w:r w:rsidRPr="00407332">
        <w:rPr>
          <w:u w:val="single"/>
        </w:rPr>
        <w:t>pursuant to</w:t>
      </w:r>
      <w:r w:rsidRPr="00407332">
        <w:t xml:space="preserve"> the requirements of 40 CFR 258.60.</w:t>
      </w:r>
    </w:p>
    <w:p w14:paraId="3131AB82" w14:textId="77777777" w:rsidR="00F74B98" w:rsidRPr="00407332" w:rsidRDefault="00F74B98" w:rsidP="00F74B98">
      <w:pPr>
        <w:pStyle w:val="Paragraph"/>
      </w:pPr>
      <w:r w:rsidRPr="00407332">
        <w:rPr>
          <w:u w:val="single"/>
        </w:rPr>
        <w:t>(g)</w:t>
      </w:r>
      <w:r w:rsidRPr="00407332">
        <w:rPr>
          <w:strike/>
        </w:rPr>
        <w:t>(e</w:t>
      </w:r>
      <w:r w:rsidRPr="00992533">
        <w:rPr>
          <w:strike/>
        </w:rPr>
        <w:t>)</w:t>
      </w:r>
      <w:r w:rsidRPr="00992533">
        <w:t xml:space="preserve">  </w:t>
      </w:r>
      <w:r w:rsidRPr="00407332">
        <w:t xml:space="preserve">The owner or operator of a controlled MSW landfill shall submit an equipment removal report 30 days prior to removal or cessation of operation of the control equipment according to 15A NCAC 02D </w:t>
      </w:r>
      <w:r w:rsidRPr="00407332">
        <w:rPr>
          <w:strike/>
        </w:rPr>
        <w:t>.1703(c).</w:t>
      </w:r>
      <w:r w:rsidRPr="00407332">
        <w:t xml:space="preserve"> </w:t>
      </w:r>
      <w:r w:rsidRPr="00407332">
        <w:rPr>
          <w:u w:val="single"/>
        </w:rPr>
        <w:t>.1703(f).</w:t>
      </w:r>
      <w:r w:rsidRPr="00407332">
        <w:t xml:space="preserve"> The report shall contain the items listed in 40 CFR </w:t>
      </w:r>
      <w:r w:rsidRPr="00407332">
        <w:rPr>
          <w:strike/>
        </w:rPr>
        <w:t>60.757(e)(1).</w:t>
      </w:r>
      <w:r w:rsidRPr="00407332">
        <w:t xml:space="preserve"> </w:t>
      </w:r>
      <w:r w:rsidRPr="00407332">
        <w:rPr>
          <w:u w:val="single"/>
        </w:rPr>
        <w:t>60.38f(g).</w:t>
      </w:r>
      <w:r w:rsidRPr="00407332">
        <w:t xml:space="preserve"> The Director may request such additional information as may be necessary to verify that all the conditions for removal in 40 CFR </w:t>
      </w:r>
      <w:r w:rsidRPr="00407332">
        <w:rPr>
          <w:strike/>
        </w:rPr>
        <w:t>60.752(b)(2)(v)</w:t>
      </w:r>
      <w:r w:rsidRPr="00407332">
        <w:t xml:space="preserve"> </w:t>
      </w:r>
      <w:r w:rsidRPr="00407332">
        <w:rPr>
          <w:u w:val="single"/>
        </w:rPr>
        <w:t>60.33f(f)</w:t>
      </w:r>
      <w:r w:rsidRPr="00407332">
        <w:t xml:space="preserve"> have been met.</w:t>
      </w:r>
    </w:p>
    <w:p w14:paraId="598D66BA" w14:textId="77777777" w:rsidR="00F74B98" w:rsidRPr="00407332" w:rsidRDefault="00F74B98" w:rsidP="00F74B98">
      <w:pPr>
        <w:pStyle w:val="Paragraph"/>
      </w:pPr>
      <w:r w:rsidRPr="00407332">
        <w:rPr>
          <w:u w:val="single"/>
        </w:rPr>
        <w:t>(h)</w:t>
      </w:r>
      <w:r w:rsidRPr="00407332">
        <w:rPr>
          <w:strike/>
        </w:rPr>
        <w:t>(f)</w:t>
      </w:r>
      <w:r w:rsidRPr="00992533">
        <w:t xml:space="preserve">  </w:t>
      </w:r>
      <w:r w:rsidRPr="00407332">
        <w:t xml:space="preserve">The owner or operator of a MSW landfill seeking to comply with 15A NCAC 02D </w:t>
      </w:r>
      <w:r w:rsidRPr="00407332">
        <w:rPr>
          <w:strike/>
        </w:rPr>
        <w:t>.1703(b)(2)</w:t>
      </w:r>
      <w:r w:rsidRPr="00407332">
        <w:rPr>
          <w:u w:val="single"/>
        </w:rPr>
        <w:t>.1703(b)</w:t>
      </w:r>
      <w:r w:rsidRPr="00407332">
        <w:t xml:space="preserve"> using an active collection system designed in accordance with 40 CFR </w:t>
      </w:r>
      <w:r w:rsidRPr="00407332">
        <w:rPr>
          <w:strike/>
        </w:rPr>
        <w:t>60.752(b)(2)(ii)</w:t>
      </w:r>
      <w:r w:rsidRPr="00407332">
        <w:t xml:space="preserve"> </w:t>
      </w:r>
      <w:r w:rsidRPr="00407332">
        <w:rPr>
          <w:u w:val="single"/>
        </w:rPr>
        <w:t>60.333f(b)</w:t>
      </w:r>
      <w:r w:rsidRPr="00407332">
        <w:t xml:space="preserve"> shall submit annual reports of the recorded information in 40 CFR </w:t>
      </w:r>
      <w:r w:rsidRPr="00407332">
        <w:rPr>
          <w:strike/>
        </w:rPr>
        <w:t>60.757(f)(1)</w:t>
      </w:r>
      <w:r w:rsidRPr="00407332">
        <w:t xml:space="preserve"> </w:t>
      </w:r>
      <w:r w:rsidRPr="00407332">
        <w:rPr>
          <w:u w:val="single"/>
        </w:rPr>
        <w:t>60.38f(h)(1)</w:t>
      </w:r>
      <w:r w:rsidRPr="00407332">
        <w:t xml:space="preserve"> through </w:t>
      </w:r>
      <w:r w:rsidRPr="00407332">
        <w:rPr>
          <w:strike/>
        </w:rPr>
        <w:t>(f)(6).</w:t>
      </w:r>
      <w:r w:rsidRPr="00407332">
        <w:t xml:space="preserve"> </w:t>
      </w:r>
      <w:r w:rsidRPr="00407332">
        <w:rPr>
          <w:u w:val="single"/>
        </w:rPr>
        <w:t>(h)(7).</w:t>
      </w:r>
      <w:r w:rsidRPr="00407332">
        <w:t xml:space="preserve"> The initial annual report shall be submitted within 180 days of installation and start-up of the collection and control system, and shall include the initial performance test report required under 40 CFR 60.8. </w:t>
      </w:r>
      <w:r w:rsidRPr="00407332">
        <w:rPr>
          <w:u w:val="single"/>
        </w:rPr>
        <w:t>Each owner or operator that chooses to comply with the operational provisions of 40 CFR 63.1958, 63.1960, and 63.1961, as allowed by 15A NCAC 02D .1705, .1706 and .1707, the owner or operator must follow the semi-annual reporting requirements in 40 CFR 63.1981(h) in lieu of this Paragraph.</w:t>
      </w:r>
    </w:p>
    <w:p w14:paraId="20AAD8DF" w14:textId="77777777" w:rsidR="00F74B98" w:rsidRPr="00407332" w:rsidRDefault="00F74B98" w:rsidP="00F74B98">
      <w:pPr>
        <w:pStyle w:val="Paragraph"/>
      </w:pPr>
      <w:r w:rsidRPr="00407332">
        <w:rPr>
          <w:strike/>
        </w:rPr>
        <w:t>(g)  The owner or operator of a MSW landfill seeking to comply with 15A NCAC 02D .1703(b)(3) using an enclosed combustion device or flare shall report the excess as defined in 40 CFR 60.758(c)(1).</w:t>
      </w:r>
    </w:p>
    <w:p w14:paraId="554E9AAF" w14:textId="77777777" w:rsidR="00F74B98" w:rsidRPr="00407332" w:rsidRDefault="00F74B98" w:rsidP="00F74B98">
      <w:pPr>
        <w:pStyle w:val="Paragraph"/>
      </w:pPr>
      <w:r w:rsidRPr="00407332">
        <w:rPr>
          <w:u w:val="single"/>
        </w:rPr>
        <w:t>(</w:t>
      </w:r>
      <w:proofErr w:type="spellStart"/>
      <w:r w:rsidRPr="00407332">
        <w:rPr>
          <w:u w:val="single"/>
        </w:rPr>
        <w:t>i</w:t>
      </w:r>
      <w:proofErr w:type="spellEnd"/>
      <w:r w:rsidRPr="00407332">
        <w:rPr>
          <w:u w:val="single"/>
        </w:rPr>
        <w:t>)</w:t>
      </w:r>
      <w:r w:rsidRPr="00407332">
        <w:rPr>
          <w:strike/>
        </w:rPr>
        <w:t>(h)</w:t>
      </w:r>
      <w:r w:rsidRPr="00992533">
        <w:t xml:space="preserve"> </w:t>
      </w:r>
      <w:r w:rsidRPr="00407332">
        <w:t xml:space="preserve"> The owner or operator of </w:t>
      </w:r>
      <w:r w:rsidRPr="00407332">
        <w:rPr>
          <w:strike/>
        </w:rPr>
        <w:t>a</w:t>
      </w:r>
      <w:r w:rsidRPr="00407332">
        <w:t xml:space="preserve"> </w:t>
      </w:r>
      <w:r w:rsidRPr="00407332">
        <w:rPr>
          <w:u w:val="single"/>
        </w:rPr>
        <w:t>an existing</w:t>
      </w:r>
      <w:r w:rsidRPr="00407332">
        <w:t xml:space="preserve"> MSW landfill required to comply with 15A NCAC 02D </w:t>
      </w:r>
      <w:r w:rsidRPr="00407332">
        <w:rPr>
          <w:strike/>
        </w:rPr>
        <w:t>.1703(b)(1)</w:t>
      </w:r>
      <w:r w:rsidRPr="00407332">
        <w:rPr>
          <w:u w:val="single"/>
        </w:rPr>
        <w:t>.1703(b)</w:t>
      </w:r>
      <w:r w:rsidRPr="00407332">
        <w:t xml:space="preserve"> shall include the information given in 40 CFR </w:t>
      </w:r>
      <w:r w:rsidRPr="00407332">
        <w:rPr>
          <w:strike/>
        </w:rPr>
        <w:t>60.757(g)(1)</w:t>
      </w:r>
      <w:r w:rsidRPr="00407332">
        <w:t xml:space="preserve"> </w:t>
      </w:r>
      <w:r w:rsidRPr="00407332">
        <w:rPr>
          <w:u w:val="single"/>
        </w:rPr>
        <w:t>60.38f(</w:t>
      </w:r>
      <w:proofErr w:type="spellStart"/>
      <w:r w:rsidRPr="00407332">
        <w:rPr>
          <w:u w:val="single"/>
        </w:rPr>
        <w:t>i</w:t>
      </w:r>
      <w:proofErr w:type="spellEnd"/>
      <w:r w:rsidRPr="00407332">
        <w:rPr>
          <w:u w:val="single"/>
        </w:rPr>
        <w:t>)(1)</w:t>
      </w:r>
      <w:r w:rsidRPr="00407332">
        <w:t xml:space="preserve"> through </w:t>
      </w:r>
      <w:r w:rsidRPr="00407332">
        <w:rPr>
          <w:strike/>
        </w:rPr>
        <w:t>(g)(6)</w:t>
      </w:r>
      <w:r w:rsidRPr="00407332">
        <w:rPr>
          <w:u w:val="single"/>
        </w:rPr>
        <w:t>(</w:t>
      </w:r>
      <w:proofErr w:type="spellStart"/>
      <w:r w:rsidRPr="00407332">
        <w:rPr>
          <w:u w:val="single"/>
        </w:rPr>
        <w:t>i</w:t>
      </w:r>
      <w:proofErr w:type="spellEnd"/>
      <w:r w:rsidRPr="00407332">
        <w:rPr>
          <w:u w:val="single"/>
        </w:rPr>
        <w:t>)(6)</w:t>
      </w:r>
      <w:r w:rsidRPr="00407332">
        <w:t xml:space="preserve"> with the initial performance test report required </w:t>
      </w:r>
      <w:r w:rsidRPr="00407332">
        <w:rPr>
          <w:strike/>
        </w:rPr>
        <w:t>under</w:t>
      </w:r>
      <w:r w:rsidRPr="00407332">
        <w:t xml:space="preserve"> </w:t>
      </w:r>
      <w:r w:rsidRPr="00407332">
        <w:rPr>
          <w:u w:val="single"/>
        </w:rPr>
        <w:t>pursuant to</w:t>
      </w:r>
      <w:r w:rsidRPr="00407332">
        <w:t xml:space="preserve"> 40 CFR 60.8.</w:t>
      </w:r>
    </w:p>
    <w:p w14:paraId="439103D7" w14:textId="77777777" w:rsidR="00F74B98" w:rsidRPr="00407332" w:rsidRDefault="00F74B98" w:rsidP="00F74B98">
      <w:pPr>
        <w:pStyle w:val="Paragraph"/>
      </w:pPr>
      <w:r w:rsidRPr="00407332">
        <w:rPr>
          <w:u w:val="single"/>
        </w:rPr>
        <w:t>(j)  The owner or operator of an existing MSW landfill shall submit a report within 60 days after the date of completing each performance test. This report may be submitted as a hard copy or electronically as applicable.</w:t>
      </w:r>
    </w:p>
    <w:p w14:paraId="2D4D27E6" w14:textId="77777777" w:rsidR="00F74B98" w:rsidRPr="00407332" w:rsidRDefault="00F74B98" w:rsidP="00F74B98">
      <w:pPr>
        <w:pStyle w:val="Paragraph"/>
      </w:pPr>
      <w:r w:rsidRPr="00407332">
        <w:rPr>
          <w:u w:val="single"/>
        </w:rPr>
        <w:t>(k)  The owner or operator of an existing MSW landfill required to implement corrective active, shall submit reports to the Director pursuant to 40 CFR 60.38f(k)(1) and (k)(2).</w:t>
      </w:r>
      <w:r>
        <w:rPr>
          <w:u w:val="single"/>
        </w:rPr>
        <w:t xml:space="preserve"> </w:t>
      </w:r>
      <w:r w:rsidRPr="00407332">
        <w:rPr>
          <w:u w:val="single"/>
        </w:rPr>
        <w:t>Each owner or operator that chooses to comply with the operational provisions of 40 CFR 63.1958, 63.1960, and 63.1961, as allowed by 15A NCAC 02D .1705, .1706 and .1707, the owner or operator shall follow the corrective action and the corresponding timeline reporting requirements in 40 CFR 63.1981(j) in lieu of this Paragraph.</w:t>
      </w:r>
    </w:p>
    <w:p w14:paraId="04005F67" w14:textId="77777777" w:rsidR="00F74B98" w:rsidRPr="00407332" w:rsidRDefault="00F74B98" w:rsidP="00F74B98">
      <w:pPr>
        <w:pStyle w:val="Paragraph"/>
      </w:pPr>
      <w:r w:rsidRPr="00407332">
        <w:rPr>
          <w:u w:val="single"/>
        </w:rPr>
        <w:t>(l)  The owner or operator of an affected landfill with a design capacity equal to or greater than 2.5 million megagrams and 2.5 million cubic meters that has employed leachate recirculation or added liquids based on a Research, Development, and Demonstration permit within the last 10 years shall submit an annual report to the Director that includes the information pursuant to 40 CFR 60.38f(l)(1) through (l)(10).</w:t>
      </w:r>
    </w:p>
    <w:p w14:paraId="1D58926A" w14:textId="77777777" w:rsidR="00F74B98" w:rsidRPr="00407332" w:rsidRDefault="00F74B98" w:rsidP="00F74B98">
      <w:pPr>
        <w:pStyle w:val="Paragraph"/>
      </w:pPr>
      <w:r w:rsidRPr="00407332">
        <w:rPr>
          <w:u w:val="single"/>
        </w:rPr>
        <w:t>(m)  The owner or operator of an affected landfill with a design capacity equal to or greater than 2.5 million megagrams and 2.5 million cubic meters that intends to demonstrate site-specific surface methane emissions are below 500 parts per million methane, based on Tier 4 provisions of 40 CFR 60.35f(a)(6), shall provide notifications to the Director in accordance with 40 CFR 60.38f(m)(1) and (m)(2).</w:t>
      </w:r>
    </w:p>
    <w:p w14:paraId="69F5B57C" w14:textId="77777777" w:rsidR="00F74B98" w:rsidRPr="00407332" w:rsidRDefault="00F74B98" w:rsidP="00F74B98">
      <w:pPr>
        <w:pStyle w:val="Paragraph"/>
      </w:pPr>
      <w:r w:rsidRPr="00407332">
        <w:rPr>
          <w:u w:val="single"/>
        </w:rPr>
        <w:t>(n)  Each owner or operator that chooses to comply with the operational provisions of 40 CFR 63.1958, 63.1960, and 63.1961, as allowed by 15A NCAC 02D .1705, .1706 and .1707, shall submit the 24-hour high temperature report according to 40 CFR 63.1981(k).</w:t>
      </w:r>
    </w:p>
    <w:p w14:paraId="1240531B" w14:textId="77777777" w:rsidR="00F74B98" w:rsidRPr="00407332" w:rsidRDefault="00F74B98" w:rsidP="00F74B98">
      <w:pPr>
        <w:pStyle w:val="Base"/>
      </w:pPr>
    </w:p>
    <w:p w14:paraId="48C0EC5A" w14:textId="6331B047" w:rsidR="00F74B98" w:rsidRPr="00407332" w:rsidRDefault="00F74B98" w:rsidP="00F74B98">
      <w:pPr>
        <w:pStyle w:val="HistoryAuthority"/>
      </w:pPr>
      <w:r w:rsidRPr="00407332">
        <w:t>Authority G.S. 143-215.3(a)(1); 143-215.65; 143-215.66; 143-215.107(a)(5); 143-215.107(a)(10)</w:t>
      </w:r>
      <w:r>
        <w:t>.</w:t>
      </w:r>
    </w:p>
    <w:p w14:paraId="5807F979" w14:textId="77777777" w:rsidR="00F74B98" w:rsidRPr="00407332" w:rsidRDefault="00F74B98" w:rsidP="00F74B98">
      <w:pPr>
        <w:pStyle w:val="Base"/>
      </w:pPr>
    </w:p>
    <w:p w14:paraId="44FA6E1A" w14:textId="77777777" w:rsidR="00F74B98" w:rsidRPr="007E6662" w:rsidRDefault="00F74B98" w:rsidP="00F74B98">
      <w:pPr>
        <w:pStyle w:val="Rule"/>
      </w:pPr>
      <w:r w:rsidRPr="007E6662">
        <w:t>15A NCAC 02D .1709</w:t>
      </w:r>
      <w:r w:rsidRPr="007E6662">
        <w:tab/>
        <w:t>RECORDKEEPING REQUIREMENTS</w:t>
      </w:r>
    </w:p>
    <w:p w14:paraId="565EA3E6" w14:textId="77777777" w:rsidR="00F74B98" w:rsidRPr="007E6662" w:rsidRDefault="00F74B98" w:rsidP="00F74B98">
      <w:pPr>
        <w:pStyle w:val="Paragraph"/>
      </w:pPr>
      <w:r w:rsidRPr="007E6662">
        <w:t xml:space="preserve">(a)  The owner or operator of a MSW landfill subject to this Section </w:t>
      </w:r>
      <w:r w:rsidRPr="007E6662">
        <w:rPr>
          <w:strike/>
        </w:rPr>
        <w:t>and</w:t>
      </w:r>
      <w:r w:rsidRPr="007E6662">
        <w:t xml:space="preserve"> shall keep </w:t>
      </w:r>
      <w:r w:rsidRPr="007E6662">
        <w:rPr>
          <w:strike/>
        </w:rPr>
        <w:t>on-site</w:t>
      </w:r>
      <w:r w:rsidRPr="007E6662">
        <w:t xml:space="preserve"> </w:t>
      </w:r>
      <w:r w:rsidRPr="007E6662">
        <w:rPr>
          <w:u w:val="single"/>
        </w:rPr>
        <w:t>on-site, accessible,</w:t>
      </w:r>
      <w:r w:rsidRPr="007E6662">
        <w:t xml:space="preserve"> for at least five years </w:t>
      </w:r>
      <w:r w:rsidRPr="007E6662">
        <w:rPr>
          <w:strike/>
        </w:rPr>
        <w:t>records of the information listed in 40 CFR 60.758(a).</w:t>
      </w:r>
      <w:r w:rsidRPr="007E6662">
        <w:t xml:space="preserve"> </w:t>
      </w:r>
      <w:r w:rsidRPr="007E6662">
        <w:rPr>
          <w:u w:val="single"/>
        </w:rPr>
        <w:t>a copy of the design capacity report that triggered 40 CFR 60.33f(e), the current amount of solid waste in-place, and the year-by-year waste acceptance rate.</w:t>
      </w:r>
      <w:r w:rsidRPr="007E6662">
        <w:t xml:space="preserve"> Off-site records may be maintained if they are retrievable within four hours.</w:t>
      </w:r>
      <w:r>
        <w:t xml:space="preserve"> </w:t>
      </w:r>
      <w:r w:rsidRPr="007E6662">
        <w:t>Either paper copy or electronic formats of the records shall be acceptable.</w:t>
      </w:r>
    </w:p>
    <w:p w14:paraId="07C2A133" w14:textId="77777777" w:rsidR="00F74B98" w:rsidRPr="007E6662" w:rsidRDefault="00F74B98" w:rsidP="00F74B98">
      <w:pPr>
        <w:pStyle w:val="Paragraph"/>
      </w:pPr>
      <w:r w:rsidRPr="007E6662">
        <w:t xml:space="preserve">(b)  The owner or operator of a controlled landfill shall keep up-to-date records pursuant to 40 CFR 60.768(b) for the life of the control equipment of the data listed in 40 CFR </w:t>
      </w:r>
      <w:r w:rsidRPr="007E6662">
        <w:rPr>
          <w:strike/>
        </w:rPr>
        <w:t>60.758(b)(1)</w:t>
      </w:r>
      <w:r w:rsidRPr="007E6662">
        <w:t xml:space="preserve"> </w:t>
      </w:r>
      <w:r w:rsidRPr="007E6662">
        <w:rPr>
          <w:u w:val="single"/>
        </w:rPr>
        <w:t>60.39f(b)(1)</w:t>
      </w:r>
      <w:r w:rsidRPr="007E6662">
        <w:t xml:space="preserve"> through </w:t>
      </w:r>
      <w:r w:rsidRPr="007E6662">
        <w:rPr>
          <w:strike/>
        </w:rPr>
        <w:t>(b)(4)</w:t>
      </w:r>
      <w:r w:rsidRPr="007E6662">
        <w:rPr>
          <w:u w:val="single"/>
        </w:rPr>
        <w:t>(b)(5)</w:t>
      </w:r>
      <w:r w:rsidRPr="007E6662">
        <w:t xml:space="preserve"> as measured during the initial performance test or compliance determination.</w:t>
      </w:r>
      <w:r>
        <w:t xml:space="preserve"> </w:t>
      </w:r>
      <w:r w:rsidRPr="007E6662">
        <w:t>Records of subsequent tests or monitoring shall be maintained for a minimum of five years.</w:t>
      </w:r>
      <w:r>
        <w:t xml:space="preserve"> </w:t>
      </w:r>
      <w:r w:rsidRPr="007E6662">
        <w:t>Records of the control device vendor specifications shall be maintained until removal.</w:t>
      </w:r>
    </w:p>
    <w:p w14:paraId="50AED18E" w14:textId="77777777" w:rsidR="00F74B98" w:rsidRPr="007E6662" w:rsidRDefault="00F74B98" w:rsidP="00F74B98">
      <w:pPr>
        <w:pStyle w:val="Paragraph"/>
      </w:pPr>
      <w:r w:rsidRPr="007E6662">
        <w:t xml:space="preserve">(c)  Each owner or operator of a </w:t>
      </w:r>
      <w:r w:rsidRPr="007E6662">
        <w:rPr>
          <w:u w:val="single"/>
        </w:rPr>
        <w:t>controlled</w:t>
      </w:r>
      <w:r w:rsidRPr="007E6662">
        <w:t xml:space="preserve"> MSW landfill subject to this Section shall keep for five years up-to-date records pursuant to 40 CFR 60.768(c) of the equipment operating parameters specified to be monitored in 15A NCAC 02D .1707 and records for periods of operation during which the parameter boundaries established during the most recent performance test are exceeded.</w:t>
      </w:r>
      <w:r>
        <w:t xml:space="preserve"> </w:t>
      </w:r>
      <w:r w:rsidRPr="007E6662">
        <w:t xml:space="preserve">The parameter boundaries considered in excess of those established during the performance test are defined in 40 CFR </w:t>
      </w:r>
      <w:r w:rsidRPr="007E6662">
        <w:rPr>
          <w:strike/>
        </w:rPr>
        <w:t>60.758(c)(1)(</w:t>
      </w:r>
      <w:proofErr w:type="spellStart"/>
      <w:r w:rsidRPr="007E6662">
        <w:rPr>
          <w:strike/>
        </w:rPr>
        <w:t>i</w:t>
      </w:r>
      <w:proofErr w:type="spellEnd"/>
      <w:r w:rsidRPr="007E6662">
        <w:rPr>
          <w:strike/>
        </w:rPr>
        <w:t>)</w:t>
      </w:r>
      <w:r w:rsidRPr="007E6662">
        <w:t xml:space="preserve"> </w:t>
      </w:r>
      <w:r w:rsidRPr="007E6662">
        <w:rPr>
          <w:u w:val="single"/>
        </w:rPr>
        <w:t>60.39f(c)(1)(</w:t>
      </w:r>
      <w:proofErr w:type="spellStart"/>
      <w:r w:rsidRPr="007E6662">
        <w:rPr>
          <w:u w:val="single"/>
        </w:rPr>
        <w:t>i</w:t>
      </w:r>
      <w:proofErr w:type="spellEnd"/>
      <w:r w:rsidRPr="007E6662">
        <w:rPr>
          <w:u w:val="single"/>
        </w:rPr>
        <w:t>)</w:t>
      </w:r>
      <w:r w:rsidRPr="007E6662">
        <w:t xml:space="preserve"> and (ii) and are also required to be reported pursuant to 15A NCAC 02D </w:t>
      </w:r>
      <w:r w:rsidRPr="007E6662">
        <w:rPr>
          <w:strike/>
        </w:rPr>
        <w:t>.1708(g).</w:t>
      </w:r>
      <w:r w:rsidRPr="007E6662">
        <w:t xml:space="preserve"> </w:t>
      </w:r>
      <w:r w:rsidRPr="007E6662">
        <w:rPr>
          <w:u w:val="single"/>
        </w:rPr>
        <w:t>.1708(j).</w:t>
      </w:r>
    </w:p>
    <w:p w14:paraId="5DAA1EFC" w14:textId="77777777" w:rsidR="00F74B98" w:rsidRPr="007E6662" w:rsidRDefault="00F74B98" w:rsidP="00F74B98">
      <w:pPr>
        <w:pStyle w:val="Paragraph"/>
      </w:pPr>
      <w:r w:rsidRPr="007E6662">
        <w:rPr>
          <w:u w:val="single"/>
        </w:rPr>
        <w:t>(d)  The owner or operator of a MSW landfill subject to this Section shall keep up-to-date, readily accessible</w:t>
      </w:r>
      <w:r>
        <w:rPr>
          <w:u w:val="single"/>
        </w:rPr>
        <w:t xml:space="preserve"> </w:t>
      </w:r>
      <w:r w:rsidRPr="007E6662">
        <w:rPr>
          <w:u w:val="single"/>
        </w:rPr>
        <w:t>continuous records of the indication of flow to the control system and the indication of bypass flow or records of</w:t>
      </w:r>
      <w:r>
        <w:rPr>
          <w:u w:val="single"/>
        </w:rPr>
        <w:t xml:space="preserve"> </w:t>
      </w:r>
      <w:r w:rsidRPr="007E6662">
        <w:rPr>
          <w:u w:val="single"/>
        </w:rPr>
        <w:t>monthly inspections of car-seals or lock-and-key configuration used to seal bypass lines as specified in 40 CFR 60.37f.</w:t>
      </w:r>
    </w:p>
    <w:p w14:paraId="627380B0" w14:textId="77777777" w:rsidR="00F74B98" w:rsidRPr="007E6662" w:rsidRDefault="00F74B98" w:rsidP="00F74B98">
      <w:pPr>
        <w:pStyle w:val="Paragraph"/>
      </w:pPr>
      <w:r w:rsidRPr="007E6662">
        <w:rPr>
          <w:u w:val="single"/>
        </w:rPr>
        <w:t>(e)  The owner or operator of a MSW landfill subject to this Section who uses a boiler or process heater with a design</w:t>
      </w:r>
      <w:r>
        <w:rPr>
          <w:u w:val="single"/>
        </w:rPr>
        <w:t xml:space="preserve"> </w:t>
      </w:r>
      <w:r w:rsidRPr="007E6662">
        <w:rPr>
          <w:u w:val="single"/>
        </w:rPr>
        <w:t>heat input capacity of 44 megawatts or greater to comply with 40 CFR 60.33f(c) shall keep an up-to-date, readily</w:t>
      </w:r>
      <w:r>
        <w:rPr>
          <w:u w:val="single"/>
        </w:rPr>
        <w:t xml:space="preserve"> </w:t>
      </w:r>
      <w:r w:rsidRPr="007E6662">
        <w:rPr>
          <w:u w:val="single"/>
        </w:rPr>
        <w:t>accessible record of all periods of operation of the boiler or process heater.</w:t>
      </w:r>
    </w:p>
    <w:p w14:paraId="041CC34C" w14:textId="77777777" w:rsidR="00F74B98" w:rsidRPr="007E6662" w:rsidRDefault="00F74B98" w:rsidP="00F74B98">
      <w:pPr>
        <w:pStyle w:val="Paragraph"/>
      </w:pPr>
      <w:r w:rsidRPr="007E6662">
        <w:rPr>
          <w:u w:val="single"/>
        </w:rPr>
        <w:t>(f)  The owner or operator of a MSW landfill seeking to comply with the provisions of 15A NCAC 02D .1703(c) by</w:t>
      </w:r>
      <w:r>
        <w:rPr>
          <w:u w:val="single"/>
        </w:rPr>
        <w:t xml:space="preserve"> </w:t>
      </w:r>
      <w:r w:rsidRPr="007E6662">
        <w:rPr>
          <w:u w:val="single"/>
        </w:rPr>
        <w:t>use of a non-enclosed flare shall keep up-to-date, readily accessible records of all periods of operation in which the</w:t>
      </w:r>
      <w:r>
        <w:rPr>
          <w:u w:val="single"/>
        </w:rPr>
        <w:t xml:space="preserve"> </w:t>
      </w:r>
      <w:r w:rsidRPr="007E6662">
        <w:rPr>
          <w:u w:val="single"/>
        </w:rPr>
        <w:t>flame or flare pilot flame is absent.</w:t>
      </w:r>
    </w:p>
    <w:p w14:paraId="5E7CE88A" w14:textId="77777777" w:rsidR="00F74B98" w:rsidRPr="007E6662" w:rsidRDefault="00F74B98" w:rsidP="00F74B98">
      <w:pPr>
        <w:pStyle w:val="Paragraph"/>
      </w:pPr>
      <w:r w:rsidRPr="007E6662">
        <w:rPr>
          <w:u w:val="single"/>
        </w:rPr>
        <w:t>(g)  The owner or operator of a MSW landfill seeking to comply with the provisions of 15A NCAC 02D .1703(b)</w:t>
      </w:r>
      <w:r>
        <w:rPr>
          <w:u w:val="single"/>
        </w:rPr>
        <w:t xml:space="preserve"> </w:t>
      </w:r>
      <w:r w:rsidRPr="007E6662">
        <w:rPr>
          <w:u w:val="single"/>
        </w:rPr>
        <w:t>using an active collection system designed pursuant to 40 CFR 60.33f(b) shall keep records of periods of when the</w:t>
      </w:r>
      <w:r>
        <w:rPr>
          <w:u w:val="single"/>
        </w:rPr>
        <w:t xml:space="preserve"> </w:t>
      </w:r>
      <w:r w:rsidRPr="007E6662">
        <w:rPr>
          <w:u w:val="single"/>
        </w:rPr>
        <w:t>collection system or control device is not operating.</w:t>
      </w:r>
    </w:p>
    <w:p w14:paraId="78F1DD3B" w14:textId="77777777" w:rsidR="00F74B98" w:rsidRPr="007E6662" w:rsidRDefault="00F74B98" w:rsidP="00F74B98">
      <w:pPr>
        <w:pStyle w:val="Paragraph"/>
      </w:pPr>
      <w:r w:rsidRPr="007E6662">
        <w:rPr>
          <w:u w:val="single"/>
        </w:rPr>
        <w:t>(h)</w:t>
      </w:r>
      <w:r w:rsidRPr="007E6662">
        <w:rPr>
          <w:strike/>
        </w:rPr>
        <w:t>(d)</w:t>
      </w:r>
      <w:r w:rsidRPr="00992533">
        <w:t xml:space="preserve">  </w:t>
      </w:r>
      <w:r w:rsidRPr="007E6662">
        <w:t>The owner or operator of a MSW landfill subject to 15A NCAC 02D .1703(b) shall keep for the life of the collection system an up-to-date plot map pursuant to 40 CFR 60.768(d) showing existing and planned collectors in the system and provide unique identification location labels for each collector.</w:t>
      </w:r>
      <w:r>
        <w:t xml:space="preserve"> </w:t>
      </w:r>
      <w:r w:rsidRPr="007E6662">
        <w:t xml:space="preserve">Records of newly installed collectors shall be maintained </w:t>
      </w:r>
      <w:r w:rsidRPr="007E6662">
        <w:rPr>
          <w:strike/>
        </w:rPr>
        <w:t>in accordance with</w:t>
      </w:r>
      <w:r w:rsidRPr="007E6662">
        <w:t xml:space="preserve"> </w:t>
      </w:r>
      <w:r w:rsidRPr="007E6662">
        <w:rPr>
          <w:u w:val="single"/>
        </w:rPr>
        <w:t>pursuant to</w:t>
      </w:r>
      <w:r w:rsidRPr="007E6662">
        <w:t xml:space="preserve"> 40 CFR </w:t>
      </w:r>
      <w:r w:rsidRPr="007E6662">
        <w:rPr>
          <w:strike/>
        </w:rPr>
        <w:t>60.758(d)(1)</w:t>
      </w:r>
      <w:r w:rsidRPr="007E6662">
        <w:t xml:space="preserve"> </w:t>
      </w:r>
      <w:r w:rsidRPr="007E6662">
        <w:rPr>
          <w:u w:val="single"/>
        </w:rPr>
        <w:t>60.36f(b)</w:t>
      </w:r>
      <w:r w:rsidRPr="007E6662">
        <w:t xml:space="preserve"> and documentation of asbestos-containing or nondegradable waste excluded from collection shall be kept </w:t>
      </w:r>
      <w:r w:rsidRPr="007E6662">
        <w:rPr>
          <w:strike/>
        </w:rPr>
        <w:t>in accordance with</w:t>
      </w:r>
      <w:r w:rsidRPr="007E6662">
        <w:t xml:space="preserve"> </w:t>
      </w:r>
      <w:r w:rsidRPr="007E6662">
        <w:rPr>
          <w:u w:val="single"/>
        </w:rPr>
        <w:t>pursuant to</w:t>
      </w:r>
      <w:r w:rsidRPr="007E6662">
        <w:t xml:space="preserve"> 40 CFR </w:t>
      </w:r>
      <w:r w:rsidRPr="007E6662">
        <w:rPr>
          <w:strike/>
        </w:rPr>
        <w:t>60.758(d)(2).</w:t>
      </w:r>
      <w:r w:rsidRPr="007E6662">
        <w:t xml:space="preserve"> </w:t>
      </w:r>
      <w:r w:rsidRPr="007E6662">
        <w:rPr>
          <w:u w:val="single"/>
        </w:rPr>
        <w:t>60.40(a)(3)(</w:t>
      </w:r>
      <w:proofErr w:type="spellStart"/>
      <w:r w:rsidRPr="007E6662">
        <w:rPr>
          <w:u w:val="single"/>
        </w:rPr>
        <w:t>i</w:t>
      </w:r>
      <w:proofErr w:type="spellEnd"/>
      <w:r w:rsidRPr="007E6662">
        <w:rPr>
          <w:u w:val="single"/>
        </w:rPr>
        <w:t>) and records of any nonproductive areas excluded from collection shall be kept pursuant to 40 CFR 60.40f(a)(3)(ii).</w:t>
      </w:r>
    </w:p>
    <w:p w14:paraId="71C11E3C" w14:textId="77777777" w:rsidR="00F74B98" w:rsidRPr="007E6662" w:rsidRDefault="00F74B98" w:rsidP="00F74B98">
      <w:pPr>
        <w:pStyle w:val="Paragraph"/>
      </w:pPr>
      <w:r w:rsidRPr="007E6662">
        <w:rPr>
          <w:u w:val="single"/>
        </w:rPr>
        <w:t>(</w:t>
      </w:r>
      <w:proofErr w:type="spellStart"/>
      <w:r w:rsidRPr="007E6662">
        <w:rPr>
          <w:u w:val="single"/>
        </w:rPr>
        <w:t>i</w:t>
      </w:r>
      <w:proofErr w:type="spellEnd"/>
      <w:r w:rsidRPr="007E6662">
        <w:rPr>
          <w:u w:val="single"/>
        </w:rPr>
        <w:t>)</w:t>
      </w:r>
      <w:r w:rsidRPr="007E6662">
        <w:rPr>
          <w:strike/>
        </w:rPr>
        <w:t>(e)</w:t>
      </w:r>
      <w:r w:rsidRPr="00992533">
        <w:t xml:space="preserve">  </w:t>
      </w:r>
      <w:r w:rsidRPr="007E6662">
        <w:t xml:space="preserve">The owner or operator of a MSW landfill subject to 15A NCAC 02D .1703(b) shall keep for at least five years </w:t>
      </w:r>
      <w:r w:rsidRPr="007E6662">
        <w:rPr>
          <w:strike/>
        </w:rPr>
        <w:t>records of emissions from the collection and control system exceeding the emission standards in accordance with 40 CFR 60.758(e).</w:t>
      </w:r>
      <w:r w:rsidRPr="007E6662">
        <w:t xml:space="preserve"> </w:t>
      </w:r>
      <w:r w:rsidRPr="007E6662">
        <w:rPr>
          <w:u w:val="single"/>
        </w:rPr>
        <w:t>accessible records of the following:</w:t>
      </w:r>
    </w:p>
    <w:p w14:paraId="18B1E31A" w14:textId="77777777" w:rsidR="00F74B98" w:rsidRPr="007E6662" w:rsidRDefault="00F74B98" w:rsidP="00F74B98">
      <w:pPr>
        <w:pStyle w:val="SubParagraph"/>
        <w:tabs>
          <w:tab w:val="clear" w:pos="1800"/>
        </w:tabs>
      </w:pPr>
      <w:r w:rsidRPr="007E6662">
        <w:rPr>
          <w:u w:val="single"/>
        </w:rPr>
        <w:t>(1)</w:t>
      </w:r>
      <w:r w:rsidRPr="007E6662">
        <w:tab/>
      </w:r>
      <w:r w:rsidRPr="007E6662">
        <w:rPr>
          <w:u w:val="single"/>
        </w:rPr>
        <w:t>each owner or operator that chooses to comply with the operational provisions of 40 CFR 63.1958, 63.1960, and 63.1961, as allowed by 15A NCAC 02D .1705, .1706 and</w:t>
      </w:r>
      <w:r>
        <w:rPr>
          <w:u w:val="single"/>
        </w:rPr>
        <w:t xml:space="preserve"> </w:t>
      </w:r>
      <w:r w:rsidRPr="007E6662">
        <w:rPr>
          <w:u w:val="single"/>
        </w:rPr>
        <w:t>.1707, shall keep records of the date upon which the owner or operator started complying with the provisions in 40 CFR 63.1958, 63.1960, and 63.1961, and shall keep records according to 40 CFR 63.1983(e)(1) through (e)(5) in lieu of Subparagraphs (2) through (4) of this Paragraph;</w:t>
      </w:r>
    </w:p>
    <w:p w14:paraId="7B62274C" w14:textId="77777777" w:rsidR="00F74B98" w:rsidRPr="007E6662" w:rsidRDefault="00F74B98" w:rsidP="00F74B98">
      <w:pPr>
        <w:pStyle w:val="SubParagraph"/>
        <w:tabs>
          <w:tab w:val="clear" w:pos="1800"/>
        </w:tabs>
      </w:pPr>
      <w:r w:rsidRPr="007E6662">
        <w:rPr>
          <w:u w:val="single"/>
        </w:rPr>
        <w:t>(2)</w:t>
      </w:r>
      <w:r w:rsidRPr="007E6662">
        <w:tab/>
      </w:r>
      <w:r w:rsidRPr="007E6662">
        <w:rPr>
          <w:u w:val="single"/>
        </w:rPr>
        <w:t>records of emissions from the collection and control system exceeding the operational standards pursuant to 40 CFR 60.34f, including the reading in the subsequent month whether or not the second reading is an exceedance, and the location of each exceedance;</w:t>
      </w:r>
    </w:p>
    <w:p w14:paraId="7F8A7A0E" w14:textId="77777777" w:rsidR="00F74B98" w:rsidRPr="007E6662" w:rsidRDefault="00F74B98" w:rsidP="00F74B98">
      <w:pPr>
        <w:pStyle w:val="SubParagraph"/>
        <w:tabs>
          <w:tab w:val="clear" w:pos="1800"/>
        </w:tabs>
      </w:pPr>
      <w:r w:rsidRPr="007E6662">
        <w:rPr>
          <w:u w:val="single"/>
        </w:rPr>
        <w:t>(3)</w:t>
      </w:r>
      <w:r w:rsidRPr="007E6662">
        <w:tab/>
      </w:r>
      <w:r w:rsidRPr="007E6662">
        <w:rPr>
          <w:u w:val="single"/>
        </w:rPr>
        <w:t>records of each wellhead temperature monitoring value of 55 degrees Celsius (131 degrees Fahrenheit) or above, each well head nitrogen level at or above 20 percent, and each wellhead oxygen level at or above five percent; and</w:t>
      </w:r>
    </w:p>
    <w:p w14:paraId="7E795734" w14:textId="77777777" w:rsidR="00F74B98" w:rsidRPr="007E6662" w:rsidRDefault="00F74B98" w:rsidP="00F74B98">
      <w:pPr>
        <w:pStyle w:val="SubParagraph"/>
        <w:tabs>
          <w:tab w:val="clear" w:pos="1800"/>
        </w:tabs>
      </w:pPr>
      <w:r w:rsidRPr="007E6662">
        <w:rPr>
          <w:u w:val="single"/>
        </w:rPr>
        <w:t>(4)</w:t>
      </w:r>
      <w:r w:rsidRPr="007E6662">
        <w:tab/>
      </w:r>
      <w:r w:rsidRPr="007E6662">
        <w:rPr>
          <w:u w:val="single"/>
        </w:rPr>
        <w:t>records for any root cause analysis as provided in 40 CFR 60.39f(e)(3) through (e)(5).</w:t>
      </w:r>
    </w:p>
    <w:p w14:paraId="10136A4B" w14:textId="77777777" w:rsidR="00F74B98" w:rsidRPr="007E6662" w:rsidRDefault="00F74B98" w:rsidP="00F74B98">
      <w:pPr>
        <w:pStyle w:val="Paragraph"/>
      </w:pPr>
      <w:r w:rsidRPr="007E6662">
        <w:rPr>
          <w:strike/>
        </w:rPr>
        <w:t>(f)  The owner or operator of MSW landfill subject to 15A NCAC 02D .1703(b) shall keep up-to-date records pursuant to 40 CFR 60.758(c)(2) of the indication of flow to the control device or the indication of bypass flow or records of monthly inspections of car-seals or lock-and-key configurations used to seal bypass lines, specified pursuant to 40 CFR 60.756.</w:t>
      </w:r>
    </w:p>
    <w:p w14:paraId="53E17139" w14:textId="77777777" w:rsidR="00F74B98" w:rsidRPr="007E6662" w:rsidRDefault="00F74B98" w:rsidP="00F74B98">
      <w:pPr>
        <w:pStyle w:val="Paragraph"/>
      </w:pPr>
      <w:r w:rsidRPr="007E6662">
        <w:rPr>
          <w:strike/>
        </w:rPr>
        <w:t>(g)  The owner or operator of MSW landfill subject to 15A NCAC 02D .1703(b) who uses a boiler or process heater with a design heat input capacity of 44 megawatts or greater to comply with 40 CFR 60.752(b)(2)(iii) shall keep an up-to-date record pursuant to 40 CFR 60.758(c)(3) of all periods of operation of the boiler or process heater.</w:t>
      </w:r>
    </w:p>
    <w:p w14:paraId="0AC17778" w14:textId="77777777" w:rsidR="00F74B98" w:rsidRPr="007E6662" w:rsidRDefault="00F74B98" w:rsidP="00F74B98">
      <w:pPr>
        <w:pStyle w:val="Paragraph"/>
      </w:pPr>
      <w:r w:rsidRPr="007E6662">
        <w:rPr>
          <w:strike/>
        </w:rPr>
        <w:t>(h)  The owner or operator of MSW landfill seeking to comply with the provisions of 15A NCAC 02D .1703(b) by use of an open flare shall keep up-to-date records of the flame or flare pilot flame monitoring specified pursuant to 40 CFR 60.756(c), and up-to-date records of all periods of operation in which the flame or flare pilot flame in absent.</w:t>
      </w:r>
    </w:p>
    <w:p w14:paraId="3B10EF51" w14:textId="77777777" w:rsidR="00F74B98" w:rsidRPr="007E6662" w:rsidRDefault="00F74B98" w:rsidP="00F74B98">
      <w:pPr>
        <w:pStyle w:val="Paragraph"/>
      </w:pPr>
      <w:r w:rsidRPr="007E6662">
        <w:rPr>
          <w:u w:val="single"/>
        </w:rPr>
        <w:t>(j)  The owner or operator of a MSW landfill who converts design capacity from volume to mass or mass to volume</w:t>
      </w:r>
      <w:r>
        <w:rPr>
          <w:u w:val="single"/>
        </w:rPr>
        <w:t xml:space="preserve"> </w:t>
      </w:r>
      <w:r w:rsidRPr="007E6662">
        <w:rPr>
          <w:u w:val="single"/>
        </w:rPr>
        <w:t>to demonstrate that landfill design capacity is less than 2.5 million megagrams or 2.5 million cubic meters, as provided in the definition of "design capacity", shall keep readily accessible, on-site records of the annual recalculation of site specific density, design capacity, and the supporting documentation. Off-site records may be maintained if they are retrievable within four hours. Either paper copy or electronic formats are acceptable.</w:t>
      </w:r>
    </w:p>
    <w:p w14:paraId="13B9BD29" w14:textId="77777777" w:rsidR="00F74B98" w:rsidRPr="007E6662" w:rsidRDefault="00F74B98" w:rsidP="00F74B98">
      <w:pPr>
        <w:pStyle w:val="Paragraph"/>
      </w:pPr>
      <w:r w:rsidRPr="007E6662">
        <w:rPr>
          <w:u w:val="single"/>
        </w:rPr>
        <w:t>(k)  The owner or operator of a MSW landfill seeking to demonstrate that site-specific surface methane emissions are</w:t>
      </w:r>
      <w:r>
        <w:rPr>
          <w:u w:val="single"/>
        </w:rPr>
        <w:t xml:space="preserve"> </w:t>
      </w:r>
      <w:r w:rsidRPr="007E6662">
        <w:rPr>
          <w:u w:val="single"/>
        </w:rPr>
        <w:t>below 500 parts per million by conducting surface emissions monitoring under the Tier 4 procedures shall follow the</w:t>
      </w:r>
      <w:r>
        <w:rPr>
          <w:u w:val="single"/>
        </w:rPr>
        <w:t xml:space="preserve"> </w:t>
      </w:r>
      <w:r w:rsidRPr="007E6662">
        <w:rPr>
          <w:u w:val="single"/>
        </w:rPr>
        <w:t>recordkeeping provisions provided in 40 CFR 39f(g).</w:t>
      </w:r>
    </w:p>
    <w:p w14:paraId="579A935A" w14:textId="77777777" w:rsidR="00F74B98" w:rsidRPr="007E6662" w:rsidRDefault="00F74B98" w:rsidP="00F74B98">
      <w:pPr>
        <w:pStyle w:val="Paragraph"/>
      </w:pPr>
      <w:r w:rsidRPr="007E6662">
        <w:rPr>
          <w:u w:val="single"/>
        </w:rPr>
        <w:t>(l)  The owner or operator of a MSW landfill subject to the provisions of this Section shall keep for at least five years</w:t>
      </w:r>
      <w:r>
        <w:rPr>
          <w:u w:val="single"/>
        </w:rPr>
        <w:t xml:space="preserve"> </w:t>
      </w:r>
      <w:r w:rsidRPr="007E6662">
        <w:rPr>
          <w:u w:val="single"/>
        </w:rPr>
        <w:t>up-to-date, readily accessible records of all collection and control system monitoring data for the parameters measured in 40 CFR 60.37f(a)(1) through (a)(3).</w:t>
      </w:r>
    </w:p>
    <w:p w14:paraId="6013CC25" w14:textId="77777777" w:rsidR="00F74B98" w:rsidRPr="007E6662" w:rsidRDefault="00F74B98" w:rsidP="00F74B98">
      <w:pPr>
        <w:pStyle w:val="Paragraph"/>
      </w:pPr>
      <w:r w:rsidRPr="007E6662">
        <w:rPr>
          <w:u w:val="single"/>
        </w:rPr>
        <w:t>(m)  The owner or operator of a MSW landfill reporting leachate or other liquids addition pursuant to 15A NCAC</w:t>
      </w:r>
      <w:r>
        <w:rPr>
          <w:u w:val="single"/>
        </w:rPr>
        <w:t xml:space="preserve"> </w:t>
      </w:r>
      <w:r w:rsidRPr="007E6662">
        <w:rPr>
          <w:u w:val="single"/>
        </w:rPr>
        <w:t>02D .1708(k) shall keep records of any engineering calculations or company records used to estimate the quantities</w:t>
      </w:r>
      <w:r>
        <w:rPr>
          <w:u w:val="single"/>
        </w:rPr>
        <w:t xml:space="preserve"> </w:t>
      </w:r>
      <w:r w:rsidRPr="007E6662">
        <w:rPr>
          <w:u w:val="single"/>
        </w:rPr>
        <w:t>or leachate or liquids added, the surface areas for which the leachate or liquids were applied, and the estimates of annual waste acceptance or total waste in place in the areas where leachate or liquids were applied.</w:t>
      </w:r>
    </w:p>
    <w:p w14:paraId="728B8938" w14:textId="77777777" w:rsidR="00F74B98" w:rsidRPr="007E6662" w:rsidRDefault="00F74B98" w:rsidP="00F74B98">
      <w:pPr>
        <w:pStyle w:val="Base"/>
      </w:pPr>
    </w:p>
    <w:p w14:paraId="6E1C2B1E" w14:textId="517F124F" w:rsidR="00F74B98" w:rsidRPr="007E6662" w:rsidRDefault="00F74B98" w:rsidP="00F74B98">
      <w:pPr>
        <w:pStyle w:val="HistoryAuthority"/>
      </w:pPr>
      <w:r w:rsidRPr="007E6662">
        <w:t>Authority G.S. 143-215.3(a)(1); 143-215.65; 143-215.66; 143-215.107(a)(4), 143-215.107(a)(5), 143-215.107(a)(10)</w:t>
      </w:r>
      <w:r>
        <w:t>.</w:t>
      </w:r>
    </w:p>
    <w:p w14:paraId="38C908DA" w14:textId="77777777" w:rsidR="00F74B98" w:rsidRPr="007E6662" w:rsidRDefault="00F74B98" w:rsidP="00F74B98">
      <w:pPr>
        <w:pStyle w:val="Base"/>
      </w:pPr>
    </w:p>
    <w:p w14:paraId="13657188" w14:textId="77777777" w:rsidR="00F74B98" w:rsidRPr="00A1184D" w:rsidRDefault="00F74B98" w:rsidP="00F74B98">
      <w:pPr>
        <w:pStyle w:val="Rule"/>
      </w:pPr>
      <w:r w:rsidRPr="00A1184D">
        <w:t>15A NCAC 02D .1710</w:t>
      </w:r>
      <w:r w:rsidRPr="00A1184D">
        <w:tab/>
        <w:t>COMPLIANCE SCHEDULES</w:t>
      </w:r>
    </w:p>
    <w:p w14:paraId="35C13C2F" w14:textId="77777777" w:rsidR="00F74B98" w:rsidRPr="00A1184D" w:rsidRDefault="00F74B98" w:rsidP="00F74B98">
      <w:pPr>
        <w:pStyle w:val="Paragraph"/>
      </w:pPr>
      <w:r w:rsidRPr="00A1184D">
        <w:t xml:space="preserve">For each existing MSW landfill subject to this Section as specified in 15A NCAC 02D .1702 and meeting the design capacity condition of 15A NCAC 02D </w:t>
      </w:r>
      <w:r w:rsidRPr="00A1184D">
        <w:rPr>
          <w:strike/>
        </w:rPr>
        <w:t>.1703(a)(1)</w:t>
      </w:r>
      <w:r w:rsidRPr="00A1184D">
        <w:t xml:space="preserve"> </w:t>
      </w:r>
      <w:r w:rsidRPr="00A1184D">
        <w:rPr>
          <w:u w:val="single"/>
        </w:rPr>
        <w:t>.1703(a)</w:t>
      </w:r>
      <w:r w:rsidRPr="00A1184D">
        <w:t xml:space="preserve"> whose NMOC emission rate is less than </w:t>
      </w:r>
      <w:r w:rsidRPr="00A1184D">
        <w:rPr>
          <w:strike/>
        </w:rPr>
        <w:t>55 tons</w:t>
      </w:r>
      <w:r w:rsidRPr="00A1184D">
        <w:t xml:space="preserve"> </w:t>
      </w:r>
      <w:r w:rsidRPr="00A1184D">
        <w:rPr>
          <w:u w:val="single"/>
        </w:rPr>
        <w:t>34 megagrams</w:t>
      </w:r>
      <w:r w:rsidRPr="00A1184D">
        <w:t xml:space="preserve"> per year on or after </w:t>
      </w:r>
      <w:r w:rsidRPr="00A1184D">
        <w:rPr>
          <w:strike/>
        </w:rPr>
        <w:t>July 1, 1998,</w:t>
      </w:r>
      <w:r w:rsidRPr="00A1184D">
        <w:t xml:space="preserve"> </w:t>
      </w:r>
      <w:r w:rsidRPr="00A1184D">
        <w:rPr>
          <w:u w:val="single"/>
        </w:rPr>
        <w:t>the most recent effective date of this Rule,</w:t>
      </w:r>
      <w:r w:rsidRPr="00A1184D">
        <w:t xml:space="preserve"> shall:</w:t>
      </w:r>
    </w:p>
    <w:p w14:paraId="512E9F61" w14:textId="77777777" w:rsidR="00F74B98" w:rsidRPr="00A1184D" w:rsidRDefault="00F74B98" w:rsidP="00F74B98">
      <w:pPr>
        <w:pStyle w:val="Item"/>
        <w:tabs>
          <w:tab w:val="clear" w:pos="1800"/>
        </w:tabs>
      </w:pPr>
      <w:r w:rsidRPr="00A1184D">
        <w:t>(1)</w:t>
      </w:r>
      <w:r w:rsidRPr="00A1184D">
        <w:tab/>
        <w:t xml:space="preserve">submit a site-specific design plan for the gas collection and control system to the Director within 12 months of first exceeding the NMOC emission rate of </w:t>
      </w:r>
      <w:r w:rsidRPr="00A1184D">
        <w:rPr>
          <w:strike/>
        </w:rPr>
        <w:t>55 tons</w:t>
      </w:r>
      <w:r w:rsidRPr="00A1184D">
        <w:t xml:space="preserve"> </w:t>
      </w:r>
      <w:r w:rsidRPr="00A1184D">
        <w:rPr>
          <w:u w:val="single"/>
        </w:rPr>
        <w:t>34 megagrams</w:t>
      </w:r>
      <w:r w:rsidRPr="00A1184D">
        <w:t xml:space="preserve"> per </w:t>
      </w:r>
      <w:r w:rsidRPr="00A1184D">
        <w:rPr>
          <w:strike/>
        </w:rPr>
        <w:t>year;</w:t>
      </w:r>
      <w:r w:rsidRPr="00A1184D">
        <w:t xml:space="preserve"> </w:t>
      </w:r>
      <w:r w:rsidRPr="00A1184D">
        <w:rPr>
          <w:u w:val="single"/>
        </w:rPr>
        <w:t>year and 50 megagrams per year for the closed landfill subcategory; and</w:t>
      </w:r>
    </w:p>
    <w:p w14:paraId="04A530F2" w14:textId="77777777" w:rsidR="00F74B98" w:rsidRPr="00A1184D" w:rsidRDefault="00F74B98" w:rsidP="00F74B98">
      <w:pPr>
        <w:pStyle w:val="Item"/>
        <w:tabs>
          <w:tab w:val="clear" w:pos="1800"/>
        </w:tabs>
      </w:pPr>
      <w:r w:rsidRPr="00A1184D">
        <w:t>(2)</w:t>
      </w:r>
      <w:r w:rsidRPr="00A1184D">
        <w:tab/>
        <w:t xml:space="preserve">plan, award contracts, and install MSW landfill air emission collection and control system capable of meeting the emission standards established pursuant to 15A NCAC 02D .1703 within 30 months of the date when the conditions in 15A NCAC 02D .1703 </w:t>
      </w:r>
      <w:r w:rsidRPr="00A1184D">
        <w:rPr>
          <w:strike/>
        </w:rPr>
        <w:t>(a)(2)</w:t>
      </w:r>
      <w:r w:rsidRPr="00A1184D">
        <w:rPr>
          <w:u w:val="single"/>
        </w:rPr>
        <w:t>(a)(3)</w:t>
      </w:r>
      <w:r w:rsidRPr="00A1184D">
        <w:t xml:space="preserve"> are met.</w:t>
      </w:r>
    </w:p>
    <w:p w14:paraId="50536C2F" w14:textId="77777777" w:rsidR="00F74B98" w:rsidRPr="00A1184D" w:rsidRDefault="00F74B98" w:rsidP="00F74B98">
      <w:pPr>
        <w:pStyle w:val="Base"/>
      </w:pPr>
    </w:p>
    <w:p w14:paraId="2B6A30BA" w14:textId="6541B459" w:rsidR="00F74B98" w:rsidRPr="00A1184D" w:rsidRDefault="00F74B98" w:rsidP="00F74B98">
      <w:pPr>
        <w:pStyle w:val="HistoryAuthority"/>
      </w:pPr>
      <w:r w:rsidRPr="00A1184D">
        <w:t>Authority G.S. 143-215.3(a)(1); 143-215.107(a)(4); 143-215.107(a)(5)</w:t>
      </w:r>
      <w:r>
        <w:t>.</w:t>
      </w:r>
    </w:p>
    <w:p w14:paraId="3E08D698" w14:textId="77777777" w:rsidR="00F74B98" w:rsidRPr="005E4FB1" w:rsidRDefault="00F74B98" w:rsidP="00F74B98">
      <w:pPr>
        <w:pStyle w:val="Base"/>
      </w:pPr>
    </w:p>
    <w:p w14:paraId="77C34BC7" w14:textId="3D42537F" w:rsidR="00D52FD0" w:rsidRDefault="00D52FD0" w:rsidP="00F74B98">
      <w:pPr>
        <w:pStyle w:val="Base"/>
        <w:pBdr>
          <w:top w:val="single" w:sz="18" w:space="1" w:color="auto"/>
        </w:pBdr>
      </w:pPr>
    </w:p>
    <w:p w14:paraId="2DC3F95C" w14:textId="77777777" w:rsidR="00F74B98" w:rsidRDefault="00F74B98" w:rsidP="00F74B98">
      <w:pPr>
        <w:pStyle w:val="Chapter"/>
        <w:rPr>
          <w:caps w:val="0"/>
        </w:rPr>
      </w:pPr>
      <w:r>
        <w:t>Title 21 - Occupational Licensing Boards and Commissions</w:t>
      </w:r>
    </w:p>
    <w:p w14:paraId="524217E3" w14:textId="77777777" w:rsidR="00F74B98" w:rsidRPr="00866379" w:rsidRDefault="00F74B98" w:rsidP="00F74B98">
      <w:pPr>
        <w:pStyle w:val="Base"/>
      </w:pPr>
    </w:p>
    <w:p w14:paraId="4C9B34A8" w14:textId="77777777" w:rsidR="00F74B98" w:rsidRDefault="00F74B98" w:rsidP="00F74B98">
      <w:pPr>
        <w:pStyle w:val="Chapter"/>
        <w:rPr>
          <w:caps w:val="0"/>
        </w:rPr>
      </w:pPr>
      <w:r>
        <w:t>Chapter 10 – BOARD OF Chiropractic Examiners</w:t>
      </w:r>
    </w:p>
    <w:p w14:paraId="793FFF06" w14:textId="77777777" w:rsidR="00F74B98" w:rsidRPr="00B31E75" w:rsidRDefault="00F74B98">
      <w:pPr>
        <w:pStyle w:val="Base"/>
      </w:pPr>
    </w:p>
    <w:p w14:paraId="27277BE6" w14:textId="77777777" w:rsidR="00F74B98" w:rsidRDefault="00F74B98">
      <w:pPr>
        <w:pStyle w:val="Paragraph"/>
        <w:rPr>
          <w:i/>
          <w:iCs/>
        </w:rPr>
      </w:pPr>
      <w:r w:rsidRPr="00B31E75">
        <w:rPr>
          <w:b/>
          <w:bCs/>
          <w:i/>
          <w:iCs/>
        </w:rPr>
        <w:t>Notice</w:t>
      </w:r>
      <w:r w:rsidRPr="00B31E75">
        <w:rPr>
          <w:i/>
          <w:iCs/>
        </w:rPr>
        <w:t xml:space="preserve"> is hereby given in accordance with G.S. 150B-21.2 that the </w:t>
      </w:r>
      <w:r>
        <w:rPr>
          <w:i/>
          <w:iCs/>
        </w:rPr>
        <w:t>Board of Chiropractic Examiners</w:t>
      </w:r>
      <w:r w:rsidRPr="00B31E75">
        <w:rPr>
          <w:i/>
          <w:iCs/>
        </w:rPr>
        <w:t xml:space="preserve"> intends to</w:t>
      </w:r>
      <w:r>
        <w:rPr>
          <w:i/>
          <w:iCs/>
        </w:rPr>
        <w:t xml:space="preserve"> amend the rule cited as 21 NCAC 10 .0207</w:t>
      </w:r>
      <w:r w:rsidRPr="00B31E75">
        <w:rPr>
          <w:i/>
          <w:iCs/>
        </w:rPr>
        <w:t>.</w:t>
      </w:r>
    </w:p>
    <w:p w14:paraId="30C8DDA1" w14:textId="77777777" w:rsidR="00F74B98" w:rsidRPr="00866379" w:rsidRDefault="00F74B98" w:rsidP="00F74B98">
      <w:pPr>
        <w:pStyle w:val="Base"/>
        <w:rPr>
          <w:i/>
        </w:rPr>
      </w:pPr>
    </w:p>
    <w:p w14:paraId="24EB305F" w14:textId="77777777" w:rsidR="00F74B98" w:rsidRPr="00B31E75" w:rsidRDefault="00F74B98" w:rsidP="00F74B98">
      <w:pPr>
        <w:pStyle w:val="Paragraph"/>
        <w:rPr>
          <w:b/>
          <w:i/>
        </w:rPr>
      </w:pPr>
      <w:r w:rsidRPr="00B31E75">
        <w:rPr>
          <w:b/>
        </w:rPr>
        <w:t>Link to agency website pursuant to G.S. 150B-19.1(c):</w:t>
      </w:r>
      <w:r w:rsidRPr="00B31E75">
        <w:rPr>
          <w:b/>
          <w:i/>
        </w:rPr>
        <w:t xml:space="preserve">  </w:t>
      </w:r>
      <w:r>
        <w:rPr>
          <w:i/>
        </w:rPr>
        <w:t>www.ncchiroboard.com</w:t>
      </w:r>
    </w:p>
    <w:p w14:paraId="6DAB7FE8" w14:textId="77777777" w:rsidR="00F74B98" w:rsidRPr="00866379" w:rsidRDefault="00F74B98" w:rsidP="00F74B98">
      <w:pPr>
        <w:pStyle w:val="Base"/>
        <w:rPr>
          <w:b/>
        </w:rPr>
      </w:pPr>
    </w:p>
    <w:p w14:paraId="6756C77D" w14:textId="77777777" w:rsidR="00F74B98" w:rsidRPr="00B31E75" w:rsidRDefault="00F74B98">
      <w:pPr>
        <w:pStyle w:val="Paragraph"/>
        <w:rPr>
          <w:i/>
        </w:rPr>
      </w:pPr>
      <w:r w:rsidRPr="00B31E75">
        <w:rPr>
          <w:b/>
          <w:bCs/>
        </w:rPr>
        <w:t>Proposed Effective Date:</w:t>
      </w:r>
      <w:r w:rsidRPr="00B31E75">
        <w:rPr>
          <w:b/>
          <w:bCs/>
          <w:i/>
        </w:rPr>
        <w:t xml:space="preserve">  </w:t>
      </w:r>
      <w:r>
        <w:rPr>
          <w:i/>
          <w:color w:val="000000"/>
          <w:highlight w:val="white"/>
        </w:rPr>
        <w:t>July 1, 2021</w:t>
      </w:r>
    </w:p>
    <w:p w14:paraId="072FE8F2" w14:textId="77777777" w:rsidR="00F74B98" w:rsidRPr="00B31E75" w:rsidRDefault="00F74B98">
      <w:pPr>
        <w:pStyle w:val="Base"/>
      </w:pPr>
    </w:p>
    <w:p w14:paraId="540839EB" w14:textId="77777777" w:rsidR="00F74B98" w:rsidRDefault="00F74B98" w:rsidP="00F74B98">
      <w:pPr>
        <w:pStyle w:val="Base"/>
        <w:tabs>
          <w:tab w:val="left" w:pos="936"/>
        </w:tabs>
        <w:rPr>
          <w:b/>
        </w:rPr>
      </w:pPr>
      <w:r>
        <w:rPr>
          <w:b/>
        </w:rPr>
        <w:t>Public Hearing:</w:t>
      </w:r>
    </w:p>
    <w:p w14:paraId="5AA2DA70" w14:textId="77777777" w:rsidR="00F74B98" w:rsidRDefault="00F74B98" w:rsidP="00F74B98">
      <w:pPr>
        <w:pStyle w:val="Base"/>
        <w:tabs>
          <w:tab w:val="left" w:pos="936"/>
        </w:tabs>
      </w:pPr>
      <w:r>
        <w:rPr>
          <w:b/>
        </w:rPr>
        <w:t>Date:</w:t>
      </w:r>
      <w:r>
        <w:rPr>
          <w:i/>
        </w:rPr>
        <w:t xml:space="preserve">  March 2, 2021</w:t>
      </w:r>
    </w:p>
    <w:p w14:paraId="34A2F45F" w14:textId="77777777" w:rsidR="00F74B98" w:rsidRDefault="00F74B98" w:rsidP="00F74B98">
      <w:pPr>
        <w:pStyle w:val="Base"/>
        <w:tabs>
          <w:tab w:val="left" w:pos="936"/>
        </w:tabs>
      </w:pPr>
      <w:r>
        <w:rPr>
          <w:b/>
        </w:rPr>
        <w:t>Time:</w:t>
      </w:r>
      <w:r>
        <w:rPr>
          <w:i/>
        </w:rPr>
        <w:t xml:space="preserve">  10:00 a.m.</w:t>
      </w:r>
    </w:p>
    <w:p w14:paraId="6A85B9C0" w14:textId="77777777" w:rsidR="00F74B98" w:rsidRDefault="00F74B98" w:rsidP="00F74B98">
      <w:pPr>
        <w:pStyle w:val="Base"/>
        <w:tabs>
          <w:tab w:val="left" w:pos="936"/>
        </w:tabs>
        <w:rPr>
          <w:i/>
        </w:rPr>
      </w:pPr>
      <w:r>
        <w:rPr>
          <w:b/>
        </w:rPr>
        <w:t>Location:</w:t>
      </w:r>
      <w:r>
        <w:rPr>
          <w:i/>
        </w:rPr>
        <w:t xml:space="preserve">  </w:t>
      </w:r>
    </w:p>
    <w:p w14:paraId="7A76F579" w14:textId="77777777" w:rsidR="00D62E85" w:rsidRDefault="00F74B98" w:rsidP="00F74B98">
      <w:pPr>
        <w:pStyle w:val="Base"/>
        <w:tabs>
          <w:tab w:val="left" w:pos="936"/>
        </w:tabs>
        <w:rPr>
          <w:i/>
        </w:rPr>
      </w:pPr>
      <w:r>
        <w:rPr>
          <w:i/>
        </w:rPr>
        <w:t>Join Zoom Meeting:</w:t>
      </w:r>
    </w:p>
    <w:p w14:paraId="2733E167" w14:textId="6ED1924D" w:rsidR="00F74B98" w:rsidRDefault="00F74B98" w:rsidP="00F74B98">
      <w:pPr>
        <w:pStyle w:val="Base"/>
        <w:tabs>
          <w:tab w:val="left" w:pos="936"/>
        </w:tabs>
        <w:rPr>
          <w:i/>
        </w:rPr>
      </w:pPr>
      <w:r w:rsidRPr="00F82FC3">
        <w:rPr>
          <w:i/>
        </w:rPr>
        <w:t>https://us02web.zoom.us/j/81944336223?pwd=U1VFb1VUOTkvbWpTUENISIJ3b21Wdz09</w:t>
      </w:r>
    </w:p>
    <w:p w14:paraId="0C5B006B" w14:textId="77777777" w:rsidR="00F74B98" w:rsidRDefault="00F74B98" w:rsidP="00F74B98">
      <w:pPr>
        <w:pStyle w:val="Base"/>
        <w:tabs>
          <w:tab w:val="left" w:pos="936"/>
        </w:tabs>
      </w:pPr>
      <w:r>
        <w:rPr>
          <w:i/>
        </w:rPr>
        <w:t>Meeting ID: 819 4433 6223; Passcode: 812544</w:t>
      </w:r>
    </w:p>
    <w:p w14:paraId="1A2BADBD" w14:textId="77777777" w:rsidR="00F74B98" w:rsidRDefault="00F74B98" w:rsidP="00F74B98">
      <w:pPr>
        <w:pStyle w:val="Base"/>
        <w:tabs>
          <w:tab w:val="left" w:pos="936"/>
        </w:tabs>
      </w:pPr>
    </w:p>
    <w:p w14:paraId="18B4ED3A" w14:textId="77777777" w:rsidR="00F74B98" w:rsidRPr="00B31E75" w:rsidRDefault="00F74B98">
      <w:pPr>
        <w:pStyle w:val="Paragraph"/>
        <w:rPr>
          <w:i/>
          <w:iCs/>
        </w:rPr>
      </w:pPr>
      <w:r w:rsidRPr="00B31E75">
        <w:rPr>
          <w:b/>
          <w:bCs/>
        </w:rPr>
        <w:t>Reason for Proposed Action:</w:t>
      </w:r>
      <w:r w:rsidRPr="00B31E75">
        <w:t xml:space="preserve">  </w:t>
      </w:r>
      <w:r>
        <w:rPr>
          <w:i/>
          <w:color w:val="000000"/>
          <w:highlight w:val="white"/>
        </w:rPr>
        <w:t>To streamline the approval process for continuing education seminars.</w:t>
      </w:r>
    </w:p>
    <w:p w14:paraId="6FFD7B12" w14:textId="77777777" w:rsidR="00F74B98" w:rsidRPr="00B31E75" w:rsidRDefault="00F74B98">
      <w:pPr>
        <w:pStyle w:val="Paragraph"/>
        <w:rPr>
          <w:i/>
          <w:iCs/>
        </w:rPr>
      </w:pPr>
    </w:p>
    <w:p w14:paraId="6A6759CC" w14:textId="77777777" w:rsidR="00F74B98" w:rsidRPr="00571578" w:rsidRDefault="00F74B98" w:rsidP="00F74B98">
      <w:pPr>
        <w:pStyle w:val="Paragraph"/>
        <w:rPr>
          <w:i/>
          <w:iCs/>
        </w:rPr>
      </w:pPr>
      <w:r w:rsidRPr="00571578">
        <w:rPr>
          <w:b/>
          <w:bCs/>
        </w:rPr>
        <w:t xml:space="preserve">Comments may be submitted to:  </w:t>
      </w:r>
      <w:r w:rsidRPr="00571578">
        <w:rPr>
          <w:i/>
          <w:iCs/>
          <w:highlight w:val="white"/>
        </w:rPr>
        <w:t>Dr. Joe Siragusa, NC State Board of Chiropractic Examiners, 9121 Anson Way, Suite 200, Raleigh, NC 27615</w:t>
      </w:r>
    </w:p>
    <w:p w14:paraId="19ECD57B" w14:textId="77777777" w:rsidR="00F74B98" w:rsidRPr="00571578" w:rsidRDefault="00F74B98" w:rsidP="00F74B98">
      <w:pPr>
        <w:pStyle w:val="Base"/>
        <w:rPr>
          <w:i/>
        </w:rPr>
      </w:pPr>
    </w:p>
    <w:p w14:paraId="2DC69884" w14:textId="77777777" w:rsidR="00F74B98" w:rsidRPr="00B31E75" w:rsidRDefault="00F74B98" w:rsidP="00F74B98">
      <w:pPr>
        <w:pStyle w:val="Paragraph"/>
        <w:rPr>
          <w:b/>
        </w:rPr>
      </w:pPr>
      <w:r w:rsidRPr="00B31E75">
        <w:rPr>
          <w:b/>
          <w:iCs/>
        </w:rPr>
        <w:t>Comment period ends:</w:t>
      </w:r>
      <w:r w:rsidRPr="00B31E75">
        <w:rPr>
          <w:b/>
          <w:i/>
          <w:iCs/>
        </w:rPr>
        <w:t xml:space="preserve">  </w:t>
      </w:r>
      <w:r>
        <w:rPr>
          <w:i/>
          <w:color w:val="000000"/>
          <w:highlight w:val="white"/>
        </w:rPr>
        <w:t>April 16, 2021</w:t>
      </w:r>
    </w:p>
    <w:p w14:paraId="36D5C8B6" w14:textId="77777777" w:rsidR="00F74B98" w:rsidRPr="00B31E75" w:rsidRDefault="00F74B98" w:rsidP="00F74B98">
      <w:pPr>
        <w:pStyle w:val="Base"/>
      </w:pPr>
    </w:p>
    <w:p w14:paraId="4281AFE8" w14:textId="77777777" w:rsidR="00F74B98" w:rsidRPr="00B31E75" w:rsidRDefault="00F74B98" w:rsidP="00F74B98">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4461D31" w14:textId="77777777" w:rsidR="00F74B98" w:rsidRPr="00B31E75" w:rsidRDefault="00F74B98" w:rsidP="00F74B98">
      <w:pPr>
        <w:pStyle w:val="Paragraph"/>
      </w:pPr>
    </w:p>
    <w:p w14:paraId="10DAA656" w14:textId="77777777" w:rsidR="00F74B98" w:rsidRPr="00B31E75" w:rsidRDefault="00F74B98" w:rsidP="00F74B98">
      <w:pPr>
        <w:pStyle w:val="Paragraph"/>
        <w:rPr>
          <w:b/>
        </w:rPr>
      </w:pPr>
      <w:r w:rsidRPr="00B31E75">
        <w:rPr>
          <w:b/>
        </w:rPr>
        <w:t>Fiscal impact. Does any rule or combination of rules in this notice create an economic impact? Check all that apply.</w:t>
      </w:r>
    </w:p>
    <w:p w14:paraId="2F2BFA4C"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State funds affected</w:t>
      </w:r>
    </w:p>
    <w:p w14:paraId="452E1345"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Local funds affected</w:t>
      </w:r>
    </w:p>
    <w:p w14:paraId="13A619DB"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Substantial economic impact (&gt;= $1,000,000)</w:t>
      </w:r>
    </w:p>
    <w:p w14:paraId="663AAD97"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Approved by OSBM</w:t>
      </w:r>
    </w:p>
    <w:p w14:paraId="74225B2F"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No fiscal note required</w:t>
      </w:r>
    </w:p>
    <w:p w14:paraId="65111867" w14:textId="77777777" w:rsidR="00F74B98" w:rsidRPr="00B31E75" w:rsidRDefault="00F74B98" w:rsidP="00F74B98">
      <w:pPr>
        <w:pStyle w:val="Paragraph"/>
      </w:pPr>
    </w:p>
    <w:p w14:paraId="5BE20AD9" w14:textId="77777777" w:rsidR="00F74B98" w:rsidRDefault="00F74B98" w:rsidP="00F74B98">
      <w:pPr>
        <w:pStyle w:val="Section"/>
      </w:pPr>
      <w:r>
        <w:t xml:space="preserve">SECTION .0200 </w:t>
      </w:r>
      <w:r>
        <w:noBreakHyphen/>
        <w:t xml:space="preserve"> PRACTICE OF CHIROPRACTIC</w:t>
      </w:r>
    </w:p>
    <w:p w14:paraId="09C70219" w14:textId="77777777" w:rsidR="00F74B98" w:rsidRPr="006B4B81" w:rsidRDefault="00F74B98" w:rsidP="00F74B98">
      <w:pPr>
        <w:pStyle w:val="Base"/>
      </w:pPr>
    </w:p>
    <w:p w14:paraId="32A835B3" w14:textId="77777777" w:rsidR="00F74B98" w:rsidRPr="006B4B81" w:rsidRDefault="00F74B98" w:rsidP="00F74B98">
      <w:pPr>
        <w:pStyle w:val="Rule"/>
      </w:pPr>
      <w:r w:rsidRPr="006B4B81">
        <w:t>21 NCAC 10 .0207</w:t>
      </w:r>
      <w:r w:rsidRPr="006B4B81">
        <w:tab/>
        <w:t>CONTINUING EDUCATION SEMINARS</w:t>
      </w:r>
    </w:p>
    <w:p w14:paraId="7A20EBD7" w14:textId="77777777" w:rsidR="00F74B98" w:rsidRPr="006B4B81" w:rsidRDefault="00F74B98" w:rsidP="00F74B98">
      <w:pPr>
        <w:pStyle w:val="Paragraph"/>
      </w:pPr>
      <w:r w:rsidRPr="006B4B81">
        <w:t xml:space="preserve">(a)  Approval of Seminars. Only continuing education seminars approved by the Board shall count towards satisfying the requirements for license renewal. The sponsor and co-sponsors of any proposed seminar shall be responsible for submitting all the information outlined on the Board's Course Application </w:t>
      </w:r>
      <w:r w:rsidRPr="006B4B81">
        <w:rPr>
          <w:u w:val="single"/>
        </w:rPr>
        <w:t>("Application")</w:t>
      </w:r>
      <w:r w:rsidRPr="006B4B81">
        <w:t xml:space="preserve"> to enable the Board to evaluate the seminar in accordance with this Rule. The </w:t>
      </w:r>
      <w:r w:rsidRPr="006B4B81">
        <w:rPr>
          <w:strike/>
        </w:rPr>
        <w:t>Board's Course</w:t>
      </w:r>
      <w:r w:rsidRPr="006B4B81">
        <w:t xml:space="preserve"> Application can be found </w:t>
      </w:r>
      <w:r w:rsidRPr="006B4B81">
        <w:rPr>
          <w:strike/>
        </w:rPr>
        <w:t>on,</w:t>
      </w:r>
      <w:r w:rsidRPr="006B4B81">
        <w:t xml:space="preserve"> </w:t>
      </w:r>
      <w:r w:rsidRPr="006B4B81">
        <w:rPr>
          <w:u w:val="single"/>
        </w:rPr>
        <w:t>on</w:t>
      </w:r>
      <w:r w:rsidRPr="006B4B81">
        <w:t xml:space="preserve"> and must be submitted </w:t>
      </w:r>
      <w:r w:rsidRPr="006B4B81">
        <w:rPr>
          <w:strike/>
        </w:rPr>
        <w:t>via,</w:t>
      </w:r>
      <w:r w:rsidRPr="006B4B81">
        <w:t xml:space="preserve"> </w:t>
      </w:r>
      <w:r w:rsidRPr="006B4B81">
        <w:rPr>
          <w:u w:val="single"/>
        </w:rPr>
        <w:t>pursuant to instructions on</w:t>
      </w:r>
      <w:r w:rsidRPr="006B4B81">
        <w:t xml:space="preserve"> the Board's website at </w:t>
      </w:r>
      <w:r w:rsidRPr="006B4B81">
        <w:rPr>
          <w:strike/>
        </w:rPr>
        <w:t>https://ncchiroboard.com, containing the following information:</w:t>
      </w:r>
      <w:r w:rsidRPr="006B4B81">
        <w:t xml:space="preserve"> </w:t>
      </w:r>
      <w:r w:rsidRPr="006B4B81">
        <w:rPr>
          <w:u w:val="single"/>
        </w:rPr>
        <w:t>https://ncchiroboard.com.</w:t>
      </w:r>
      <w:r>
        <w:rPr>
          <w:u w:val="single"/>
        </w:rPr>
        <w:t xml:space="preserve"> </w:t>
      </w:r>
      <w:r w:rsidRPr="006B4B81">
        <w:rPr>
          <w:u w:val="single"/>
        </w:rPr>
        <w:t>All applications must reflect that the seminar for which approval is being sought has been previously approved no more than 12 months prior to the date of the seminar by one of the following organizations:</w:t>
      </w:r>
    </w:p>
    <w:p w14:paraId="5C0492D0" w14:textId="77777777" w:rsidR="00F74B98" w:rsidRPr="006B4B81" w:rsidRDefault="00F74B98" w:rsidP="00F74B98">
      <w:pPr>
        <w:pStyle w:val="SubParagraph"/>
        <w:tabs>
          <w:tab w:val="clear" w:pos="1800"/>
        </w:tabs>
      </w:pPr>
      <w:r w:rsidRPr="006B4B81">
        <w:rPr>
          <w:u w:val="single"/>
        </w:rPr>
        <w:t>(1)</w:t>
      </w:r>
      <w:r w:rsidRPr="006B4B81">
        <w:tab/>
      </w:r>
      <w:r w:rsidRPr="006B4B81">
        <w:rPr>
          <w:u w:val="single"/>
        </w:rPr>
        <w:t>Any chiropractic college recognized by the Council on Chiropractic Education (CCE):</w:t>
      </w:r>
    </w:p>
    <w:p w14:paraId="36810B35" w14:textId="77777777" w:rsidR="00F74B98" w:rsidRPr="006B4B81" w:rsidRDefault="00F74B98" w:rsidP="00F74B98">
      <w:pPr>
        <w:pStyle w:val="SubParagraph"/>
        <w:tabs>
          <w:tab w:val="clear" w:pos="1800"/>
        </w:tabs>
      </w:pPr>
      <w:r w:rsidRPr="006B4B81">
        <w:rPr>
          <w:u w:val="single"/>
        </w:rPr>
        <w:t>(2)</w:t>
      </w:r>
      <w:r w:rsidRPr="006B4B81">
        <w:tab/>
      </w:r>
      <w:r w:rsidRPr="006B4B81">
        <w:rPr>
          <w:u w:val="single"/>
        </w:rPr>
        <w:t>Federation of Chiropractic Licensing Boards, PACE program; or</w:t>
      </w:r>
    </w:p>
    <w:p w14:paraId="0F97BB56" w14:textId="77777777" w:rsidR="00F74B98" w:rsidRPr="006B4B81" w:rsidRDefault="00F74B98" w:rsidP="00F74B98">
      <w:pPr>
        <w:pStyle w:val="SubParagraph"/>
        <w:tabs>
          <w:tab w:val="clear" w:pos="1800"/>
        </w:tabs>
      </w:pPr>
      <w:r w:rsidRPr="006B4B81">
        <w:rPr>
          <w:u w:val="single"/>
        </w:rPr>
        <w:t>(3)</w:t>
      </w:r>
      <w:r w:rsidRPr="006B4B81">
        <w:tab/>
      </w:r>
      <w:r w:rsidRPr="006B4B81">
        <w:rPr>
          <w:u w:val="single"/>
        </w:rPr>
        <w:t>Any other chiropractic association that can demonstrate an active membership base of at least 200 members.</w:t>
      </w:r>
    </w:p>
    <w:p w14:paraId="4AFA85DE" w14:textId="77777777" w:rsidR="00F74B98" w:rsidRPr="006B4B81" w:rsidRDefault="00F74B98" w:rsidP="00F74B98">
      <w:pPr>
        <w:pStyle w:val="Paragraph"/>
      </w:pPr>
      <w:r w:rsidRPr="006B4B81">
        <w:rPr>
          <w:u w:val="single"/>
        </w:rPr>
        <w:t xml:space="preserve">(b)  In addition to the information set forth </w:t>
      </w:r>
      <w:r>
        <w:rPr>
          <w:u w:val="single"/>
        </w:rPr>
        <w:t>in Paragraph (a) of this Rule</w:t>
      </w:r>
      <w:r w:rsidRPr="006B4B81">
        <w:rPr>
          <w:u w:val="single"/>
        </w:rPr>
        <w:t>, all Applications must also contain the following information:</w:t>
      </w:r>
    </w:p>
    <w:p w14:paraId="07EE7543" w14:textId="77777777" w:rsidR="00F74B98" w:rsidRPr="006B4B81" w:rsidRDefault="00F74B98" w:rsidP="00F74B98">
      <w:pPr>
        <w:pStyle w:val="SubParagraph"/>
        <w:tabs>
          <w:tab w:val="clear" w:pos="1800"/>
        </w:tabs>
      </w:pPr>
      <w:r w:rsidRPr="006B4B81">
        <w:t>(1)</w:t>
      </w:r>
      <w:r w:rsidRPr="006B4B81">
        <w:tab/>
        <w:t>Whether the course's target audience is doctors of chiropractic, certified chiropractic assistants, or x-ray technicians;</w:t>
      </w:r>
    </w:p>
    <w:p w14:paraId="6215361F" w14:textId="77777777" w:rsidR="00F74B98" w:rsidRPr="006B4B81" w:rsidRDefault="00F74B98" w:rsidP="00F74B98">
      <w:pPr>
        <w:pStyle w:val="SubParagraph"/>
        <w:tabs>
          <w:tab w:val="clear" w:pos="1800"/>
        </w:tabs>
      </w:pPr>
      <w:r w:rsidRPr="006B4B81">
        <w:t>(2)</w:t>
      </w:r>
      <w:r w:rsidRPr="006B4B81">
        <w:tab/>
        <w:t>The course title;</w:t>
      </w:r>
    </w:p>
    <w:p w14:paraId="62CA3899" w14:textId="77777777" w:rsidR="00F74B98" w:rsidRPr="006B4B81" w:rsidRDefault="00F74B98" w:rsidP="00F74B98">
      <w:pPr>
        <w:pStyle w:val="SubParagraph"/>
        <w:tabs>
          <w:tab w:val="clear" w:pos="1800"/>
        </w:tabs>
      </w:pPr>
      <w:r w:rsidRPr="006B4B81">
        <w:t>(3)</w:t>
      </w:r>
      <w:r w:rsidRPr="006B4B81">
        <w:tab/>
        <w:t>The beginning and end dates on which the course will be offered;</w:t>
      </w:r>
    </w:p>
    <w:p w14:paraId="02EA30A9" w14:textId="77777777" w:rsidR="00F74B98" w:rsidRPr="006B4B81" w:rsidRDefault="00F74B98" w:rsidP="00F74B98">
      <w:pPr>
        <w:pStyle w:val="SubParagraph"/>
        <w:tabs>
          <w:tab w:val="clear" w:pos="1800"/>
        </w:tabs>
      </w:pPr>
      <w:r w:rsidRPr="006B4B81">
        <w:t>(4)</w:t>
      </w:r>
      <w:r w:rsidRPr="006B4B81">
        <w:tab/>
        <w:t>Whether the course will be offered online or in a physical location;</w:t>
      </w:r>
    </w:p>
    <w:p w14:paraId="6D596629" w14:textId="77777777" w:rsidR="00F74B98" w:rsidRPr="006B4B81" w:rsidRDefault="00F74B98" w:rsidP="00F74B98">
      <w:pPr>
        <w:pStyle w:val="SubParagraph"/>
        <w:tabs>
          <w:tab w:val="clear" w:pos="1800"/>
        </w:tabs>
      </w:pPr>
      <w:r w:rsidRPr="006B4B81">
        <w:t>(5)</w:t>
      </w:r>
      <w:r w:rsidRPr="006B4B81">
        <w:tab/>
        <w:t>If the course is offered in a physical location, the cities and states in which the course will be offered;</w:t>
      </w:r>
    </w:p>
    <w:p w14:paraId="19B11787" w14:textId="77777777" w:rsidR="00F74B98" w:rsidRPr="006B4B81" w:rsidRDefault="00F74B98" w:rsidP="00F74B98">
      <w:pPr>
        <w:pStyle w:val="SubParagraph"/>
        <w:tabs>
          <w:tab w:val="clear" w:pos="1800"/>
        </w:tabs>
      </w:pPr>
      <w:r w:rsidRPr="006B4B81">
        <w:t>(6)</w:t>
      </w:r>
      <w:r w:rsidRPr="006B4B81">
        <w:tab/>
        <w:t>The manner in which the sponsor or co-sponsor will verify the attendance of licentiates;</w:t>
      </w:r>
    </w:p>
    <w:p w14:paraId="39E05E59" w14:textId="77777777" w:rsidR="00F74B98" w:rsidRPr="006B4B81" w:rsidRDefault="00F74B98" w:rsidP="00F74B98">
      <w:pPr>
        <w:pStyle w:val="SubParagraph"/>
        <w:tabs>
          <w:tab w:val="clear" w:pos="1800"/>
        </w:tabs>
      </w:pPr>
      <w:r w:rsidRPr="006B4B81">
        <w:t>(7)</w:t>
      </w:r>
      <w:r w:rsidRPr="006B4B81">
        <w:tab/>
        <w:t>The name and contact information of the sponsor and co-sponsor;</w:t>
      </w:r>
    </w:p>
    <w:p w14:paraId="6F906108" w14:textId="77777777" w:rsidR="00F74B98" w:rsidRPr="006B4B81" w:rsidRDefault="00F74B98" w:rsidP="00F74B98">
      <w:pPr>
        <w:pStyle w:val="SubParagraph"/>
        <w:tabs>
          <w:tab w:val="clear" w:pos="1800"/>
        </w:tabs>
      </w:pPr>
      <w:r w:rsidRPr="006B4B81">
        <w:t>(8)</w:t>
      </w:r>
      <w:r w:rsidRPr="006B4B81">
        <w:tab/>
        <w:t>The website at which information on the course offering will be available;</w:t>
      </w:r>
    </w:p>
    <w:p w14:paraId="10E774E8" w14:textId="77777777" w:rsidR="00F74B98" w:rsidRPr="006B4B81" w:rsidRDefault="00F74B98" w:rsidP="00F74B98">
      <w:pPr>
        <w:pStyle w:val="SubParagraph"/>
        <w:tabs>
          <w:tab w:val="clear" w:pos="1800"/>
        </w:tabs>
      </w:pPr>
      <w:r w:rsidRPr="006B4B81">
        <w:t>(9)</w:t>
      </w:r>
      <w:r w:rsidRPr="006B4B81">
        <w:tab/>
        <w:t xml:space="preserve">The number of continuing education credits that the licentiates can obtain by attending the course; </w:t>
      </w:r>
      <w:r w:rsidRPr="006B4B81">
        <w:rPr>
          <w:u w:val="single"/>
        </w:rPr>
        <w:t>and</w:t>
      </w:r>
    </w:p>
    <w:p w14:paraId="1A7CABA5" w14:textId="77777777" w:rsidR="00F74B98" w:rsidRPr="006B4B81" w:rsidRDefault="00F74B98" w:rsidP="00F74B98">
      <w:pPr>
        <w:pStyle w:val="SubParagraph"/>
        <w:tabs>
          <w:tab w:val="clear" w:pos="1800"/>
        </w:tabs>
      </w:pPr>
      <w:r w:rsidRPr="006B4B81">
        <w:t>(10)</w:t>
      </w:r>
      <w:r w:rsidRPr="006B4B81">
        <w:tab/>
        <w:t xml:space="preserve">Whether the course will provide doctors of chiropractic, certified chiropractic assistants, or x-ray technicians with continuing education credit toward eligibility for licensure renewal, certification, or </w:t>
      </w:r>
      <w:r w:rsidRPr="006B4B81">
        <w:rPr>
          <w:strike/>
        </w:rPr>
        <w:t>recertification; and</w:t>
      </w:r>
      <w:r w:rsidRPr="006B4B81">
        <w:t xml:space="preserve"> </w:t>
      </w:r>
      <w:r w:rsidRPr="006B4B81">
        <w:rPr>
          <w:u w:val="single"/>
        </w:rPr>
        <w:t>recertification.</w:t>
      </w:r>
    </w:p>
    <w:p w14:paraId="3BD197BB" w14:textId="77777777" w:rsidR="00F74B98" w:rsidRPr="006B4B81" w:rsidRDefault="00F74B98" w:rsidP="00F74B98">
      <w:pPr>
        <w:pStyle w:val="SubParagraph"/>
        <w:tabs>
          <w:tab w:val="clear" w:pos="1800"/>
        </w:tabs>
      </w:pPr>
      <w:r w:rsidRPr="006B4B81">
        <w:rPr>
          <w:strike/>
        </w:rPr>
        <w:t>(11)</w:t>
      </w:r>
      <w:r w:rsidRPr="006B4B81">
        <w:tab/>
      </w:r>
      <w:r w:rsidRPr="006B4B81">
        <w:rPr>
          <w:strike/>
        </w:rPr>
        <w:t>Whether the course has been approved by the Providers of Approved Continuing Education (PACE) program administered by the Federation of Chiropractic Licensing Boards (FCLB).</w:t>
      </w:r>
    </w:p>
    <w:p w14:paraId="72B6C303" w14:textId="77777777" w:rsidR="00F74B98" w:rsidRPr="006B4B81" w:rsidRDefault="00F74B98" w:rsidP="00F74B98">
      <w:pPr>
        <w:pStyle w:val="Paragraph"/>
      </w:pPr>
      <w:r w:rsidRPr="006B4B81">
        <w:t xml:space="preserve">The </w:t>
      </w:r>
      <w:r w:rsidRPr="006B4B81">
        <w:rPr>
          <w:strike/>
        </w:rPr>
        <w:t>Board's Course</w:t>
      </w:r>
      <w:r w:rsidRPr="006B4B81">
        <w:t xml:space="preserve"> Application shall be submitted at least 30 days prior to the date of the proposed seminar. Incomplete applications will not be processed.</w:t>
      </w:r>
    </w:p>
    <w:p w14:paraId="68644160" w14:textId="77777777" w:rsidR="00F74B98" w:rsidRPr="006B4B81" w:rsidRDefault="00F74B98" w:rsidP="00F74B98">
      <w:pPr>
        <w:pStyle w:val="Paragraph"/>
      </w:pPr>
      <w:r w:rsidRPr="006B4B81">
        <w:rPr>
          <w:strike/>
        </w:rPr>
        <w:t>(b)</w:t>
      </w:r>
      <w:r w:rsidRPr="006B4B81">
        <w:rPr>
          <w:u w:val="single"/>
        </w:rPr>
        <w:t>(c)</w:t>
      </w:r>
      <w:r w:rsidRPr="006B4B81">
        <w:t xml:space="preserve">  Duration of Approval. A seminar approval issued by the Board shall expire at the end of the calendar year for which approved. If the sponsor or co-sponsors of an approved seminar wish to repeat the seminar on a date beyond the approval period, a new application shall be submitted to the Board.</w:t>
      </w:r>
    </w:p>
    <w:p w14:paraId="692CE04E" w14:textId="77777777" w:rsidR="00F74B98" w:rsidRPr="006B4B81" w:rsidRDefault="00F74B98" w:rsidP="00F74B98">
      <w:pPr>
        <w:pStyle w:val="Paragraph"/>
      </w:pPr>
      <w:r w:rsidRPr="006B4B81">
        <w:rPr>
          <w:strike/>
        </w:rPr>
        <w:t>(c)</w:t>
      </w:r>
      <w:r w:rsidRPr="006B4B81">
        <w:rPr>
          <w:u w:val="single"/>
        </w:rPr>
        <w:t>(d)</w:t>
      </w:r>
      <w:r w:rsidRPr="006B4B81">
        <w:t xml:space="preserve">  Criteria for Approval. The Board's criteria for approving continuing education seminars is as follows:</w:t>
      </w:r>
    </w:p>
    <w:p w14:paraId="79A607C5" w14:textId="77777777" w:rsidR="00F74B98" w:rsidRPr="006B4B81" w:rsidRDefault="00F74B98" w:rsidP="00F74B98">
      <w:pPr>
        <w:pStyle w:val="SubParagraph"/>
        <w:tabs>
          <w:tab w:val="clear" w:pos="1800"/>
        </w:tabs>
      </w:pPr>
      <w:r w:rsidRPr="006B4B81">
        <w:t>(1)</w:t>
      </w:r>
      <w:r w:rsidRPr="006B4B81">
        <w:tab/>
        <w:t>No practice-building or motivational seminars shall be approved;</w:t>
      </w:r>
    </w:p>
    <w:p w14:paraId="7184FEEF" w14:textId="77777777" w:rsidR="00F74B98" w:rsidRPr="006B4B81" w:rsidRDefault="00F74B98" w:rsidP="00F74B98">
      <w:pPr>
        <w:pStyle w:val="SubParagraph"/>
        <w:tabs>
          <w:tab w:val="clear" w:pos="1800"/>
        </w:tabs>
      </w:pPr>
      <w:r w:rsidRPr="006B4B81">
        <w:t>(2)</w:t>
      </w:r>
      <w:r w:rsidRPr="006B4B81">
        <w:tab/>
        <w:t>No seminar shall be approved that requires attendees, in order to be able to utilize the information presented at the seminar, to purchase equipment or clinical supplies available only through the seminar's instructors, sponsors or co-sponsors;</w:t>
      </w:r>
    </w:p>
    <w:p w14:paraId="16350618" w14:textId="77777777" w:rsidR="00F74B98" w:rsidRPr="006B4B81" w:rsidRDefault="00F74B98" w:rsidP="00F74B98">
      <w:pPr>
        <w:pStyle w:val="SubParagraph"/>
        <w:tabs>
          <w:tab w:val="clear" w:pos="1800"/>
        </w:tabs>
      </w:pPr>
      <w:r w:rsidRPr="006B4B81">
        <w:t>(3)</w:t>
      </w:r>
      <w:r w:rsidRPr="006B4B81">
        <w:tab/>
        <w:t>Each seminar subject shall fall within the extent and limitation of chiropractic licensure in this State; and</w:t>
      </w:r>
    </w:p>
    <w:p w14:paraId="0B379685" w14:textId="77777777" w:rsidR="00F74B98" w:rsidRPr="006B4B81" w:rsidRDefault="00F74B98" w:rsidP="00F74B98">
      <w:pPr>
        <w:pStyle w:val="SubParagraph"/>
        <w:tabs>
          <w:tab w:val="clear" w:pos="1800"/>
        </w:tabs>
      </w:pPr>
      <w:r w:rsidRPr="006B4B81">
        <w:t>(4)</w:t>
      </w:r>
      <w:r w:rsidRPr="006B4B81">
        <w:tab/>
        <w:t xml:space="preserve">Each instructor shall </w:t>
      </w:r>
      <w:r w:rsidRPr="006B4B81">
        <w:rPr>
          <w:strike/>
        </w:rPr>
        <w:t>submit a curriculum vitae demonstrating</w:t>
      </w:r>
      <w:r w:rsidRPr="006B4B81">
        <w:t xml:space="preserve"> </w:t>
      </w:r>
      <w:r w:rsidRPr="006B4B81">
        <w:rPr>
          <w:u w:val="single"/>
        </w:rPr>
        <w:t>demonstrate</w:t>
      </w:r>
      <w:r w:rsidRPr="006B4B81">
        <w:t xml:space="preserve"> that he or she has an educational background in, or professional experience with, the subject or subjects he or she is scheduled to teach.</w:t>
      </w:r>
    </w:p>
    <w:p w14:paraId="6E9630F3" w14:textId="77777777" w:rsidR="00F74B98" w:rsidRPr="006B4B81" w:rsidRDefault="00F74B98" w:rsidP="00F74B98">
      <w:pPr>
        <w:pStyle w:val="Paragraph"/>
      </w:pPr>
      <w:r w:rsidRPr="006B4B81">
        <w:rPr>
          <w:strike/>
        </w:rPr>
        <w:t>(d)</w:t>
      </w:r>
      <w:r w:rsidRPr="006B4B81">
        <w:rPr>
          <w:u w:val="single"/>
        </w:rPr>
        <w:t>(e)</w:t>
      </w:r>
      <w:r w:rsidRPr="006B4B81">
        <w:t xml:space="preserve">  Duties of Seminar Sponsor. Sponsors and co-sponsors of any approved continuing education seminar shall:</w:t>
      </w:r>
    </w:p>
    <w:p w14:paraId="12E0C2CE" w14:textId="77777777" w:rsidR="00F74B98" w:rsidRPr="006B4B81" w:rsidRDefault="00F74B98" w:rsidP="00F74B98">
      <w:pPr>
        <w:pStyle w:val="SubParagraph"/>
        <w:tabs>
          <w:tab w:val="clear" w:pos="1800"/>
        </w:tabs>
      </w:pPr>
      <w:r w:rsidRPr="006B4B81">
        <w:t>(1)</w:t>
      </w:r>
      <w:r w:rsidRPr="006B4B81">
        <w:tab/>
        <w:t>Disclose on all brochures and advertising materials the name and address of each sponsor and co-sponsor and whether each sponsor and co-sponsor is a for-profit or not-for-profit entity;</w:t>
      </w:r>
    </w:p>
    <w:p w14:paraId="539E1B4C" w14:textId="77777777" w:rsidR="00F74B98" w:rsidRPr="006B4B81" w:rsidRDefault="00F74B98" w:rsidP="00F74B98">
      <w:pPr>
        <w:pStyle w:val="SubParagraph"/>
        <w:tabs>
          <w:tab w:val="clear" w:pos="1800"/>
        </w:tabs>
      </w:pPr>
      <w:r w:rsidRPr="006B4B81">
        <w:t>(2)</w:t>
      </w:r>
      <w:r w:rsidRPr="006B4B81">
        <w:tab/>
        <w:t>Be liable for all expenses incurred in holding the seminar;</w:t>
      </w:r>
    </w:p>
    <w:p w14:paraId="738A10DE" w14:textId="77777777" w:rsidR="00F74B98" w:rsidRPr="006B4B81" w:rsidRDefault="00F74B98" w:rsidP="00F74B98">
      <w:pPr>
        <w:pStyle w:val="SubParagraph"/>
        <w:tabs>
          <w:tab w:val="clear" w:pos="1800"/>
        </w:tabs>
      </w:pPr>
      <w:r w:rsidRPr="006B4B81">
        <w:t>(3)</w:t>
      </w:r>
      <w:r w:rsidRPr="006B4B81">
        <w:tab/>
        <w:t>Give notice to the Board of any material changes in the seminar, including date, location, subject matter or instructors; and</w:t>
      </w:r>
    </w:p>
    <w:p w14:paraId="12B601D2" w14:textId="77777777" w:rsidR="00F74B98" w:rsidRPr="006B4B81" w:rsidRDefault="00F74B98" w:rsidP="00F74B98">
      <w:pPr>
        <w:pStyle w:val="SubParagraph"/>
        <w:tabs>
          <w:tab w:val="clear" w:pos="1800"/>
        </w:tabs>
      </w:pPr>
      <w:r w:rsidRPr="006B4B81">
        <w:t>(4)</w:t>
      </w:r>
      <w:r w:rsidRPr="006B4B81">
        <w:tab/>
        <w:t>Provide an agent at the seminar site who shall:</w:t>
      </w:r>
    </w:p>
    <w:p w14:paraId="6B70A1CA" w14:textId="77777777" w:rsidR="00F74B98" w:rsidRPr="006B4B81" w:rsidRDefault="00F74B98" w:rsidP="00F74B98">
      <w:pPr>
        <w:pStyle w:val="Part"/>
        <w:tabs>
          <w:tab w:val="clear" w:pos="2520"/>
        </w:tabs>
      </w:pPr>
      <w:r w:rsidRPr="006B4B81">
        <w:t>(A)</w:t>
      </w:r>
      <w:r w:rsidRPr="006B4B81">
        <w:tab/>
        <w:t>Monitor and report the attendance of each person attending the seminar, in accordance with the method identified in the Course Application submitted for the course;</w:t>
      </w:r>
    </w:p>
    <w:p w14:paraId="5AFBADAE" w14:textId="77777777" w:rsidR="00F74B98" w:rsidRPr="006B4B81" w:rsidRDefault="00F74B98" w:rsidP="00F74B98">
      <w:pPr>
        <w:pStyle w:val="Part"/>
        <w:tabs>
          <w:tab w:val="clear" w:pos="2520"/>
        </w:tabs>
      </w:pPr>
      <w:r w:rsidRPr="006B4B81">
        <w:t>(B)</w:t>
      </w:r>
      <w:r w:rsidRPr="006B4B81">
        <w:tab/>
        <w:t>Supervise the agenda and prohibit the presentation of any subject matter not approved by the Board; and</w:t>
      </w:r>
    </w:p>
    <w:p w14:paraId="0442CA40" w14:textId="77777777" w:rsidR="00F74B98" w:rsidRPr="006B4B81" w:rsidRDefault="00F74B98" w:rsidP="00F74B98">
      <w:pPr>
        <w:pStyle w:val="Part"/>
        <w:tabs>
          <w:tab w:val="clear" w:pos="2520"/>
        </w:tabs>
      </w:pPr>
      <w:r w:rsidRPr="006B4B81">
        <w:t>(C)</w:t>
      </w:r>
      <w:r w:rsidRPr="006B4B81">
        <w:tab/>
        <w:t>Complete and submit to the Board a post-seminar review summarizing any problems experienced and any variance between the application for approval and the seminar as presented.</w:t>
      </w:r>
    </w:p>
    <w:p w14:paraId="1155AB28" w14:textId="77777777" w:rsidR="00F74B98" w:rsidRPr="006B4B81" w:rsidRDefault="00F74B98" w:rsidP="00F74B98">
      <w:pPr>
        <w:pStyle w:val="Paragraph"/>
      </w:pPr>
      <w:r w:rsidRPr="006B4B81">
        <w:rPr>
          <w:strike/>
        </w:rPr>
        <w:t>(e)</w:t>
      </w:r>
      <w:r w:rsidRPr="006B4B81">
        <w:rPr>
          <w:u w:val="single"/>
        </w:rPr>
        <w:t>(f)</w:t>
      </w:r>
      <w:r w:rsidRPr="006B4B81">
        <w:t xml:space="preserve">  Sanction for Non-Compliance. By applying for seminar approval, each sponsor and co-sponsor agrees to admit to the seminar at no charge a representative of the Board for the purpose of observing compliance with this Rule. If the Board determines that a sponsor or co-sponsor has falsified the application for approval, has failed to keep attendance, has allowed the seminar as presented to vary from the agenda as set forth in the application, or has failed to adhere to any other provision of this Rule, the Board shall refuse to approve future seminar applications from the offending sponsor or co-sponsor or from any principal who is a partner or shareholder in the offending sponsor or co-sponsor.</w:t>
      </w:r>
    </w:p>
    <w:p w14:paraId="1E93CFF6" w14:textId="77777777" w:rsidR="00F74B98" w:rsidRPr="006B4B81" w:rsidRDefault="00F74B98" w:rsidP="00F74B98">
      <w:pPr>
        <w:pStyle w:val="Paragraph"/>
      </w:pPr>
      <w:r w:rsidRPr="006B4B81">
        <w:rPr>
          <w:strike/>
        </w:rPr>
        <w:t>(f)  PACE Approved State. All doctor of chiropractic courses that have been approved by the Providers of Approved Continuing Education (PACE) program administered by the Federation of Chiropractic Licensing Boards (FCLB) shall be deemed to have complied with this Rule.</w:t>
      </w:r>
    </w:p>
    <w:p w14:paraId="279DCD36" w14:textId="77777777" w:rsidR="00F74B98" w:rsidRPr="006B4B81" w:rsidRDefault="00F74B98" w:rsidP="00F74B98">
      <w:pPr>
        <w:pStyle w:val="Base"/>
      </w:pPr>
    </w:p>
    <w:p w14:paraId="6BD656F9" w14:textId="6DE39603" w:rsidR="00F74B98" w:rsidRPr="006B4B81" w:rsidRDefault="00F74B98" w:rsidP="00F74B98">
      <w:pPr>
        <w:pStyle w:val="HistoryAuthority"/>
      </w:pPr>
      <w:r w:rsidRPr="006B4B81">
        <w:t xml:space="preserve">Authority G.S. 90-142; 90-155; </w:t>
      </w:r>
      <w:r w:rsidRPr="006B4B81">
        <w:rPr>
          <w:u w:val="single"/>
        </w:rPr>
        <w:t>90-143.2; 90-143.4</w:t>
      </w:r>
      <w:r>
        <w:rPr>
          <w:u w:val="single"/>
        </w:rPr>
        <w:t>.</w:t>
      </w:r>
    </w:p>
    <w:p w14:paraId="384D1C0E" w14:textId="77777777" w:rsidR="00F74B98" w:rsidRPr="005E4FB1" w:rsidRDefault="00F74B98" w:rsidP="00F74B98">
      <w:pPr>
        <w:pStyle w:val="Base"/>
      </w:pPr>
    </w:p>
    <w:p w14:paraId="348A1677" w14:textId="25096569" w:rsidR="00F74B98" w:rsidRDefault="00F74B98" w:rsidP="00F74B98">
      <w:pPr>
        <w:pStyle w:val="Base"/>
        <w:jc w:val="center"/>
      </w:pPr>
      <w:r>
        <w:t>* * * * * * * * * * * * * * * * * * * *</w:t>
      </w:r>
    </w:p>
    <w:p w14:paraId="09DE2E19" w14:textId="77777777" w:rsidR="00F74B98" w:rsidRDefault="00F74B98" w:rsidP="00F74B98">
      <w:pPr>
        <w:pStyle w:val="Chapter"/>
        <w:rPr>
          <w:caps w:val="0"/>
        </w:rPr>
      </w:pPr>
      <w:r>
        <w:t>Chapter 12 – LICENSING BOARD FOR General Contractors</w:t>
      </w:r>
    </w:p>
    <w:p w14:paraId="2B9B2929" w14:textId="77777777" w:rsidR="00F74B98" w:rsidRPr="00B31E75" w:rsidRDefault="00F74B98">
      <w:pPr>
        <w:pStyle w:val="Base"/>
      </w:pPr>
    </w:p>
    <w:p w14:paraId="7A86C695" w14:textId="77777777" w:rsidR="00F74B98" w:rsidRDefault="00F74B98">
      <w:pPr>
        <w:pStyle w:val="Paragraph"/>
        <w:rPr>
          <w:i/>
          <w:iCs/>
        </w:rPr>
      </w:pPr>
      <w:r w:rsidRPr="00B31E75">
        <w:rPr>
          <w:b/>
          <w:bCs/>
          <w:i/>
          <w:iCs/>
        </w:rPr>
        <w:t>Notice</w:t>
      </w:r>
      <w:r w:rsidRPr="00B31E75">
        <w:rPr>
          <w:i/>
          <w:iCs/>
        </w:rPr>
        <w:t xml:space="preserve"> is hereby given in accordance with G.S. 150B-21.2 that the </w:t>
      </w:r>
      <w:r>
        <w:rPr>
          <w:i/>
          <w:iCs/>
        </w:rPr>
        <w:t>Licensing Board for General Contractors</w:t>
      </w:r>
      <w:r w:rsidRPr="00B31E75">
        <w:rPr>
          <w:i/>
          <w:iCs/>
        </w:rPr>
        <w:t xml:space="preserve"> intends to</w:t>
      </w:r>
      <w:r>
        <w:rPr>
          <w:i/>
          <w:iCs/>
        </w:rPr>
        <w:t xml:space="preserve"> adopt the rule cited as 21 NCAC 12A .0212</w:t>
      </w:r>
      <w:r w:rsidRPr="00B31E75">
        <w:rPr>
          <w:i/>
          <w:iCs/>
        </w:rPr>
        <w:t>.</w:t>
      </w:r>
    </w:p>
    <w:p w14:paraId="1F7D4747" w14:textId="77777777" w:rsidR="00F74B98" w:rsidRPr="00B7754E" w:rsidRDefault="00F74B98" w:rsidP="00F74B98">
      <w:pPr>
        <w:pStyle w:val="Base"/>
        <w:rPr>
          <w:i/>
        </w:rPr>
      </w:pPr>
    </w:p>
    <w:p w14:paraId="24244018" w14:textId="77777777" w:rsidR="00F74B98" w:rsidRPr="00B31E75" w:rsidRDefault="00F74B98" w:rsidP="00F74B98">
      <w:pPr>
        <w:pStyle w:val="Paragraph"/>
        <w:rPr>
          <w:b/>
          <w:i/>
        </w:rPr>
      </w:pPr>
      <w:r w:rsidRPr="00B31E75">
        <w:rPr>
          <w:b/>
        </w:rPr>
        <w:t>Link to agency website pursuant to G.S. 150B-19.1(c):</w:t>
      </w:r>
      <w:r w:rsidRPr="00B31E75">
        <w:rPr>
          <w:b/>
          <w:i/>
        </w:rPr>
        <w:t xml:space="preserve">  </w:t>
      </w:r>
      <w:r>
        <w:rPr>
          <w:i/>
        </w:rPr>
        <w:t>www.nclbgc.org</w:t>
      </w:r>
    </w:p>
    <w:p w14:paraId="1DBB8F45" w14:textId="77777777" w:rsidR="00F74B98" w:rsidRPr="00B7754E" w:rsidRDefault="00F74B98" w:rsidP="00F74B98">
      <w:pPr>
        <w:pStyle w:val="Base"/>
        <w:rPr>
          <w:b/>
        </w:rPr>
      </w:pPr>
    </w:p>
    <w:p w14:paraId="3F740689" w14:textId="77777777" w:rsidR="00F74B98" w:rsidRPr="00B31E75" w:rsidRDefault="00F74B98">
      <w:pPr>
        <w:pStyle w:val="Paragraph"/>
        <w:rPr>
          <w:i/>
        </w:rPr>
      </w:pPr>
      <w:r w:rsidRPr="00B31E75">
        <w:rPr>
          <w:b/>
          <w:bCs/>
        </w:rPr>
        <w:t>Proposed Effective Date:</w:t>
      </w:r>
      <w:r w:rsidRPr="00B31E75">
        <w:rPr>
          <w:b/>
          <w:bCs/>
          <w:i/>
        </w:rPr>
        <w:t xml:space="preserve">  </w:t>
      </w:r>
      <w:r>
        <w:rPr>
          <w:i/>
          <w:color w:val="000000"/>
          <w:highlight w:val="white"/>
        </w:rPr>
        <w:t>July 1, 2021</w:t>
      </w:r>
    </w:p>
    <w:p w14:paraId="612B7FA6" w14:textId="77777777" w:rsidR="00F74B98" w:rsidRPr="00B31E75" w:rsidRDefault="00F74B98">
      <w:pPr>
        <w:pStyle w:val="Base"/>
      </w:pPr>
    </w:p>
    <w:p w14:paraId="5CCCE0E4" w14:textId="77777777" w:rsidR="00F74B98" w:rsidRDefault="00F74B98" w:rsidP="00F74B98">
      <w:pPr>
        <w:pStyle w:val="Base"/>
        <w:tabs>
          <w:tab w:val="left" w:pos="936"/>
        </w:tabs>
        <w:rPr>
          <w:b/>
        </w:rPr>
      </w:pPr>
      <w:r>
        <w:rPr>
          <w:b/>
        </w:rPr>
        <w:t>Public Hearing:</w:t>
      </w:r>
    </w:p>
    <w:p w14:paraId="3ADC5FA6" w14:textId="77777777" w:rsidR="00F74B98" w:rsidRDefault="00F74B98" w:rsidP="00F74B98">
      <w:pPr>
        <w:pStyle w:val="Base"/>
        <w:tabs>
          <w:tab w:val="left" w:pos="936"/>
        </w:tabs>
      </w:pPr>
      <w:r>
        <w:rPr>
          <w:b/>
        </w:rPr>
        <w:t>Date:</w:t>
      </w:r>
      <w:r>
        <w:rPr>
          <w:i/>
        </w:rPr>
        <w:t xml:space="preserve">  March 31, 2021</w:t>
      </w:r>
    </w:p>
    <w:p w14:paraId="334E2E75" w14:textId="77777777" w:rsidR="00F74B98" w:rsidRDefault="00F74B98" w:rsidP="00F74B98">
      <w:pPr>
        <w:pStyle w:val="Base"/>
        <w:tabs>
          <w:tab w:val="left" w:pos="936"/>
        </w:tabs>
      </w:pPr>
      <w:r>
        <w:rPr>
          <w:b/>
        </w:rPr>
        <w:t>Time:</w:t>
      </w:r>
      <w:r>
        <w:rPr>
          <w:i/>
        </w:rPr>
        <w:t xml:space="preserve">  9:00 a.m.</w:t>
      </w:r>
    </w:p>
    <w:p w14:paraId="59591F76" w14:textId="77777777" w:rsidR="00F74B98" w:rsidRDefault="00F74B98" w:rsidP="00F74B98">
      <w:pPr>
        <w:pStyle w:val="Base"/>
        <w:tabs>
          <w:tab w:val="left" w:pos="936"/>
        </w:tabs>
        <w:rPr>
          <w:i/>
        </w:rPr>
      </w:pPr>
      <w:r>
        <w:rPr>
          <w:b/>
        </w:rPr>
        <w:t>Location:</w:t>
      </w:r>
      <w:r>
        <w:rPr>
          <w:i/>
        </w:rPr>
        <w:t xml:space="preserve">  </w:t>
      </w:r>
      <w:r w:rsidRPr="00F83B89">
        <w:rPr>
          <w:i/>
        </w:rPr>
        <w:t>https://global.gotomeeting.com/join/</w:t>
      </w:r>
      <w:r>
        <w:rPr>
          <w:i/>
        </w:rPr>
        <w:t>375769485</w:t>
      </w:r>
    </w:p>
    <w:p w14:paraId="4B18CD5B" w14:textId="77777777" w:rsidR="00F74B98" w:rsidRDefault="00F74B98" w:rsidP="00F74B98">
      <w:pPr>
        <w:pStyle w:val="Base"/>
        <w:tabs>
          <w:tab w:val="left" w:pos="936"/>
        </w:tabs>
      </w:pPr>
      <w:r>
        <w:rPr>
          <w:i/>
        </w:rPr>
        <w:t>You can also dial in using your phone: +1 (872) 240-3212, access code: 375-769-485</w:t>
      </w:r>
    </w:p>
    <w:p w14:paraId="118AED95" w14:textId="77777777" w:rsidR="00F74B98" w:rsidRDefault="00F74B98" w:rsidP="00F74B98">
      <w:pPr>
        <w:pStyle w:val="Base"/>
        <w:tabs>
          <w:tab w:val="left" w:pos="936"/>
        </w:tabs>
      </w:pPr>
    </w:p>
    <w:p w14:paraId="19C93896" w14:textId="77777777" w:rsidR="00F74B98" w:rsidRPr="00B31E75" w:rsidRDefault="00F74B98">
      <w:pPr>
        <w:pStyle w:val="Paragraph"/>
        <w:rPr>
          <w:i/>
          <w:iCs/>
        </w:rPr>
      </w:pPr>
      <w:r w:rsidRPr="00B31E75">
        <w:rPr>
          <w:b/>
          <w:bCs/>
        </w:rPr>
        <w:t>Reason for Proposed Action:</w:t>
      </w:r>
      <w:r w:rsidRPr="00B31E75">
        <w:t xml:space="preserve">  </w:t>
      </w:r>
      <w:r>
        <w:rPr>
          <w:i/>
          <w:color w:val="000000"/>
          <w:highlight w:val="white"/>
        </w:rPr>
        <w:t>To provide guidance to licensees regarding obtaining building permits and inspections.</w:t>
      </w:r>
    </w:p>
    <w:p w14:paraId="578C8298" w14:textId="77777777" w:rsidR="00F74B98" w:rsidRPr="00B31E75" w:rsidRDefault="00F74B98">
      <w:pPr>
        <w:pStyle w:val="Paragraph"/>
        <w:rPr>
          <w:i/>
          <w:iCs/>
        </w:rPr>
      </w:pPr>
    </w:p>
    <w:p w14:paraId="447AF296" w14:textId="77777777" w:rsidR="00F74B98" w:rsidRPr="00B7754E" w:rsidRDefault="00F74B98" w:rsidP="00F74B98">
      <w:pPr>
        <w:pStyle w:val="Paragraph"/>
        <w:rPr>
          <w:i/>
          <w:iCs/>
        </w:rPr>
      </w:pPr>
      <w:r w:rsidRPr="00B7754E">
        <w:rPr>
          <w:b/>
          <w:bCs/>
        </w:rPr>
        <w:t xml:space="preserve">Comments may be submitted to:  </w:t>
      </w:r>
      <w:r w:rsidRPr="00B7754E">
        <w:rPr>
          <w:i/>
          <w:iCs/>
          <w:highlight w:val="white"/>
        </w:rPr>
        <w:t>C. Frank Wiesner, NC Licensing Board for General Contractors, 5400 Creedmoor Road, Raleigh, NC 27612</w:t>
      </w:r>
    </w:p>
    <w:p w14:paraId="3BB93783" w14:textId="77777777" w:rsidR="00F74B98" w:rsidRPr="00B7754E" w:rsidRDefault="00F74B98" w:rsidP="00F74B98">
      <w:pPr>
        <w:pStyle w:val="Base"/>
        <w:rPr>
          <w:i/>
        </w:rPr>
      </w:pPr>
    </w:p>
    <w:p w14:paraId="4B938052" w14:textId="77777777" w:rsidR="00F74B98" w:rsidRPr="00B31E75" w:rsidRDefault="00F74B98" w:rsidP="00F74B98">
      <w:pPr>
        <w:pStyle w:val="Paragraph"/>
        <w:rPr>
          <w:b/>
        </w:rPr>
      </w:pPr>
      <w:r w:rsidRPr="00B31E75">
        <w:rPr>
          <w:b/>
          <w:iCs/>
        </w:rPr>
        <w:t>Comment period ends:</w:t>
      </w:r>
      <w:r w:rsidRPr="00B31E75">
        <w:rPr>
          <w:b/>
          <w:i/>
          <w:iCs/>
        </w:rPr>
        <w:t xml:space="preserve">  </w:t>
      </w:r>
      <w:r>
        <w:rPr>
          <w:i/>
          <w:color w:val="000000"/>
          <w:highlight w:val="white"/>
        </w:rPr>
        <w:t>April 16, 2021</w:t>
      </w:r>
    </w:p>
    <w:p w14:paraId="74AE9A8F" w14:textId="77777777" w:rsidR="00F74B98" w:rsidRPr="00B31E75" w:rsidRDefault="00F74B98" w:rsidP="00F74B98">
      <w:pPr>
        <w:pStyle w:val="Base"/>
      </w:pPr>
    </w:p>
    <w:p w14:paraId="696C58CE" w14:textId="77777777" w:rsidR="00F74B98" w:rsidRPr="00B31E75" w:rsidRDefault="00F74B98" w:rsidP="00F74B98">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C97D696" w14:textId="77777777" w:rsidR="00F74B98" w:rsidRPr="00B31E75" w:rsidRDefault="00F74B98" w:rsidP="00F74B98">
      <w:pPr>
        <w:pStyle w:val="Paragraph"/>
      </w:pPr>
    </w:p>
    <w:p w14:paraId="68102D14" w14:textId="77777777" w:rsidR="00F74B98" w:rsidRPr="00B31E75" w:rsidRDefault="00F74B98" w:rsidP="00F74B98">
      <w:pPr>
        <w:pStyle w:val="Paragraph"/>
        <w:rPr>
          <w:b/>
        </w:rPr>
      </w:pPr>
      <w:r w:rsidRPr="00B31E75">
        <w:rPr>
          <w:b/>
        </w:rPr>
        <w:t>Fiscal impact. Does any rule or combination of rules in this notice create an economic impact? Check all that apply.</w:t>
      </w:r>
    </w:p>
    <w:p w14:paraId="4F9E4A61"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State funds affected</w:t>
      </w:r>
    </w:p>
    <w:p w14:paraId="06985D95"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Local funds affected</w:t>
      </w:r>
    </w:p>
    <w:p w14:paraId="1E4AD7A6"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Substantial economic impact (&gt;= $1,000,000)</w:t>
      </w:r>
    </w:p>
    <w:p w14:paraId="383FCFD3"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Approved by OSBM</w:t>
      </w:r>
    </w:p>
    <w:p w14:paraId="0314A74D"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No fiscal note required</w:t>
      </w:r>
    </w:p>
    <w:p w14:paraId="4A62D9B0" w14:textId="77777777" w:rsidR="00F74B98" w:rsidRPr="00B31E75" w:rsidRDefault="00F74B98" w:rsidP="00F74B98">
      <w:pPr>
        <w:pStyle w:val="Paragraph"/>
      </w:pPr>
    </w:p>
    <w:p w14:paraId="4D460EEE" w14:textId="77777777" w:rsidR="00F74B98" w:rsidRDefault="00F74B98" w:rsidP="00F74B98">
      <w:pPr>
        <w:pStyle w:val="SubChapter"/>
      </w:pPr>
      <w:r>
        <w:t>SUBCHAPTER 12A – GENERAL PROVISIONS</w:t>
      </w:r>
    </w:p>
    <w:p w14:paraId="13B790B6" w14:textId="77777777" w:rsidR="00F74B98" w:rsidRDefault="00F74B98" w:rsidP="00F74B98">
      <w:pPr>
        <w:pStyle w:val="Base"/>
      </w:pPr>
    </w:p>
    <w:p w14:paraId="04375E34" w14:textId="77777777" w:rsidR="00F74B98" w:rsidRDefault="00F74B98" w:rsidP="00F74B98">
      <w:pPr>
        <w:pStyle w:val="Section"/>
      </w:pPr>
      <w:r>
        <w:t xml:space="preserve">SECTION .0200 </w:t>
      </w:r>
      <w:r>
        <w:noBreakHyphen/>
        <w:t xml:space="preserve"> LICENSING REQUIREMENTS</w:t>
      </w:r>
    </w:p>
    <w:p w14:paraId="5B259A53" w14:textId="77777777" w:rsidR="00F74B98" w:rsidRPr="002B7BA4" w:rsidRDefault="00F74B98" w:rsidP="00F74B98">
      <w:pPr>
        <w:pStyle w:val="Base"/>
      </w:pPr>
    </w:p>
    <w:p w14:paraId="4C9E4D26" w14:textId="77777777" w:rsidR="00F74B98" w:rsidRPr="002B7BA4" w:rsidRDefault="00F74B98" w:rsidP="00F74B98">
      <w:pPr>
        <w:pStyle w:val="Rule"/>
      </w:pPr>
      <w:r w:rsidRPr="002B7BA4">
        <w:t>21 NCAC 12A .0212</w:t>
      </w:r>
      <w:r w:rsidRPr="002B7BA4">
        <w:tab/>
        <w:t>PERMITS AND INSPECTIONS</w:t>
      </w:r>
    </w:p>
    <w:p w14:paraId="70029354" w14:textId="77777777" w:rsidR="00F74B98" w:rsidRPr="002B7BA4" w:rsidRDefault="00F74B98" w:rsidP="00F74B98">
      <w:pPr>
        <w:pStyle w:val="Paragraph"/>
      </w:pPr>
      <w:r w:rsidRPr="002B7BA4">
        <w:rPr>
          <w:u w:val="single"/>
        </w:rPr>
        <w:t>(a)  A licensee shall obtain all necessary building permits from the local Code Enforcement Agency before commencing any work for which a building permit is required.</w:t>
      </w:r>
      <w:r>
        <w:rPr>
          <w:u w:val="single"/>
        </w:rPr>
        <w:t xml:space="preserve"> </w:t>
      </w:r>
      <w:r w:rsidRPr="002B7BA4">
        <w:rPr>
          <w:u w:val="single"/>
        </w:rPr>
        <w:t>After obtaining the necessary building permits, a licensee shall obtain all required inspections and for assuring that all required inspections are passed by the local Code Enforcement Official or a designee.</w:t>
      </w:r>
      <w:r>
        <w:rPr>
          <w:u w:val="single"/>
        </w:rPr>
        <w:t xml:space="preserve"> </w:t>
      </w:r>
      <w:r w:rsidRPr="002B7BA4">
        <w:rPr>
          <w:u w:val="single"/>
        </w:rPr>
        <w:t>Absent a written acknowledgement by a local Code Enforcement Official, a licensee shall not be relieved of his, her, or its responsibility to complete all required inspections until a certificate of compliance or the equivalent is obtained from the local Code Enforcement Agency.</w:t>
      </w:r>
    </w:p>
    <w:p w14:paraId="2DDAE644" w14:textId="77777777" w:rsidR="00F74B98" w:rsidRPr="002B7BA4" w:rsidRDefault="00F74B98" w:rsidP="00F74B98">
      <w:pPr>
        <w:pStyle w:val="Paragraph"/>
      </w:pPr>
      <w:r w:rsidRPr="002B7BA4">
        <w:rPr>
          <w:u w:val="single"/>
        </w:rPr>
        <w:t>(b)  A licensee shall not allow a building permit to be obtained or allow his, her, or its license number to appear on a building permit application unless:</w:t>
      </w:r>
    </w:p>
    <w:p w14:paraId="41C09625" w14:textId="77777777" w:rsidR="00F74B98" w:rsidRPr="002B7BA4" w:rsidRDefault="00F74B98" w:rsidP="00F74B98">
      <w:pPr>
        <w:pStyle w:val="SubParagraph"/>
        <w:tabs>
          <w:tab w:val="clear" w:pos="1800"/>
        </w:tabs>
      </w:pPr>
      <w:r w:rsidRPr="002B7BA4">
        <w:rPr>
          <w:u w:val="single"/>
        </w:rPr>
        <w:t>(1)</w:t>
      </w:r>
      <w:r w:rsidRPr="002B7BA4">
        <w:tab/>
      </w:r>
      <w:r w:rsidRPr="002B7BA4">
        <w:rPr>
          <w:u w:val="single"/>
        </w:rPr>
        <w:t>the licensee is the owner of the property; or</w:t>
      </w:r>
    </w:p>
    <w:p w14:paraId="144CE24F" w14:textId="77777777" w:rsidR="00F74B98" w:rsidRPr="002B7BA4" w:rsidRDefault="00F74B98" w:rsidP="00F74B98">
      <w:pPr>
        <w:pStyle w:val="SubParagraph"/>
        <w:tabs>
          <w:tab w:val="clear" w:pos="1800"/>
        </w:tabs>
      </w:pPr>
      <w:r w:rsidRPr="002B7BA4">
        <w:rPr>
          <w:u w:val="single"/>
        </w:rPr>
        <w:t>(2)</w:t>
      </w:r>
      <w:r w:rsidRPr="002B7BA4">
        <w:tab/>
      </w:r>
      <w:r w:rsidRPr="002B7BA4">
        <w:rPr>
          <w:u w:val="single"/>
        </w:rPr>
        <w:t>the licensee has an agreement with the property owner or his/her designee to perform work described in the building permit.</w:t>
      </w:r>
    </w:p>
    <w:p w14:paraId="6492B482" w14:textId="77777777" w:rsidR="00F74B98" w:rsidRPr="002B7BA4" w:rsidRDefault="00F74B98" w:rsidP="00F74B98">
      <w:pPr>
        <w:pStyle w:val="Paragraph"/>
      </w:pPr>
      <w:r w:rsidRPr="002B7BA4">
        <w:rPr>
          <w:u w:val="single"/>
        </w:rPr>
        <w:t>(c)  Failure to comply with this Rule shall constitute misconduct as described in G.S. 87-11.</w:t>
      </w:r>
    </w:p>
    <w:p w14:paraId="6B23C7D3" w14:textId="77777777" w:rsidR="00F74B98" w:rsidRPr="002B7BA4" w:rsidRDefault="00F74B98" w:rsidP="00F74B98">
      <w:pPr>
        <w:pStyle w:val="Base"/>
      </w:pPr>
    </w:p>
    <w:p w14:paraId="56B5D95F" w14:textId="2A261378" w:rsidR="00F74B98" w:rsidRPr="002B7BA4" w:rsidRDefault="00F74B98" w:rsidP="00F74B98">
      <w:pPr>
        <w:pStyle w:val="HistoryAuthority"/>
      </w:pPr>
      <w:r w:rsidRPr="002B7BA4">
        <w:t>Authority G.S. 87-1; 87-11; 87-14; 160A-417; 160D-1110</w:t>
      </w:r>
      <w:r>
        <w:t>.</w:t>
      </w:r>
    </w:p>
    <w:p w14:paraId="3534B8C0" w14:textId="77777777" w:rsidR="00F74B98" w:rsidRPr="005E4FB1" w:rsidRDefault="00F74B98" w:rsidP="00F74B98">
      <w:pPr>
        <w:pStyle w:val="Base"/>
      </w:pPr>
    </w:p>
    <w:p w14:paraId="026CDA90" w14:textId="0B98825A" w:rsidR="00F74B98" w:rsidRDefault="00F74B98" w:rsidP="00F74B98">
      <w:pPr>
        <w:pStyle w:val="Base"/>
        <w:jc w:val="center"/>
      </w:pPr>
      <w:r>
        <w:t>* * * * * * * * * * * * * * * * * * * *</w:t>
      </w:r>
    </w:p>
    <w:p w14:paraId="7D4B0AFF" w14:textId="77777777" w:rsidR="00F74B98" w:rsidRPr="00B31E75" w:rsidRDefault="00F74B98">
      <w:pPr>
        <w:pStyle w:val="Base"/>
      </w:pPr>
    </w:p>
    <w:p w14:paraId="25E9A07B" w14:textId="77777777" w:rsidR="00F74B98" w:rsidRDefault="00F74B98" w:rsidP="00F74B98">
      <w:pPr>
        <w:pStyle w:val="Chapter"/>
        <w:rPr>
          <w:caps w:val="0"/>
        </w:rPr>
      </w:pPr>
      <w:r>
        <w:t>Chapter 25 - Interpreter and Transliterator LICENSING Board</w:t>
      </w:r>
    </w:p>
    <w:p w14:paraId="0EBE5E7C" w14:textId="77777777" w:rsidR="00F74B98" w:rsidRPr="00B31E75" w:rsidRDefault="00F74B98">
      <w:pPr>
        <w:pStyle w:val="Base"/>
      </w:pPr>
    </w:p>
    <w:p w14:paraId="383B7FAF" w14:textId="77777777" w:rsidR="00F74B98" w:rsidRDefault="00F74B98">
      <w:pPr>
        <w:pStyle w:val="Paragraph"/>
        <w:rPr>
          <w:i/>
          <w:iCs/>
        </w:rPr>
      </w:pPr>
      <w:r w:rsidRPr="00B31E75">
        <w:rPr>
          <w:b/>
          <w:bCs/>
          <w:i/>
          <w:iCs/>
        </w:rPr>
        <w:t>Notice</w:t>
      </w:r>
      <w:r w:rsidRPr="00B31E75">
        <w:rPr>
          <w:i/>
          <w:iCs/>
        </w:rPr>
        <w:t xml:space="preserve"> is hereby given in accordance with G.S. 150B-21.2 that the </w:t>
      </w:r>
      <w:r>
        <w:rPr>
          <w:i/>
          <w:iCs/>
        </w:rPr>
        <w:t>Interpreter and Transliterator Licensing Board</w:t>
      </w:r>
      <w:r w:rsidRPr="00B31E75">
        <w:rPr>
          <w:i/>
          <w:iCs/>
        </w:rPr>
        <w:t xml:space="preserve"> intends to</w:t>
      </w:r>
      <w:r>
        <w:rPr>
          <w:i/>
          <w:iCs/>
        </w:rPr>
        <w:t xml:space="preserve"> amend the rule cited as 21 NCAC 25 .0501</w:t>
      </w:r>
      <w:r w:rsidRPr="00B31E75">
        <w:rPr>
          <w:i/>
          <w:iCs/>
        </w:rPr>
        <w:t>.</w:t>
      </w:r>
    </w:p>
    <w:p w14:paraId="5D9E1EBC" w14:textId="77777777" w:rsidR="00F74B98" w:rsidRDefault="00F74B98">
      <w:pPr>
        <w:pStyle w:val="Paragraph"/>
        <w:rPr>
          <w:i/>
          <w:iCs/>
        </w:rPr>
      </w:pPr>
    </w:p>
    <w:p w14:paraId="160DFB0D" w14:textId="77777777" w:rsidR="00F74B98" w:rsidRPr="00B31E75" w:rsidRDefault="00F74B98" w:rsidP="00F74B98">
      <w:pPr>
        <w:pStyle w:val="Paragraph"/>
        <w:rPr>
          <w:b/>
          <w:i/>
        </w:rPr>
      </w:pPr>
      <w:r w:rsidRPr="00B31E75">
        <w:rPr>
          <w:b/>
        </w:rPr>
        <w:t>Link to agency website pursuant to G.S. 150B-19.1(c):</w:t>
      </w:r>
      <w:r w:rsidRPr="00B31E75">
        <w:rPr>
          <w:b/>
          <w:i/>
        </w:rPr>
        <w:t xml:space="preserve">  </w:t>
      </w:r>
      <w:r>
        <w:rPr>
          <w:i/>
        </w:rPr>
        <w:t>www.ncitlb.org</w:t>
      </w:r>
    </w:p>
    <w:p w14:paraId="3164D2A7" w14:textId="77777777" w:rsidR="00F74B98" w:rsidRPr="00B31E75" w:rsidRDefault="00F74B98" w:rsidP="00F74B98">
      <w:pPr>
        <w:pStyle w:val="Paragraph"/>
        <w:rPr>
          <w:b/>
        </w:rPr>
      </w:pPr>
    </w:p>
    <w:p w14:paraId="03F21B9A" w14:textId="77777777" w:rsidR="00F74B98" w:rsidRDefault="00F74B98">
      <w:pPr>
        <w:pStyle w:val="Paragraph"/>
        <w:rPr>
          <w:i/>
        </w:rPr>
      </w:pPr>
      <w:r w:rsidRPr="00B31E75">
        <w:rPr>
          <w:b/>
          <w:bCs/>
        </w:rPr>
        <w:t>Proposed Effective Date:</w:t>
      </w:r>
      <w:r w:rsidRPr="00B31E75">
        <w:rPr>
          <w:b/>
          <w:bCs/>
          <w:i/>
        </w:rPr>
        <w:t xml:space="preserve">  </w:t>
      </w:r>
      <w:r>
        <w:rPr>
          <w:i/>
          <w:color w:val="000000"/>
          <w:highlight w:val="white"/>
        </w:rPr>
        <w:t>July 1, 2021</w:t>
      </w:r>
    </w:p>
    <w:p w14:paraId="7A1988A2" w14:textId="77777777" w:rsidR="00F74B98" w:rsidRDefault="00F74B98">
      <w:pPr>
        <w:pStyle w:val="Paragraph"/>
        <w:rPr>
          <w:i/>
        </w:rPr>
      </w:pPr>
    </w:p>
    <w:p w14:paraId="409B96B4" w14:textId="77777777" w:rsidR="00F74B98" w:rsidRPr="0051792F" w:rsidRDefault="00F74B98" w:rsidP="00F74B98">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Send an email requesting a public hearing to the NCITLB's Board Counsel at jgreen@ncdoj.gov</w:t>
      </w:r>
    </w:p>
    <w:p w14:paraId="2BF147F1" w14:textId="77777777" w:rsidR="00F74B98" w:rsidRPr="00B31E75" w:rsidRDefault="00F74B98" w:rsidP="00F74B98">
      <w:pPr>
        <w:pStyle w:val="Paragraph"/>
      </w:pPr>
    </w:p>
    <w:p w14:paraId="6261A624" w14:textId="77777777" w:rsidR="00F74B98" w:rsidRPr="00B31E75" w:rsidRDefault="00F74B98">
      <w:pPr>
        <w:pStyle w:val="Paragraph"/>
        <w:rPr>
          <w:i/>
          <w:iCs/>
        </w:rPr>
      </w:pPr>
      <w:r w:rsidRPr="00B31E75">
        <w:rPr>
          <w:b/>
          <w:bCs/>
        </w:rPr>
        <w:t>Reason for Proposed Action:</w:t>
      </w:r>
      <w:r w:rsidRPr="00B31E75">
        <w:t xml:space="preserve">  </w:t>
      </w:r>
      <w:r>
        <w:rPr>
          <w:i/>
          <w:color w:val="000000"/>
          <w:highlight w:val="white"/>
        </w:rPr>
        <w:t>On March 10, 2020, the Governor of North Carolina, by issuing Executive Order No. 116, declared a state of emergency to coordinate a response and enact protective measures to help prevent the spread of COVID-19.  Since that time, the Governor has issued additional Executive Orders prohibiting or limiting, and also discouraging, in-person gatherings to prevent the spread of COVID-19.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 Services have declared COVID-19 a public health threat and emergency.  In fact, many counties in North Carolina are now in the "Critical" category for community spread, with many others in the "Substantial" category for community spread.  In compliance with the Governor's Executive Orders, the NCITLB seeks to lift the in-person continuing education requirements solely for the 2020-21, 2021-22, 2022-23, and 2023-24 licensure years and allow licensees to take all of their continuing education requirements virtually or otherwise online.</w:t>
      </w:r>
    </w:p>
    <w:p w14:paraId="572F98C1" w14:textId="77777777" w:rsidR="00F74B98" w:rsidRPr="00B31E75" w:rsidRDefault="00F74B98">
      <w:pPr>
        <w:pStyle w:val="Paragraph"/>
        <w:rPr>
          <w:i/>
          <w:iCs/>
        </w:rPr>
      </w:pPr>
    </w:p>
    <w:p w14:paraId="5804109C" w14:textId="77777777" w:rsidR="00F74B98" w:rsidRPr="00997CFC" w:rsidRDefault="00F74B98" w:rsidP="00F74B98">
      <w:pPr>
        <w:pStyle w:val="Base"/>
        <w:rPr>
          <w:i/>
          <w:iCs/>
        </w:rPr>
      </w:pPr>
      <w:r w:rsidRPr="00997CFC">
        <w:rPr>
          <w:b/>
          <w:bCs/>
        </w:rPr>
        <w:t xml:space="preserve">Comments may be submitted to:  </w:t>
      </w:r>
      <w:r w:rsidRPr="00997CFC">
        <w:rPr>
          <w:i/>
          <w:iCs/>
          <w:highlight w:val="white"/>
        </w:rPr>
        <w:t>Caitlin Schwab-</w:t>
      </w:r>
      <w:proofErr w:type="spellStart"/>
      <w:r w:rsidRPr="00997CFC">
        <w:rPr>
          <w:i/>
          <w:iCs/>
          <w:highlight w:val="white"/>
        </w:rPr>
        <w:t>Falzone</w:t>
      </w:r>
      <w:proofErr w:type="spellEnd"/>
      <w:r w:rsidRPr="00997CFC">
        <w:rPr>
          <w:i/>
          <w:iCs/>
          <w:highlight w:val="white"/>
        </w:rPr>
        <w:t>, Board Administrator, North Carolina Interpreters and Transliterators Licensing Board, PO Box 98328, Raleigh, NC 27624; phone 919</w:t>
      </w:r>
      <w:r>
        <w:rPr>
          <w:i/>
          <w:iCs/>
          <w:highlight w:val="white"/>
        </w:rPr>
        <w:t>-</w:t>
      </w:r>
      <w:r w:rsidRPr="00997CFC">
        <w:rPr>
          <w:i/>
          <w:iCs/>
          <w:highlight w:val="white"/>
        </w:rPr>
        <w:t>779-5709; email NCITLB@caphill.com</w:t>
      </w:r>
    </w:p>
    <w:p w14:paraId="2EFE0B1D" w14:textId="77777777" w:rsidR="00F74B98" w:rsidRPr="00B31E75" w:rsidRDefault="00F74B98" w:rsidP="00F74B98">
      <w:pPr>
        <w:pStyle w:val="Paragraph"/>
        <w:rPr>
          <w:i/>
          <w:iCs/>
        </w:rPr>
      </w:pPr>
    </w:p>
    <w:p w14:paraId="62FD143A" w14:textId="77777777" w:rsidR="00F74B98" w:rsidRPr="00B31E75" w:rsidRDefault="00F74B98" w:rsidP="00F74B98">
      <w:pPr>
        <w:pStyle w:val="Paragraph"/>
        <w:rPr>
          <w:b/>
        </w:rPr>
      </w:pPr>
      <w:r w:rsidRPr="00B31E75">
        <w:rPr>
          <w:b/>
          <w:iCs/>
        </w:rPr>
        <w:t>Comment period ends:</w:t>
      </w:r>
      <w:r w:rsidRPr="00B31E75">
        <w:rPr>
          <w:b/>
          <w:i/>
          <w:iCs/>
        </w:rPr>
        <w:t xml:space="preserve">  </w:t>
      </w:r>
      <w:r>
        <w:rPr>
          <w:i/>
          <w:color w:val="000000"/>
          <w:highlight w:val="white"/>
        </w:rPr>
        <w:t>April 16, 2021</w:t>
      </w:r>
    </w:p>
    <w:p w14:paraId="21FDD3DB" w14:textId="77777777" w:rsidR="00F74B98" w:rsidRPr="00B31E75" w:rsidRDefault="00F74B98">
      <w:pPr>
        <w:pStyle w:val="Paragraph"/>
      </w:pPr>
    </w:p>
    <w:p w14:paraId="21B549C8" w14:textId="77777777" w:rsidR="00F74B98" w:rsidRPr="00B31E75" w:rsidRDefault="00F74B98" w:rsidP="00F74B98">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2DC5399" w14:textId="77777777" w:rsidR="00F74B98" w:rsidRPr="00B31E75" w:rsidRDefault="00F74B98" w:rsidP="00F74B98">
      <w:pPr>
        <w:pStyle w:val="Paragraph"/>
      </w:pPr>
    </w:p>
    <w:p w14:paraId="197FFB89" w14:textId="77777777" w:rsidR="00F74B98" w:rsidRPr="00B31E75" w:rsidRDefault="00F74B98" w:rsidP="00F74B98">
      <w:pPr>
        <w:pStyle w:val="Paragraph"/>
        <w:rPr>
          <w:b/>
        </w:rPr>
      </w:pPr>
      <w:r w:rsidRPr="00B31E75">
        <w:rPr>
          <w:b/>
        </w:rPr>
        <w:t>Fiscal impact. Does any rule or combination of rules in this notice create an economic impact? Check all that apply.</w:t>
      </w:r>
    </w:p>
    <w:p w14:paraId="5DE18046"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State funds affected</w:t>
      </w:r>
    </w:p>
    <w:p w14:paraId="2F02DE8A"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Local funds affected</w:t>
      </w:r>
    </w:p>
    <w:p w14:paraId="1C201732"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Substantial economic impact (&gt;= $1,000,000)</w:t>
      </w:r>
    </w:p>
    <w:p w14:paraId="1626A272"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Approved by OSBM</w:t>
      </w:r>
    </w:p>
    <w:p w14:paraId="6332BB9D"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No fiscal note required</w:t>
      </w:r>
    </w:p>
    <w:p w14:paraId="2C546BD3" w14:textId="77777777" w:rsidR="00F74B98" w:rsidRPr="00B31E75" w:rsidRDefault="00F74B98" w:rsidP="00F74B98">
      <w:pPr>
        <w:pStyle w:val="Paragraph"/>
      </w:pPr>
    </w:p>
    <w:p w14:paraId="3DB945CF" w14:textId="77777777" w:rsidR="00F74B98" w:rsidRDefault="00F74B98" w:rsidP="00F74B98">
      <w:pPr>
        <w:pStyle w:val="Section"/>
      </w:pPr>
      <w:r>
        <w:t>SECTION .0500 – CONTINUING EDUCATION</w:t>
      </w:r>
    </w:p>
    <w:p w14:paraId="07B7ECF8" w14:textId="77777777" w:rsidR="00F74B98" w:rsidRPr="0023307A" w:rsidRDefault="00F74B98" w:rsidP="00F74B98">
      <w:pPr>
        <w:pStyle w:val="Base"/>
      </w:pPr>
    </w:p>
    <w:p w14:paraId="360AA69C" w14:textId="77777777" w:rsidR="00F74B98" w:rsidRPr="0023307A" w:rsidRDefault="00F74B98" w:rsidP="00F74B98">
      <w:pPr>
        <w:pStyle w:val="Rule"/>
      </w:pPr>
      <w:r w:rsidRPr="0023307A">
        <w:t>21 NCAC 25 .0501</w:t>
      </w:r>
      <w:r w:rsidRPr="0023307A">
        <w:tab/>
        <w:t>CONTINUING EDUCATION REQUIREMENTS</w:t>
      </w:r>
    </w:p>
    <w:p w14:paraId="51A67135" w14:textId="77777777" w:rsidR="00F74B98" w:rsidRPr="0023307A" w:rsidRDefault="00F74B98" w:rsidP="00F74B98">
      <w:pPr>
        <w:pStyle w:val="Paragraph"/>
      </w:pPr>
      <w:r w:rsidRPr="0023307A">
        <w:t>(a)  A licensee shall earn at least two continuing education units ("CEUs") each licensure year. At least 1.0 of those CEUs shall be earned in professional studies and at least 1.0 of those CEUs shall be earned in a setting in which three or more persons come together at the same location at the same time as a group to listen to a lecture, to view a demonstration, to participate in group discussions, or to learn through any combination of these or similar activities.</w:t>
      </w:r>
    </w:p>
    <w:p w14:paraId="7951E37B" w14:textId="77777777" w:rsidR="00F74B98" w:rsidRPr="0023307A" w:rsidRDefault="00F74B98" w:rsidP="00F74B98">
      <w:pPr>
        <w:pStyle w:val="Paragraph"/>
      </w:pPr>
      <w:r w:rsidRPr="0023307A">
        <w:t>(b)  A licensee may carry over up to two surplus CEUs earned in one licensure year to the next licensure year to meet the requirements of Paragraph (a) of this Rule. The licensee shall demonstrate that he or she earned the CEU credits sought to be carried over in the licensee's license renewal application packet submitted for the carry over year in order to receive credit therefore. Except as specifically provided hereby, surplus CEUs shall only be carried forward from the licensure year in which they were earned to the next subsequent licensure year and not beyond.</w:t>
      </w:r>
    </w:p>
    <w:p w14:paraId="5590CEBB" w14:textId="77777777" w:rsidR="00F74B98" w:rsidRPr="0023307A" w:rsidRDefault="00F74B98" w:rsidP="00F74B98">
      <w:pPr>
        <w:pStyle w:val="Paragraph"/>
      </w:pPr>
      <w:r w:rsidRPr="0023307A">
        <w:t>(c)  A licensee may not earn CEUs while interpreting, whether or not the licensee is compensated for his or her services.</w:t>
      </w:r>
    </w:p>
    <w:p w14:paraId="2F57CF40" w14:textId="77777777" w:rsidR="00F74B98" w:rsidRPr="0023307A" w:rsidRDefault="00F74B98" w:rsidP="00F74B98">
      <w:pPr>
        <w:pStyle w:val="Paragraph"/>
      </w:pPr>
      <w:r w:rsidRPr="0023307A">
        <w:t xml:space="preserve">(d)  The Board shall waive the continuing education requirements in this Section for any individual who is currently licensed by and in good standing with the Board if the individual is serving in the armed forces of the United States and if G.S. 105-249.2 grants the individual an extension of time to file a tax return. The waiver shall be in effect for any period that is disregarded under Section 7508 of the Internal Revenue Code in determining the taxpayer's liability for a federal tax. </w:t>
      </w:r>
    </w:p>
    <w:p w14:paraId="56B692A1" w14:textId="77777777" w:rsidR="00F74B98" w:rsidRPr="0023307A" w:rsidRDefault="00F74B98" w:rsidP="00F74B98">
      <w:pPr>
        <w:pStyle w:val="Paragraph"/>
      </w:pPr>
      <w:r w:rsidRPr="0023307A">
        <w:rPr>
          <w:u w:val="single"/>
        </w:rPr>
        <w:t>(e)  For the 2020-21, 2021-22, 2022-23, and 2023-24 licensure years only, the Board waives the in-person course requirements of Paragraph (a) and licensees may take all of their CEUs for those licensure years electronically.</w:t>
      </w:r>
      <w:r>
        <w:rPr>
          <w:u w:val="single"/>
        </w:rPr>
        <w:t xml:space="preserve"> </w:t>
      </w:r>
      <w:r w:rsidRPr="0023307A">
        <w:rPr>
          <w:u w:val="single"/>
        </w:rPr>
        <w:t>However, this waiver shall not apply to any surplus CEUs earned during the 2023-24 licensure year and sought by the licensee to be carried over to the 2024-25 licensure year.</w:t>
      </w:r>
    </w:p>
    <w:p w14:paraId="35241629" w14:textId="77777777" w:rsidR="00F74B98" w:rsidRPr="0023307A" w:rsidRDefault="00F74B98" w:rsidP="00F74B98">
      <w:pPr>
        <w:pStyle w:val="Base"/>
      </w:pPr>
    </w:p>
    <w:p w14:paraId="4472FD68" w14:textId="241A4935" w:rsidR="00F74B98" w:rsidRPr="0023307A" w:rsidRDefault="00F74B98" w:rsidP="00F74B98">
      <w:pPr>
        <w:pStyle w:val="HistoryAuthority"/>
      </w:pPr>
      <w:r w:rsidRPr="0023307A">
        <w:t>Authority G.S. 90D-6; 90D-8; 90D-11; 93B-15</w:t>
      </w:r>
      <w:r>
        <w:t>.</w:t>
      </w:r>
    </w:p>
    <w:p w14:paraId="39CD37FF" w14:textId="77777777" w:rsidR="00F74B98" w:rsidRPr="005E4FB1" w:rsidRDefault="00F74B98" w:rsidP="00F74B98">
      <w:pPr>
        <w:pStyle w:val="Base"/>
      </w:pPr>
    </w:p>
    <w:p w14:paraId="6F9A400F" w14:textId="2593B05B" w:rsidR="00F74B98" w:rsidRDefault="00F74B98" w:rsidP="00F74B98">
      <w:pPr>
        <w:pStyle w:val="Base"/>
        <w:jc w:val="center"/>
      </w:pPr>
      <w:r>
        <w:t>* * * * * * * * * * * * * * * * * * * *</w:t>
      </w:r>
    </w:p>
    <w:p w14:paraId="6DC549AE" w14:textId="77777777" w:rsidR="00F74B98" w:rsidRPr="00B31E75" w:rsidRDefault="00F74B98">
      <w:pPr>
        <w:pStyle w:val="Base"/>
      </w:pPr>
    </w:p>
    <w:p w14:paraId="3B2E5D0C" w14:textId="77777777" w:rsidR="00F74B98" w:rsidRDefault="00F74B98" w:rsidP="00F74B98">
      <w:pPr>
        <w:pStyle w:val="Chapter"/>
        <w:rPr>
          <w:caps w:val="0"/>
        </w:rPr>
      </w:pPr>
      <w:r>
        <w:t>Chapter 61 - Respiratory Care Board</w:t>
      </w:r>
    </w:p>
    <w:p w14:paraId="7CB4763D" w14:textId="77777777" w:rsidR="00F74B98" w:rsidRPr="00B31E75" w:rsidRDefault="00F74B98">
      <w:pPr>
        <w:pStyle w:val="Base"/>
      </w:pPr>
    </w:p>
    <w:p w14:paraId="3228FD0B" w14:textId="77777777" w:rsidR="00F74B98" w:rsidRDefault="00F74B98">
      <w:pPr>
        <w:pStyle w:val="Paragraph"/>
        <w:rPr>
          <w:i/>
          <w:iCs/>
        </w:rPr>
      </w:pPr>
      <w:r w:rsidRPr="00B31E75">
        <w:rPr>
          <w:b/>
          <w:bCs/>
          <w:i/>
          <w:iCs/>
        </w:rPr>
        <w:t>Notice</w:t>
      </w:r>
      <w:r w:rsidRPr="00B31E75">
        <w:rPr>
          <w:i/>
          <w:iCs/>
        </w:rPr>
        <w:t xml:space="preserve"> is hereby given in accordance with G.S. 150B-21.2 that the </w:t>
      </w:r>
      <w:r>
        <w:rPr>
          <w:i/>
          <w:iCs/>
        </w:rPr>
        <w:t>Respiratory Care Board</w:t>
      </w:r>
      <w:r w:rsidRPr="00B31E75">
        <w:rPr>
          <w:i/>
          <w:iCs/>
        </w:rPr>
        <w:t xml:space="preserve"> intends to</w:t>
      </w:r>
      <w:r>
        <w:rPr>
          <w:i/>
          <w:iCs/>
        </w:rPr>
        <w:t xml:space="preserve"> adopt the rule cited as 21 NCAC 61 .0901</w:t>
      </w:r>
      <w:r w:rsidRPr="00B31E75">
        <w:rPr>
          <w:i/>
          <w:iCs/>
        </w:rPr>
        <w:t>.</w:t>
      </w:r>
    </w:p>
    <w:p w14:paraId="698064A3" w14:textId="77777777" w:rsidR="00F74B98" w:rsidRDefault="00F74B98">
      <w:pPr>
        <w:pStyle w:val="Paragraph"/>
        <w:rPr>
          <w:i/>
          <w:iCs/>
        </w:rPr>
      </w:pPr>
    </w:p>
    <w:p w14:paraId="7DA1B2A7" w14:textId="77777777" w:rsidR="00F74B98" w:rsidRPr="00B31E75" w:rsidRDefault="00F74B98" w:rsidP="00F74B98">
      <w:pPr>
        <w:pStyle w:val="Paragraph"/>
        <w:rPr>
          <w:b/>
          <w:i/>
        </w:rPr>
      </w:pPr>
      <w:r w:rsidRPr="00B31E75">
        <w:rPr>
          <w:b/>
        </w:rPr>
        <w:t>Link to agency website pursuant to G.S. 150B-19.1(c):</w:t>
      </w:r>
      <w:r w:rsidRPr="00B31E75">
        <w:rPr>
          <w:b/>
          <w:i/>
        </w:rPr>
        <w:t xml:space="preserve">  </w:t>
      </w:r>
      <w:r>
        <w:rPr>
          <w:i/>
        </w:rPr>
        <w:t>www.ncrcb.org</w:t>
      </w:r>
    </w:p>
    <w:p w14:paraId="3F4FB105" w14:textId="77777777" w:rsidR="00F74B98" w:rsidRPr="00B31E75" w:rsidRDefault="00F74B98" w:rsidP="00F74B98">
      <w:pPr>
        <w:pStyle w:val="Paragraph"/>
        <w:rPr>
          <w:b/>
        </w:rPr>
      </w:pPr>
    </w:p>
    <w:p w14:paraId="6F46EC7F" w14:textId="77777777" w:rsidR="00F74B98" w:rsidRPr="00B31E75" w:rsidRDefault="00F74B98">
      <w:pPr>
        <w:pStyle w:val="Paragraph"/>
        <w:rPr>
          <w:i/>
        </w:rPr>
      </w:pPr>
      <w:r w:rsidRPr="00B31E75">
        <w:rPr>
          <w:b/>
          <w:bCs/>
        </w:rPr>
        <w:t>Proposed Effective Date:</w:t>
      </w:r>
      <w:r w:rsidRPr="00B31E75">
        <w:rPr>
          <w:b/>
          <w:bCs/>
          <w:i/>
        </w:rPr>
        <w:t xml:space="preserve">  </w:t>
      </w:r>
      <w:r>
        <w:rPr>
          <w:i/>
          <w:color w:val="000000"/>
          <w:highlight w:val="white"/>
        </w:rPr>
        <w:t>June 1, 2021</w:t>
      </w:r>
    </w:p>
    <w:p w14:paraId="0EEBC29E" w14:textId="77777777" w:rsidR="00F74B98" w:rsidRPr="00B31E75" w:rsidRDefault="00F74B98">
      <w:pPr>
        <w:pStyle w:val="Base"/>
      </w:pPr>
    </w:p>
    <w:p w14:paraId="0595F241" w14:textId="77777777" w:rsidR="00F74B98" w:rsidRDefault="00F74B98" w:rsidP="00F74B98">
      <w:pPr>
        <w:pStyle w:val="Base"/>
        <w:tabs>
          <w:tab w:val="left" w:pos="936"/>
        </w:tabs>
        <w:rPr>
          <w:b/>
        </w:rPr>
      </w:pPr>
      <w:r>
        <w:rPr>
          <w:b/>
        </w:rPr>
        <w:t>Public Hearing:</w:t>
      </w:r>
    </w:p>
    <w:p w14:paraId="647B6CB2" w14:textId="77777777" w:rsidR="00F74B98" w:rsidRDefault="00F74B98" w:rsidP="00F74B98">
      <w:pPr>
        <w:pStyle w:val="Base"/>
        <w:tabs>
          <w:tab w:val="left" w:pos="936"/>
        </w:tabs>
      </w:pPr>
      <w:r>
        <w:rPr>
          <w:b/>
        </w:rPr>
        <w:t>Date:</w:t>
      </w:r>
      <w:r>
        <w:rPr>
          <w:i/>
        </w:rPr>
        <w:t xml:space="preserve">  March 4, 2021</w:t>
      </w:r>
    </w:p>
    <w:p w14:paraId="6E05D4A2" w14:textId="77777777" w:rsidR="00F74B98" w:rsidRDefault="00F74B98" w:rsidP="00F74B98">
      <w:pPr>
        <w:pStyle w:val="Base"/>
        <w:tabs>
          <w:tab w:val="left" w:pos="936"/>
        </w:tabs>
      </w:pPr>
      <w:r>
        <w:rPr>
          <w:b/>
        </w:rPr>
        <w:t>Time:</w:t>
      </w:r>
      <w:r>
        <w:rPr>
          <w:i/>
        </w:rPr>
        <w:t xml:space="preserve">  9:00 a.m.-11:00 a.m.</w:t>
      </w:r>
    </w:p>
    <w:p w14:paraId="70BB413C" w14:textId="77777777" w:rsidR="00F74B98" w:rsidRDefault="00F74B98" w:rsidP="00F74B98">
      <w:pPr>
        <w:pStyle w:val="Base"/>
        <w:tabs>
          <w:tab w:val="left" w:pos="936"/>
        </w:tabs>
      </w:pPr>
      <w:r>
        <w:rPr>
          <w:b/>
        </w:rPr>
        <w:t>Location:</w:t>
      </w:r>
      <w:r>
        <w:rPr>
          <w:i/>
        </w:rPr>
        <w:t xml:space="preserve">  125 Edinburgh South Drive, Suite 100, Cary, NC 27511</w:t>
      </w:r>
    </w:p>
    <w:p w14:paraId="5AC29AB3" w14:textId="77777777" w:rsidR="00F74B98" w:rsidRDefault="00F74B98" w:rsidP="00F74B98">
      <w:pPr>
        <w:pStyle w:val="Base"/>
        <w:tabs>
          <w:tab w:val="left" w:pos="936"/>
        </w:tabs>
      </w:pPr>
    </w:p>
    <w:p w14:paraId="76B5A143" w14:textId="77777777" w:rsidR="00F74B98" w:rsidRPr="00B31E75" w:rsidRDefault="00F74B98">
      <w:pPr>
        <w:pStyle w:val="Paragraph"/>
        <w:rPr>
          <w:i/>
          <w:iCs/>
        </w:rPr>
      </w:pPr>
      <w:r w:rsidRPr="00B31E75">
        <w:rPr>
          <w:b/>
          <w:bCs/>
        </w:rPr>
        <w:t>Reason for Proposed Action:</w:t>
      </w:r>
      <w:r w:rsidRPr="00B31E75">
        <w:t xml:space="preserve">  </w:t>
      </w:r>
      <w:r>
        <w:rPr>
          <w:i/>
          <w:color w:val="000000"/>
          <w:highlight w:val="white"/>
        </w:rPr>
        <w:t>A serious and unforeseen threat to the public health, safety or welfare.  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Humans Services have declared COVID-19 a public health threat and emergency.  This National Emergency Response is to ensure respiratory care practitioners can be licensed without any delay as the pandemic continues.  In addition, this adoption will allow the Board to address future threats with greater speed by having the ability to waive these rules.</w:t>
      </w:r>
    </w:p>
    <w:p w14:paraId="30F8782F" w14:textId="77777777" w:rsidR="00F74B98" w:rsidRPr="00B31E75" w:rsidRDefault="00F74B98">
      <w:pPr>
        <w:pStyle w:val="Paragraph"/>
        <w:rPr>
          <w:i/>
          <w:iCs/>
        </w:rPr>
      </w:pPr>
    </w:p>
    <w:p w14:paraId="47276BD4" w14:textId="77777777" w:rsidR="00F74B98" w:rsidRPr="002B5138" w:rsidRDefault="00F74B98" w:rsidP="00F74B98">
      <w:pPr>
        <w:pStyle w:val="Base"/>
        <w:rPr>
          <w:i/>
        </w:rPr>
      </w:pPr>
      <w:r w:rsidRPr="002B5138">
        <w:rPr>
          <w:b/>
          <w:bCs/>
        </w:rPr>
        <w:t xml:space="preserve">Comments may be submitted to:  </w:t>
      </w:r>
      <w:r w:rsidRPr="002B5138">
        <w:rPr>
          <w:i/>
          <w:highlight w:val="white"/>
        </w:rPr>
        <w:t>William Croft, Ed.D., Ph.D., RRT, RCP, 125 Edinburgh South Drive, Suite 100, Cary, NC 27511; phone (919) 878-5595; fax (919) 878-5565; email bcroft@ncrcb.org</w:t>
      </w:r>
    </w:p>
    <w:p w14:paraId="4E608C2A" w14:textId="77777777" w:rsidR="00F74B98" w:rsidRPr="00B31E75" w:rsidRDefault="00F74B98" w:rsidP="00F74B98">
      <w:pPr>
        <w:pStyle w:val="Paragraph"/>
        <w:rPr>
          <w:i/>
          <w:iCs/>
        </w:rPr>
      </w:pPr>
    </w:p>
    <w:p w14:paraId="68EE1387" w14:textId="77777777" w:rsidR="00F74B98" w:rsidRPr="00B31E75" w:rsidRDefault="00F74B98" w:rsidP="00F74B98">
      <w:pPr>
        <w:pStyle w:val="Paragraph"/>
        <w:rPr>
          <w:b/>
        </w:rPr>
      </w:pPr>
      <w:r w:rsidRPr="00B31E75">
        <w:rPr>
          <w:b/>
          <w:iCs/>
        </w:rPr>
        <w:t>Comment period ends:</w:t>
      </w:r>
      <w:r w:rsidRPr="00B31E75">
        <w:rPr>
          <w:b/>
          <w:i/>
          <w:iCs/>
        </w:rPr>
        <w:t xml:space="preserve">  </w:t>
      </w:r>
      <w:r>
        <w:rPr>
          <w:i/>
          <w:color w:val="000000"/>
          <w:highlight w:val="white"/>
        </w:rPr>
        <w:t>April 16, 2021</w:t>
      </w:r>
    </w:p>
    <w:p w14:paraId="10700DF1" w14:textId="77777777" w:rsidR="00F74B98" w:rsidRPr="00B31E75" w:rsidRDefault="00F74B98">
      <w:pPr>
        <w:pStyle w:val="Paragraph"/>
      </w:pPr>
    </w:p>
    <w:p w14:paraId="35D39F9B" w14:textId="77777777" w:rsidR="00F74B98" w:rsidRPr="00B31E75" w:rsidRDefault="00F74B98" w:rsidP="00F74B98">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29EDAF9" w14:textId="77777777" w:rsidR="00F74B98" w:rsidRPr="00B31E75" w:rsidRDefault="00F74B98" w:rsidP="00F74B98">
      <w:pPr>
        <w:pStyle w:val="Paragraph"/>
      </w:pPr>
    </w:p>
    <w:p w14:paraId="734337E1" w14:textId="77777777" w:rsidR="00F74B98" w:rsidRPr="00B31E75" w:rsidRDefault="00F74B98" w:rsidP="00F74B98">
      <w:pPr>
        <w:pStyle w:val="Paragraph"/>
        <w:rPr>
          <w:b/>
        </w:rPr>
      </w:pPr>
      <w:r w:rsidRPr="00B31E75">
        <w:rPr>
          <w:b/>
        </w:rPr>
        <w:t>Fiscal impact. Does any rule or combination of rules in this notice create an economic impact? Check all that apply.</w:t>
      </w:r>
    </w:p>
    <w:p w14:paraId="74C3A021"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State funds affected</w:t>
      </w:r>
    </w:p>
    <w:p w14:paraId="0FE319B0"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Local funds affected</w:t>
      </w:r>
    </w:p>
    <w:p w14:paraId="165D269E"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Substantial economic impact (&gt;= $1,000,000)</w:t>
      </w:r>
    </w:p>
    <w:p w14:paraId="0E9F3F49"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Approved by OSBM</w:t>
      </w:r>
    </w:p>
    <w:p w14:paraId="0E4B9CBA" w14:textId="77777777" w:rsidR="00F74B98" w:rsidRPr="00D30C7E" w:rsidRDefault="00F74B98" w:rsidP="00F74B98">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91C9C">
        <w:rPr>
          <w:b/>
        </w:rPr>
      </w:r>
      <w:r w:rsidR="00791C9C">
        <w:rPr>
          <w:b/>
        </w:rPr>
        <w:fldChar w:fldCharType="separate"/>
      </w:r>
      <w:r w:rsidRPr="00D30C7E">
        <w:rPr>
          <w:b/>
        </w:rPr>
        <w:fldChar w:fldCharType="end"/>
      </w:r>
      <w:r>
        <w:rPr>
          <w:b/>
        </w:rPr>
        <w:tab/>
        <w:t>No fiscal note required</w:t>
      </w:r>
    </w:p>
    <w:p w14:paraId="05C850CF" w14:textId="77777777" w:rsidR="00F74B98" w:rsidRPr="00B31E75" w:rsidRDefault="00F74B98" w:rsidP="00F74B98">
      <w:pPr>
        <w:pStyle w:val="Paragraph"/>
      </w:pPr>
    </w:p>
    <w:p w14:paraId="70D0C261" w14:textId="77777777" w:rsidR="00F74B98" w:rsidRDefault="00F74B98" w:rsidP="00F74B98">
      <w:pPr>
        <w:pStyle w:val="Section"/>
      </w:pPr>
      <w:r>
        <w:t>SECTION .0900 – NATIONAL EMERGENCY RESPONSE WAIVERS FOR CERTAIN RULES</w:t>
      </w:r>
    </w:p>
    <w:p w14:paraId="13BDF163" w14:textId="77777777" w:rsidR="00F74B98" w:rsidRPr="000B0321" w:rsidRDefault="00F74B98" w:rsidP="00F74B98">
      <w:pPr>
        <w:pStyle w:val="Base"/>
      </w:pPr>
    </w:p>
    <w:p w14:paraId="78E21709" w14:textId="77777777" w:rsidR="00F74B98" w:rsidRPr="000B0321" w:rsidRDefault="00F74B98" w:rsidP="00F74B98">
      <w:pPr>
        <w:pStyle w:val="Rule"/>
      </w:pPr>
      <w:bookmarkStart w:id="1" w:name="_Hlk40185867"/>
      <w:r w:rsidRPr="000B0321">
        <w:t>21 NCAC 61 .0901</w:t>
      </w:r>
      <w:bookmarkEnd w:id="1"/>
      <w:r w:rsidRPr="000B0321">
        <w:tab/>
        <w:t>Rule Waivers</w:t>
      </w:r>
    </w:p>
    <w:p w14:paraId="149ABDB1" w14:textId="77777777" w:rsidR="00F74B98" w:rsidRPr="000B0321" w:rsidRDefault="00F74B98" w:rsidP="00F74B98">
      <w:pPr>
        <w:pStyle w:val="Paragraph"/>
      </w:pPr>
      <w:r w:rsidRPr="000B0321">
        <w:rPr>
          <w:strike/>
        </w:rPr>
        <w:t>In light of the State of National Emergency declared by President Trump as a result of the COVID-19 Virus,</w:t>
      </w:r>
      <w:r w:rsidRPr="000B0321">
        <w:t xml:space="preserve"> </w:t>
      </w:r>
      <w:r w:rsidRPr="000B0321">
        <w:rPr>
          <w:u w:val="single"/>
        </w:rPr>
        <w:t xml:space="preserve">(a) </w:t>
      </w:r>
      <w:r>
        <w:rPr>
          <w:u w:val="single"/>
        </w:rPr>
        <w:t xml:space="preserve"> </w:t>
      </w:r>
      <w:r w:rsidRPr="000B0321">
        <w:rPr>
          <w:u w:val="single"/>
        </w:rPr>
        <w:t>If the Governor declares a state of emergency issued under G.S. 166A-19.3(19),</w:t>
      </w:r>
      <w:r w:rsidRPr="000B0321">
        <w:t xml:space="preserve"> the Board </w:t>
      </w:r>
      <w:r w:rsidRPr="000B0321">
        <w:rPr>
          <w:strike/>
        </w:rPr>
        <w:t>has determined to</w:t>
      </w:r>
      <w:r w:rsidRPr="000B0321">
        <w:t xml:space="preserve"> </w:t>
      </w:r>
      <w:r w:rsidRPr="000B0321">
        <w:rPr>
          <w:u w:val="single"/>
        </w:rPr>
        <w:t>may</w:t>
      </w:r>
      <w:r w:rsidRPr="000B0321">
        <w:t xml:space="preserve"> waive </w:t>
      </w:r>
      <w:r w:rsidRPr="000B0321">
        <w:rPr>
          <w:u w:val="single"/>
        </w:rPr>
        <w:t>at its discretion</w:t>
      </w:r>
      <w:r w:rsidRPr="000B0321">
        <w:t xml:space="preserve"> </w:t>
      </w:r>
      <w:r w:rsidRPr="000B0321">
        <w:rPr>
          <w:strike/>
        </w:rPr>
        <w:t>certain</w:t>
      </w:r>
      <w:r w:rsidRPr="000B0321">
        <w:t xml:space="preserve"> the following provisions in its </w:t>
      </w:r>
      <w:r w:rsidRPr="000B0321">
        <w:rPr>
          <w:strike/>
        </w:rPr>
        <w:t>rules, as set forth in this Rule:</w:t>
      </w:r>
      <w:r w:rsidRPr="000B0321">
        <w:t xml:space="preserve"> </w:t>
      </w:r>
      <w:r w:rsidRPr="000B0321">
        <w:rPr>
          <w:u w:val="single"/>
        </w:rPr>
        <w:t>rules:</w:t>
      </w:r>
    </w:p>
    <w:p w14:paraId="0F6BE7E0" w14:textId="77777777" w:rsidR="00F74B98" w:rsidRPr="000B0321" w:rsidRDefault="00F74B98" w:rsidP="00F74B98">
      <w:pPr>
        <w:pStyle w:val="Item"/>
        <w:tabs>
          <w:tab w:val="clear" w:pos="1800"/>
        </w:tabs>
      </w:pPr>
      <w:r w:rsidRPr="000B0321">
        <w:t>(1)</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.0201(a)(4) that requires each applicant for an initial license to provide a copy of current certification in Basic Life Support (BLS);</w:t>
      </w:r>
    </w:p>
    <w:p w14:paraId="39AB352C" w14:textId="77777777" w:rsidR="00F74B98" w:rsidRPr="000B0321" w:rsidRDefault="00F74B98" w:rsidP="00F74B98">
      <w:pPr>
        <w:pStyle w:val="Item"/>
        <w:tabs>
          <w:tab w:val="clear" w:pos="1800"/>
        </w:tabs>
      </w:pPr>
      <w:r w:rsidRPr="000B0321">
        <w:t>(2)</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.0201(b)(1) that states that for applicants who have not practiced respiratory care for a period of time greater than one year, but less than five years, the applicant must provide evidence of twelve hours of continuing education, that meet the requirements of 21 NCAC 61 .0401, for each full year of inactivity;</w:t>
      </w:r>
    </w:p>
    <w:p w14:paraId="7823A6AF" w14:textId="77777777" w:rsidR="00F74B98" w:rsidRPr="000B0321" w:rsidRDefault="00F74B98" w:rsidP="00F74B98">
      <w:pPr>
        <w:pStyle w:val="Item"/>
        <w:tabs>
          <w:tab w:val="clear" w:pos="1800"/>
        </w:tabs>
      </w:pPr>
      <w:r w:rsidRPr="000B0321">
        <w:t>(3)</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.0204(a)(4) that requires following the late renewal of any license, an additional late fee of seventy-five dollars ($75.00);</w:t>
      </w:r>
    </w:p>
    <w:p w14:paraId="0ABE6F47" w14:textId="77777777" w:rsidR="00F74B98" w:rsidRPr="000B0321" w:rsidRDefault="00F74B98" w:rsidP="00F74B98">
      <w:pPr>
        <w:pStyle w:val="Item"/>
        <w:tabs>
          <w:tab w:val="clear" w:pos="1800"/>
        </w:tabs>
      </w:pPr>
      <w:r w:rsidRPr="000B0321">
        <w:t>(4)</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.0302(c) that requires each applicant for renewal to provide proof of completion of continuing education requirements as established in this Chapter;</w:t>
      </w:r>
    </w:p>
    <w:p w14:paraId="46BFB941" w14:textId="77777777" w:rsidR="00F74B98" w:rsidRPr="000B0321" w:rsidRDefault="00F74B98" w:rsidP="00F74B98">
      <w:pPr>
        <w:pStyle w:val="Item"/>
        <w:tabs>
          <w:tab w:val="clear" w:pos="1800"/>
        </w:tabs>
      </w:pPr>
      <w:r w:rsidRPr="000B0321">
        <w:t>(5)</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.0302(e) that requires each applicant for renewal to provide a copy of current certification in Basic Life Support (BLS);</w:t>
      </w:r>
    </w:p>
    <w:p w14:paraId="4432D0E0" w14:textId="77777777" w:rsidR="00F74B98" w:rsidRPr="000B0321" w:rsidRDefault="00F74B98" w:rsidP="00F74B98">
      <w:pPr>
        <w:pStyle w:val="Item"/>
        <w:tabs>
          <w:tab w:val="clear" w:pos="1800"/>
        </w:tabs>
      </w:pPr>
      <w:r w:rsidRPr="000B0321">
        <w:t>(6)</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61.0302(f) that requires licenses lapsed in excess of 24 months shall not be renewable;</w:t>
      </w:r>
    </w:p>
    <w:p w14:paraId="6C83E82E" w14:textId="77777777" w:rsidR="00F74B98" w:rsidRPr="000B0321" w:rsidRDefault="00F74B98" w:rsidP="00F74B98">
      <w:pPr>
        <w:pStyle w:val="Item"/>
        <w:tabs>
          <w:tab w:val="clear" w:pos="1800"/>
        </w:tabs>
      </w:pPr>
      <w:r w:rsidRPr="000B0321">
        <w:t>(7)</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.0305(b) that requires an individual licensed on inactive status to convert his or her license to active status by payment of the renewal fee and late fee and provide evidence of the completion of a minimum of 12 hours of continuing education that meets the requirements of 21 NCAC 61 .0401 for each full year of inactivity;</w:t>
      </w:r>
    </w:p>
    <w:p w14:paraId="1B6F1F81" w14:textId="77777777" w:rsidR="00F74B98" w:rsidRPr="000B0321" w:rsidRDefault="00F74B98" w:rsidP="00F74B98">
      <w:pPr>
        <w:pStyle w:val="Item"/>
        <w:tabs>
          <w:tab w:val="clear" w:pos="1800"/>
        </w:tabs>
      </w:pPr>
      <w:r w:rsidRPr="000B0321">
        <w:t>(8)</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.0401(a) for continuing education requirements, and shall renew licenses without compliance with this provision;</w:t>
      </w:r>
    </w:p>
    <w:p w14:paraId="111855D5" w14:textId="77777777" w:rsidR="00F74B98" w:rsidRPr="000B0321" w:rsidRDefault="00F74B98" w:rsidP="00F74B98">
      <w:pPr>
        <w:pStyle w:val="Item"/>
        <w:tabs>
          <w:tab w:val="clear" w:pos="1800"/>
        </w:tabs>
      </w:pPr>
      <w:r w:rsidRPr="000B0321">
        <w:t>(9)</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.0401(e) that requires a licensee to be subjected to a random audit for proof of compliance with the Board's requirements for continuing education; and</w:t>
      </w:r>
    </w:p>
    <w:p w14:paraId="6DA1882B" w14:textId="77777777" w:rsidR="00F74B98" w:rsidRPr="000B0321" w:rsidRDefault="00F74B98" w:rsidP="00F74B98">
      <w:pPr>
        <w:pStyle w:val="Item"/>
        <w:tabs>
          <w:tab w:val="clear" w:pos="1800"/>
        </w:tabs>
      </w:pPr>
      <w:r w:rsidRPr="000B0321">
        <w:t>(10)</w:t>
      </w:r>
      <w:r w:rsidRPr="000B0321">
        <w:tab/>
      </w:r>
      <w:r w:rsidRPr="000B0321">
        <w:rPr>
          <w:strike/>
        </w:rPr>
        <w:t>The Board shall waive the</w:t>
      </w:r>
      <w:r w:rsidRPr="000B0321">
        <w:t xml:space="preserve"> </w:t>
      </w:r>
      <w:r w:rsidRPr="000B0321">
        <w:rPr>
          <w:u w:val="single"/>
        </w:rPr>
        <w:t>The</w:t>
      </w:r>
      <w:r w:rsidRPr="000B0321">
        <w:t xml:space="preserve"> requirement for licensure set forth in 21 NCAC 61 .0401(f) that requires continuing education audits be submitted to the Board no later than 30 days of receipt of the audit notice.</w:t>
      </w:r>
    </w:p>
    <w:p w14:paraId="68F1D7E0" w14:textId="77777777" w:rsidR="00F74B98" w:rsidRPr="002B5138" w:rsidRDefault="00F74B98" w:rsidP="00F74B98">
      <w:pPr>
        <w:pStyle w:val="Paragraph"/>
        <w:rPr>
          <w:u w:val="single"/>
        </w:rPr>
      </w:pPr>
      <w:r w:rsidRPr="002B5138">
        <w:rPr>
          <w:u w:val="single"/>
        </w:rPr>
        <w:t>(b)  The exceptions in this Rule shall only apply during the effective period of the state of emergency.</w:t>
      </w:r>
    </w:p>
    <w:p w14:paraId="20F388C4" w14:textId="77777777" w:rsidR="00F74B98" w:rsidRPr="000B0321" w:rsidRDefault="00F74B98" w:rsidP="00F74B98">
      <w:pPr>
        <w:pStyle w:val="Base"/>
      </w:pPr>
    </w:p>
    <w:p w14:paraId="39D27942" w14:textId="3BFEC997" w:rsidR="00F74B98" w:rsidRPr="000B0321" w:rsidRDefault="00F74B98" w:rsidP="00F74B98">
      <w:pPr>
        <w:pStyle w:val="HistoryAuthority"/>
      </w:pPr>
      <w:r w:rsidRPr="000B0321">
        <w:t>Authority G.S. 90</w:t>
      </w:r>
      <w:r w:rsidRPr="000B0321">
        <w:noBreakHyphen/>
        <w:t>652(1); 90</w:t>
      </w:r>
      <w:r w:rsidRPr="000B0321">
        <w:noBreakHyphen/>
        <w:t>652(2); 90</w:t>
      </w:r>
      <w:r w:rsidRPr="000B0321">
        <w:noBreakHyphen/>
        <w:t>652(9); 90</w:t>
      </w:r>
      <w:r w:rsidRPr="000B0321">
        <w:noBreakHyphen/>
        <w:t>652(11); 90</w:t>
      </w:r>
      <w:r w:rsidRPr="000B0321">
        <w:noBreakHyphen/>
        <w:t>652(13)</w:t>
      </w:r>
      <w:r>
        <w:t>.</w:t>
      </w:r>
    </w:p>
    <w:p w14:paraId="6DE19D25" w14:textId="77777777" w:rsidR="00F74B98" w:rsidRPr="005E4FB1" w:rsidRDefault="00F74B98" w:rsidP="00F74B98">
      <w:pPr>
        <w:pStyle w:val="Base"/>
      </w:pPr>
    </w:p>
    <w:p w14:paraId="01B205C3" w14:textId="77777777" w:rsidR="00F74B98" w:rsidRDefault="00F74B98"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31"/>
          <w:footerReference w:type="default" r:id="rId32"/>
          <w:pgSz w:w="12240" w:h="15840"/>
          <w:pgMar w:top="360" w:right="720" w:bottom="360" w:left="720" w:header="360" w:footer="360" w:gutter="0"/>
          <w:cols w:space="720"/>
        </w:sectPr>
      </w:pPr>
    </w:p>
    <w:p w14:paraId="60983747" w14:textId="77777777" w:rsidR="00254860" w:rsidRDefault="00254860" w:rsidP="0005417F">
      <w:pPr>
        <w:pStyle w:val="Chapter"/>
      </w:pPr>
      <w:r>
        <w:t>TITLE 11 – Department of Insurance</w:t>
      </w:r>
    </w:p>
    <w:p w14:paraId="4A8D8226" w14:textId="77777777" w:rsidR="00254860" w:rsidRDefault="00254860">
      <w:pPr>
        <w:pStyle w:val="Base"/>
      </w:pPr>
    </w:p>
    <w:p w14:paraId="31C6C01A" w14:textId="77777777" w:rsidR="00254860" w:rsidRPr="004E24E2" w:rsidRDefault="00254860" w:rsidP="0005417F">
      <w:pPr>
        <w:pStyle w:val="Paragraph"/>
        <w:rPr>
          <w:b/>
        </w:rPr>
      </w:pPr>
      <w:r w:rsidRPr="004E24E2">
        <w:rPr>
          <w:b/>
        </w:rPr>
        <w:t>Rule-making Agency:</w:t>
      </w:r>
      <w:r w:rsidRPr="004E24E2">
        <w:rPr>
          <w:i/>
        </w:rPr>
        <w:t xml:space="preserve">  </w:t>
      </w:r>
      <w:r>
        <w:rPr>
          <w:i/>
        </w:rPr>
        <w:t>Industrial Commission</w:t>
      </w:r>
    </w:p>
    <w:p w14:paraId="30C4662F" w14:textId="77777777" w:rsidR="00254860" w:rsidRDefault="00254860">
      <w:pPr>
        <w:pStyle w:val="Base"/>
      </w:pPr>
    </w:p>
    <w:p w14:paraId="7990F083" w14:textId="77777777" w:rsidR="00254860" w:rsidRPr="004E24E2" w:rsidRDefault="00254860" w:rsidP="0005417F">
      <w:pPr>
        <w:pStyle w:val="Paragraph"/>
        <w:rPr>
          <w:b/>
        </w:rPr>
      </w:pPr>
      <w:r w:rsidRPr="004E24E2">
        <w:rPr>
          <w:b/>
        </w:rPr>
        <w:t>Rule Citation:</w:t>
      </w:r>
      <w:r w:rsidRPr="004E24E2">
        <w:rPr>
          <w:i/>
        </w:rPr>
        <w:t xml:space="preserve">  </w:t>
      </w:r>
      <w:r>
        <w:rPr>
          <w:i/>
        </w:rPr>
        <w:t>11 NCAC 23E .0302</w:t>
      </w:r>
    </w:p>
    <w:p w14:paraId="4867D0D1" w14:textId="77777777" w:rsidR="00254860" w:rsidRDefault="00254860">
      <w:pPr>
        <w:pStyle w:val="Base"/>
      </w:pPr>
    </w:p>
    <w:p w14:paraId="51C2CC40" w14:textId="77777777" w:rsidR="00254860" w:rsidRPr="004E24E2" w:rsidRDefault="00254860" w:rsidP="0005417F">
      <w:pPr>
        <w:pStyle w:val="Paragraph"/>
        <w:rPr>
          <w:b/>
        </w:rPr>
      </w:pPr>
      <w:r w:rsidRPr="004E24E2">
        <w:rPr>
          <w:b/>
        </w:rPr>
        <w:t>Effective Date:</w:t>
      </w:r>
      <w:r w:rsidRPr="004E24E2">
        <w:rPr>
          <w:i/>
        </w:rPr>
        <w:t xml:space="preserve">  </w:t>
      </w:r>
      <w:r>
        <w:rPr>
          <w:i/>
        </w:rPr>
        <w:t>January 29, 2021</w:t>
      </w:r>
    </w:p>
    <w:p w14:paraId="3922836D" w14:textId="77777777" w:rsidR="00254860" w:rsidRDefault="00254860">
      <w:pPr>
        <w:pStyle w:val="Base"/>
      </w:pPr>
    </w:p>
    <w:p w14:paraId="7C18ADB5" w14:textId="77777777" w:rsidR="00254860" w:rsidRPr="004E24E2" w:rsidRDefault="00254860" w:rsidP="0005417F">
      <w:pPr>
        <w:pStyle w:val="Paragraph"/>
        <w:rPr>
          <w:b/>
        </w:rPr>
      </w:pPr>
      <w:r w:rsidRPr="004E24E2">
        <w:rPr>
          <w:b/>
        </w:rPr>
        <w:t>Date Approved by the Rules Review Commission:</w:t>
      </w:r>
      <w:r w:rsidRPr="004E24E2">
        <w:rPr>
          <w:i/>
        </w:rPr>
        <w:t xml:space="preserve">  </w:t>
      </w:r>
      <w:r>
        <w:rPr>
          <w:i/>
        </w:rPr>
        <w:t>January 21, 2021</w:t>
      </w:r>
    </w:p>
    <w:p w14:paraId="59CCF309" w14:textId="77777777" w:rsidR="00254860" w:rsidRDefault="00254860">
      <w:pPr>
        <w:pStyle w:val="Base"/>
      </w:pPr>
    </w:p>
    <w:p w14:paraId="26948AE5" w14:textId="77777777" w:rsidR="00254860" w:rsidRDefault="00254860" w:rsidP="0005417F">
      <w:pPr>
        <w:pStyle w:val="Paragraph"/>
        <w:rPr>
          <w:i/>
        </w:rPr>
      </w:pPr>
      <w:r w:rsidRPr="004E24E2">
        <w:rPr>
          <w:b/>
        </w:rPr>
        <w:t>Reason for Action:</w:t>
      </w:r>
      <w:r w:rsidRPr="004E24E2">
        <w:rPr>
          <w:i/>
        </w:rPr>
        <w:t xml:space="preserve">  </w:t>
      </w:r>
      <w:r>
        <w:rPr>
          <w:i/>
        </w:rPr>
        <w:t>Adhering to the notice and hearing requirements of G.S. 150B-21.2 would result in a long period of time where the regulated parties would be required by the Commission's rules, and by other rules that apply to cases withing the Commission's jurisdiction, to engage in activities involving in-person contacts that put them at risk for contracting or spreading the COVID-19 virus, even when the rule requirements are not in conformity with an emergency Order or directive of the Chief Justice of the North Carolina Supreme Court that is in effect.  Adhering to the notice and hearing requirements of G.S. 150B-21.2 also would result in a long period of time where the Commission's rule requirements regarding affidavits and other sworn statements are not in conformity with the December 14, 2020 Order of the Chief Justice of the North Carolina Supreme Court Extending Emergency Directives, specifically Emergency Directive 5, and/or are not in conformity with future Orders of the Chief Justice of the North Carolina Supreme Court regarding affidavits and other sworn statements.</w:t>
      </w:r>
    </w:p>
    <w:p w14:paraId="2BA138E0" w14:textId="77777777" w:rsidR="00254860" w:rsidRPr="004E24E2" w:rsidRDefault="00254860" w:rsidP="0005417F">
      <w:pPr>
        <w:pStyle w:val="Base"/>
      </w:pPr>
    </w:p>
    <w:p w14:paraId="630FC05D" w14:textId="77777777" w:rsidR="00254860" w:rsidRDefault="00254860" w:rsidP="0005417F">
      <w:pPr>
        <w:pStyle w:val="Chapter"/>
      </w:pPr>
      <w:r>
        <w:t>Chapter 23 - Industrial Commission</w:t>
      </w:r>
    </w:p>
    <w:p w14:paraId="6E53AB90" w14:textId="77777777" w:rsidR="00254860" w:rsidRDefault="00254860" w:rsidP="0005417F">
      <w:pPr>
        <w:pStyle w:val="Base"/>
      </w:pPr>
    </w:p>
    <w:p w14:paraId="1AE9B637" w14:textId="77777777" w:rsidR="00254860" w:rsidRDefault="00254860" w:rsidP="0005417F">
      <w:pPr>
        <w:pStyle w:val="SubChapter"/>
      </w:pPr>
      <w:r>
        <w:t>SUBCHAPTER 23E – ADMINISTRATIVE RULES OF THE INDUSTRIAL COMMISSION</w:t>
      </w:r>
    </w:p>
    <w:p w14:paraId="13001C0C" w14:textId="77777777" w:rsidR="00254860" w:rsidRDefault="00254860" w:rsidP="0005417F">
      <w:pPr>
        <w:pStyle w:val="Base"/>
      </w:pPr>
    </w:p>
    <w:p w14:paraId="0640B774" w14:textId="77777777" w:rsidR="00254860" w:rsidRDefault="00254860" w:rsidP="0005417F">
      <w:pPr>
        <w:pStyle w:val="Section"/>
      </w:pPr>
      <w:r>
        <w:t>SECTION .0300 – RULES OF THE COMMISSION</w:t>
      </w:r>
    </w:p>
    <w:p w14:paraId="7BCA8E5D" w14:textId="77777777" w:rsidR="00254860" w:rsidRPr="00D2140D" w:rsidRDefault="00254860" w:rsidP="0005417F">
      <w:pPr>
        <w:pStyle w:val="Base"/>
      </w:pPr>
    </w:p>
    <w:p w14:paraId="24C492F4" w14:textId="77777777" w:rsidR="00254860" w:rsidRPr="00D2140D" w:rsidRDefault="00254860" w:rsidP="0005417F">
      <w:pPr>
        <w:pStyle w:val="Rule"/>
      </w:pPr>
      <w:r w:rsidRPr="00D2140D">
        <w:t>11 NCAC 23E .0302</w:t>
      </w:r>
      <w:r w:rsidRPr="00CA022C">
        <w:tab/>
      </w:r>
      <w:r w:rsidRPr="00D2140D">
        <w:t>emergency orders and directives of the chief justice of the north carolina supreme court</w:t>
      </w:r>
    </w:p>
    <w:p w14:paraId="24465636" w14:textId="77777777" w:rsidR="00254860" w:rsidRPr="00CA022C" w:rsidRDefault="00254860" w:rsidP="0005417F">
      <w:pPr>
        <w:pStyle w:val="Paragraph"/>
      </w:pPr>
      <w:r w:rsidRPr="00D2140D">
        <w:rPr>
          <w:u w:val="single"/>
        </w:rPr>
        <w:t xml:space="preserve">(a)  This </w:t>
      </w:r>
      <w:r w:rsidRPr="00CA022C">
        <w:rPr>
          <w:u w:val="single"/>
        </w:rPr>
        <w:t>Rule applies to all matters within the authority and jurisdiction of the Commission and to all Subchapters of the Commission's rules.</w:t>
      </w:r>
    </w:p>
    <w:p w14:paraId="3966189B" w14:textId="77777777" w:rsidR="00254860" w:rsidRPr="00CA022C" w:rsidRDefault="00254860" w:rsidP="0005417F">
      <w:pPr>
        <w:pStyle w:val="Paragraph"/>
      </w:pPr>
      <w:r w:rsidRPr="00CA022C">
        <w:rPr>
          <w:u w:val="single"/>
        </w:rPr>
        <w:t xml:space="preserve">(b)  In the interests of justice or to protect the public health or safety, the Commission may waive or modify any portion of its rules in order to bring them in conformity with an emergency Order or directive of the Chief Justice of the North Carolina Supreme Court that is in effect. The Commission shall consider the following factors in determining whether to grant the waiver or modification: </w:t>
      </w:r>
    </w:p>
    <w:p w14:paraId="1CCAB49F" w14:textId="77777777" w:rsidR="00254860" w:rsidRPr="00CA022C" w:rsidRDefault="00254860" w:rsidP="0005417F">
      <w:pPr>
        <w:pStyle w:val="SubParagraph"/>
        <w:tabs>
          <w:tab w:val="clear" w:pos="1800"/>
        </w:tabs>
      </w:pPr>
      <w:r w:rsidRPr="00CA022C">
        <w:rPr>
          <w:u w:val="single"/>
        </w:rPr>
        <w:t>(1)</w:t>
      </w:r>
      <w:r w:rsidRPr="00CA022C">
        <w:tab/>
      </w:r>
      <w:r w:rsidRPr="00CA022C">
        <w:rPr>
          <w:u w:val="single"/>
        </w:rPr>
        <w:t>the necessity of waiving or modifying the rule;</w:t>
      </w:r>
      <w:r w:rsidRPr="000743E0">
        <w:rPr>
          <w:u w:val="single"/>
        </w:rPr>
        <w:t xml:space="preserve"> </w:t>
      </w:r>
      <w:r w:rsidRPr="00CA022C">
        <w:rPr>
          <w:u w:val="single"/>
        </w:rPr>
        <w:t>and</w:t>
      </w:r>
    </w:p>
    <w:p w14:paraId="27800816" w14:textId="77777777" w:rsidR="00254860" w:rsidRPr="00CA022C" w:rsidRDefault="00254860" w:rsidP="0005417F">
      <w:pPr>
        <w:pStyle w:val="SubParagraph"/>
        <w:tabs>
          <w:tab w:val="clear" w:pos="1800"/>
        </w:tabs>
      </w:pPr>
      <w:r w:rsidRPr="00CA022C">
        <w:rPr>
          <w:u w:val="single"/>
        </w:rPr>
        <w:t>(2)</w:t>
      </w:r>
      <w:r w:rsidRPr="00CA022C">
        <w:tab/>
      </w:r>
      <w:r w:rsidRPr="00CA022C">
        <w:rPr>
          <w:u w:val="single"/>
        </w:rPr>
        <w:t>the impact of waiving or modifying the rule on the regulated parties and on the Commission.</w:t>
      </w:r>
    </w:p>
    <w:p w14:paraId="75C3030A" w14:textId="77777777" w:rsidR="00254860" w:rsidRPr="00CA022C" w:rsidRDefault="00254860" w:rsidP="0005417F">
      <w:pPr>
        <w:pStyle w:val="Paragraph"/>
      </w:pPr>
      <w:r w:rsidRPr="00CA022C">
        <w:rPr>
          <w:u w:val="single"/>
        </w:rPr>
        <w:t>If the Commission waives or modifies a rule to bring the rule in conformity with any emergency Order or directive of the Chief Justice of the North Carolina Supreme Court, the Commission shall post a notice of the waiver or modification of the rule on its website unless the waiver or modification is case-specific and not generally applicable to the regulated public.</w:t>
      </w:r>
    </w:p>
    <w:p w14:paraId="555888AC" w14:textId="77777777" w:rsidR="00254860" w:rsidRPr="00CA022C" w:rsidRDefault="00254860" w:rsidP="0005417F">
      <w:pPr>
        <w:pStyle w:val="Paragraph"/>
      </w:pPr>
      <w:r w:rsidRPr="00CA022C">
        <w:rPr>
          <w:u w:val="single"/>
        </w:rPr>
        <w:t>(c)  During any period that an emergency Order or directive of the Chief Justice of the North Carolina Supreme Court authorizes the taking of oaths and verifications outside the presence of a notary public, the Commission shall accept any pleading, motion, petition, supporting affidavit, or other document with an affirmation or representation not attested to before a notary public so long as the subscriber affirms the truth of the matter to be verified by an affirmation or representation in substantially the same language as that allowed by the emergency Order or directive of the Chief Justice of the North Carolina Supreme Court.</w:t>
      </w:r>
    </w:p>
    <w:p w14:paraId="40801A02" w14:textId="77777777" w:rsidR="00254860" w:rsidRPr="00CA022C" w:rsidRDefault="00254860" w:rsidP="0005417F">
      <w:pPr>
        <w:pStyle w:val="Base"/>
      </w:pPr>
    </w:p>
    <w:p w14:paraId="0D728B4F" w14:textId="6265326D" w:rsidR="00254860" w:rsidRPr="00CA022C" w:rsidRDefault="00254860" w:rsidP="00254860">
      <w:pPr>
        <w:pStyle w:val="HistoryAuthority"/>
      </w:pPr>
      <w:r w:rsidRPr="00CA022C">
        <w:t>Authority G.S. 97-80; 130A-425(d); 143-166.4; 143-296; 143-300</w:t>
      </w:r>
      <w:r w:rsidR="00381FFD">
        <w:t>;</w:t>
      </w:r>
    </w:p>
    <w:p w14:paraId="5F4C70E4" w14:textId="77777777" w:rsidR="00381FFD" w:rsidRPr="00381FFD" w:rsidRDefault="00381FFD" w:rsidP="00381FFD">
      <w:pPr>
        <w:rPr>
          <w:i/>
          <w:kern w:val="0"/>
        </w:rPr>
      </w:pPr>
      <w:r w:rsidRPr="00381FFD">
        <w:rPr>
          <w:i/>
          <w:kern w:val="0"/>
        </w:rPr>
        <w:t>Emergency Adoption Eff. November 6, 2020;</w:t>
      </w:r>
    </w:p>
    <w:p w14:paraId="1293B259" w14:textId="77777777" w:rsidR="00381FFD" w:rsidRPr="00F82FC3" w:rsidRDefault="00381FFD" w:rsidP="00381FFD">
      <w:pPr>
        <w:rPr>
          <w:i/>
          <w:kern w:val="0"/>
          <w:u w:val="single"/>
        </w:rPr>
      </w:pPr>
      <w:r w:rsidRPr="00F82FC3">
        <w:rPr>
          <w:i/>
          <w:kern w:val="0"/>
          <w:u w:val="single"/>
        </w:rPr>
        <w:t>Temporary Adoption Eff. January 29, 2021.</w:t>
      </w:r>
    </w:p>
    <w:p w14:paraId="645B0A8A" w14:textId="77777777" w:rsidR="00254860" w:rsidRPr="005E4FB1" w:rsidRDefault="00254860" w:rsidP="0005417F">
      <w:pPr>
        <w:pStyle w:val="Base"/>
      </w:pPr>
    </w:p>
    <w:p w14:paraId="6C8A2F10" w14:textId="77777777" w:rsidR="00D52FD0" w:rsidRDefault="00D52FD0"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31FB9FD4" w14:textId="77777777" w:rsidR="00D52FD0" w:rsidRDefault="00D52FD0" w:rsidP="00D52FD0">
      <w:pPr>
        <w:pStyle w:val="Base"/>
      </w:pPr>
    </w:p>
    <w:p w14:paraId="1D2F5798" w14:textId="77777777" w:rsidR="00D52FD0" w:rsidRDefault="00D52FD0" w:rsidP="00D52FD0">
      <w:pPr>
        <w:rPr>
          <w:kern w:val="0"/>
        </w:rPr>
        <w:sectPr w:rsidR="00D52FD0">
          <w:headerReference w:type="default" r:id="rId33"/>
          <w:footerReference w:type="default" r:id="rId3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84B9C83"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00211">
              <w:rPr>
                <w:i/>
                <w:iCs/>
              </w:rPr>
              <w:t>January 21, 202</w:t>
            </w:r>
            <w:r w:rsidR="00A87D2F">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39DE9D7A" w14:textId="1EEA1317" w:rsidR="00AC5706" w:rsidRPr="00AF2B36" w:rsidRDefault="00AC5706" w:rsidP="0005629A">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14EB0C76" w:rsidR="00AC5706" w:rsidRDefault="00AC5706" w:rsidP="0005629A">
            <w:pPr>
              <w:jc w:val="center"/>
              <w:rPr>
                <w:rFonts w:ascii="Arial" w:hAnsi="Arial" w:cs="Arial"/>
                <w:kern w:val="0"/>
              </w:rPr>
            </w:pPr>
            <w:r w:rsidRPr="00AF2B36">
              <w:rPr>
                <w:rFonts w:ascii="Arial" w:hAnsi="Arial" w:cs="Arial"/>
                <w:kern w:val="0"/>
              </w:rPr>
              <w:t>Paul Powell</w:t>
            </w:r>
          </w:p>
        </w:tc>
      </w:tr>
      <w:tr w:rsidR="00AC5706" w:rsidRPr="00AF2B36" w14:paraId="297E87B3" w14:textId="77777777" w:rsidTr="00482A05">
        <w:tc>
          <w:tcPr>
            <w:tcW w:w="5400" w:type="dxa"/>
            <w:hideMark/>
          </w:tcPr>
          <w:p w14:paraId="6DB72F3C" w14:textId="4060568D" w:rsidR="00AC5706" w:rsidRPr="00AF2B36" w:rsidRDefault="0005629A" w:rsidP="00AC5706">
            <w:pPr>
              <w:jc w:val="center"/>
              <w:rPr>
                <w:rFonts w:ascii="Arial" w:hAnsi="Arial" w:cs="Arial"/>
              </w:rPr>
            </w:pPr>
            <w:r>
              <w:rPr>
                <w:rFonts w:ascii="Arial" w:hAnsi="Arial" w:cs="Arial"/>
              </w:rPr>
              <w:t>Jeff Hyde</w:t>
            </w:r>
          </w:p>
        </w:tc>
        <w:tc>
          <w:tcPr>
            <w:tcW w:w="5400" w:type="dxa"/>
            <w:hideMark/>
          </w:tcPr>
          <w:p w14:paraId="279C1280" w14:textId="19646714" w:rsidR="00AC5706" w:rsidRPr="00AF2B36" w:rsidRDefault="0005629A" w:rsidP="00AC5706">
            <w:pPr>
              <w:jc w:val="center"/>
              <w:rPr>
                <w:rFonts w:ascii="Arial" w:hAnsi="Arial" w:cs="Arial"/>
                <w:kern w:val="0"/>
              </w:rPr>
            </w:pPr>
            <w:r>
              <w:rPr>
                <w:rFonts w:ascii="Arial" w:hAnsi="Arial" w:cs="Arial"/>
                <w:kern w:val="0"/>
              </w:rPr>
              <w:t>Randy Overton</w:t>
            </w:r>
          </w:p>
        </w:tc>
      </w:tr>
      <w:tr w:rsidR="00166428" w:rsidRPr="00AF2B36" w14:paraId="2912BD03" w14:textId="77777777" w:rsidTr="00482A05">
        <w:tc>
          <w:tcPr>
            <w:tcW w:w="5400" w:type="dxa"/>
          </w:tcPr>
          <w:p w14:paraId="5EB63232" w14:textId="16DA3D94" w:rsidR="00166428" w:rsidRPr="00AF2B36" w:rsidRDefault="0005629A" w:rsidP="00166428">
            <w:pPr>
              <w:jc w:val="center"/>
              <w:rPr>
                <w:rFonts w:ascii="Arial" w:hAnsi="Arial" w:cs="Arial"/>
                <w:kern w:val="0"/>
              </w:rPr>
            </w:pPr>
            <w:r>
              <w:rPr>
                <w:rFonts w:ascii="Arial" w:hAnsi="Arial" w:cs="Arial"/>
                <w:kern w:val="0"/>
              </w:rPr>
              <w:t>Vacant</w:t>
            </w:r>
          </w:p>
        </w:tc>
        <w:tc>
          <w:tcPr>
            <w:tcW w:w="5400" w:type="dxa"/>
          </w:tcPr>
          <w:p w14:paraId="0EB0A0BA" w14:textId="7D362D42" w:rsidR="00166428" w:rsidRPr="00AF2B36" w:rsidRDefault="0005629A" w:rsidP="00166428">
            <w:pPr>
              <w:jc w:val="center"/>
              <w:rPr>
                <w:rFonts w:ascii="Arial" w:hAnsi="Arial" w:cs="Arial"/>
                <w:kern w:val="0"/>
              </w:rPr>
            </w:pPr>
            <w:r>
              <w:rPr>
                <w:rFonts w:ascii="Arial" w:hAnsi="Arial" w:cs="Arial"/>
                <w:kern w:val="0"/>
              </w:rPr>
              <w:t>Vacant</w:t>
            </w:r>
          </w:p>
        </w:tc>
      </w:tr>
    </w:tbl>
    <w:p w14:paraId="3EE05472" w14:textId="77777777" w:rsidR="0005629A" w:rsidRDefault="0005629A" w:rsidP="00AF2B36">
      <w:pPr>
        <w:jc w:val="center"/>
        <w:rPr>
          <w:rFonts w:ascii="Arial" w:hAnsi="Arial" w:cs="Arial"/>
          <w:b/>
          <w:bCs/>
        </w:rPr>
      </w:pPr>
    </w:p>
    <w:p w14:paraId="4EE9F3D5" w14:textId="11427DC9"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415B053A" w14:textId="77777777" w:rsidR="00666DFF" w:rsidRDefault="00AD619A" w:rsidP="00666DFF">
      <w:pPr>
        <w:tabs>
          <w:tab w:val="left" w:pos="3600"/>
          <w:tab w:val="right" w:pos="7380"/>
        </w:tabs>
        <w:jc w:val="left"/>
        <w:rPr>
          <w:rFonts w:ascii="Arial" w:hAnsi="Arial" w:cs="Arial"/>
        </w:rPr>
      </w:pPr>
      <w:r>
        <w:rPr>
          <w:rFonts w:ascii="Arial" w:hAnsi="Arial" w:cs="Arial"/>
        </w:rPr>
        <w:tab/>
      </w:r>
      <w:r w:rsidR="00666DFF">
        <w:rPr>
          <w:rFonts w:ascii="Arial" w:hAnsi="Arial" w:cs="Arial"/>
        </w:rPr>
        <w:t>February 18, 2021</w:t>
      </w:r>
      <w:r w:rsidR="00666DFF">
        <w:rPr>
          <w:rFonts w:ascii="Arial" w:hAnsi="Arial" w:cs="Arial"/>
        </w:rPr>
        <w:tab/>
        <w:t>March 18, 2021</w:t>
      </w:r>
    </w:p>
    <w:p w14:paraId="5BE45BC2" w14:textId="77777777" w:rsidR="00666DFF" w:rsidRPr="00AF2B36" w:rsidRDefault="00666DFF" w:rsidP="00666DFF">
      <w:pPr>
        <w:tabs>
          <w:tab w:val="left" w:pos="3600"/>
          <w:tab w:val="right" w:pos="7380"/>
        </w:tabs>
        <w:jc w:val="left"/>
        <w:rPr>
          <w:rFonts w:ascii="Arial" w:hAnsi="Arial" w:cs="Arial"/>
        </w:rPr>
      </w:pPr>
      <w:r>
        <w:rPr>
          <w:rFonts w:ascii="Arial" w:hAnsi="Arial" w:cs="Arial"/>
        </w:rPr>
        <w:tab/>
        <w:t>April 15, 2021</w:t>
      </w:r>
      <w:r>
        <w:rPr>
          <w:rFonts w:ascii="Arial" w:hAnsi="Arial" w:cs="Arial"/>
        </w:rPr>
        <w:tab/>
        <w:t>May 20, 2021</w:t>
      </w:r>
    </w:p>
    <w:p w14:paraId="594C6F4E" w14:textId="62A10B93" w:rsidR="00AF2B36" w:rsidRPr="00AF2B36" w:rsidRDefault="00AF2B36" w:rsidP="00666DFF">
      <w:pPr>
        <w:tabs>
          <w:tab w:val="left" w:pos="3600"/>
          <w:tab w:val="right" w:pos="7380"/>
        </w:tabs>
        <w:jc w:val="left"/>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5"/>
          <w:footerReference w:type="default" r:id="rId36"/>
          <w:pgSz w:w="12240" w:h="15840"/>
          <w:pgMar w:top="360" w:right="720" w:bottom="360" w:left="720" w:header="360" w:footer="360" w:gutter="0"/>
          <w:cols w:space="720"/>
        </w:sectPr>
      </w:pPr>
    </w:p>
    <w:p w14:paraId="7A7EE3DA" w14:textId="77777777" w:rsidR="00105978" w:rsidRPr="00212B2D" w:rsidRDefault="00105978" w:rsidP="0005417F">
      <w:pPr>
        <w:pStyle w:val="Paragraph"/>
        <w:jc w:val="center"/>
        <w:rPr>
          <w:rFonts w:ascii="Arial" w:hAnsi="Arial" w:cs="Arial"/>
          <w:b/>
        </w:rPr>
      </w:pPr>
      <w:r w:rsidRPr="00212B2D">
        <w:rPr>
          <w:rFonts w:ascii="Arial" w:hAnsi="Arial" w:cs="Arial"/>
          <w:b/>
        </w:rPr>
        <w:t>RULES REVIEW COMMISSION MEETING</w:t>
      </w:r>
    </w:p>
    <w:p w14:paraId="70F821B8" w14:textId="77777777" w:rsidR="00105978" w:rsidRPr="00212B2D" w:rsidRDefault="00105978" w:rsidP="0005417F">
      <w:pPr>
        <w:pStyle w:val="Paragraph"/>
        <w:jc w:val="center"/>
        <w:rPr>
          <w:rFonts w:ascii="Arial" w:hAnsi="Arial" w:cs="Arial"/>
          <w:b/>
        </w:rPr>
      </w:pPr>
      <w:r w:rsidRPr="00212B2D">
        <w:rPr>
          <w:rFonts w:ascii="Arial" w:hAnsi="Arial" w:cs="Arial"/>
          <w:b/>
        </w:rPr>
        <w:t>MINUTES</w:t>
      </w:r>
    </w:p>
    <w:p w14:paraId="7A329609" w14:textId="77777777" w:rsidR="00105978" w:rsidRPr="00212B2D" w:rsidRDefault="00105978" w:rsidP="0005417F">
      <w:pPr>
        <w:pStyle w:val="Paragraph"/>
        <w:jc w:val="center"/>
        <w:rPr>
          <w:rFonts w:ascii="Arial" w:hAnsi="Arial" w:cs="Arial"/>
          <w:b/>
          <w:i/>
          <w:u w:val="single"/>
        </w:rPr>
      </w:pPr>
      <w:r w:rsidRPr="00212B2D">
        <w:rPr>
          <w:rFonts w:ascii="Arial" w:hAnsi="Arial" w:cs="Arial"/>
          <w:b/>
          <w:i/>
          <w:u w:val="single"/>
        </w:rPr>
        <w:t>January 21, 2021</w:t>
      </w:r>
    </w:p>
    <w:p w14:paraId="01B2E3C4" w14:textId="77777777" w:rsidR="00105978" w:rsidRPr="00212B2D" w:rsidRDefault="00105978" w:rsidP="0005417F">
      <w:pPr>
        <w:pStyle w:val="Base"/>
        <w:rPr>
          <w:rFonts w:ascii="Arial" w:hAnsi="Arial" w:cs="Arial"/>
          <w:u w:val="single"/>
        </w:rPr>
      </w:pPr>
    </w:p>
    <w:p w14:paraId="46D8797F" w14:textId="77777777" w:rsidR="00105978" w:rsidRPr="00212B2D" w:rsidRDefault="00105978" w:rsidP="0005417F">
      <w:pPr>
        <w:pStyle w:val="Base"/>
        <w:rPr>
          <w:rFonts w:ascii="Arial" w:hAnsi="Arial" w:cs="Arial"/>
          <w:snapToGrid w:val="0"/>
        </w:rPr>
      </w:pPr>
      <w:r w:rsidRPr="00212B2D">
        <w:rPr>
          <w:rFonts w:ascii="Arial" w:hAnsi="Arial" w:cs="Arial"/>
          <w:snapToGrid w:val="0"/>
        </w:rPr>
        <w:t xml:space="preserve">The Rules Review Commission met on Thursday, January 21, 2021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79B9C5D1" w14:textId="77777777" w:rsidR="00105978" w:rsidRPr="00212B2D" w:rsidRDefault="00105978" w:rsidP="0005417F">
      <w:pPr>
        <w:pStyle w:val="Base"/>
        <w:rPr>
          <w:rFonts w:ascii="Arial" w:hAnsi="Arial" w:cs="Arial"/>
          <w:snapToGrid w:val="0"/>
        </w:rPr>
      </w:pPr>
    </w:p>
    <w:p w14:paraId="66E6DB1C" w14:textId="77777777" w:rsidR="00105978" w:rsidRPr="00212B2D" w:rsidRDefault="00105978" w:rsidP="0005417F">
      <w:pPr>
        <w:pStyle w:val="Base"/>
        <w:rPr>
          <w:rFonts w:ascii="Arial" w:hAnsi="Arial" w:cs="Arial"/>
          <w:snapToGrid w:val="0"/>
        </w:rPr>
      </w:pPr>
      <w:r w:rsidRPr="00212B2D">
        <w:rPr>
          <w:rFonts w:ascii="Arial" w:hAnsi="Arial" w:cs="Arial"/>
          <w:snapToGrid w:val="0"/>
        </w:rPr>
        <w:t xml:space="preserve">Commissioners </w:t>
      </w:r>
      <w:bookmarkStart w:id="2" w:name="_Hlk38882118"/>
      <w:r w:rsidRPr="00212B2D">
        <w:rPr>
          <w:rFonts w:ascii="Arial" w:hAnsi="Arial" w:cs="Arial"/>
          <w:snapToGrid w:val="0"/>
        </w:rPr>
        <w:t xml:space="preserve">present via </w:t>
      </w:r>
      <w:bookmarkEnd w:id="2"/>
      <w:r w:rsidRPr="00212B2D">
        <w:rPr>
          <w:rFonts w:ascii="Arial" w:hAnsi="Arial" w:cs="Arial"/>
          <w:snapToGrid w:val="0"/>
        </w:rPr>
        <w:t xml:space="preserve">WebEx were Bobby Bryan, Andrew Atkins, Anna Baird Choi, Margaret </w:t>
      </w:r>
      <w:proofErr w:type="spellStart"/>
      <w:r w:rsidRPr="00212B2D">
        <w:rPr>
          <w:rFonts w:ascii="Arial" w:hAnsi="Arial" w:cs="Arial"/>
          <w:snapToGrid w:val="0"/>
        </w:rPr>
        <w:t>Currin</w:t>
      </w:r>
      <w:proofErr w:type="spellEnd"/>
      <w:r w:rsidRPr="00212B2D">
        <w:rPr>
          <w:rFonts w:ascii="Arial" w:hAnsi="Arial" w:cs="Arial"/>
          <w:snapToGrid w:val="0"/>
        </w:rPr>
        <w:t>, Jeanette Doran, Jeff Hyde, Randy Overton, and Paul Powell.</w:t>
      </w:r>
    </w:p>
    <w:p w14:paraId="4170A880" w14:textId="4C1E1DF6" w:rsidR="00105978" w:rsidRPr="00212B2D" w:rsidRDefault="002C2716" w:rsidP="0005417F">
      <w:pPr>
        <w:pStyle w:val="Base"/>
        <w:rPr>
          <w:rFonts w:ascii="Arial" w:hAnsi="Arial" w:cs="Arial"/>
          <w:snapToGrid w:val="0"/>
        </w:rPr>
      </w:pPr>
      <w:r>
        <w:rPr>
          <w:rFonts w:ascii="Arial" w:hAnsi="Arial" w:cs="Arial"/>
          <w:noProof/>
        </w:rPr>
        <mc:AlternateContent>
          <mc:Choice Requires="wps">
            <w:drawing>
              <wp:anchor distT="0" distB="0" distL="114300" distR="114300" simplePos="0" relativeHeight="251659264" behindDoc="1" locked="0" layoutInCell="1" allowOverlap="1" wp14:anchorId="5C2C5BE6" wp14:editId="369A9508">
                <wp:simplePos x="0" y="0"/>
                <wp:positionH relativeFrom="column">
                  <wp:posOffset>981075</wp:posOffset>
                </wp:positionH>
                <wp:positionV relativeFrom="paragraph">
                  <wp:posOffset>102235</wp:posOffset>
                </wp:positionV>
                <wp:extent cx="4794843" cy="13823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70554">
                          <a:off x="0" y="0"/>
                          <a:ext cx="4794843" cy="138239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589D3E6"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5C2C5BE6" id="_x0000_t202" coordsize="21600,21600" o:spt="202" path="m,l,21600r21600,l21600,xe">
                <v:stroke joinstyle="miter"/>
                <v:path gradientshapeok="t" o:connecttype="rect"/>
              </v:shapetype>
              <v:shape id="Text Box 13" o:spid="_x0000_s1026" type="#_x0000_t202" style="position:absolute;left:0;text-align:left;margin-left:77.25pt;margin-top:8.05pt;width:377.55pt;height:108.85pt;rotation:-199824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" filled="f" stroked="f" strokecolor="#969696">
                <v:stroke joinstyle="round"/>
                <o:lock v:ext="edit" shapetype="t"/>
                <v:textbox>
                  <w:txbxContent>
                    <w:p w14:paraId="3589D3E6"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v:textbox>
              </v:shape>
            </w:pict>
          </mc:Fallback>
        </mc:AlternateContent>
      </w:r>
    </w:p>
    <w:p w14:paraId="19FCFC7C" w14:textId="69ED5759" w:rsidR="00105978" w:rsidRDefault="00105978" w:rsidP="0005417F">
      <w:pPr>
        <w:rPr>
          <w:rFonts w:ascii="Arial" w:hAnsi="Arial" w:cs="Arial"/>
          <w:snapToGrid w:val="0"/>
        </w:rPr>
      </w:pPr>
      <w:r w:rsidRPr="00212B2D">
        <w:rPr>
          <w:rFonts w:ascii="Arial" w:hAnsi="Arial" w:cs="Arial"/>
          <w:snapToGrid w:val="0"/>
        </w:rPr>
        <w:t>Staff member Alex Burgos was present in the Commission room. Commission Counsel Amber May, Amanda Reeder, and Ashley Snyder were present via WebEx.</w:t>
      </w:r>
    </w:p>
    <w:p w14:paraId="50AA24A9" w14:textId="38C40774" w:rsidR="00A87D2F" w:rsidRPr="00212B2D" w:rsidRDefault="00A87D2F" w:rsidP="0005417F">
      <w:pPr>
        <w:rPr>
          <w:rFonts w:ascii="Arial" w:hAnsi="Arial" w:cs="Arial"/>
          <w:snapToGrid w:val="0"/>
        </w:rPr>
      </w:pPr>
    </w:p>
    <w:p w14:paraId="196EED8D" w14:textId="1C60E42C" w:rsidR="00105978" w:rsidRDefault="00105978" w:rsidP="0005417F">
      <w:pPr>
        <w:rPr>
          <w:rFonts w:ascii="Arial" w:hAnsi="Arial" w:cs="Arial"/>
        </w:rPr>
      </w:pPr>
      <w:r w:rsidRPr="00212B2D">
        <w:rPr>
          <w:rFonts w:ascii="Arial" w:hAnsi="Arial" w:cs="Arial"/>
        </w:rPr>
        <w:t>The meeting was called to order at 9:01 a.m. with Chair Doran presiding.</w:t>
      </w:r>
    </w:p>
    <w:p w14:paraId="70ACCDE3" w14:textId="214EEEE3" w:rsidR="00A87D2F" w:rsidRPr="00212B2D" w:rsidRDefault="00A87D2F" w:rsidP="0005417F">
      <w:pPr>
        <w:rPr>
          <w:rFonts w:ascii="Arial" w:hAnsi="Arial" w:cs="Arial"/>
        </w:rPr>
      </w:pPr>
    </w:p>
    <w:p w14:paraId="4F9BFF28" w14:textId="0C4BC444" w:rsidR="00105978" w:rsidRDefault="00105978" w:rsidP="0005417F">
      <w:pPr>
        <w:rPr>
          <w:rFonts w:ascii="Arial" w:hAnsi="Arial" w:cs="Arial"/>
        </w:rPr>
      </w:pPr>
      <w:r w:rsidRPr="00212B2D">
        <w:rPr>
          <w:rFonts w:ascii="Arial" w:hAnsi="Arial" w:cs="Arial"/>
        </w:rPr>
        <w:t>The Chair read the notice required by G.S. 138A-15(e) and reminded the Commission members that they have a duty to avoid conflicts of interest and the appearance of conflicts of interest.</w:t>
      </w:r>
    </w:p>
    <w:p w14:paraId="74D2EFB0" w14:textId="5DF7F096" w:rsidR="00A87D2F" w:rsidRPr="00212B2D" w:rsidRDefault="00A87D2F" w:rsidP="0005417F">
      <w:pPr>
        <w:rPr>
          <w:rFonts w:ascii="Arial" w:hAnsi="Arial" w:cs="Arial"/>
        </w:rPr>
      </w:pPr>
    </w:p>
    <w:p w14:paraId="2E987F91" w14:textId="2A0D143B" w:rsidR="00105978" w:rsidRDefault="00105978" w:rsidP="0005417F">
      <w:pPr>
        <w:rPr>
          <w:rFonts w:ascii="Arial" w:hAnsi="Arial" w:cs="Arial"/>
        </w:rPr>
      </w:pPr>
      <w:r w:rsidRPr="00212B2D">
        <w:rPr>
          <w:rFonts w:ascii="Arial" w:hAnsi="Arial" w:cs="Arial"/>
        </w:rPr>
        <w:t>Chair Doran recognized Amy Mull and welcomed her to the meeting. Amy Mull is a 3L at UNC School of Law and is an Extern with the Office of Administrative Hearings.</w:t>
      </w:r>
    </w:p>
    <w:p w14:paraId="15B95D84" w14:textId="77777777" w:rsidR="00A87D2F" w:rsidRPr="00212B2D" w:rsidRDefault="00A87D2F" w:rsidP="0005417F">
      <w:pPr>
        <w:rPr>
          <w:rFonts w:ascii="Arial" w:hAnsi="Arial" w:cs="Arial"/>
        </w:rPr>
      </w:pPr>
    </w:p>
    <w:p w14:paraId="2B62B5F1" w14:textId="76D27DEE" w:rsidR="00105978" w:rsidRDefault="00105978" w:rsidP="0005417F">
      <w:pPr>
        <w:rPr>
          <w:rFonts w:ascii="Arial" w:hAnsi="Arial" w:cs="Arial"/>
        </w:rPr>
      </w:pPr>
      <w:r w:rsidRPr="00212B2D">
        <w:rPr>
          <w:rFonts w:ascii="Arial" w:hAnsi="Arial" w:cs="Arial"/>
        </w:rPr>
        <w:t>Chair Doran memorialized Commissioner Dunklin’s recent passing. She informed the Commission staff was working with the Speaker’s Office to send Commissioner Dunklin’s family a tribute to honor his service to the State.  Following the meeting, the Speaker’s Office confirmed they will send a North Carolina flag and certificate in recognition of Commissioner Dunklin’s service to the State.</w:t>
      </w:r>
    </w:p>
    <w:p w14:paraId="04360535" w14:textId="77777777" w:rsidR="00105978" w:rsidRPr="00212B2D" w:rsidRDefault="00105978" w:rsidP="0005417F"/>
    <w:p w14:paraId="04EAB758" w14:textId="77777777" w:rsidR="00105978" w:rsidRPr="00212B2D" w:rsidRDefault="00105978" w:rsidP="0005417F">
      <w:pPr>
        <w:pStyle w:val="Paragraph"/>
        <w:rPr>
          <w:rFonts w:ascii="Arial" w:hAnsi="Arial" w:cs="Arial"/>
          <w:b/>
          <w:u w:val="single"/>
        </w:rPr>
      </w:pPr>
      <w:r w:rsidRPr="00212B2D">
        <w:rPr>
          <w:rFonts w:ascii="Arial" w:hAnsi="Arial" w:cs="Arial"/>
          <w:b/>
          <w:u w:val="single"/>
        </w:rPr>
        <w:t>APPROVAL OF MINUTES</w:t>
      </w:r>
    </w:p>
    <w:p w14:paraId="3B8867D0" w14:textId="77777777" w:rsidR="00105978" w:rsidRPr="00212B2D" w:rsidRDefault="00105978" w:rsidP="0005417F">
      <w:pPr>
        <w:pStyle w:val="Paragraph"/>
        <w:rPr>
          <w:rFonts w:ascii="Arial" w:hAnsi="Arial" w:cs="Arial"/>
        </w:rPr>
      </w:pPr>
      <w:r w:rsidRPr="00212B2D">
        <w:rPr>
          <w:rFonts w:ascii="Arial" w:hAnsi="Arial" w:cs="Arial"/>
        </w:rPr>
        <w:t xml:space="preserve">The </w:t>
      </w:r>
      <w:bookmarkStart w:id="3" w:name="_Hlk46214571"/>
      <w:r w:rsidRPr="00212B2D">
        <w:rPr>
          <w:rFonts w:ascii="Arial" w:hAnsi="Arial" w:cs="Arial"/>
        </w:rPr>
        <w:t xml:space="preserve">Chair </w:t>
      </w:r>
      <w:bookmarkEnd w:id="3"/>
      <w:r w:rsidRPr="00212B2D">
        <w:rPr>
          <w:rFonts w:ascii="Arial" w:hAnsi="Arial" w:cs="Arial"/>
        </w:rPr>
        <w:t>asked for any discussion, comments, or corrections concerning the minutes of the December 17, 2020 meeting. There were none and the minutes were approved as distributed.</w:t>
      </w:r>
    </w:p>
    <w:p w14:paraId="7B035CEB" w14:textId="77777777" w:rsidR="00105978" w:rsidRPr="00212B2D" w:rsidRDefault="00105978" w:rsidP="0005417F">
      <w:pPr>
        <w:pStyle w:val="Paragraph"/>
        <w:rPr>
          <w:rFonts w:ascii="Arial" w:hAnsi="Arial" w:cs="Arial"/>
        </w:rPr>
      </w:pPr>
    </w:p>
    <w:p w14:paraId="4B1092B7" w14:textId="1C43E2BC" w:rsidR="00105978" w:rsidRDefault="00105978" w:rsidP="0005417F">
      <w:pPr>
        <w:pStyle w:val="Paragraph"/>
        <w:rPr>
          <w:rFonts w:ascii="Arial" w:hAnsi="Arial" w:cs="Arial"/>
          <w:bCs/>
        </w:rPr>
      </w:pPr>
      <w:r w:rsidRPr="00212B2D">
        <w:rPr>
          <w:rFonts w:ascii="Arial" w:hAnsi="Arial" w:cs="Arial"/>
          <w:bCs/>
        </w:rPr>
        <w:t xml:space="preserve">Upon the call of the Chair, the minutes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735E1259" w14:textId="77777777" w:rsidR="00D66F53" w:rsidRPr="00212B2D" w:rsidRDefault="00D66F53" w:rsidP="0005417F">
      <w:pPr>
        <w:pStyle w:val="Paragraph"/>
        <w:rPr>
          <w:rFonts w:ascii="Arial" w:hAnsi="Arial" w:cs="Arial"/>
          <w:bCs/>
        </w:rPr>
      </w:pPr>
    </w:p>
    <w:p w14:paraId="0C7830A3" w14:textId="77777777" w:rsidR="00105978" w:rsidRPr="00212B2D" w:rsidRDefault="00105978" w:rsidP="0005417F">
      <w:pPr>
        <w:pStyle w:val="Paragraph"/>
        <w:rPr>
          <w:rFonts w:ascii="Arial" w:hAnsi="Arial" w:cs="Arial"/>
          <w:bCs/>
        </w:rPr>
      </w:pPr>
      <w:r w:rsidRPr="00212B2D">
        <w:rPr>
          <w:rFonts w:ascii="Arial" w:hAnsi="Arial" w:cs="Arial"/>
          <w:bCs/>
        </w:rPr>
        <w:t>The Chair notified the Commissioners that the following item on the agenda would be taken up out of order at the end of the agenda: Follow-up matter for the State Board of Education Tab C.</w:t>
      </w:r>
    </w:p>
    <w:p w14:paraId="79EE9BA0" w14:textId="77777777" w:rsidR="00105978" w:rsidRPr="00212B2D" w:rsidRDefault="00105978" w:rsidP="0005417F">
      <w:pPr>
        <w:pStyle w:val="Paragraph"/>
        <w:rPr>
          <w:rFonts w:ascii="Arial" w:hAnsi="Arial" w:cs="Arial"/>
          <w:bCs/>
        </w:rPr>
      </w:pPr>
    </w:p>
    <w:p w14:paraId="51D55517" w14:textId="77777777" w:rsidR="00105978" w:rsidRPr="00212B2D" w:rsidRDefault="00105978" w:rsidP="0005417F">
      <w:pPr>
        <w:pStyle w:val="Paragraph"/>
        <w:rPr>
          <w:rFonts w:ascii="Arial" w:hAnsi="Arial" w:cs="Arial"/>
          <w:b/>
          <w:u w:val="single"/>
        </w:rPr>
      </w:pPr>
      <w:r w:rsidRPr="00212B2D">
        <w:rPr>
          <w:rFonts w:ascii="Arial" w:hAnsi="Arial" w:cs="Arial"/>
          <w:b/>
          <w:u w:val="single"/>
        </w:rPr>
        <w:t>FOLLOW UP MATTERS</w:t>
      </w:r>
    </w:p>
    <w:p w14:paraId="002E38E3" w14:textId="77777777" w:rsidR="00105978" w:rsidRPr="00212B2D" w:rsidRDefault="00105978" w:rsidP="0005417F">
      <w:pPr>
        <w:pStyle w:val="Paragraph"/>
        <w:rPr>
          <w:rFonts w:ascii="Arial" w:hAnsi="Arial" w:cs="Arial"/>
          <w:b/>
        </w:rPr>
      </w:pPr>
      <w:r w:rsidRPr="00212B2D">
        <w:rPr>
          <w:rFonts w:ascii="Arial" w:hAnsi="Arial" w:cs="Arial"/>
          <w:b/>
        </w:rPr>
        <w:t xml:space="preserve">Board of Agriculture </w:t>
      </w:r>
    </w:p>
    <w:p w14:paraId="084914AA" w14:textId="77777777" w:rsidR="00105978" w:rsidRPr="00212B2D" w:rsidRDefault="00105978" w:rsidP="0005417F">
      <w:pPr>
        <w:pStyle w:val="Paragraph"/>
        <w:rPr>
          <w:rFonts w:ascii="Arial" w:hAnsi="Arial" w:cs="Arial"/>
          <w:bCs/>
        </w:rPr>
      </w:pPr>
      <w:r w:rsidRPr="00212B2D">
        <w:rPr>
          <w:rFonts w:ascii="Arial" w:hAnsi="Arial" w:cs="Arial"/>
          <w:bCs/>
        </w:rPr>
        <w:t xml:space="preserve">02 NCAC 61 .0112 - Upon the call of the Chair, the rule was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76AA7A13" w14:textId="77777777" w:rsidR="00105978" w:rsidRPr="00212B2D" w:rsidRDefault="00105978" w:rsidP="0005417F">
      <w:pPr>
        <w:pStyle w:val="Paragraph"/>
        <w:rPr>
          <w:rFonts w:ascii="Arial" w:hAnsi="Arial" w:cs="Arial"/>
          <w:b/>
        </w:rPr>
      </w:pPr>
    </w:p>
    <w:p w14:paraId="051A1B97" w14:textId="77777777" w:rsidR="00105978" w:rsidRPr="00212B2D" w:rsidRDefault="00105978" w:rsidP="0005417F">
      <w:pPr>
        <w:pStyle w:val="Paragraph"/>
        <w:rPr>
          <w:rFonts w:ascii="Arial" w:hAnsi="Arial" w:cs="Arial"/>
          <w:b/>
        </w:rPr>
      </w:pPr>
      <w:r w:rsidRPr="00212B2D">
        <w:rPr>
          <w:rFonts w:ascii="Arial" w:hAnsi="Arial" w:cs="Arial"/>
          <w:b/>
        </w:rPr>
        <w:t>Environmental Management Commission</w:t>
      </w:r>
    </w:p>
    <w:p w14:paraId="55A11B63" w14:textId="666FE9CD" w:rsidR="00105978" w:rsidRPr="00212B2D" w:rsidRDefault="00105978" w:rsidP="0005417F">
      <w:pPr>
        <w:pStyle w:val="Paragraph"/>
        <w:rPr>
          <w:rFonts w:ascii="Arial" w:hAnsi="Arial" w:cs="Arial"/>
          <w:bCs/>
        </w:rPr>
      </w:pPr>
      <w:r w:rsidRPr="00212B2D">
        <w:rPr>
          <w:rFonts w:ascii="Arial" w:hAnsi="Arial" w:cs="Arial"/>
          <w:bCs/>
        </w:rPr>
        <w:t xml:space="preserve">15A NCAC 02I .0101, .0102, .0103, .0104, .0105, .0106, .0203, .0301, .0302, .0402, .0501, .0502, .0503, .0504, .0601, .0602, and .0603 - Upon the call of the Chair, the rules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20A49343" w14:textId="7F0EBCCC" w:rsidR="00105978" w:rsidRPr="00212B2D" w:rsidRDefault="00105978" w:rsidP="0005417F">
      <w:pPr>
        <w:pStyle w:val="Paragraph"/>
        <w:rPr>
          <w:rFonts w:ascii="Arial" w:hAnsi="Arial" w:cs="Arial"/>
          <w:b/>
        </w:rPr>
      </w:pPr>
      <w:r w:rsidRPr="00212B2D">
        <w:rPr>
          <w:rFonts w:ascii="Arial" w:hAnsi="Arial" w:cs="Arial"/>
          <w:bCs/>
        </w:rPr>
        <w:t xml:space="preserve"> </w:t>
      </w:r>
    </w:p>
    <w:p w14:paraId="64B23333" w14:textId="07BB794A" w:rsidR="00105978" w:rsidRPr="00212B2D" w:rsidRDefault="00F82FC3" w:rsidP="0005417F">
      <w:pPr>
        <w:pStyle w:val="Paragraph"/>
        <w:rPr>
          <w:rFonts w:ascii="Arial" w:hAnsi="Arial" w:cs="Arial"/>
          <w:b/>
        </w:rPr>
      </w:pPr>
      <w:r>
        <w:rPr>
          <w:rFonts w:ascii="Arial" w:hAnsi="Arial" w:cs="Arial"/>
          <w:bCs/>
          <w:noProof/>
        </w:rPr>
        <mc:AlternateContent>
          <mc:Choice Requires="wps">
            <w:drawing>
              <wp:anchor distT="0" distB="0" distL="114300" distR="114300" simplePos="0" relativeHeight="251660288" behindDoc="1" locked="0" layoutInCell="1" allowOverlap="1" wp14:anchorId="5C2C5BE6" wp14:editId="5D32DD8E">
                <wp:simplePos x="0" y="0"/>
                <wp:positionH relativeFrom="column">
                  <wp:posOffset>596653</wp:posOffset>
                </wp:positionH>
                <wp:positionV relativeFrom="paragraph">
                  <wp:posOffset>54086</wp:posOffset>
                </wp:positionV>
                <wp:extent cx="5704409" cy="16480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24337">
                          <a:off x="0" y="0"/>
                          <a:ext cx="5704409" cy="164804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1227A2D"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C2C5BE6" id="Text Box 14" o:spid="_x0000_s1027" type="#_x0000_t202" style="position:absolute;left:0;text-align:left;margin-left:47pt;margin-top:4.25pt;width:449.15pt;height:129.75pt;rotation:-237640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" filled="f" stroked="f" strokecolor="#969696">
                <v:stroke joinstyle="round"/>
                <o:lock v:ext="edit" shapetype="t"/>
                <v:textbox>
                  <w:txbxContent>
                    <w:p w14:paraId="41227A2D"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v:textbox>
              </v:shape>
            </w:pict>
          </mc:Fallback>
        </mc:AlternateContent>
      </w:r>
      <w:r w:rsidR="00105978" w:rsidRPr="00212B2D">
        <w:rPr>
          <w:rFonts w:ascii="Arial" w:hAnsi="Arial" w:cs="Arial"/>
          <w:b/>
        </w:rPr>
        <w:t xml:space="preserve">State Board of Education </w:t>
      </w:r>
    </w:p>
    <w:p w14:paraId="23631EC5" w14:textId="30354C43" w:rsidR="00105978" w:rsidRPr="00212B2D" w:rsidRDefault="00105978" w:rsidP="0005417F">
      <w:pPr>
        <w:pStyle w:val="Paragraph"/>
        <w:rPr>
          <w:rFonts w:ascii="Arial" w:hAnsi="Arial" w:cs="Arial"/>
          <w:bCs/>
        </w:rPr>
      </w:pPr>
      <w:r w:rsidRPr="00212B2D">
        <w:rPr>
          <w:rFonts w:ascii="Arial" w:hAnsi="Arial" w:cs="Arial"/>
          <w:bCs/>
        </w:rPr>
        <w:t xml:space="preserve">16 NCAC 06B .0114 - Upon the call of the Chair, the Commission objected to the rewritten rule in accordance with G.S. 150B-21.9 for lack of statutory authority by roll-call vote, ayes 5, noes 3 as follows: Voting in the affirmative: Andrew Atkins, Bobby Bryan, Anna Choi, Jeanette Doran, and Jeff Hyde – 5. Voting in the negative: Margaret </w:t>
      </w:r>
      <w:proofErr w:type="spellStart"/>
      <w:r w:rsidRPr="00212B2D">
        <w:rPr>
          <w:rFonts w:ascii="Arial" w:hAnsi="Arial" w:cs="Arial"/>
          <w:bCs/>
        </w:rPr>
        <w:t>Currin</w:t>
      </w:r>
      <w:proofErr w:type="spellEnd"/>
      <w:r w:rsidRPr="00212B2D">
        <w:rPr>
          <w:rFonts w:ascii="Arial" w:hAnsi="Arial" w:cs="Arial"/>
          <w:bCs/>
        </w:rPr>
        <w:t>, Randy Overton, and Paul Powell - 3.</w:t>
      </w:r>
    </w:p>
    <w:p w14:paraId="2CA02CFB" w14:textId="20B4E2B1" w:rsidR="00105978" w:rsidRPr="00212B2D" w:rsidRDefault="00105978" w:rsidP="0005417F">
      <w:pPr>
        <w:pStyle w:val="Paragraph"/>
        <w:rPr>
          <w:rFonts w:ascii="Arial" w:hAnsi="Arial" w:cs="Arial"/>
          <w:bCs/>
        </w:rPr>
      </w:pPr>
    </w:p>
    <w:p w14:paraId="17EA629E" w14:textId="11CD136F" w:rsidR="00105978" w:rsidRPr="00212B2D" w:rsidRDefault="00105978" w:rsidP="0005417F">
      <w:pPr>
        <w:rPr>
          <w:rFonts w:ascii="Arial" w:hAnsi="Arial" w:cs="Arial"/>
        </w:rPr>
      </w:pPr>
      <w:r w:rsidRPr="00212B2D">
        <w:rPr>
          <w:rFonts w:ascii="Arial" w:hAnsi="Arial" w:cs="Arial"/>
        </w:rPr>
        <w:t xml:space="preserve">The Commission found that the rewritten rule exceeds the agency’s statutory authority to regulate a “school transportation system” by requiring individuals inspecting school buses to obtain a “North Carolina School Bus Inspection Certification.”  The governing standards set in the statutes listed in the rule’s history note relate to school bus safety as it pertains to equipment and mechanical maintenance of school buses, not to the individuals conducting the inspections. G.S. 115C-240(c) discusses the following: “construction, equipment, color, and maintenance of school buses”; fuel requirements; and “adequate heating facilities, a standard signaling device…, an alternating flashing stoplight… and such other warning devices, fire protective equipment and first aid supplies as may be prescribed….” The rewritten rule governs the inspectors and does not address the specific safety criteria that will be used in the inspection.  </w:t>
      </w:r>
    </w:p>
    <w:p w14:paraId="15D5FB2D" w14:textId="77777777" w:rsidR="00105978" w:rsidRPr="00212B2D" w:rsidRDefault="00105978" w:rsidP="0005417F">
      <w:pPr>
        <w:rPr>
          <w:rFonts w:ascii="Arial" w:hAnsi="Arial" w:cs="Arial"/>
        </w:rPr>
      </w:pPr>
    </w:p>
    <w:p w14:paraId="4D11B487" w14:textId="77777777" w:rsidR="00105978" w:rsidRPr="00212B2D" w:rsidRDefault="00105978" w:rsidP="0005417F">
      <w:pPr>
        <w:rPr>
          <w:rFonts w:ascii="Arial" w:hAnsi="Arial" w:cs="Arial"/>
        </w:rPr>
      </w:pPr>
      <w:r w:rsidRPr="00212B2D">
        <w:rPr>
          <w:rFonts w:ascii="Arial" w:hAnsi="Arial" w:cs="Arial"/>
        </w:rPr>
        <w:t xml:space="preserve">G.S. 115C-248(a) states “the superintendent of each local school administrative unit, shall cause each school bus owned or operated by such local school administrative unit to be inspected at least once each 30 days during the school year…” In other words, the statute gives control of the act of conducting the inspection to the local superintendent.  </w:t>
      </w:r>
    </w:p>
    <w:p w14:paraId="3B478E50" w14:textId="77777777" w:rsidR="00105978" w:rsidRPr="00212B2D" w:rsidRDefault="00105978" w:rsidP="0005417F">
      <w:pPr>
        <w:rPr>
          <w:rFonts w:ascii="Arial" w:hAnsi="Arial" w:cs="Arial"/>
        </w:rPr>
      </w:pPr>
    </w:p>
    <w:p w14:paraId="432B62C9" w14:textId="77777777" w:rsidR="00105978" w:rsidRPr="00212B2D" w:rsidRDefault="00105978" w:rsidP="0005417F">
      <w:pPr>
        <w:rPr>
          <w:rFonts w:ascii="Arial" w:hAnsi="Arial" w:cs="Arial"/>
        </w:rPr>
      </w:pPr>
      <w:r w:rsidRPr="00212B2D">
        <w:rPr>
          <w:rFonts w:ascii="Arial" w:hAnsi="Arial" w:cs="Arial"/>
        </w:rPr>
        <w:t>The history note lists no authority allowing State Board of Education to govern individual inspectors. The rewritten rule establishes a new Certificate created and issued by the agency. To obtain a Certificate, the rule requires individuals to take a course and pass a test, both administered by the agency. The rule further provides how DPI can revoke this Certificate. The Commission is not aware of any other similar certificate created by an agency in rule instead of through statute absent express statutory authority. Therefore, the Commission objected for lack of statutory authority.</w:t>
      </w:r>
    </w:p>
    <w:p w14:paraId="72799D0C" w14:textId="77777777" w:rsidR="00105978" w:rsidRPr="00212B2D" w:rsidRDefault="00105978" w:rsidP="0005417F">
      <w:pPr>
        <w:pStyle w:val="Paragraph"/>
        <w:rPr>
          <w:rFonts w:ascii="Arial" w:hAnsi="Arial" w:cs="Arial"/>
          <w:bCs/>
        </w:rPr>
      </w:pPr>
    </w:p>
    <w:p w14:paraId="3E8AC201" w14:textId="77777777" w:rsidR="00105978" w:rsidRPr="00212B2D" w:rsidRDefault="00105978" w:rsidP="0005417F">
      <w:pPr>
        <w:rPr>
          <w:rFonts w:ascii="Arial" w:hAnsi="Arial" w:cs="Arial"/>
          <w:bCs/>
        </w:rPr>
      </w:pPr>
      <w:r w:rsidRPr="00212B2D">
        <w:rPr>
          <w:rFonts w:ascii="Arial" w:hAnsi="Arial" w:cs="Arial"/>
          <w:bCs/>
        </w:rPr>
        <w:t xml:space="preserve">Tom </w:t>
      </w:r>
      <w:proofErr w:type="spellStart"/>
      <w:r w:rsidRPr="00212B2D">
        <w:rPr>
          <w:rFonts w:ascii="Arial" w:hAnsi="Arial" w:cs="Arial"/>
          <w:bCs/>
        </w:rPr>
        <w:t>Ziko</w:t>
      </w:r>
      <w:proofErr w:type="spellEnd"/>
      <w:r w:rsidRPr="00212B2D">
        <w:rPr>
          <w:rFonts w:ascii="Arial" w:hAnsi="Arial" w:cs="Arial"/>
          <w:bCs/>
        </w:rPr>
        <w:t xml:space="preserve">, General Counsel with the agency, addressed the Commission.  </w:t>
      </w:r>
    </w:p>
    <w:p w14:paraId="6C4188E3" w14:textId="77777777" w:rsidR="00105978" w:rsidRPr="00212B2D" w:rsidRDefault="00105978" w:rsidP="0005417F">
      <w:pPr>
        <w:pStyle w:val="Paragraph"/>
        <w:rPr>
          <w:rFonts w:ascii="Arial" w:hAnsi="Arial" w:cs="Arial"/>
          <w:bCs/>
        </w:rPr>
      </w:pPr>
    </w:p>
    <w:p w14:paraId="292D5537" w14:textId="77777777" w:rsidR="00105978" w:rsidRPr="00212B2D" w:rsidRDefault="00105978" w:rsidP="0005417F">
      <w:pPr>
        <w:pStyle w:val="Paragraph"/>
        <w:rPr>
          <w:rFonts w:ascii="Arial" w:hAnsi="Arial" w:cs="Arial"/>
          <w:b/>
        </w:rPr>
      </w:pPr>
      <w:r w:rsidRPr="00212B2D">
        <w:rPr>
          <w:rFonts w:ascii="Arial" w:hAnsi="Arial" w:cs="Arial"/>
          <w:b/>
        </w:rPr>
        <w:t>State Board of Education</w:t>
      </w:r>
    </w:p>
    <w:p w14:paraId="4B2AF66C" w14:textId="77777777" w:rsidR="00105978" w:rsidRPr="00212B2D" w:rsidRDefault="00105978" w:rsidP="0005417F">
      <w:pPr>
        <w:pStyle w:val="Paragraph"/>
        <w:rPr>
          <w:rFonts w:ascii="Arial" w:hAnsi="Arial" w:cs="Arial"/>
          <w:bCs/>
        </w:rPr>
      </w:pPr>
      <w:r w:rsidRPr="00212B2D">
        <w:rPr>
          <w:rFonts w:ascii="Arial" w:hAnsi="Arial" w:cs="Arial"/>
          <w:bCs/>
        </w:rPr>
        <w:t>16 NCAC 06D .0307, .0308, .0311; 06E .0204, .0206; and 06G .0508 - The agency is in the process of repealing companion rules for 16 NCAC 06D .0307, .0308, .0311; 06E .0204, and .0206. In November, the Commission determined the rewritten version of 16 NCAC 06G .0508 met the Commission’s objections but the changes were substantial, and the agency would need to re-publish the rule. No action was required by the Commission.</w:t>
      </w:r>
    </w:p>
    <w:p w14:paraId="4A3C6619" w14:textId="77777777" w:rsidR="00105978" w:rsidRPr="00212B2D" w:rsidRDefault="00105978" w:rsidP="0005417F">
      <w:pPr>
        <w:pStyle w:val="Paragraph"/>
        <w:rPr>
          <w:rFonts w:ascii="Arial" w:hAnsi="Arial" w:cs="Arial"/>
          <w:b/>
        </w:rPr>
      </w:pPr>
    </w:p>
    <w:p w14:paraId="0A25B742" w14:textId="77777777" w:rsidR="00105978" w:rsidRPr="00212B2D" w:rsidRDefault="00105978" w:rsidP="0005417F">
      <w:pPr>
        <w:pStyle w:val="Paragraph"/>
        <w:rPr>
          <w:rFonts w:ascii="Arial" w:hAnsi="Arial" w:cs="Arial"/>
          <w:b/>
        </w:rPr>
      </w:pPr>
      <w:r w:rsidRPr="00212B2D">
        <w:rPr>
          <w:rFonts w:ascii="Arial" w:hAnsi="Arial" w:cs="Arial"/>
          <w:b/>
        </w:rPr>
        <w:t xml:space="preserve">State Board of Education </w:t>
      </w:r>
    </w:p>
    <w:p w14:paraId="63F42136" w14:textId="77777777" w:rsidR="00105978" w:rsidRPr="00212B2D" w:rsidRDefault="00105978" w:rsidP="0005417F">
      <w:pPr>
        <w:pStyle w:val="Paragraph"/>
        <w:rPr>
          <w:rFonts w:ascii="Arial" w:hAnsi="Arial" w:cs="Arial"/>
          <w:bCs/>
        </w:rPr>
      </w:pPr>
      <w:r w:rsidRPr="00212B2D">
        <w:rPr>
          <w:rFonts w:ascii="Arial" w:hAnsi="Arial" w:cs="Arial"/>
          <w:bCs/>
        </w:rPr>
        <w:t>16 NCAC 06D .0309 - The Rule received over 10 letters of objection and will be subject to legislative review and a delayed effective date upon approval in accordance with G.S. 150B-21.3. The agency is in the process of repealing a companion rule for 16 NCAC 06D .0309.  No action was required by the Commission.</w:t>
      </w:r>
    </w:p>
    <w:p w14:paraId="27AB0456" w14:textId="34EEB19B" w:rsidR="00105978" w:rsidRDefault="00105978" w:rsidP="0005417F">
      <w:pPr>
        <w:pStyle w:val="Paragraph"/>
        <w:rPr>
          <w:rFonts w:ascii="Arial" w:hAnsi="Arial" w:cs="Arial"/>
          <w:bCs/>
        </w:rPr>
      </w:pPr>
    </w:p>
    <w:p w14:paraId="44204BCB" w14:textId="2511878E" w:rsidR="00A87D2F" w:rsidRDefault="00A87D2F" w:rsidP="0005417F">
      <w:pPr>
        <w:pStyle w:val="Paragraph"/>
        <w:rPr>
          <w:rFonts w:ascii="Arial" w:hAnsi="Arial" w:cs="Arial"/>
          <w:bCs/>
        </w:rPr>
      </w:pPr>
    </w:p>
    <w:p w14:paraId="2C8A248F" w14:textId="77777777" w:rsidR="00A87D2F" w:rsidRPr="00212B2D" w:rsidRDefault="00A87D2F" w:rsidP="0005417F">
      <w:pPr>
        <w:pStyle w:val="Paragraph"/>
        <w:rPr>
          <w:rFonts w:ascii="Arial" w:hAnsi="Arial" w:cs="Arial"/>
          <w:bCs/>
        </w:rPr>
      </w:pPr>
    </w:p>
    <w:p w14:paraId="66D22A69" w14:textId="77777777" w:rsidR="00105978" w:rsidRPr="00212B2D" w:rsidRDefault="00105978" w:rsidP="0005417F">
      <w:pPr>
        <w:pStyle w:val="Paragraph"/>
        <w:rPr>
          <w:rFonts w:ascii="Arial" w:hAnsi="Arial" w:cs="Arial"/>
          <w:b/>
        </w:rPr>
      </w:pPr>
      <w:r w:rsidRPr="00212B2D">
        <w:rPr>
          <w:rFonts w:ascii="Arial" w:hAnsi="Arial" w:cs="Arial"/>
          <w:b/>
        </w:rPr>
        <w:t xml:space="preserve">Department of Transportation </w:t>
      </w:r>
    </w:p>
    <w:p w14:paraId="27B1EFD0" w14:textId="77777777" w:rsidR="00105978" w:rsidRPr="00212B2D" w:rsidRDefault="00105978" w:rsidP="0005417F">
      <w:pPr>
        <w:pStyle w:val="Paragraph"/>
        <w:rPr>
          <w:rFonts w:ascii="Arial" w:hAnsi="Arial" w:cs="Arial"/>
          <w:bCs/>
        </w:rPr>
      </w:pPr>
      <w:r w:rsidRPr="00212B2D">
        <w:rPr>
          <w:rFonts w:ascii="Arial" w:hAnsi="Arial" w:cs="Arial"/>
          <w:bCs/>
        </w:rPr>
        <w:t>19A NCAC 02E .0204, .0206, and .0225 - The agency is addressing the objections from the December meeting. No action was required by the Commission.</w:t>
      </w:r>
    </w:p>
    <w:p w14:paraId="180E9F26" w14:textId="77777777" w:rsidR="00661581" w:rsidRPr="00212B2D" w:rsidRDefault="00661581" w:rsidP="0005417F">
      <w:pPr>
        <w:pStyle w:val="Paragraph"/>
        <w:rPr>
          <w:rFonts w:ascii="Arial" w:hAnsi="Arial" w:cs="Arial"/>
          <w:b/>
          <w:u w:val="single"/>
        </w:rPr>
      </w:pPr>
    </w:p>
    <w:p w14:paraId="5967B6F6" w14:textId="77777777" w:rsidR="00105978" w:rsidRPr="00212B2D" w:rsidRDefault="00105978" w:rsidP="0005417F">
      <w:pPr>
        <w:pStyle w:val="Paragraph"/>
        <w:rPr>
          <w:rFonts w:ascii="Arial" w:hAnsi="Arial" w:cs="Arial"/>
          <w:b/>
          <w:u w:val="single"/>
        </w:rPr>
      </w:pPr>
      <w:bookmarkStart w:id="4" w:name="_Hlk520108877"/>
      <w:r w:rsidRPr="00212B2D">
        <w:rPr>
          <w:rFonts w:ascii="Arial" w:hAnsi="Arial" w:cs="Arial"/>
          <w:b/>
          <w:u w:val="single"/>
        </w:rPr>
        <w:t>LOG OF FILINGS (PERMANENT RULES)</w:t>
      </w:r>
    </w:p>
    <w:p w14:paraId="7AE2F413" w14:textId="77777777" w:rsidR="00105978" w:rsidRPr="00212B2D" w:rsidRDefault="00105978" w:rsidP="0005417F">
      <w:pPr>
        <w:rPr>
          <w:rFonts w:ascii="Arial" w:hAnsi="Arial" w:cs="Arial"/>
          <w:b/>
        </w:rPr>
      </w:pPr>
      <w:bookmarkStart w:id="5" w:name="_Hlk38272126"/>
      <w:r w:rsidRPr="00212B2D">
        <w:rPr>
          <w:rFonts w:ascii="Arial" w:hAnsi="Arial" w:cs="Arial"/>
          <w:b/>
        </w:rPr>
        <w:t xml:space="preserve">Child Care Commission </w:t>
      </w:r>
    </w:p>
    <w:p w14:paraId="6FBA6EA4" w14:textId="77777777" w:rsidR="00105978" w:rsidRPr="00212B2D" w:rsidRDefault="00105978" w:rsidP="0005417F">
      <w:pPr>
        <w:rPr>
          <w:rFonts w:ascii="Arial" w:hAnsi="Arial" w:cs="Arial"/>
          <w:bCs/>
        </w:rPr>
      </w:pPr>
      <w:r w:rsidRPr="00212B2D">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5E337F97" w14:textId="77777777" w:rsidR="00105978" w:rsidRPr="00212B2D" w:rsidRDefault="00105978" w:rsidP="0005417F">
      <w:pPr>
        <w:rPr>
          <w:rFonts w:ascii="Arial" w:hAnsi="Arial" w:cs="Arial"/>
          <w:bCs/>
        </w:rPr>
      </w:pPr>
    </w:p>
    <w:p w14:paraId="78B2A0FD" w14:textId="77777777" w:rsidR="00105978" w:rsidRPr="00212B2D" w:rsidRDefault="00105978" w:rsidP="0005417F">
      <w:pPr>
        <w:rPr>
          <w:rFonts w:ascii="Arial" w:hAnsi="Arial" w:cs="Arial"/>
          <w:b/>
        </w:rPr>
      </w:pPr>
      <w:r w:rsidRPr="00212B2D">
        <w:rPr>
          <w:rFonts w:ascii="Arial" w:hAnsi="Arial" w:cs="Arial"/>
          <w:b/>
        </w:rPr>
        <w:t xml:space="preserve">DHHS - Division of Health Service Regulation </w:t>
      </w:r>
    </w:p>
    <w:p w14:paraId="77D701A4" w14:textId="0FC26CAA" w:rsidR="00105978" w:rsidRDefault="00105978" w:rsidP="0005417F">
      <w:pPr>
        <w:rPr>
          <w:rFonts w:ascii="Arial" w:hAnsi="Arial" w:cs="Arial"/>
          <w:bCs/>
        </w:rPr>
      </w:pPr>
      <w:r w:rsidRPr="00212B2D">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138A1FB2" w14:textId="77777777" w:rsidR="00A87D2F" w:rsidRPr="00212B2D" w:rsidRDefault="00A87D2F" w:rsidP="0005417F">
      <w:pPr>
        <w:rPr>
          <w:rFonts w:ascii="Arial" w:hAnsi="Arial" w:cs="Arial"/>
          <w:bCs/>
        </w:rPr>
      </w:pPr>
    </w:p>
    <w:p w14:paraId="0E66FAF9" w14:textId="3A02D639" w:rsidR="00105978" w:rsidRPr="00212B2D" w:rsidRDefault="00105978" w:rsidP="0005417F">
      <w:pPr>
        <w:rPr>
          <w:rFonts w:ascii="Arial" w:hAnsi="Arial" w:cs="Arial"/>
          <w:b/>
        </w:rPr>
      </w:pPr>
      <w:bookmarkStart w:id="6" w:name="_Hlk62192410"/>
      <w:r w:rsidRPr="00212B2D">
        <w:rPr>
          <w:rFonts w:ascii="Arial" w:hAnsi="Arial" w:cs="Arial"/>
          <w:b/>
        </w:rPr>
        <w:t xml:space="preserve">Alcoholic Beverage Control Commission </w:t>
      </w:r>
    </w:p>
    <w:bookmarkEnd w:id="6"/>
    <w:p w14:paraId="1FB6E8D1" w14:textId="7AF2C82E" w:rsidR="00105978" w:rsidRDefault="00105978" w:rsidP="0005417F">
      <w:pPr>
        <w:rPr>
          <w:rFonts w:ascii="Arial" w:hAnsi="Arial" w:cs="Arial"/>
          <w:bCs/>
        </w:rPr>
      </w:pPr>
      <w:r w:rsidRPr="00212B2D">
        <w:rPr>
          <w:rFonts w:ascii="Arial" w:hAnsi="Arial" w:cs="Arial"/>
          <w:bCs/>
        </w:rPr>
        <w:t xml:space="preserve">14B NCAC 15A - </w:t>
      </w:r>
      <w:bookmarkStart w:id="7" w:name="_Hlk62193403"/>
      <w:r w:rsidRPr="00212B2D">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4EF6839F" w14:textId="77777777" w:rsidR="00D66F53" w:rsidRPr="00212B2D" w:rsidRDefault="00D66F53" w:rsidP="0005417F">
      <w:pPr>
        <w:rPr>
          <w:rFonts w:ascii="Arial" w:hAnsi="Arial" w:cs="Arial"/>
          <w:bCs/>
        </w:rPr>
      </w:pPr>
    </w:p>
    <w:bookmarkEnd w:id="7"/>
    <w:p w14:paraId="470E62E8" w14:textId="2995FD15" w:rsidR="00105978" w:rsidRPr="00212B2D" w:rsidRDefault="00105978" w:rsidP="0005417F">
      <w:pPr>
        <w:rPr>
          <w:rFonts w:ascii="Arial" w:hAnsi="Arial" w:cs="Arial"/>
          <w:bCs/>
        </w:rPr>
      </w:pPr>
      <w:r w:rsidRPr="00212B2D">
        <w:rPr>
          <w:rFonts w:ascii="Arial" w:hAnsi="Arial" w:cs="Arial"/>
          <w:bCs/>
        </w:rPr>
        <w:t>Prior to the review of Rules 14B NCAC 15C .0602 and .0607 from the Alcoholic Beverage Control Commission, Commissioner Powell recused himself and did not participate in any discussion or vote concerning these rules because of a conflict with existing business relationship.</w:t>
      </w:r>
    </w:p>
    <w:p w14:paraId="0DF534FA" w14:textId="4A05F028" w:rsidR="00105978" w:rsidRPr="00212B2D" w:rsidRDefault="00105978" w:rsidP="0005417F">
      <w:pPr>
        <w:rPr>
          <w:rFonts w:ascii="Arial" w:hAnsi="Arial" w:cs="Arial"/>
          <w:bCs/>
        </w:rPr>
      </w:pPr>
    </w:p>
    <w:p w14:paraId="12FE145E" w14:textId="60DB1CD3" w:rsidR="00105978" w:rsidRPr="00212B2D" w:rsidRDefault="002C2716" w:rsidP="0005417F">
      <w:pPr>
        <w:rPr>
          <w:rFonts w:ascii="Arial" w:hAnsi="Arial" w:cs="Arial"/>
          <w:bCs/>
        </w:rPr>
      </w:pPr>
      <w:r>
        <w:rPr>
          <w:rFonts w:ascii="Arial" w:hAnsi="Arial" w:cs="Arial"/>
          <w:bCs/>
          <w:noProof/>
        </w:rPr>
        <mc:AlternateContent>
          <mc:Choice Requires="wps">
            <w:drawing>
              <wp:anchor distT="0" distB="0" distL="114300" distR="114300" simplePos="0" relativeHeight="251661312" behindDoc="1" locked="0" layoutInCell="1" allowOverlap="1" wp14:anchorId="5C2C5BE6" wp14:editId="5BC358D0">
                <wp:simplePos x="0" y="0"/>
                <wp:positionH relativeFrom="column">
                  <wp:posOffset>1056005</wp:posOffset>
                </wp:positionH>
                <wp:positionV relativeFrom="paragraph">
                  <wp:posOffset>222886</wp:posOffset>
                </wp:positionV>
                <wp:extent cx="4533650" cy="1242996"/>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72739">
                          <a:off x="0" y="0"/>
                          <a:ext cx="4533650" cy="1242996"/>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BFF3E00"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C2C5BE6" id="Text Box 15" o:spid="_x0000_s1028" type="#_x0000_t202" style="position:absolute;left:0;text-align:left;margin-left:83.15pt;margin-top:17.55pt;width:357pt;height:97.85pt;rotation:-2105083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" filled="f" stroked="f" strokecolor="#969696">
                <v:stroke joinstyle="round"/>
                <o:lock v:ext="edit" shapetype="t"/>
                <v:textbox>
                  <w:txbxContent>
                    <w:p w14:paraId="1BFF3E00"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v:textbox>
              </v:shape>
            </w:pict>
          </mc:Fallback>
        </mc:AlternateContent>
      </w:r>
      <w:r w:rsidR="00105978" w:rsidRPr="00212B2D">
        <w:rPr>
          <w:rFonts w:ascii="Arial" w:hAnsi="Arial" w:cs="Arial"/>
          <w:bCs/>
        </w:rPr>
        <w:t xml:space="preserve">14B NCAC 15C .0602 and .0607- Upon the call of the Chair, the rules were approved by roll-call vote, ayes 6, noes 0 as follows: Voting in the affirmative: Andrew Atkins, Bobby Bryan, Anna Baird Choi, Margaret </w:t>
      </w:r>
      <w:proofErr w:type="spellStart"/>
      <w:r w:rsidR="00105978" w:rsidRPr="00212B2D">
        <w:rPr>
          <w:rFonts w:ascii="Arial" w:hAnsi="Arial" w:cs="Arial"/>
          <w:bCs/>
        </w:rPr>
        <w:t>Currin</w:t>
      </w:r>
      <w:proofErr w:type="spellEnd"/>
      <w:r w:rsidR="00105978" w:rsidRPr="00212B2D">
        <w:rPr>
          <w:rFonts w:ascii="Arial" w:hAnsi="Arial" w:cs="Arial"/>
          <w:bCs/>
        </w:rPr>
        <w:t xml:space="preserve">, Jeff Hyde, and Randy Overton – 6. Voting in the negative: None.  </w:t>
      </w:r>
    </w:p>
    <w:p w14:paraId="386020CE" w14:textId="77777777" w:rsidR="00105978" w:rsidRPr="00212B2D" w:rsidRDefault="00105978" w:rsidP="0005417F">
      <w:pPr>
        <w:rPr>
          <w:rFonts w:ascii="Arial" w:hAnsi="Arial" w:cs="Arial"/>
          <w:bCs/>
        </w:rPr>
      </w:pPr>
    </w:p>
    <w:p w14:paraId="5AD763B0" w14:textId="77777777" w:rsidR="00105978" w:rsidRPr="00212B2D" w:rsidRDefault="00105978" w:rsidP="0005417F">
      <w:pPr>
        <w:pStyle w:val="Paragraph"/>
        <w:tabs>
          <w:tab w:val="left" w:pos="630"/>
          <w:tab w:val="left" w:pos="720"/>
          <w:tab w:val="left" w:pos="2700"/>
        </w:tabs>
        <w:rPr>
          <w:rFonts w:ascii="Arial" w:hAnsi="Arial" w:cs="Arial"/>
        </w:rPr>
      </w:pPr>
      <w:r w:rsidRPr="00212B2D">
        <w:rPr>
          <w:rFonts w:ascii="Arial" w:hAnsi="Arial" w:cs="Arial"/>
        </w:rPr>
        <w:t>The Commission received over 10 letters of objection to 14B NCAC 15C .0602 and .0607.  Pursuant to G.S. 150B-21.3, the rules are subject to legislative review and a delayed effective date.</w:t>
      </w:r>
    </w:p>
    <w:p w14:paraId="14184383" w14:textId="77777777" w:rsidR="00105978" w:rsidRPr="00212B2D" w:rsidRDefault="00105978" w:rsidP="0005417F">
      <w:pPr>
        <w:rPr>
          <w:rFonts w:ascii="Arial" w:hAnsi="Arial" w:cs="Arial"/>
          <w:b/>
        </w:rPr>
      </w:pPr>
    </w:p>
    <w:p w14:paraId="01E2B3A3" w14:textId="77777777" w:rsidR="00105978" w:rsidRPr="00212B2D" w:rsidRDefault="00105978" w:rsidP="0005417F">
      <w:pPr>
        <w:rPr>
          <w:rFonts w:ascii="Arial" w:hAnsi="Arial" w:cs="Arial"/>
          <w:b/>
        </w:rPr>
      </w:pPr>
      <w:r w:rsidRPr="00212B2D">
        <w:rPr>
          <w:rFonts w:ascii="Arial" w:hAnsi="Arial" w:cs="Arial"/>
          <w:b/>
        </w:rPr>
        <w:t xml:space="preserve">Department of Public Safety </w:t>
      </w:r>
    </w:p>
    <w:p w14:paraId="71122CC8" w14:textId="77777777" w:rsidR="00105978" w:rsidRPr="00212B2D" w:rsidRDefault="00105978" w:rsidP="0005417F">
      <w:pPr>
        <w:rPr>
          <w:rFonts w:ascii="Arial" w:hAnsi="Arial" w:cs="Arial"/>
          <w:bCs/>
        </w:rPr>
      </w:pPr>
      <w:r w:rsidRPr="00212B2D">
        <w:rPr>
          <w:rFonts w:ascii="Arial" w:hAnsi="Arial" w:cs="Arial"/>
          <w:bCs/>
        </w:rPr>
        <w:t xml:space="preserve">Upon the call of the Chair, the period of review was extended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614CFA2E" w14:textId="77777777" w:rsidR="00105978" w:rsidRPr="00212B2D" w:rsidRDefault="00105978" w:rsidP="0005417F">
      <w:pPr>
        <w:rPr>
          <w:rFonts w:ascii="Arial" w:hAnsi="Arial" w:cs="Arial"/>
          <w:b/>
        </w:rPr>
      </w:pPr>
    </w:p>
    <w:p w14:paraId="61269B7D" w14:textId="77777777" w:rsidR="00105978" w:rsidRPr="00212B2D" w:rsidRDefault="00105978" w:rsidP="0005417F">
      <w:pPr>
        <w:rPr>
          <w:rFonts w:ascii="Arial" w:hAnsi="Arial" w:cs="Arial"/>
          <w:b/>
        </w:rPr>
      </w:pPr>
      <w:r w:rsidRPr="00212B2D">
        <w:rPr>
          <w:rFonts w:ascii="Arial" w:hAnsi="Arial" w:cs="Arial"/>
          <w:b/>
        </w:rPr>
        <w:t>Wildlife Resources Commission</w:t>
      </w:r>
    </w:p>
    <w:p w14:paraId="2127F004" w14:textId="77777777" w:rsidR="00105978" w:rsidRPr="00212B2D" w:rsidRDefault="00105978" w:rsidP="0005417F">
      <w:pPr>
        <w:rPr>
          <w:rFonts w:ascii="Arial" w:hAnsi="Arial" w:cs="Arial"/>
          <w:bCs/>
        </w:rPr>
      </w:pPr>
      <w:r w:rsidRPr="00212B2D">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142F889F" w14:textId="77777777" w:rsidR="00105978" w:rsidRPr="00212B2D" w:rsidRDefault="00105978" w:rsidP="0005417F">
      <w:pPr>
        <w:rPr>
          <w:rFonts w:ascii="Arial" w:hAnsi="Arial" w:cs="Arial"/>
          <w:b/>
        </w:rPr>
      </w:pPr>
    </w:p>
    <w:p w14:paraId="7E98F3F4" w14:textId="77777777" w:rsidR="00105978" w:rsidRPr="00212B2D" w:rsidRDefault="00105978" w:rsidP="0005417F">
      <w:pPr>
        <w:rPr>
          <w:rFonts w:ascii="Arial" w:hAnsi="Arial" w:cs="Arial"/>
          <w:b/>
        </w:rPr>
      </w:pPr>
      <w:r w:rsidRPr="00212B2D">
        <w:rPr>
          <w:rFonts w:ascii="Arial" w:hAnsi="Arial" w:cs="Arial"/>
          <w:b/>
        </w:rPr>
        <w:t xml:space="preserve">Marine Fisheries Commission </w:t>
      </w:r>
    </w:p>
    <w:p w14:paraId="4CD3E0AF" w14:textId="77777777" w:rsidR="00105978" w:rsidRPr="00212B2D" w:rsidRDefault="00105978" w:rsidP="0005417F">
      <w:pPr>
        <w:rPr>
          <w:rFonts w:ascii="Arial" w:hAnsi="Arial" w:cs="Arial"/>
          <w:bCs/>
        </w:rPr>
      </w:pPr>
      <w:r w:rsidRPr="00212B2D">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775F7BF4" w14:textId="77777777" w:rsidR="00105978" w:rsidRPr="00212B2D" w:rsidRDefault="00105978" w:rsidP="0005417F">
      <w:pPr>
        <w:rPr>
          <w:rFonts w:ascii="Arial" w:hAnsi="Arial" w:cs="Arial"/>
          <w:b/>
        </w:rPr>
      </w:pPr>
    </w:p>
    <w:p w14:paraId="25232C70" w14:textId="77777777" w:rsidR="00105978" w:rsidRPr="00212B2D" w:rsidRDefault="00105978" w:rsidP="0005417F">
      <w:pPr>
        <w:rPr>
          <w:rFonts w:ascii="Arial" w:hAnsi="Arial" w:cs="Arial"/>
          <w:b/>
        </w:rPr>
      </w:pPr>
      <w:r w:rsidRPr="00212B2D">
        <w:rPr>
          <w:rFonts w:ascii="Arial" w:hAnsi="Arial" w:cs="Arial"/>
          <w:b/>
        </w:rPr>
        <w:t xml:space="preserve">Department of The Secretary of State </w:t>
      </w:r>
    </w:p>
    <w:p w14:paraId="516C94A3" w14:textId="77777777" w:rsidR="00105978" w:rsidRPr="00212B2D" w:rsidRDefault="00105978" w:rsidP="0005417F">
      <w:pPr>
        <w:rPr>
          <w:rFonts w:ascii="Arial" w:hAnsi="Arial" w:cs="Arial"/>
          <w:bCs/>
        </w:rPr>
      </w:pPr>
      <w:r w:rsidRPr="00212B2D">
        <w:rPr>
          <w:rFonts w:ascii="Arial" w:hAnsi="Arial" w:cs="Arial"/>
          <w:bCs/>
        </w:rPr>
        <w:t xml:space="preserve">18 NCAC 06A .2120 – Upon the call of the Chair, the rule was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4D8F03C9" w14:textId="77777777" w:rsidR="00105978" w:rsidRPr="00212B2D" w:rsidRDefault="00105978" w:rsidP="0005417F">
      <w:pPr>
        <w:rPr>
          <w:rFonts w:ascii="Arial" w:hAnsi="Arial" w:cs="Arial"/>
          <w:b/>
        </w:rPr>
      </w:pPr>
    </w:p>
    <w:p w14:paraId="0291164E" w14:textId="77777777" w:rsidR="00105978" w:rsidRPr="00212B2D" w:rsidRDefault="00105978" w:rsidP="0005417F">
      <w:pPr>
        <w:rPr>
          <w:rFonts w:ascii="Arial" w:hAnsi="Arial" w:cs="Arial"/>
          <w:b/>
        </w:rPr>
      </w:pPr>
      <w:r w:rsidRPr="00212B2D">
        <w:rPr>
          <w:rFonts w:ascii="Arial" w:hAnsi="Arial" w:cs="Arial"/>
          <w:b/>
        </w:rPr>
        <w:t xml:space="preserve">Board of Barber Examiners </w:t>
      </w:r>
    </w:p>
    <w:p w14:paraId="1311717A" w14:textId="77777777" w:rsidR="00105978" w:rsidRPr="00212B2D" w:rsidRDefault="00105978" w:rsidP="0005417F">
      <w:pPr>
        <w:rPr>
          <w:rFonts w:ascii="Arial" w:hAnsi="Arial" w:cs="Arial"/>
          <w:bCs/>
        </w:rPr>
      </w:pPr>
      <w:r w:rsidRPr="00212B2D">
        <w:rPr>
          <w:rFonts w:ascii="Arial" w:hAnsi="Arial" w:cs="Arial"/>
          <w:bCs/>
        </w:rPr>
        <w:t>Prior to the review of the rules from the Board of Barber Examiners, Commissioner Choi recused herself and did not participate in any discussion or vote concerning these rules because her law firm provides legal representation to the Board.</w:t>
      </w:r>
    </w:p>
    <w:p w14:paraId="1F3AFF36" w14:textId="77777777" w:rsidR="00105978" w:rsidRPr="00212B2D" w:rsidRDefault="00105978" w:rsidP="0005417F">
      <w:pPr>
        <w:rPr>
          <w:rFonts w:ascii="Arial" w:hAnsi="Arial" w:cs="Arial"/>
          <w:bCs/>
        </w:rPr>
      </w:pPr>
    </w:p>
    <w:p w14:paraId="355D7357" w14:textId="77777777" w:rsidR="00105978" w:rsidRPr="00212B2D" w:rsidRDefault="00105978" w:rsidP="0005417F">
      <w:pPr>
        <w:rPr>
          <w:rFonts w:ascii="Arial" w:hAnsi="Arial" w:cs="Arial"/>
          <w:bCs/>
        </w:rPr>
      </w:pPr>
      <w:r w:rsidRPr="00212B2D">
        <w:rPr>
          <w:rFonts w:ascii="Arial" w:hAnsi="Arial" w:cs="Arial"/>
          <w:bCs/>
        </w:rPr>
        <w:t xml:space="preserve">Upon the call of the Chair, the rules were approved by roll-call vote, ayes 6, noes 0 as follows: Voting in the affirmative: Andrew Atkins, Bobby Bryan,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6. Voting in the negative: None.  </w:t>
      </w:r>
    </w:p>
    <w:p w14:paraId="5D1E9756" w14:textId="4AA950D9" w:rsidR="00105978" w:rsidRDefault="00105978" w:rsidP="0005417F">
      <w:pPr>
        <w:rPr>
          <w:rFonts w:ascii="Arial" w:hAnsi="Arial" w:cs="Arial"/>
          <w:bCs/>
        </w:rPr>
      </w:pPr>
    </w:p>
    <w:p w14:paraId="79A0AA10" w14:textId="77777777" w:rsidR="00105978" w:rsidRPr="00212B2D" w:rsidRDefault="00105978" w:rsidP="0005417F">
      <w:pPr>
        <w:rPr>
          <w:rFonts w:ascii="Arial" w:hAnsi="Arial" w:cs="Arial"/>
          <w:b/>
        </w:rPr>
      </w:pPr>
      <w:r w:rsidRPr="00212B2D">
        <w:rPr>
          <w:rFonts w:ascii="Arial" w:hAnsi="Arial" w:cs="Arial"/>
          <w:b/>
        </w:rPr>
        <w:t xml:space="preserve">Medical Board </w:t>
      </w:r>
    </w:p>
    <w:p w14:paraId="23A91044" w14:textId="77777777" w:rsidR="00105978" w:rsidRPr="00212B2D" w:rsidRDefault="00105978" w:rsidP="0005417F">
      <w:pPr>
        <w:rPr>
          <w:rFonts w:ascii="Arial" w:hAnsi="Arial" w:cs="Arial"/>
          <w:bCs/>
        </w:rPr>
      </w:pPr>
      <w:r w:rsidRPr="00212B2D">
        <w:rPr>
          <w:rFonts w:ascii="Arial" w:hAnsi="Arial" w:cs="Arial"/>
          <w:bCs/>
        </w:rPr>
        <w:t>Prior to the review of the rule from the Medical Board, Commissioner Atkins recused himself and did not participate in any discussion or vote concerning the rule because of a conflict.</w:t>
      </w:r>
    </w:p>
    <w:p w14:paraId="27E1BC46" w14:textId="77777777" w:rsidR="00105978" w:rsidRPr="00212B2D" w:rsidRDefault="00105978" w:rsidP="0005417F">
      <w:pPr>
        <w:rPr>
          <w:rFonts w:ascii="Arial" w:hAnsi="Arial" w:cs="Arial"/>
          <w:bCs/>
        </w:rPr>
      </w:pPr>
    </w:p>
    <w:p w14:paraId="1A008C6B" w14:textId="77777777" w:rsidR="00105978" w:rsidRPr="00212B2D" w:rsidRDefault="00105978" w:rsidP="0005417F">
      <w:pPr>
        <w:rPr>
          <w:rFonts w:ascii="Arial" w:hAnsi="Arial" w:cs="Arial"/>
          <w:bCs/>
        </w:rPr>
      </w:pPr>
      <w:r w:rsidRPr="00212B2D">
        <w:rPr>
          <w:rFonts w:ascii="Arial" w:hAnsi="Arial" w:cs="Arial"/>
          <w:bCs/>
        </w:rPr>
        <w:t xml:space="preserve">21 NCAC 32S .0212 - Upon the call of the Chair, the rule was approved by roll-call vote, ayes 6, noes 0 as follows: Voting in the affirmative: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6. Voting in the negative: None.  </w:t>
      </w:r>
    </w:p>
    <w:p w14:paraId="2217A72F" w14:textId="77777777" w:rsidR="00105978" w:rsidRPr="00212B2D" w:rsidRDefault="00105978" w:rsidP="0005417F">
      <w:pPr>
        <w:rPr>
          <w:rFonts w:ascii="Arial" w:hAnsi="Arial" w:cs="Arial"/>
          <w:b/>
        </w:rPr>
      </w:pPr>
    </w:p>
    <w:p w14:paraId="00758667" w14:textId="77777777" w:rsidR="00105978" w:rsidRPr="00212B2D" w:rsidRDefault="00105978" w:rsidP="0005417F">
      <w:pPr>
        <w:rPr>
          <w:rFonts w:ascii="Arial" w:hAnsi="Arial" w:cs="Arial"/>
          <w:b/>
        </w:rPr>
      </w:pPr>
      <w:r w:rsidRPr="00212B2D">
        <w:rPr>
          <w:rFonts w:ascii="Arial" w:hAnsi="Arial" w:cs="Arial"/>
          <w:b/>
        </w:rPr>
        <w:t xml:space="preserve">Board of Pharmacy </w:t>
      </w:r>
    </w:p>
    <w:p w14:paraId="37B1C61B" w14:textId="77777777" w:rsidR="00105978" w:rsidRPr="00212B2D" w:rsidRDefault="00105978" w:rsidP="0005417F">
      <w:pPr>
        <w:rPr>
          <w:rFonts w:ascii="Arial" w:hAnsi="Arial" w:cs="Arial"/>
          <w:bCs/>
        </w:rPr>
      </w:pPr>
      <w:r w:rsidRPr="00212B2D">
        <w:rPr>
          <w:rFonts w:ascii="Arial" w:hAnsi="Arial" w:cs="Arial"/>
          <w:bCs/>
        </w:rPr>
        <w:t xml:space="preserve">21 NCAC 46 .1819 - Upon the call of the Chair, the rule was approved 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3A09C57D" w14:textId="77777777" w:rsidR="00105978" w:rsidRPr="00212B2D" w:rsidRDefault="00105978" w:rsidP="0005417F">
      <w:pPr>
        <w:rPr>
          <w:rFonts w:ascii="Arial" w:hAnsi="Arial" w:cs="Arial"/>
          <w:b/>
        </w:rPr>
      </w:pPr>
    </w:p>
    <w:p w14:paraId="23EA1CE3" w14:textId="77777777" w:rsidR="00105978" w:rsidRPr="00212B2D" w:rsidRDefault="00105978" w:rsidP="0005417F">
      <w:pPr>
        <w:pStyle w:val="Paragraph"/>
        <w:rPr>
          <w:rFonts w:ascii="Arial" w:hAnsi="Arial" w:cs="Arial"/>
          <w:b/>
          <w:u w:val="single"/>
        </w:rPr>
      </w:pPr>
      <w:r w:rsidRPr="00212B2D">
        <w:rPr>
          <w:rFonts w:ascii="Arial" w:hAnsi="Arial" w:cs="Arial"/>
          <w:b/>
          <w:u w:val="single"/>
        </w:rPr>
        <w:t>LOG OF FILINGS (TEMPORARY RULES)</w:t>
      </w:r>
    </w:p>
    <w:p w14:paraId="6762E716" w14:textId="77777777" w:rsidR="00105978" w:rsidRPr="00212B2D" w:rsidRDefault="00105978" w:rsidP="0005417F">
      <w:pPr>
        <w:pStyle w:val="Paragraph"/>
        <w:rPr>
          <w:rFonts w:ascii="Arial" w:hAnsi="Arial" w:cs="Arial"/>
          <w:b/>
        </w:rPr>
      </w:pPr>
      <w:r w:rsidRPr="00212B2D">
        <w:rPr>
          <w:rFonts w:ascii="Arial" w:hAnsi="Arial" w:cs="Arial"/>
          <w:b/>
        </w:rPr>
        <w:t xml:space="preserve">Industrial Commission </w:t>
      </w:r>
    </w:p>
    <w:p w14:paraId="584820CA" w14:textId="4559984D" w:rsidR="00105978" w:rsidRPr="00212B2D" w:rsidRDefault="002C2716" w:rsidP="0005417F">
      <w:pPr>
        <w:pStyle w:val="Paragraph"/>
        <w:rPr>
          <w:rFonts w:ascii="Arial" w:hAnsi="Arial" w:cs="Arial"/>
          <w:bCs/>
        </w:rPr>
      </w:pPr>
      <w:r>
        <w:rPr>
          <w:rFonts w:ascii="Arial" w:hAnsi="Arial" w:cs="Arial"/>
          <w:bCs/>
          <w:noProof/>
        </w:rPr>
        <mc:AlternateContent>
          <mc:Choice Requires="wps">
            <w:drawing>
              <wp:anchor distT="0" distB="0" distL="114300" distR="114300" simplePos="0" relativeHeight="251662336" behindDoc="1" locked="0" layoutInCell="1" allowOverlap="1" wp14:anchorId="5C2C5BE6" wp14:editId="1F18B07E">
                <wp:simplePos x="0" y="0"/>
                <wp:positionH relativeFrom="column">
                  <wp:posOffset>945490</wp:posOffset>
                </wp:positionH>
                <wp:positionV relativeFrom="paragraph">
                  <wp:posOffset>365556</wp:posOffset>
                </wp:positionV>
                <wp:extent cx="4436249" cy="120187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30669">
                          <a:off x="0" y="0"/>
                          <a:ext cx="4436249" cy="1201871"/>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CB1FEAD"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C2C5BE6" id="Text Box 16" o:spid="_x0000_s1029" type="#_x0000_t202" style="position:absolute;left:0;text-align:left;margin-left:74.45pt;margin-top:28.8pt;width:349.3pt;height:94.65pt;rotation:-236948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" filled="f" stroked="f" strokecolor="#969696">
                <v:stroke joinstyle="round"/>
                <o:lock v:ext="edit" shapetype="t"/>
                <v:textbox>
                  <w:txbxContent>
                    <w:p w14:paraId="0CB1FEAD" w14:textId="77777777" w:rsidR="00FA2815" w:rsidRPr="00F82FC3" w:rsidRDefault="00FA2815" w:rsidP="002C2716">
                      <w:pPr>
                        <w:jc w:val="center"/>
                        <w:rPr>
                          <w:color w:val="D9D9D9" w:themeColor="background1" w:themeShade="D9"/>
                          <w:sz w:val="24"/>
                          <w:szCs w:val="24"/>
                        </w:rPr>
                      </w:pPr>
                      <w:r w:rsidRPr="00F82FC3">
                        <w:rPr>
                          <w:rFonts w:ascii="Arial Black" w:hAnsi="Arial Black"/>
                          <w:color w:val="D9D9D9" w:themeColor="background1" w:themeShade="D9"/>
                          <w:sz w:val="72"/>
                          <w:szCs w:val="72"/>
                        </w:rPr>
                        <w:t>DRAFT</w:t>
                      </w:r>
                    </w:p>
                  </w:txbxContent>
                </v:textbox>
              </v:shape>
            </w:pict>
          </mc:Fallback>
        </mc:AlternateContent>
      </w:r>
      <w:r w:rsidR="00105978" w:rsidRPr="00212B2D">
        <w:rPr>
          <w:rFonts w:ascii="Arial" w:hAnsi="Arial" w:cs="Arial"/>
          <w:bCs/>
        </w:rPr>
        <w:t xml:space="preserve">11 NCAC 23E .0302 - Upon the call of the Chair, the rule was approved by roll-call vote, ayes 7, noes 0 as follows: Voting in the affirmative: Andrew Atkins, Bobby Bryan, Anna Baird Choi, Margaret </w:t>
      </w:r>
      <w:proofErr w:type="spellStart"/>
      <w:r w:rsidR="00105978" w:rsidRPr="00212B2D">
        <w:rPr>
          <w:rFonts w:ascii="Arial" w:hAnsi="Arial" w:cs="Arial"/>
          <w:bCs/>
        </w:rPr>
        <w:t>Currin</w:t>
      </w:r>
      <w:proofErr w:type="spellEnd"/>
      <w:r w:rsidR="00105978" w:rsidRPr="00212B2D">
        <w:rPr>
          <w:rFonts w:ascii="Arial" w:hAnsi="Arial" w:cs="Arial"/>
          <w:bCs/>
        </w:rPr>
        <w:t xml:space="preserve">, Jeff Hyde, Randy Overton, and Paul Powell – 7. Voting in the negative: None.  </w:t>
      </w:r>
    </w:p>
    <w:p w14:paraId="621ED181" w14:textId="7F99AB9D" w:rsidR="00105978" w:rsidRPr="00212B2D" w:rsidRDefault="00105978" w:rsidP="0005417F">
      <w:pPr>
        <w:pStyle w:val="Paragraph"/>
        <w:rPr>
          <w:rFonts w:ascii="Arial" w:hAnsi="Arial" w:cs="Arial"/>
          <w:b/>
          <w:u w:val="single"/>
        </w:rPr>
      </w:pPr>
    </w:p>
    <w:p w14:paraId="53581FD3" w14:textId="73C899A0" w:rsidR="00105978" w:rsidRPr="00212B2D" w:rsidRDefault="00105978" w:rsidP="0005417F">
      <w:pPr>
        <w:pStyle w:val="Paragraph"/>
        <w:rPr>
          <w:rFonts w:ascii="Arial" w:hAnsi="Arial" w:cs="Arial"/>
          <w:b/>
          <w:u w:val="single"/>
        </w:rPr>
      </w:pPr>
      <w:r w:rsidRPr="00212B2D">
        <w:rPr>
          <w:rFonts w:ascii="Arial" w:hAnsi="Arial" w:cs="Arial"/>
          <w:b/>
          <w:u w:val="single"/>
        </w:rPr>
        <w:t>2021 STATE MEDICAL FACILITIES PLAN</w:t>
      </w:r>
    </w:p>
    <w:p w14:paraId="76C9B2F2" w14:textId="75178751" w:rsidR="00105978" w:rsidRPr="00212B2D" w:rsidRDefault="00105978" w:rsidP="0005417F">
      <w:pPr>
        <w:pStyle w:val="Paragraph"/>
        <w:rPr>
          <w:rFonts w:ascii="Arial" w:hAnsi="Arial" w:cs="Arial"/>
          <w:bCs/>
        </w:rPr>
      </w:pPr>
      <w:r w:rsidRPr="00212B2D">
        <w:rPr>
          <w:rFonts w:ascii="Arial" w:hAnsi="Arial" w:cs="Arial"/>
          <w:bCs/>
        </w:rPr>
        <w:t>The Commission found that the Department of Health and Human Services and the State Health Coordinating Council complied with G.S. 131E-176(25) in the adoption of the 2021 Plan.</w:t>
      </w:r>
    </w:p>
    <w:p w14:paraId="32E2F131" w14:textId="77777777" w:rsidR="00105978" w:rsidRPr="00212B2D" w:rsidRDefault="00105978" w:rsidP="0005417F">
      <w:pPr>
        <w:pStyle w:val="Paragraph"/>
        <w:rPr>
          <w:rFonts w:ascii="Arial" w:hAnsi="Arial" w:cs="Arial"/>
          <w:bCs/>
        </w:rPr>
      </w:pPr>
    </w:p>
    <w:p w14:paraId="474BA145" w14:textId="77777777" w:rsidR="00105978" w:rsidRPr="00212B2D" w:rsidRDefault="00105978" w:rsidP="0005417F">
      <w:pPr>
        <w:pStyle w:val="Paragraph"/>
        <w:rPr>
          <w:rFonts w:ascii="Arial" w:hAnsi="Arial" w:cs="Arial"/>
          <w:bCs/>
        </w:rPr>
      </w:pPr>
      <w:r w:rsidRPr="00212B2D">
        <w:rPr>
          <w:rFonts w:ascii="Arial" w:hAnsi="Arial" w:cs="Arial"/>
          <w:bCs/>
        </w:rPr>
        <w:t xml:space="preserve">Upon the call of the Chair, the </w:t>
      </w:r>
      <w:r w:rsidRPr="00212B2D">
        <w:rPr>
          <w:rFonts w:ascii="Arial" w:hAnsi="Arial" w:cs="Arial"/>
        </w:rPr>
        <w:t xml:space="preserve">Commission approved compliance with G.S. 131E-176(25) </w:t>
      </w:r>
      <w:r w:rsidRPr="00212B2D">
        <w:rPr>
          <w:rFonts w:ascii="Arial" w:hAnsi="Arial" w:cs="Arial"/>
          <w:bCs/>
        </w:rPr>
        <w:t xml:space="preserve">by roll-call vote, ayes 7, noes 0 as follows: Voting in the affirmative: Andrew Atkins, Bobby Bryan, Anna Baird Choi, Margaret </w:t>
      </w:r>
      <w:proofErr w:type="spellStart"/>
      <w:r w:rsidRPr="00212B2D">
        <w:rPr>
          <w:rFonts w:ascii="Arial" w:hAnsi="Arial" w:cs="Arial"/>
          <w:bCs/>
        </w:rPr>
        <w:t>Currin</w:t>
      </w:r>
      <w:proofErr w:type="spellEnd"/>
      <w:r w:rsidRPr="00212B2D">
        <w:rPr>
          <w:rFonts w:ascii="Arial" w:hAnsi="Arial" w:cs="Arial"/>
          <w:bCs/>
        </w:rPr>
        <w:t xml:space="preserve">, Jeff Hyde, Randy Overton, and Paul Powell – 7. Voting in the negative: None.  </w:t>
      </w:r>
    </w:p>
    <w:p w14:paraId="3B769DF2" w14:textId="77777777" w:rsidR="00105978" w:rsidRPr="00212B2D" w:rsidRDefault="00105978" w:rsidP="0005417F">
      <w:pPr>
        <w:pStyle w:val="Paragraph"/>
        <w:rPr>
          <w:rFonts w:ascii="Arial" w:hAnsi="Arial" w:cs="Arial"/>
          <w:bCs/>
        </w:rPr>
      </w:pPr>
    </w:p>
    <w:bookmarkEnd w:id="4"/>
    <w:bookmarkEnd w:id="5"/>
    <w:p w14:paraId="50962A80" w14:textId="77777777" w:rsidR="00105978" w:rsidRPr="00212B2D" w:rsidRDefault="00105978" w:rsidP="0005417F">
      <w:pPr>
        <w:pStyle w:val="Paragraph"/>
        <w:rPr>
          <w:rFonts w:ascii="Arial" w:hAnsi="Arial" w:cs="Arial"/>
          <w:b/>
          <w:u w:val="single"/>
        </w:rPr>
      </w:pPr>
      <w:r w:rsidRPr="00212B2D">
        <w:rPr>
          <w:rFonts w:ascii="Arial" w:hAnsi="Arial" w:cs="Arial"/>
          <w:b/>
          <w:u w:val="single"/>
        </w:rPr>
        <w:t>COMMISSION BUSINESS</w:t>
      </w:r>
    </w:p>
    <w:p w14:paraId="2BE94552" w14:textId="77777777" w:rsidR="00105978" w:rsidRPr="00212B2D" w:rsidRDefault="00105978" w:rsidP="0005417F">
      <w:pPr>
        <w:pStyle w:val="Paragraph"/>
        <w:rPr>
          <w:rFonts w:ascii="Arial" w:hAnsi="Arial" w:cs="Arial"/>
          <w:bCs/>
        </w:rPr>
      </w:pPr>
      <w:r w:rsidRPr="00212B2D">
        <w:rPr>
          <w:rFonts w:ascii="Arial" w:hAnsi="Arial" w:cs="Arial"/>
          <w:bCs/>
        </w:rPr>
        <w:t xml:space="preserve">The Commission conducted a review of comments submitted for the Style Guide. The Commission agreed to share the comments with Judge Mann and Gerry Cohen, a primary drafter of the current Style Guide, for their review. </w:t>
      </w:r>
    </w:p>
    <w:p w14:paraId="2F1525F2" w14:textId="77777777" w:rsidR="00105978" w:rsidRPr="00212B2D" w:rsidRDefault="00105978" w:rsidP="0005417F">
      <w:pPr>
        <w:pStyle w:val="Paragraph"/>
        <w:rPr>
          <w:rFonts w:ascii="Arial" w:hAnsi="Arial" w:cs="Arial"/>
          <w:b/>
        </w:rPr>
      </w:pPr>
    </w:p>
    <w:p w14:paraId="595D6F82" w14:textId="77777777" w:rsidR="00105978" w:rsidRPr="00212B2D" w:rsidRDefault="00105978" w:rsidP="0005417F">
      <w:pPr>
        <w:pStyle w:val="Paragraph"/>
        <w:rPr>
          <w:rFonts w:ascii="Arial" w:hAnsi="Arial" w:cs="Arial"/>
        </w:rPr>
      </w:pPr>
      <w:r w:rsidRPr="00212B2D">
        <w:rPr>
          <w:rFonts w:ascii="Arial" w:hAnsi="Arial" w:cs="Arial"/>
        </w:rPr>
        <w:t>The meeting adjourned at 9:44 a.m.</w:t>
      </w:r>
    </w:p>
    <w:p w14:paraId="708BA9B6" w14:textId="77777777" w:rsidR="00105978" w:rsidRPr="00212B2D" w:rsidRDefault="00105978" w:rsidP="0005417F">
      <w:pPr>
        <w:pStyle w:val="Paragraph"/>
        <w:rPr>
          <w:rFonts w:ascii="Arial" w:hAnsi="Arial" w:cs="Arial"/>
        </w:rPr>
      </w:pPr>
    </w:p>
    <w:p w14:paraId="38FAA301" w14:textId="77777777" w:rsidR="00105978" w:rsidRPr="00212B2D" w:rsidRDefault="00105978" w:rsidP="0005417F">
      <w:pPr>
        <w:pStyle w:val="Paragraph"/>
        <w:rPr>
          <w:rFonts w:ascii="Arial" w:eastAsia="Arial Unicode MS" w:hAnsi="Arial" w:cs="Arial"/>
        </w:rPr>
      </w:pPr>
      <w:r w:rsidRPr="00212B2D">
        <w:rPr>
          <w:rFonts w:ascii="Arial" w:eastAsia="Arial Unicode MS" w:hAnsi="Arial" w:cs="Arial"/>
        </w:rPr>
        <w:t>The next regularly scheduled meeting of the Commission is Thursday, February 18, 2021 at 9:00 a.m.</w:t>
      </w:r>
    </w:p>
    <w:p w14:paraId="024C28D2" w14:textId="77777777" w:rsidR="00105978" w:rsidRPr="00212B2D" w:rsidRDefault="00105978" w:rsidP="0005417F">
      <w:pPr>
        <w:pStyle w:val="Paragraph"/>
        <w:jc w:val="left"/>
        <w:rPr>
          <w:rFonts w:ascii="Arial" w:eastAsia="Arial Unicode MS" w:hAnsi="Arial" w:cs="Arial"/>
          <w:u w:val="single"/>
        </w:rPr>
      </w:pPr>
    </w:p>
    <w:p w14:paraId="3EC6B065" w14:textId="77777777" w:rsidR="00105978" w:rsidRPr="00212B2D" w:rsidRDefault="00105978" w:rsidP="0005417F">
      <w:pPr>
        <w:pStyle w:val="Paragraph"/>
        <w:jc w:val="left"/>
        <w:rPr>
          <w:rFonts w:ascii="Arial" w:eastAsia="Arial Unicode MS" w:hAnsi="Arial" w:cs="Arial"/>
        </w:rPr>
      </w:pPr>
      <w:r w:rsidRPr="00212B2D">
        <w:rPr>
          <w:rFonts w:ascii="Arial" w:eastAsia="Arial Unicode MS" w:hAnsi="Arial" w:cs="Arial"/>
          <w:u w:val="single"/>
        </w:rPr>
        <w:tab/>
      </w:r>
      <w:r w:rsidRPr="00212B2D">
        <w:rPr>
          <w:rFonts w:ascii="Arial" w:eastAsia="Arial Unicode MS" w:hAnsi="Arial" w:cs="Arial"/>
          <w:u w:val="single"/>
        </w:rPr>
        <w:tab/>
      </w:r>
      <w:r w:rsidRPr="00212B2D">
        <w:rPr>
          <w:rFonts w:ascii="Arial" w:eastAsia="Arial Unicode MS" w:hAnsi="Arial" w:cs="Arial"/>
          <w:u w:val="single"/>
        </w:rPr>
        <w:tab/>
      </w:r>
      <w:r w:rsidRPr="00212B2D">
        <w:rPr>
          <w:rFonts w:ascii="Arial" w:eastAsia="Arial Unicode MS" w:hAnsi="Arial" w:cs="Arial"/>
          <w:u w:val="single"/>
        </w:rPr>
        <w:tab/>
      </w:r>
      <w:r w:rsidRPr="00212B2D">
        <w:rPr>
          <w:rFonts w:ascii="Arial" w:eastAsia="Arial Unicode MS" w:hAnsi="Arial" w:cs="Arial"/>
          <w:u w:val="single"/>
        </w:rPr>
        <w:tab/>
      </w:r>
    </w:p>
    <w:p w14:paraId="6769DDB2" w14:textId="77777777" w:rsidR="00105978" w:rsidRPr="00212B2D" w:rsidRDefault="00105978" w:rsidP="0005417F">
      <w:pPr>
        <w:pStyle w:val="Paragraph"/>
        <w:jc w:val="left"/>
        <w:rPr>
          <w:rFonts w:ascii="Arial" w:eastAsia="Arial Unicode MS" w:hAnsi="Arial" w:cs="Arial"/>
        </w:rPr>
      </w:pPr>
      <w:r w:rsidRPr="00212B2D">
        <w:rPr>
          <w:rFonts w:ascii="Arial" w:eastAsia="Arial Unicode MS" w:hAnsi="Arial" w:cs="Arial"/>
        </w:rPr>
        <w:t>Alexander Burgos, Paralegal</w:t>
      </w:r>
    </w:p>
    <w:p w14:paraId="636ADFB0" w14:textId="3F0BB0BD" w:rsidR="00105978" w:rsidRDefault="00105978" w:rsidP="0005417F">
      <w:pPr>
        <w:pStyle w:val="Paragraph"/>
        <w:jc w:val="left"/>
        <w:rPr>
          <w:rFonts w:ascii="Arial" w:eastAsia="Arial Unicode MS" w:hAnsi="Arial" w:cs="Arial"/>
        </w:rPr>
      </w:pPr>
    </w:p>
    <w:p w14:paraId="3E881EAC" w14:textId="2D376C34" w:rsidR="00A87D2F" w:rsidRDefault="00A87D2F" w:rsidP="0005417F">
      <w:pPr>
        <w:pStyle w:val="Paragraph"/>
        <w:jc w:val="left"/>
        <w:rPr>
          <w:rFonts w:ascii="Arial" w:eastAsia="Arial Unicode MS" w:hAnsi="Arial" w:cs="Arial"/>
        </w:rPr>
      </w:pPr>
      <w:r>
        <w:rPr>
          <w:rFonts w:ascii="Arial" w:eastAsia="Arial Unicode MS" w:hAnsi="Arial" w:cs="Arial"/>
        </w:rPr>
        <w:br w:type="page"/>
      </w:r>
    </w:p>
    <w:p w14:paraId="423EDFFB" w14:textId="77777777" w:rsidR="00A87D2F" w:rsidRPr="00212B2D" w:rsidRDefault="00A87D2F" w:rsidP="0005417F">
      <w:pPr>
        <w:pStyle w:val="Paragraph"/>
        <w:jc w:val="left"/>
        <w:rPr>
          <w:rFonts w:ascii="Arial" w:eastAsia="Arial Unicode MS" w:hAnsi="Arial" w:cs="Arial"/>
        </w:rPr>
      </w:pPr>
    </w:p>
    <w:p w14:paraId="38973F39" w14:textId="77777777" w:rsidR="00105978" w:rsidRPr="00212B2D" w:rsidRDefault="00105978" w:rsidP="0005417F">
      <w:pPr>
        <w:pStyle w:val="Paragraph"/>
        <w:jc w:val="center"/>
        <w:rPr>
          <w:rFonts w:ascii="Arial" w:eastAsia="Arial Unicode MS" w:hAnsi="Arial" w:cs="Arial"/>
          <w:b/>
          <w:bCs/>
        </w:rPr>
      </w:pPr>
      <w:r w:rsidRPr="00212B2D">
        <w:rPr>
          <w:rFonts w:ascii="Arial" w:eastAsia="Arial Unicode MS" w:hAnsi="Arial" w:cs="Arial"/>
          <w:b/>
          <w:bCs/>
        </w:rPr>
        <w:t>Rules Review Commission Meeting January 21, 2021</w:t>
      </w:r>
    </w:p>
    <w:p w14:paraId="1D613D35" w14:textId="77777777" w:rsidR="00105978" w:rsidRPr="00212B2D" w:rsidRDefault="00105978" w:rsidP="0005417F">
      <w:pPr>
        <w:pStyle w:val="Paragraph"/>
        <w:jc w:val="center"/>
        <w:rPr>
          <w:rFonts w:ascii="Arial" w:eastAsia="Arial Unicode MS" w:hAnsi="Arial" w:cs="Arial"/>
          <w:b/>
          <w:bCs/>
        </w:rPr>
      </w:pPr>
      <w:r w:rsidRPr="00212B2D">
        <w:rPr>
          <w:rFonts w:ascii="Arial" w:eastAsia="Arial Unicode MS" w:hAnsi="Arial" w:cs="Arial"/>
          <w:b/>
          <w:bCs/>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105978" w:rsidRPr="00212B2D" w14:paraId="2E2F0386" w14:textId="77777777" w:rsidTr="00105978">
        <w:trPr>
          <w:trHeight w:val="290"/>
        </w:trPr>
        <w:tc>
          <w:tcPr>
            <w:tcW w:w="1760" w:type="dxa"/>
            <w:shd w:val="clear" w:color="auto" w:fill="auto"/>
            <w:noWrap/>
            <w:vAlign w:val="bottom"/>
          </w:tcPr>
          <w:p w14:paraId="3675E961" w14:textId="77777777" w:rsidR="00105978" w:rsidRPr="00212B2D" w:rsidRDefault="00105978" w:rsidP="0005417F">
            <w:pPr>
              <w:rPr>
                <w:rFonts w:ascii="Arial" w:hAnsi="Arial" w:cs="Arial"/>
              </w:rPr>
            </w:pPr>
          </w:p>
        </w:tc>
        <w:tc>
          <w:tcPr>
            <w:tcW w:w="4273" w:type="dxa"/>
            <w:shd w:val="clear" w:color="auto" w:fill="auto"/>
            <w:noWrap/>
            <w:vAlign w:val="bottom"/>
          </w:tcPr>
          <w:p w14:paraId="648700E2" w14:textId="77777777" w:rsidR="00105978" w:rsidRPr="00212B2D" w:rsidRDefault="00105978" w:rsidP="0005417F">
            <w:pPr>
              <w:rPr>
                <w:rFonts w:ascii="Arial" w:hAnsi="Arial" w:cs="Arial"/>
              </w:rPr>
            </w:pPr>
          </w:p>
        </w:tc>
        <w:tc>
          <w:tcPr>
            <w:tcW w:w="5596" w:type="dxa"/>
            <w:shd w:val="clear" w:color="auto" w:fill="auto"/>
            <w:noWrap/>
            <w:vAlign w:val="bottom"/>
          </w:tcPr>
          <w:p w14:paraId="2A39C55B" w14:textId="77777777" w:rsidR="00105978" w:rsidRPr="00212B2D" w:rsidRDefault="00105978" w:rsidP="0005417F">
            <w:pPr>
              <w:rPr>
                <w:rFonts w:ascii="Arial" w:hAnsi="Arial" w:cs="Arial"/>
              </w:rPr>
            </w:pPr>
          </w:p>
        </w:tc>
        <w:tc>
          <w:tcPr>
            <w:tcW w:w="960" w:type="dxa"/>
            <w:shd w:val="clear" w:color="auto" w:fill="auto"/>
            <w:noWrap/>
            <w:vAlign w:val="bottom"/>
            <w:hideMark/>
          </w:tcPr>
          <w:p w14:paraId="0554F314" w14:textId="77777777" w:rsidR="00105978" w:rsidRPr="00212B2D" w:rsidRDefault="00105978" w:rsidP="0005417F">
            <w:pPr>
              <w:rPr>
                <w:rFonts w:ascii="Arial" w:hAnsi="Arial" w:cs="Arial"/>
              </w:rPr>
            </w:pPr>
          </w:p>
        </w:tc>
        <w:tc>
          <w:tcPr>
            <w:tcW w:w="960" w:type="dxa"/>
            <w:shd w:val="clear" w:color="auto" w:fill="auto"/>
            <w:noWrap/>
            <w:vAlign w:val="bottom"/>
            <w:hideMark/>
          </w:tcPr>
          <w:p w14:paraId="26FDF087" w14:textId="77777777" w:rsidR="00105978" w:rsidRPr="00212B2D" w:rsidRDefault="00105978" w:rsidP="0005417F">
            <w:pPr>
              <w:rPr>
                <w:rFonts w:ascii="Arial" w:hAnsi="Arial" w:cs="Arial"/>
              </w:rPr>
            </w:pPr>
          </w:p>
        </w:tc>
        <w:tc>
          <w:tcPr>
            <w:tcW w:w="960" w:type="dxa"/>
            <w:shd w:val="clear" w:color="auto" w:fill="auto"/>
            <w:noWrap/>
            <w:vAlign w:val="bottom"/>
            <w:hideMark/>
          </w:tcPr>
          <w:p w14:paraId="77012F99" w14:textId="77777777" w:rsidR="00105978" w:rsidRPr="00212B2D" w:rsidRDefault="00105978" w:rsidP="0005417F">
            <w:pPr>
              <w:rPr>
                <w:rFonts w:ascii="Arial" w:hAnsi="Arial" w:cs="Arial"/>
              </w:rPr>
            </w:pPr>
          </w:p>
        </w:tc>
        <w:tc>
          <w:tcPr>
            <w:tcW w:w="960" w:type="dxa"/>
            <w:shd w:val="clear" w:color="auto" w:fill="auto"/>
            <w:noWrap/>
            <w:vAlign w:val="bottom"/>
            <w:hideMark/>
          </w:tcPr>
          <w:p w14:paraId="038C0882" w14:textId="77777777" w:rsidR="00105978" w:rsidRPr="00212B2D" w:rsidRDefault="00105978" w:rsidP="0005417F">
            <w:pPr>
              <w:rPr>
                <w:rFonts w:ascii="Arial" w:hAnsi="Arial" w:cs="Arial"/>
              </w:rPr>
            </w:pPr>
          </w:p>
        </w:tc>
      </w:tr>
    </w:tbl>
    <w:tbl>
      <w:tblPr>
        <w:tblStyle w:val="TableGrid"/>
        <w:tblW w:w="5220" w:type="dxa"/>
        <w:tblInd w:w="2785" w:type="dxa"/>
        <w:tblLook w:val="04A0" w:firstRow="1" w:lastRow="0" w:firstColumn="1" w:lastColumn="0" w:noHBand="0" w:noVBand="1"/>
      </w:tblPr>
      <w:tblGrid>
        <w:gridCol w:w="2610"/>
        <w:gridCol w:w="2610"/>
      </w:tblGrid>
      <w:tr w:rsidR="00105978" w:rsidRPr="00212B2D" w14:paraId="60E11935" w14:textId="77777777" w:rsidTr="00CB4887">
        <w:trPr>
          <w:trHeight w:val="290"/>
        </w:trPr>
        <w:tc>
          <w:tcPr>
            <w:tcW w:w="2610" w:type="dxa"/>
            <w:shd w:val="clear" w:color="auto" w:fill="auto"/>
            <w:noWrap/>
            <w:hideMark/>
          </w:tcPr>
          <w:p w14:paraId="5CA6EA2B" w14:textId="77777777" w:rsidR="00105978" w:rsidRPr="00212B2D" w:rsidRDefault="00105978" w:rsidP="0005417F">
            <w:pPr>
              <w:pStyle w:val="Paragraph"/>
              <w:rPr>
                <w:rFonts w:ascii="Arial" w:eastAsia="Arial Unicode MS" w:hAnsi="Arial" w:cs="Arial"/>
                <w:b/>
                <w:bCs/>
              </w:rPr>
            </w:pPr>
            <w:r w:rsidRPr="00212B2D">
              <w:rPr>
                <w:rFonts w:ascii="Arial" w:eastAsia="Arial Unicode MS" w:hAnsi="Arial" w:cs="Arial"/>
                <w:b/>
                <w:bCs/>
              </w:rPr>
              <w:t xml:space="preserve">Name  </w:t>
            </w:r>
          </w:p>
        </w:tc>
        <w:tc>
          <w:tcPr>
            <w:tcW w:w="2610" w:type="dxa"/>
            <w:shd w:val="clear" w:color="auto" w:fill="auto"/>
            <w:noWrap/>
            <w:hideMark/>
          </w:tcPr>
          <w:p w14:paraId="0A726032" w14:textId="77777777" w:rsidR="00105978" w:rsidRPr="00212B2D" w:rsidRDefault="00105978" w:rsidP="0005417F">
            <w:pPr>
              <w:pStyle w:val="Paragraph"/>
              <w:rPr>
                <w:rFonts w:ascii="Arial" w:eastAsia="Arial Unicode MS" w:hAnsi="Arial" w:cs="Arial"/>
                <w:b/>
                <w:bCs/>
              </w:rPr>
            </w:pPr>
            <w:r w:rsidRPr="00212B2D">
              <w:rPr>
                <w:rFonts w:ascii="Arial" w:eastAsia="Arial Unicode MS" w:hAnsi="Arial" w:cs="Arial"/>
                <w:b/>
                <w:bCs/>
              </w:rPr>
              <w:t xml:space="preserve">Agency </w:t>
            </w:r>
          </w:p>
        </w:tc>
      </w:tr>
      <w:tr w:rsidR="00105978" w:rsidRPr="00212B2D" w14:paraId="17A25849" w14:textId="77777777" w:rsidTr="00CB4887">
        <w:trPr>
          <w:trHeight w:val="290"/>
        </w:trPr>
        <w:tc>
          <w:tcPr>
            <w:tcW w:w="2610" w:type="dxa"/>
            <w:shd w:val="clear" w:color="auto" w:fill="auto"/>
            <w:noWrap/>
            <w:hideMark/>
          </w:tcPr>
          <w:p w14:paraId="3690E53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Catherine Blum</w:t>
            </w:r>
          </w:p>
        </w:tc>
        <w:tc>
          <w:tcPr>
            <w:tcW w:w="2610" w:type="dxa"/>
            <w:shd w:val="clear" w:color="auto" w:fill="auto"/>
            <w:noWrap/>
            <w:hideMark/>
          </w:tcPr>
          <w:p w14:paraId="6FB54198"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DENR</w:t>
            </w:r>
          </w:p>
        </w:tc>
      </w:tr>
      <w:tr w:rsidR="00105978" w:rsidRPr="00212B2D" w14:paraId="57CD3AC0" w14:textId="77777777" w:rsidTr="00CB4887">
        <w:trPr>
          <w:trHeight w:val="290"/>
        </w:trPr>
        <w:tc>
          <w:tcPr>
            <w:tcW w:w="2610" w:type="dxa"/>
            <w:shd w:val="clear" w:color="auto" w:fill="auto"/>
            <w:noWrap/>
            <w:hideMark/>
          </w:tcPr>
          <w:p w14:paraId="4A21A9EE"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Erin Bryan-</w:t>
            </w:r>
            <w:proofErr w:type="spellStart"/>
            <w:r w:rsidRPr="00212B2D">
              <w:rPr>
                <w:rFonts w:ascii="Arial" w:eastAsia="Times New Roman" w:hAnsi="Arial" w:cs="Arial"/>
                <w:sz w:val="20"/>
                <w:szCs w:val="20"/>
              </w:rPr>
              <w:t>Millush</w:t>
            </w:r>
            <w:proofErr w:type="spellEnd"/>
          </w:p>
        </w:tc>
        <w:tc>
          <w:tcPr>
            <w:tcW w:w="2610" w:type="dxa"/>
            <w:shd w:val="clear" w:color="auto" w:fill="auto"/>
            <w:noWrap/>
            <w:hideMark/>
          </w:tcPr>
          <w:p w14:paraId="0880FF42"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DENR</w:t>
            </w:r>
          </w:p>
        </w:tc>
      </w:tr>
      <w:tr w:rsidR="00105978" w:rsidRPr="00212B2D" w14:paraId="0DA740C1" w14:textId="77777777" w:rsidTr="00CB4887">
        <w:trPr>
          <w:trHeight w:val="290"/>
        </w:trPr>
        <w:tc>
          <w:tcPr>
            <w:tcW w:w="2610" w:type="dxa"/>
            <w:shd w:val="clear" w:color="auto" w:fill="auto"/>
            <w:noWrap/>
            <w:hideMark/>
          </w:tcPr>
          <w:p w14:paraId="7753C54B"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Amy Mull</w:t>
            </w:r>
          </w:p>
        </w:tc>
        <w:tc>
          <w:tcPr>
            <w:tcW w:w="2610" w:type="dxa"/>
            <w:shd w:val="clear" w:color="auto" w:fill="auto"/>
            <w:noWrap/>
            <w:hideMark/>
          </w:tcPr>
          <w:p w14:paraId="63C4BD83"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OAH Extern</w:t>
            </w:r>
          </w:p>
        </w:tc>
      </w:tr>
      <w:tr w:rsidR="00105978" w:rsidRPr="00212B2D" w14:paraId="3C3F4E65" w14:textId="77777777" w:rsidTr="00CB4887">
        <w:trPr>
          <w:trHeight w:val="290"/>
        </w:trPr>
        <w:tc>
          <w:tcPr>
            <w:tcW w:w="2610" w:type="dxa"/>
            <w:shd w:val="clear" w:color="auto" w:fill="auto"/>
            <w:noWrap/>
            <w:hideMark/>
          </w:tcPr>
          <w:p w14:paraId="646BF0B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Ann Wall</w:t>
            </w:r>
          </w:p>
        </w:tc>
        <w:tc>
          <w:tcPr>
            <w:tcW w:w="2610" w:type="dxa"/>
            <w:shd w:val="clear" w:color="auto" w:fill="auto"/>
            <w:noWrap/>
            <w:hideMark/>
          </w:tcPr>
          <w:p w14:paraId="1BFFB7EA"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SOS</w:t>
            </w:r>
          </w:p>
        </w:tc>
      </w:tr>
      <w:tr w:rsidR="00105978" w:rsidRPr="00212B2D" w14:paraId="2088B160" w14:textId="77777777" w:rsidTr="00CB4887">
        <w:trPr>
          <w:trHeight w:val="290"/>
        </w:trPr>
        <w:tc>
          <w:tcPr>
            <w:tcW w:w="2610" w:type="dxa"/>
            <w:shd w:val="clear" w:color="auto" w:fill="auto"/>
            <w:noWrap/>
            <w:hideMark/>
          </w:tcPr>
          <w:p w14:paraId="63AF4FFB"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Sherrell Forbes</w:t>
            </w:r>
          </w:p>
        </w:tc>
        <w:tc>
          <w:tcPr>
            <w:tcW w:w="2610" w:type="dxa"/>
            <w:shd w:val="clear" w:color="auto" w:fill="auto"/>
            <w:noWrap/>
            <w:hideMark/>
          </w:tcPr>
          <w:p w14:paraId="579C4179"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SOS</w:t>
            </w:r>
          </w:p>
        </w:tc>
      </w:tr>
      <w:tr w:rsidR="00105978" w:rsidRPr="00212B2D" w14:paraId="6A225A17" w14:textId="77777777" w:rsidTr="00CB4887">
        <w:trPr>
          <w:trHeight w:val="290"/>
        </w:trPr>
        <w:tc>
          <w:tcPr>
            <w:tcW w:w="2610" w:type="dxa"/>
            <w:shd w:val="clear" w:color="auto" w:fill="auto"/>
            <w:noWrap/>
            <w:hideMark/>
          </w:tcPr>
          <w:p w14:paraId="3709715D"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Lou Martin</w:t>
            </w:r>
          </w:p>
        </w:tc>
        <w:tc>
          <w:tcPr>
            <w:tcW w:w="2610" w:type="dxa"/>
            <w:shd w:val="clear" w:color="auto" w:fill="auto"/>
            <w:noWrap/>
            <w:hideMark/>
          </w:tcPr>
          <w:p w14:paraId="004ECD3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SBOE</w:t>
            </w:r>
          </w:p>
        </w:tc>
      </w:tr>
      <w:tr w:rsidR="00105978" w:rsidRPr="00212B2D" w14:paraId="7C09CDFF" w14:textId="77777777" w:rsidTr="00CB4887">
        <w:trPr>
          <w:trHeight w:val="290"/>
        </w:trPr>
        <w:tc>
          <w:tcPr>
            <w:tcW w:w="2610" w:type="dxa"/>
            <w:shd w:val="clear" w:color="auto" w:fill="auto"/>
            <w:noWrap/>
            <w:hideMark/>
          </w:tcPr>
          <w:p w14:paraId="42E71247"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 xml:space="preserve">Thomas </w:t>
            </w:r>
            <w:proofErr w:type="spellStart"/>
            <w:r w:rsidRPr="00212B2D">
              <w:rPr>
                <w:rFonts w:ascii="Arial" w:eastAsia="Times New Roman" w:hAnsi="Arial" w:cs="Arial"/>
                <w:sz w:val="20"/>
                <w:szCs w:val="20"/>
              </w:rPr>
              <w:t>Ziko</w:t>
            </w:r>
            <w:proofErr w:type="spellEnd"/>
          </w:p>
        </w:tc>
        <w:tc>
          <w:tcPr>
            <w:tcW w:w="2610" w:type="dxa"/>
            <w:shd w:val="clear" w:color="auto" w:fill="auto"/>
            <w:noWrap/>
            <w:hideMark/>
          </w:tcPr>
          <w:p w14:paraId="35B5019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SBOE</w:t>
            </w:r>
          </w:p>
        </w:tc>
      </w:tr>
      <w:tr w:rsidR="00105978" w:rsidRPr="00212B2D" w14:paraId="2B8D9312" w14:textId="77777777" w:rsidTr="00CB4887">
        <w:trPr>
          <w:trHeight w:val="290"/>
        </w:trPr>
        <w:tc>
          <w:tcPr>
            <w:tcW w:w="2610" w:type="dxa"/>
            <w:shd w:val="clear" w:color="auto" w:fill="auto"/>
            <w:noWrap/>
            <w:hideMark/>
          </w:tcPr>
          <w:p w14:paraId="1F30A3EE"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Carrie Ruhlman</w:t>
            </w:r>
          </w:p>
        </w:tc>
        <w:tc>
          <w:tcPr>
            <w:tcW w:w="2610" w:type="dxa"/>
            <w:shd w:val="clear" w:color="auto" w:fill="auto"/>
            <w:noWrap/>
            <w:hideMark/>
          </w:tcPr>
          <w:p w14:paraId="280D9158"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WRC</w:t>
            </w:r>
          </w:p>
        </w:tc>
      </w:tr>
      <w:tr w:rsidR="00105978" w:rsidRPr="00212B2D" w14:paraId="222F14ED" w14:textId="77777777" w:rsidTr="00CB4887">
        <w:trPr>
          <w:trHeight w:val="290"/>
        </w:trPr>
        <w:tc>
          <w:tcPr>
            <w:tcW w:w="2610" w:type="dxa"/>
            <w:shd w:val="clear" w:color="auto" w:fill="auto"/>
            <w:noWrap/>
            <w:hideMark/>
          </w:tcPr>
          <w:p w14:paraId="714FD28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Nadine Pfeiffer</w:t>
            </w:r>
          </w:p>
        </w:tc>
        <w:tc>
          <w:tcPr>
            <w:tcW w:w="2610" w:type="dxa"/>
            <w:shd w:val="clear" w:color="auto" w:fill="auto"/>
            <w:noWrap/>
            <w:hideMark/>
          </w:tcPr>
          <w:p w14:paraId="1E4D9A8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DSHR</w:t>
            </w:r>
          </w:p>
        </w:tc>
      </w:tr>
      <w:tr w:rsidR="00105978" w:rsidRPr="00212B2D" w14:paraId="291308CA" w14:textId="77777777" w:rsidTr="00CB4887">
        <w:trPr>
          <w:trHeight w:val="290"/>
        </w:trPr>
        <w:tc>
          <w:tcPr>
            <w:tcW w:w="2610" w:type="dxa"/>
            <w:shd w:val="clear" w:color="auto" w:fill="auto"/>
            <w:noWrap/>
            <w:hideMark/>
          </w:tcPr>
          <w:p w14:paraId="03428BB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Gina Cammarano</w:t>
            </w:r>
          </w:p>
        </w:tc>
        <w:tc>
          <w:tcPr>
            <w:tcW w:w="2610" w:type="dxa"/>
            <w:shd w:val="clear" w:color="auto" w:fill="auto"/>
            <w:noWrap/>
            <w:hideMark/>
          </w:tcPr>
          <w:p w14:paraId="2AF58C45"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IC</w:t>
            </w:r>
          </w:p>
        </w:tc>
      </w:tr>
      <w:tr w:rsidR="00105978" w:rsidRPr="00212B2D" w14:paraId="11E57D6A" w14:textId="77777777" w:rsidTr="00CB4887">
        <w:trPr>
          <w:trHeight w:val="290"/>
        </w:trPr>
        <w:tc>
          <w:tcPr>
            <w:tcW w:w="2610" w:type="dxa"/>
            <w:shd w:val="clear" w:color="auto" w:fill="auto"/>
            <w:noWrap/>
            <w:hideMark/>
          </w:tcPr>
          <w:p w14:paraId="5A44F011"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Dedra Alston</w:t>
            </w:r>
          </w:p>
        </w:tc>
        <w:tc>
          <w:tcPr>
            <w:tcW w:w="2610" w:type="dxa"/>
            <w:shd w:val="clear" w:color="auto" w:fill="auto"/>
            <w:noWrap/>
            <w:hideMark/>
          </w:tcPr>
          <w:p w14:paraId="21BAAF58"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DHHS</w:t>
            </w:r>
          </w:p>
        </w:tc>
      </w:tr>
      <w:tr w:rsidR="00105978" w:rsidRPr="00212B2D" w14:paraId="1EE0BEB0" w14:textId="77777777" w:rsidTr="00CB4887">
        <w:trPr>
          <w:trHeight w:val="290"/>
        </w:trPr>
        <w:tc>
          <w:tcPr>
            <w:tcW w:w="2610" w:type="dxa"/>
            <w:shd w:val="clear" w:color="auto" w:fill="auto"/>
            <w:noWrap/>
            <w:hideMark/>
          </w:tcPr>
          <w:p w14:paraId="2C09190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John Green</w:t>
            </w:r>
          </w:p>
        </w:tc>
        <w:tc>
          <w:tcPr>
            <w:tcW w:w="2610" w:type="dxa"/>
            <w:shd w:val="clear" w:color="auto" w:fill="auto"/>
            <w:noWrap/>
            <w:hideMark/>
          </w:tcPr>
          <w:p w14:paraId="74132E36"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DOJ</w:t>
            </w:r>
          </w:p>
        </w:tc>
      </w:tr>
      <w:tr w:rsidR="00105978" w:rsidRPr="00212B2D" w14:paraId="618271A2" w14:textId="77777777" w:rsidTr="00CB4887">
        <w:trPr>
          <w:trHeight w:val="290"/>
        </w:trPr>
        <w:tc>
          <w:tcPr>
            <w:tcW w:w="2610" w:type="dxa"/>
            <w:shd w:val="clear" w:color="auto" w:fill="auto"/>
            <w:noWrap/>
            <w:hideMark/>
          </w:tcPr>
          <w:p w14:paraId="2F001D29"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Tammy Sylvester</w:t>
            </w:r>
          </w:p>
        </w:tc>
        <w:tc>
          <w:tcPr>
            <w:tcW w:w="2610" w:type="dxa"/>
            <w:shd w:val="clear" w:color="auto" w:fill="auto"/>
            <w:noWrap/>
            <w:hideMark/>
          </w:tcPr>
          <w:p w14:paraId="326B82B7"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DHHS</w:t>
            </w:r>
          </w:p>
        </w:tc>
      </w:tr>
      <w:tr w:rsidR="00105978" w:rsidRPr="00212B2D" w14:paraId="47226576" w14:textId="77777777" w:rsidTr="00CB4887">
        <w:trPr>
          <w:trHeight w:val="290"/>
        </w:trPr>
        <w:tc>
          <w:tcPr>
            <w:tcW w:w="2610" w:type="dxa"/>
            <w:shd w:val="clear" w:color="auto" w:fill="auto"/>
            <w:noWrap/>
            <w:hideMark/>
          </w:tcPr>
          <w:p w14:paraId="644E34C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Amber Davis</w:t>
            </w:r>
          </w:p>
        </w:tc>
        <w:tc>
          <w:tcPr>
            <w:tcW w:w="2610" w:type="dxa"/>
            <w:shd w:val="clear" w:color="auto" w:fill="auto"/>
            <w:noWrap/>
            <w:hideMark/>
          </w:tcPr>
          <w:p w14:paraId="274CC4B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DOJ</w:t>
            </w:r>
          </w:p>
        </w:tc>
      </w:tr>
      <w:tr w:rsidR="00105978" w:rsidRPr="00212B2D" w14:paraId="008B11FC" w14:textId="77777777" w:rsidTr="00CB4887">
        <w:trPr>
          <w:trHeight w:val="290"/>
        </w:trPr>
        <w:tc>
          <w:tcPr>
            <w:tcW w:w="2610" w:type="dxa"/>
            <w:shd w:val="clear" w:color="auto" w:fill="auto"/>
            <w:noWrap/>
            <w:hideMark/>
          </w:tcPr>
          <w:p w14:paraId="0D9B2B53"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Kiger, Korey</w:t>
            </w:r>
          </w:p>
        </w:tc>
        <w:tc>
          <w:tcPr>
            <w:tcW w:w="2610" w:type="dxa"/>
            <w:shd w:val="clear" w:color="auto" w:fill="auto"/>
            <w:noWrap/>
            <w:hideMark/>
          </w:tcPr>
          <w:p w14:paraId="14D9BF42"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NCRMA</w:t>
            </w:r>
          </w:p>
        </w:tc>
      </w:tr>
      <w:tr w:rsidR="00105978" w:rsidRPr="00212B2D" w14:paraId="55C52B26" w14:textId="77777777" w:rsidTr="00CB4887">
        <w:trPr>
          <w:trHeight w:val="290"/>
        </w:trPr>
        <w:tc>
          <w:tcPr>
            <w:tcW w:w="2610" w:type="dxa"/>
            <w:shd w:val="clear" w:color="auto" w:fill="auto"/>
            <w:noWrap/>
            <w:hideMark/>
          </w:tcPr>
          <w:p w14:paraId="723D9D34"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Walker Reagan</w:t>
            </w:r>
          </w:p>
        </w:tc>
        <w:tc>
          <w:tcPr>
            <w:tcW w:w="2610" w:type="dxa"/>
            <w:shd w:val="clear" w:color="auto" w:fill="auto"/>
            <w:noWrap/>
            <w:hideMark/>
          </w:tcPr>
          <w:p w14:paraId="40C4B79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ABC</w:t>
            </w:r>
          </w:p>
        </w:tc>
      </w:tr>
      <w:tr w:rsidR="00105978" w:rsidRPr="00212B2D" w14:paraId="29CFFD81" w14:textId="77777777" w:rsidTr="00CB4887">
        <w:trPr>
          <w:trHeight w:val="290"/>
        </w:trPr>
        <w:tc>
          <w:tcPr>
            <w:tcW w:w="2610" w:type="dxa"/>
            <w:shd w:val="clear" w:color="auto" w:fill="auto"/>
            <w:noWrap/>
            <w:hideMark/>
          </w:tcPr>
          <w:p w14:paraId="08152939"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Kiger, Korey</w:t>
            </w:r>
          </w:p>
        </w:tc>
        <w:tc>
          <w:tcPr>
            <w:tcW w:w="2610" w:type="dxa"/>
            <w:shd w:val="clear" w:color="auto" w:fill="auto"/>
            <w:noWrap/>
            <w:hideMark/>
          </w:tcPr>
          <w:p w14:paraId="2EDB3012"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NCRMA</w:t>
            </w:r>
          </w:p>
        </w:tc>
      </w:tr>
      <w:tr w:rsidR="00105978" w:rsidRPr="00212B2D" w14:paraId="65D4A489" w14:textId="77777777" w:rsidTr="00CB4887">
        <w:trPr>
          <w:trHeight w:val="290"/>
        </w:trPr>
        <w:tc>
          <w:tcPr>
            <w:tcW w:w="2610" w:type="dxa"/>
            <w:shd w:val="clear" w:color="auto" w:fill="auto"/>
            <w:noWrap/>
            <w:hideMark/>
          </w:tcPr>
          <w:p w14:paraId="2B3D04F9"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 xml:space="preserve">Alison </w:t>
            </w:r>
            <w:proofErr w:type="spellStart"/>
            <w:r w:rsidRPr="00212B2D">
              <w:rPr>
                <w:rFonts w:ascii="Arial" w:eastAsia="Times New Roman" w:hAnsi="Arial" w:cs="Arial"/>
                <w:sz w:val="20"/>
                <w:szCs w:val="20"/>
              </w:rPr>
              <w:t>Keisler</w:t>
            </w:r>
            <w:proofErr w:type="spellEnd"/>
          </w:p>
        </w:tc>
        <w:tc>
          <w:tcPr>
            <w:tcW w:w="2610" w:type="dxa"/>
            <w:shd w:val="clear" w:color="auto" w:fill="auto"/>
            <w:noWrap/>
            <w:hideMark/>
          </w:tcPr>
          <w:p w14:paraId="5EF48664"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DHHS</w:t>
            </w:r>
          </w:p>
        </w:tc>
      </w:tr>
      <w:tr w:rsidR="00105978" w:rsidRPr="00212B2D" w14:paraId="5ECDC009" w14:textId="77777777" w:rsidTr="00CB4887">
        <w:trPr>
          <w:trHeight w:val="290"/>
        </w:trPr>
        <w:tc>
          <w:tcPr>
            <w:tcW w:w="2610" w:type="dxa"/>
            <w:shd w:val="clear" w:color="auto" w:fill="auto"/>
            <w:noWrap/>
            <w:hideMark/>
          </w:tcPr>
          <w:p w14:paraId="29B8FF6D"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Amy Craddock</w:t>
            </w:r>
          </w:p>
        </w:tc>
        <w:tc>
          <w:tcPr>
            <w:tcW w:w="2610" w:type="dxa"/>
            <w:shd w:val="clear" w:color="auto" w:fill="auto"/>
            <w:noWrap/>
            <w:hideMark/>
          </w:tcPr>
          <w:p w14:paraId="392BC267"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DHHS</w:t>
            </w:r>
          </w:p>
        </w:tc>
      </w:tr>
      <w:tr w:rsidR="00105978" w:rsidRPr="00212B2D" w14:paraId="6A52232B" w14:textId="77777777" w:rsidTr="00CB4887">
        <w:trPr>
          <w:trHeight w:val="290"/>
        </w:trPr>
        <w:tc>
          <w:tcPr>
            <w:tcW w:w="2610" w:type="dxa"/>
            <w:shd w:val="clear" w:color="auto" w:fill="auto"/>
            <w:noWrap/>
            <w:hideMark/>
          </w:tcPr>
          <w:p w14:paraId="164CF236"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Shannon Jenkins</w:t>
            </w:r>
          </w:p>
        </w:tc>
        <w:tc>
          <w:tcPr>
            <w:tcW w:w="2610" w:type="dxa"/>
            <w:shd w:val="clear" w:color="auto" w:fill="auto"/>
            <w:noWrap/>
            <w:hideMark/>
          </w:tcPr>
          <w:p w14:paraId="20F4CC66"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DENR</w:t>
            </w:r>
          </w:p>
        </w:tc>
      </w:tr>
      <w:tr w:rsidR="00105978" w:rsidRPr="00212B2D" w14:paraId="795E731F" w14:textId="77777777" w:rsidTr="00CB4887">
        <w:trPr>
          <w:trHeight w:val="290"/>
        </w:trPr>
        <w:tc>
          <w:tcPr>
            <w:tcW w:w="2610" w:type="dxa"/>
            <w:shd w:val="clear" w:color="auto" w:fill="auto"/>
            <w:noWrap/>
            <w:hideMark/>
          </w:tcPr>
          <w:p w14:paraId="6C1C18B6"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Nadine Pfeiffer</w:t>
            </w:r>
          </w:p>
        </w:tc>
        <w:tc>
          <w:tcPr>
            <w:tcW w:w="2610" w:type="dxa"/>
            <w:shd w:val="clear" w:color="auto" w:fill="auto"/>
            <w:noWrap/>
            <w:hideMark/>
          </w:tcPr>
          <w:p w14:paraId="0CECF422"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DSHR</w:t>
            </w:r>
          </w:p>
        </w:tc>
      </w:tr>
      <w:tr w:rsidR="00105978" w:rsidRPr="00212B2D" w14:paraId="29429368" w14:textId="77777777" w:rsidTr="00CB4887">
        <w:trPr>
          <w:trHeight w:val="290"/>
        </w:trPr>
        <w:tc>
          <w:tcPr>
            <w:tcW w:w="2610" w:type="dxa"/>
            <w:shd w:val="clear" w:color="auto" w:fill="auto"/>
            <w:noWrap/>
            <w:hideMark/>
          </w:tcPr>
          <w:p w14:paraId="377363F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 xml:space="preserve">Ashley </w:t>
            </w:r>
            <w:proofErr w:type="spellStart"/>
            <w:r w:rsidRPr="00212B2D">
              <w:rPr>
                <w:rFonts w:ascii="Arial" w:eastAsia="Times New Roman" w:hAnsi="Arial" w:cs="Arial"/>
                <w:sz w:val="20"/>
                <w:szCs w:val="20"/>
              </w:rPr>
              <w:t>Pekrul</w:t>
            </w:r>
            <w:proofErr w:type="spellEnd"/>
          </w:p>
        </w:tc>
        <w:tc>
          <w:tcPr>
            <w:tcW w:w="2610" w:type="dxa"/>
            <w:shd w:val="clear" w:color="auto" w:fill="auto"/>
            <w:noWrap/>
            <w:hideMark/>
          </w:tcPr>
          <w:p w14:paraId="60D011AA"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WRC</w:t>
            </w:r>
          </w:p>
        </w:tc>
      </w:tr>
      <w:tr w:rsidR="00105978" w:rsidRPr="00212B2D" w14:paraId="7EDEE97B" w14:textId="77777777" w:rsidTr="00CB4887">
        <w:trPr>
          <w:trHeight w:val="290"/>
        </w:trPr>
        <w:tc>
          <w:tcPr>
            <w:tcW w:w="2610" w:type="dxa"/>
            <w:shd w:val="clear" w:color="auto" w:fill="auto"/>
            <w:noWrap/>
            <w:hideMark/>
          </w:tcPr>
          <w:p w14:paraId="7A1DBECA"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Jennifer Everett</w:t>
            </w:r>
          </w:p>
        </w:tc>
        <w:tc>
          <w:tcPr>
            <w:tcW w:w="2610" w:type="dxa"/>
            <w:shd w:val="clear" w:color="auto" w:fill="auto"/>
            <w:noWrap/>
            <w:hideMark/>
          </w:tcPr>
          <w:p w14:paraId="622D4C8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DEQ</w:t>
            </w:r>
          </w:p>
        </w:tc>
      </w:tr>
      <w:tr w:rsidR="00105978" w:rsidRPr="00212B2D" w14:paraId="24A90DB3" w14:textId="77777777" w:rsidTr="00CB4887">
        <w:trPr>
          <w:trHeight w:val="290"/>
        </w:trPr>
        <w:tc>
          <w:tcPr>
            <w:tcW w:w="2610" w:type="dxa"/>
            <w:shd w:val="clear" w:color="auto" w:fill="auto"/>
            <w:noWrap/>
            <w:hideMark/>
          </w:tcPr>
          <w:p w14:paraId="48B0043A"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Daron Barnes</w:t>
            </w:r>
          </w:p>
        </w:tc>
        <w:tc>
          <w:tcPr>
            <w:tcW w:w="2610" w:type="dxa"/>
            <w:shd w:val="clear" w:color="auto" w:fill="auto"/>
            <w:noWrap/>
            <w:hideMark/>
          </w:tcPr>
          <w:p w14:paraId="239EF851"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WRC</w:t>
            </w:r>
          </w:p>
        </w:tc>
      </w:tr>
      <w:tr w:rsidR="00105978" w:rsidRPr="00212B2D" w14:paraId="10082174" w14:textId="77777777" w:rsidTr="00CB4887">
        <w:trPr>
          <w:trHeight w:val="290"/>
        </w:trPr>
        <w:tc>
          <w:tcPr>
            <w:tcW w:w="2610" w:type="dxa"/>
            <w:shd w:val="clear" w:color="auto" w:fill="auto"/>
            <w:noWrap/>
            <w:hideMark/>
          </w:tcPr>
          <w:p w14:paraId="047F5071"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Clint Pinyan</w:t>
            </w:r>
          </w:p>
        </w:tc>
        <w:tc>
          <w:tcPr>
            <w:tcW w:w="2610" w:type="dxa"/>
            <w:shd w:val="clear" w:color="auto" w:fill="auto"/>
            <w:noWrap/>
            <w:hideMark/>
          </w:tcPr>
          <w:p w14:paraId="233DAC4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Pharmacy</w:t>
            </w:r>
          </w:p>
        </w:tc>
      </w:tr>
      <w:tr w:rsidR="00105978" w:rsidRPr="00212B2D" w14:paraId="4EC18C49" w14:textId="77777777" w:rsidTr="00CB4887">
        <w:trPr>
          <w:trHeight w:val="290"/>
        </w:trPr>
        <w:tc>
          <w:tcPr>
            <w:tcW w:w="2610" w:type="dxa"/>
            <w:shd w:val="clear" w:color="auto" w:fill="auto"/>
            <w:noWrap/>
            <w:hideMark/>
          </w:tcPr>
          <w:p w14:paraId="22F80EF2"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Kevin Harrison</w:t>
            </w:r>
          </w:p>
        </w:tc>
        <w:tc>
          <w:tcPr>
            <w:tcW w:w="2610" w:type="dxa"/>
            <w:shd w:val="clear" w:color="auto" w:fill="auto"/>
            <w:noWrap/>
            <w:hideMark/>
          </w:tcPr>
          <w:p w14:paraId="21622F69"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SBOE</w:t>
            </w:r>
          </w:p>
        </w:tc>
      </w:tr>
      <w:tr w:rsidR="00105978" w:rsidRPr="00212B2D" w14:paraId="54826B03" w14:textId="77777777" w:rsidTr="00CB4887">
        <w:trPr>
          <w:trHeight w:val="290"/>
        </w:trPr>
        <w:tc>
          <w:tcPr>
            <w:tcW w:w="2610" w:type="dxa"/>
            <w:shd w:val="clear" w:color="auto" w:fill="auto"/>
            <w:noWrap/>
            <w:hideMark/>
          </w:tcPr>
          <w:p w14:paraId="722FAEBF"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Betsy Haywood</w:t>
            </w:r>
          </w:p>
        </w:tc>
        <w:tc>
          <w:tcPr>
            <w:tcW w:w="2610" w:type="dxa"/>
            <w:shd w:val="clear" w:color="auto" w:fill="auto"/>
            <w:noWrap/>
            <w:hideMark/>
          </w:tcPr>
          <w:p w14:paraId="2A4FDA9C"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WRC</w:t>
            </w:r>
          </w:p>
        </w:tc>
      </w:tr>
      <w:tr w:rsidR="00105978" w:rsidRPr="00212B2D" w14:paraId="33826E1B" w14:textId="77777777" w:rsidTr="00CB4887">
        <w:trPr>
          <w:trHeight w:val="290"/>
        </w:trPr>
        <w:tc>
          <w:tcPr>
            <w:tcW w:w="2610" w:type="dxa"/>
            <w:shd w:val="clear" w:color="auto" w:fill="auto"/>
            <w:noWrap/>
            <w:hideMark/>
          </w:tcPr>
          <w:p w14:paraId="2A5031DA"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Martha Frisone</w:t>
            </w:r>
          </w:p>
        </w:tc>
        <w:tc>
          <w:tcPr>
            <w:tcW w:w="2610" w:type="dxa"/>
            <w:shd w:val="clear" w:color="auto" w:fill="auto"/>
            <w:noWrap/>
            <w:hideMark/>
          </w:tcPr>
          <w:p w14:paraId="619530EA"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DHHS</w:t>
            </w:r>
          </w:p>
        </w:tc>
      </w:tr>
      <w:tr w:rsidR="00105978" w:rsidRPr="00212B2D" w14:paraId="0B2A0DF4" w14:textId="77777777" w:rsidTr="00CB4887">
        <w:trPr>
          <w:trHeight w:val="290"/>
        </w:trPr>
        <w:tc>
          <w:tcPr>
            <w:tcW w:w="2610" w:type="dxa"/>
            <w:shd w:val="clear" w:color="auto" w:fill="auto"/>
            <w:noWrap/>
            <w:hideMark/>
          </w:tcPr>
          <w:p w14:paraId="2DC6C745"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Korey Kiger</w:t>
            </w:r>
          </w:p>
        </w:tc>
        <w:tc>
          <w:tcPr>
            <w:tcW w:w="2610" w:type="dxa"/>
            <w:shd w:val="clear" w:color="auto" w:fill="auto"/>
            <w:noWrap/>
            <w:hideMark/>
          </w:tcPr>
          <w:p w14:paraId="3DD76427"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NCRMA</w:t>
            </w:r>
          </w:p>
        </w:tc>
      </w:tr>
      <w:tr w:rsidR="00105978" w:rsidRPr="00212B2D" w14:paraId="4BF01F22" w14:textId="77777777" w:rsidTr="00CB4887">
        <w:trPr>
          <w:trHeight w:val="290"/>
        </w:trPr>
        <w:tc>
          <w:tcPr>
            <w:tcW w:w="2610" w:type="dxa"/>
            <w:shd w:val="clear" w:color="auto" w:fill="auto"/>
            <w:noWrap/>
            <w:hideMark/>
          </w:tcPr>
          <w:p w14:paraId="6765FEB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Dennis Seavers</w:t>
            </w:r>
          </w:p>
        </w:tc>
        <w:tc>
          <w:tcPr>
            <w:tcW w:w="2610" w:type="dxa"/>
            <w:shd w:val="clear" w:color="auto" w:fill="auto"/>
            <w:noWrap/>
            <w:hideMark/>
          </w:tcPr>
          <w:p w14:paraId="4EE896DB"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Barbers Examiners</w:t>
            </w:r>
          </w:p>
        </w:tc>
      </w:tr>
      <w:tr w:rsidR="00105978" w:rsidRPr="00212B2D" w14:paraId="1570CED1" w14:textId="77777777" w:rsidTr="00CB4887">
        <w:trPr>
          <w:trHeight w:val="290"/>
        </w:trPr>
        <w:tc>
          <w:tcPr>
            <w:tcW w:w="2610" w:type="dxa"/>
            <w:shd w:val="clear" w:color="auto" w:fill="auto"/>
            <w:noWrap/>
            <w:hideMark/>
          </w:tcPr>
          <w:p w14:paraId="55E73171"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 xml:space="preserve">Ashley </w:t>
            </w:r>
            <w:proofErr w:type="spellStart"/>
            <w:r w:rsidRPr="00212B2D">
              <w:rPr>
                <w:rFonts w:ascii="Arial" w:eastAsia="Times New Roman" w:hAnsi="Arial" w:cs="Arial"/>
                <w:sz w:val="20"/>
                <w:szCs w:val="20"/>
              </w:rPr>
              <w:t>Baquero</w:t>
            </w:r>
            <w:proofErr w:type="spellEnd"/>
          </w:p>
        </w:tc>
        <w:tc>
          <w:tcPr>
            <w:tcW w:w="2610" w:type="dxa"/>
            <w:shd w:val="clear" w:color="auto" w:fill="auto"/>
            <w:noWrap/>
            <w:hideMark/>
          </w:tcPr>
          <w:p w14:paraId="2160B0F1"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SBOE</w:t>
            </w:r>
          </w:p>
        </w:tc>
      </w:tr>
      <w:tr w:rsidR="00105978" w:rsidRPr="00212B2D" w14:paraId="23CD1E0C" w14:textId="77777777" w:rsidTr="00CB4887">
        <w:trPr>
          <w:trHeight w:val="290"/>
        </w:trPr>
        <w:tc>
          <w:tcPr>
            <w:tcW w:w="2610" w:type="dxa"/>
            <w:shd w:val="clear" w:color="auto" w:fill="auto"/>
            <w:noWrap/>
            <w:hideMark/>
          </w:tcPr>
          <w:p w14:paraId="23BAE36C"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Bill Lane</w:t>
            </w:r>
          </w:p>
        </w:tc>
        <w:tc>
          <w:tcPr>
            <w:tcW w:w="2610" w:type="dxa"/>
            <w:shd w:val="clear" w:color="auto" w:fill="auto"/>
            <w:noWrap/>
            <w:hideMark/>
          </w:tcPr>
          <w:p w14:paraId="53B3624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DENR</w:t>
            </w:r>
          </w:p>
        </w:tc>
      </w:tr>
      <w:tr w:rsidR="00105978" w:rsidRPr="00212B2D" w14:paraId="3438AE5A" w14:textId="77777777" w:rsidTr="00CB4887">
        <w:trPr>
          <w:trHeight w:val="290"/>
        </w:trPr>
        <w:tc>
          <w:tcPr>
            <w:tcW w:w="2610" w:type="dxa"/>
            <w:shd w:val="clear" w:color="auto" w:fill="auto"/>
            <w:noWrap/>
            <w:hideMark/>
          </w:tcPr>
          <w:p w14:paraId="0F068250"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Elizabeth Yelverton</w:t>
            </w:r>
          </w:p>
        </w:tc>
        <w:tc>
          <w:tcPr>
            <w:tcW w:w="2610" w:type="dxa"/>
            <w:shd w:val="clear" w:color="auto" w:fill="auto"/>
            <w:noWrap/>
            <w:hideMark/>
          </w:tcPr>
          <w:p w14:paraId="07C1E346"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NCASA</w:t>
            </w:r>
          </w:p>
        </w:tc>
      </w:tr>
      <w:tr w:rsidR="00105978" w:rsidRPr="00212B2D" w14:paraId="7E50B4A4" w14:textId="77777777" w:rsidTr="00CB4887">
        <w:trPr>
          <w:trHeight w:val="290"/>
        </w:trPr>
        <w:tc>
          <w:tcPr>
            <w:tcW w:w="2610" w:type="dxa"/>
            <w:shd w:val="clear" w:color="auto" w:fill="auto"/>
            <w:noWrap/>
            <w:hideMark/>
          </w:tcPr>
          <w:p w14:paraId="7D8575D4"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Grant Simpkins</w:t>
            </w:r>
          </w:p>
        </w:tc>
        <w:tc>
          <w:tcPr>
            <w:tcW w:w="2610" w:type="dxa"/>
            <w:shd w:val="clear" w:color="auto" w:fill="auto"/>
            <w:noWrap/>
            <w:hideMark/>
          </w:tcPr>
          <w:p w14:paraId="04063CA2"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Barbers Examiners</w:t>
            </w:r>
          </w:p>
        </w:tc>
      </w:tr>
      <w:tr w:rsidR="00105978" w:rsidRPr="00212B2D" w14:paraId="459A8B34" w14:textId="77777777" w:rsidTr="00CB4887">
        <w:trPr>
          <w:trHeight w:val="290"/>
        </w:trPr>
        <w:tc>
          <w:tcPr>
            <w:tcW w:w="2610" w:type="dxa"/>
            <w:shd w:val="clear" w:color="auto" w:fill="auto"/>
            <w:noWrap/>
            <w:hideMark/>
          </w:tcPr>
          <w:p w14:paraId="792EF4B5" w14:textId="77777777" w:rsidR="00105978" w:rsidRPr="00212B2D" w:rsidRDefault="00105978" w:rsidP="0005417F">
            <w:pPr>
              <w:rPr>
                <w:rFonts w:ascii="Arial" w:eastAsia="Times New Roman" w:hAnsi="Arial" w:cs="Arial"/>
                <w:sz w:val="20"/>
                <w:szCs w:val="20"/>
              </w:rPr>
            </w:pPr>
            <w:r w:rsidRPr="00212B2D">
              <w:rPr>
                <w:rFonts w:ascii="Arial" w:eastAsia="Times New Roman" w:hAnsi="Arial" w:cs="Arial"/>
                <w:sz w:val="20"/>
                <w:szCs w:val="20"/>
              </w:rPr>
              <w:t>TJ Bugbee</w:t>
            </w:r>
          </w:p>
        </w:tc>
        <w:tc>
          <w:tcPr>
            <w:tcW w:w="2610" w:type="dxa"/>
            <w:shd w:val="clear" w:color="auto" w:fill="auto"/>
            <w:noWrap/>
            <w:hideMark/>
          </w:tcPr>
          <w:p w14:paraId="196EAAC8" w14:textId="77777777" w:rsidR="00105978" w:rsidRPr="00212B2D" w:rsidRDefault="00791C9C" w:rsidP="0005417F">
            <w:pPr>
              <w:rPr>
                <w:rFonts w:ascii="Arial" w:eastAsia="Times New Roman" w:hAnsi="Arial" w:cs="Arial"/>
                <w:sz w:val="20"/>
                <w:szCs w:val="20"/>
              </w:rPr>
            </w:pPr>
            <w:hyperlink r:id="rId37" w:history="1">
              <w:r w:rsidR="00105978" w:rsidRPr="00212B2D">
                <w:rPr>
                  <w:rFonts w:ascii="Arial" w:eastAsia="Times New Roman" w:hAnsi="Arial" w:cs="Arial"/>
                  <w:sz w:val="20"/>
                  <w:szCs w:val="20"/>
                </w:rPr>
                <w:t>NCOAA</w:t>
              </w:r>
            </w:hyperlink>
          </w:p>
        </w:tc>
      </w:tr>
    </w:tbl>
    <w:p w14:paraId="54DB2DD8" w14:textId="77777777" w:rsidR="00105978" w:rsidRPr="00212B2D" w:rsidRDefault="00105978" w:rsidP="0005417F"/>
    <w:p w14:paraId="777A9D25" w14:textId="77777777" w:rsidR="00105978" w:rsidRPr="00212B2D" w:rsidRDefault="00105978" w:rsidP="0005417F">
      <w:pPr>
        <w:pBdr>
          <w:top w:val="single" w:sz="18" w:space="1" w:color="auto"/>
        </w:pBd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0"/>
        <w:gridCol w:w="2970"/>
        <w:gridCol w:w="720"/>
        <w:gridCol w:w="540"/>
        <w:gridCol w:w="720"/>
      </w:tblGrid>
      <w:tr w:rsidR="00105978" w:rsidRPr="00212B2D" w14:paraId="26BE51A1" w14:textId="77777777" w:rsidTr="00105978">
        <w:trPr>
          <w:tblCellSpacing w:w="14" w:type="dxa"/>
        </w:trPr>
        <w:tc>
          <w:tcPr>
            <w:tcW w:w="10834" w:type="dxa"/>
            <w:gridSpan w:val="5"/>
            <w:shd w:val="clear" w:color="auto" w:fill="auto"/>
          </w:tcPr>
          <w:p w14:paraId="35EB80F0" w14:textId="77777777" w:rsidR="00105978" w:rsidRPr="00212B2D" w:rsidRDefault="00105978" w:rsidP="0005417F">
            <w:pPr>
              <w:jc w:val="center"/>
              <w:rPr>
                <w:rFonts w:ascii="Arial" w:hAnsi="Arial" w:cs="Arial"/>
                <w:b/>
                <w:bCs/>
                <w:caps/>
              </w:rPr>
            </w:pPr>
            <w:r w:rsidRPr="00212B2D">
              <w:rPr>
                <w:rFonts w:ascii="Arial" w:hAnsi="Arial" w:cs="Arial"/>
                <w:b/>
                <w:bCs/>
                <w:caps/>
              </w:rPr>
              <w:t>List of Approved Temporary Rules</w:t>
            </w:r>
          </w:p>
        </w:tc>
      </w:tr>
      <w:tr w:rsidR="00105978" w:rsidRPr="00212B2D" w14:paraId="4C80A57F" w14:textId="77777777" w:rsidTr="00105978">
        <w:trPr>
          <w:tblCellSpacing w:w="14" w:type="dxa"/>
        </w:trPr>
        <w:tc>
          <w:tcPr>
            <w:tcW w:w="10834" w:type="dxa"/>
            <w:gridSpan w:val="5"/>
            <w:shd w:val="clear" w:color="auto" w:fill="auto"/>
          </w:tcPr>
          <w:p w14:paraId="6E4E4A2D" w14:textId="77777777" w:rsidR="00105978" w:rsidRPr="00212B2D" w:rsidRDefault="00105978" w:rsidP="0005417F">
            <w:pPr>
              <w:jc w:val="center"/>
              <w:rPr>
                <w:rFonts w:ascii="Arial" w:hAnsi="Arial" w:cs="Arial"/>
                <w:b/>
                <w:bCs/>
              </w:rPr>
            </w:pPr>
            <w:r w:rsidRPr="00212B2D">
              <w:rPr>
                <w:rFonts w:ascii="Arial" w:hAnsi="Arial" w:cs="Arial"/>
                <w:b/>
                <w:bCs/>
              </w:rPr>
              <w:t>January 21, 2021 Meeting</w:t>
            </w:r>
          </w:p>
        </w:tc>
      </w:tr>
      <w:tr w:rsidR="00105978" w:rsidRPr="00212B2D" w14:paraId="55B7E13C" w14:textId="77777777" w:rsidTr="00105978">
        <w:trPr>
          <w:tblCellSpacing w:w="14" w:type="dxa"/>
        </w:trPr>
        <w:tc>
          <w:tcPr>
            <w:tcW w:w="10834" w:type="dxa"/>
            <w:gridSpan w:val="5"/>
            <w:shd w:val="clear" w:color="auto" w:fill="auto"/>
          </w:tcPr>
          <w:p w14:paraId="7E59CA6E" w14:textId="77777777" w:rsidR="00105978" w:rsidRPr="00212B2D" w:rsidRDefault="00105978" w:rsidP="0005417F">
            <w:pPr>
              <w:rPr>
                <w:rFonts w:ascii="Arial" w:hAnsi="Arial" w:cs="Arial"/>
                <w:b/>
                <w:bCs/>
                <w:caps/>
              </w:rPr>
            </w:pPr>
            <w:r w:rsidRPr="00212B2D">
              <w:rPr>
                <w:rFonts w:ascii="Arial" w:hAnsi="Arial" w:cs="Arial"/>
                <w:b/>
                <w:bCs/>
                <w:caps/>
              </w:rPr>
              <w:t>Industrial Commission</w:t>
            </w:r>
          </w:p>
        </w:tc>
      </w:tr>
      <w:tr w:rsidR="00105978" w:rsidRPr="00212B2D" w14:paraId="096EA0C2" w14:textId="77777777" w:rsidTr="009E0D9D">
        <w:trPr>
          <w:tblCellSpacing w:w="14" w:type="dxa"/>
        </w:trPr>
        <w:tc>
          <w:tcPr>
            <w:tcW w:w="5898" w:type="dxa"/>
            <w:shd w:val="clear" w:color="auto" w:fill="auto"/>
          </w:tcPr>
          <w:p w14:paraId="0A489DA2" w14:textId="77777777" w:rsidR="00105978" w:rsidRPr="00212B2D" w:rsidRDefault="00105978" w:rsidP="0005417F">
            <w:pPr>
              <w:rPr>
                <w:rFonts w:ascii="Arial" w:hAnsi="Arial" w:cs="Arial"/>
              </w:rPr>
            </w:pPr>
            <w:r w:rsidRPr="00212B2D">
              <w:rPr>
                <w:rFonts w:ascii="Arial" w:hAnsi="Arial" w:cs="Arial"/>
                <w:u w:val="single"/>
              </w:rPr>
              <w:t>Emergency Orders and Directives of the Chief Justice of t...</w:t>
            </w:r>
          </w:p>
        </w:tc>
        <w:tc>
          <w:tcPr>
            <w:tcW w:w="2942" w:type="dxa"/>
            <w:shd w:val="clear" w:color="auto" w:fill="auto"/>
          </w:tcPr>
          <w:p w14:paraId="1ED3F35F" w14:textId="77777777" w:rsidR="00105978" w:rsidRPr="00212B2D" w:rsidRDefault="00105978" w:rsidP="0005417F">
            <w:pPr>
              <w:jc w:val="right"/>
              <w:rPr>
                <w:rFonts w:ascii="Arial" w:hAnsi="Arial" w:cs="Arial"/>
              </w:rPr>
            </w:pPr>
            <w:r w:rsidRPr="00212B2D">
              <w:rPr>
                <w:rFonts w:ascii="Arial" w:hAnsi="Arial" w:cs="Arial"/>
              </w:rPr>
              <w:t>11</w:t>
            </w:r>
          </w:p>
        </w:tc>
        <w:tc>
          <w:tcPr>
            <w:tcW w:w="692" w:type="dxa"/>
            <w:shd w:val="clear" w:color="auto" w:fill="auto"/>
          </w:tcPr>
          <w:p w14:paraId="442C3ABC" w14:textId="77777777" w:rsidR="00105978" w:rsidRPr="00212B2D" w:rsidRDefault="00105978" w:rsidP="0005417F">
            <w:pPr>
              <w:rPr>
                <w:rFonts w:ascii="Arial" w:hAnsi="Arial" w:cs="Arial"/>
              </w:rPr>
            </w:pPr>
            <w:r w:rsidRPr="00212B2D">
              <w:rPr>
                <w:rFonts w:ascii="Arial" w:hAnsi="Arial" w:cs="Arial"/>
              </w:rPr>
              <w:t>NCAC</w:t>
            </w:r>
          </w:p>
        </w:tc>
        <w:tc>
          <w:tcPr>
            <w:tcW w:w="512" w:type="dxa"/>
            <w:shd w:val="clear" w:color="auto" w:fill="auto"/>
          </w:tcPr>
          <w:p w14:paraId="6FD6131D" w14:textId="77777777" w:rsidR="00105978" w:rsidRPr="00212B2D" w:rsidRDefault="00105978" w:rsidP="0005417F">
            <w:pPr>
              <w:rPr>
                <w:rFonts w:ascii="Arial" w:hAnsi="Arial" w:cs="Arial"/>
              </w:rPr>
            </w:pPr>
            <w:r w:rsidRPr="00212B2D">
              <w:rPr>
                <w:rFonts w:ascii="Arial" w:hAnsi="Arial" w:cs="Arial"/>
              </w:rPr>
              <w:t>23E</w:t>
            </w:r>
          </w:p>
        </w:tc>
        <w:tc>
          <w:tcPr>
            <w:tcW w:w="678" w:type="dxa"/>
            <w:shd w:val="clear" w:color="auto" w:fill="auto"/>
          </w:tcPr>
          <w:p w14:paraId="02A8310E" w14:textId="77777777" w:rsidR="00105978" w:rsidRPr="00212B2D" w:rsidRDefault="00105978" w:rsidP="0005417F">
            <w:pPr>
              <w:rPr>
                <w:rFonts w:ascii="Arial" w:hAnsi="Arial" w:cs="Arial"/>
              </w:rPr>
            </w:pPr>
            <w:r w:rsidRPr="00212B2D">
              <w:rPr>
                <w:rFonts w:ascii="Arial" w:hAnsi="Arial" w:cs="Arial"/>
              </w:rPr>
              <w:t>.0302</w:t>
            </w:r>
          </w:p>
        </w:tc>
      </w:tr>
    </w:tbl>
    <w:p w14:paraId="7419EE92" w14:textId="77777777" w:rsidR="00105978" w:rsidRPr="00212B2D" w:rsidRDefault="00105978" w:rsidP="0005417F">
      <w:pPr>
        <w:rPr>
          <w:rFonts w:ascii="Arial" w:hAnsi="Arial" w:cs="Arial"/>
        </w:rPr>
      </w:pPr>
    </w:p>
    <w:p w14:paraId="21E23B70" w14:textId="77777777" w:rsidR="00105978" w:rsidRPr="00212B2D" w:rsidRDefault="00105978" w:rsidP="0005417F">
      <w:pPr>
        <w:pBdr>
          <w:top w:val="single" w:sz="18" w:space="1" w:color="auto"/>
        </w:pBd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3144"/>
        <w:gridCol w:w="630"/>
        <w:gridCol w:w="450"/>
        <w:gridCol w:w="720"/>
      </w:tblGrid>
      <w:tr w:rsidR="00105978" w:rsidRPr="00212B2D" w14:paraId="7A663BAB" w14:textId="77777777" w:rsidTr="00105978">
        <w:trPr>
          <w:tblCellSpacing w:w="14" w:type="dxa"/>
        </w:trPr>
        <w:tc>
          <w:tcPr>
            <w:tcW w:w="10834" w:type="dxa"/>
            <w:gridSpan w:val="5"/>
            <w:shd w:val="clear" w:color="auto" w:fill="auto"/>
          </w:tcPr>
          <w:p w14:paraId="7F0EEB4F" w14:textId="77777777" w:rsidR="00105978" w:rsidRPr="00212B2D" w:rsidRDefault="00105978" w:rsidP="0005417F">
            <w:pPr>
              <w:jc w:val="center"/>
              <w:rPr>
                <w:rFonts w:ascii="Arial" w:hAnsi="Arial" w:cs="Arial"/>
                <w:b/>
                <w:bCs/>
                <w:caps/>
              </w:rPr>
            </w:pPr>
            <w:r w:rsidRPr="00212B2D">
              <w:rPr>
                <w:rFonts w:ascii="Arial" w:hAnsi="Arial" w:cs="Arial"/>
                <w:b/>
                <w:bCs/>
                <w:caps/>
              </w:rPr>
              <w:t>List of Approved Permanent Rules</w:t>
            </w:r>
          </w:p>
        </w:tc>
      </w:tr>
      <w:tr w:rsidR="00105978" w:rsidRPr="00212B2D" w14:paraId="4B6743E7" w14:textId="77777777" w:rsidTr="00105978">
        <w:trPr>
          <w:tblCellSpacing w:w="14" w:type="dxa"/>
        </w:trPr>
        <w:tc>
          <w:tcPr>
            <w:tcW w:w="10834" w:type="dxa"/>
            <w:gridSpan w:val="5"/>
            <w:shd w:val="clear" w:color="auto" w:fill="auto"/>
          </w:tcPr>
          <w:p w14:paraId="3F0C06A2" w14:textId="77777777" w:rsidR="00105978" w:rsidRPr="00212B2D" w:rsidRDefault="00105978" w:rsidP="0005417F">
            <w:pPr>
              <w:jc w:val="center"/>
              <w:rPr>
                <w:rFonts w:ascii="Arial" w:hAnsi="Arial" w:cs="Arial"/>
                <w:b/>
                <w:bCs/>
              </w:rPr>
            </w:pPr>
            <w:r w:rsidRPr="00212B2D">
              <w:rPr>
                <w:rFonts w:ascii="Arial" w:hAnsi="Arial" w:cs="Arial"/>
                <w:b/>
                <w:bCs/>
              </w:rPr>
              <w:t>January 21, 2021 Meeting</w:t>
            </w:r>
          </w:p>
        </w:tc>
      </w:tr>
      <w:tr w:rsidR="00105978" w:rsidRPr="00212B2D" w14:paraId="727D7297" w14:textId="77777777" w:rsidTr="00105978">
        <w:trPr>
          <w:tblCellSpacing w:w="14" w:type="dxa"/>
        </w:trPr>
        <w:tc>
          <w:tcPr>
            <w:tcW w:w="10834" w:type="dxa"/>
            <w:gridSpan w:val="5"/>
            <w:shd w:val="clear" w:color="auto" w:fill="auto"/>
          </w:tcPr>
          <w:p w14:paraId="53A4C098" w14:textId="77777777" w:rsidR="00105978" w:rsidRPr="00212B2D" w:rsidRDefault="00105978" w:rsidP="0005417F">
            <w:pPr>
              <w:rPr>
                <w:rFonts w:ascii="Arial" w:hAnsi="Arial" w:cs="Arial"/>
                <w:b/>
                <w:bCs/>
                <w:caps/>
              </w:rPr>
            </w:pPr>
            <w:r w:rsidRPr="00212B2D">
              <w:rPr>
                <w:rFonts w:ascii="Arial" w:hAnsi="Arial" w:cs="Arial"/>
                <w:b/>
                <w:bCs/>
                <w:caps/>
              </w:rPr>
              <w:t>Agriculture, Board of</w:t>
            </w:r>
          </w:p>
        </w:tc>
      </w:tr>
      <w:tr w:rsidR="00105978" w:rsidRPr="00212B2D" w14:paraId="1AB056DB" w14:textId="77777777" w:rsidTr="009E0D9D">
        <w:trPr>
          <w:tblCellSpacing w:w="14" w:type="dxa"/>
        </w:trPr>
        <w:tc>
          <w:tcPr>
            <w:tcW w:w="5904" w:type="dxa"/>
            <w:shd w:val="clear" w:color="auto" w:fill="auto"/>
          </w:tcPr>
          <w:p w14:paraId="51A1EFDC" w14:textId="77777777" w:rsidR="00105978" w:rsidRPr="00212B2D" w:rsidRDefault="00105978" w:rsidP="0005417F">
            <w:pPr>
              <w:rPr>
                <w:rFonts w:ascii="Arial" w:hAnsi="Arial" w:cs="Arial"/>
              </w:rPr>
            </w:pPr>
            <w:r w:rsidRPr="00212B2D">
              <w:rPr>
                <w:rFonts w:ascii="Arial" w:hAnsi="Arial" w:cs="Arial"/>
                <w:u w:val="single"/>
              </w:rPr>
              <w:t>Severability</w:t>
            </w:r>
          </w:p>
        </w:tc>
        <w:tc>
          <w:tcPr>
            <w:tcW w:w="3116" w:type="dxa"/>
            <w:shd w:val="clear" w:color="auto" w:fill="auto"/>
          </w:tcPr>
          <w:p w14:paraId="4C7B9F11" w14:textId="77777777" w:rsidR="00105978" w:rsidRPr="00212B2D" w:rsidRDefault="00105978" w:rsidP="0005417F">
            <w:pPr>
              <w:jc w:val="right"/>
              <w:rPr>
                <w:rFonts w:ascii="Arial" w:hAnsi="Arial" w:cs="Arial"/>
              </w:rPr>
            </w:pPr>
            <w:r w:rsidRPr="00212B2D">
              <w:rPr>
                <w:rFonts w:ascii="Arial" w:hAnsi="Arial" w:cs="Arial"/>
              </w:rPr>
              <w:t>02</w:t>
            </w:r>
          </w:p>
        </w:tc>
        <w:tc>
          <w:tcPr>
            <w:tcW w:w="602" w:type="dxa"/>
            <w:shd w:val="clear" w:color="auto" w:fill="auto"/>
          </w:tcPr>
          <w:p w14:paraId="3D922857"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B22714A" w14:textId="77777777" w:rsidR="00105978" w:rsidRPr="00212B2D" w:rsidRDefault="00105978" w:rsidP="0005417F">
            <w:pPr>
              <w:rPr>
                <w:rFonts w:ascii="Arial" w:hAnsi="Arial" w:cs="Arial"/>
              </w:rPr>
            </w:pPr>
            <w:r w:rsidRPr="00212B2D">
              <w:rPr>
                <w:rFonts w:ascii="Arial" w:hAnsi="Arial" w:cs="Arial"/>
              </w:rPr>
              <w:t>61</w:t>
            </w:r>
          </w:p>
        </w:tc>
        <w:tc>
          <w:tcPr>
            <w:tcW w:w="678" w:type="dxa"/>
            <w:shd w:val="clear" w:color="auto" w:fill="auto"/>
          </w:tcPr>
          <w:p w14:paraId="6360FBFF" w14:textId="77777777" w:rsidR="00105978" w:rsidRPr="00212B2D" w:rsidRDefault="00105978" w:rsidP="0005417F">
            <w:pPr>
              <w:rPr>
                <w:rFonts w:ascii="Arial" w:hAnsi="Arial" w:cs="Arial"/>
              </w:rPr>
            </w:pPr>
            <w:r w:rsidRPr="00212B2D">
              <w:rPr>
                <w:rFonts w:ascii="Arial" w:hAnsi="Arial" w:cs="Arial"/>
              </w:rPr>
              <w:t>.0112</w:t>
            </w:r>
          </w:p>
        </w:tc>
      </w:tr>
      <w:tr w:rsidR="00105978" w:rsidRPr="00212B2D" w14:paraId="0CEA838E" w14:textId="77777777" w:rsidTr="00105978">
        <w:trPr>
          <w:tblCellSpacing w:w="14" w:type="dxa"/>
        </w:trPr>
        <w:tc>
          <w:tcPr>
            <w:tcW w:w="10834" w:type="dxa"/>
            <w:gridSpan w:val="5"/>
            <w:shd w:val="clear" w:color="auto" w:fill="auto"/>
          </w:tcPr>
          <w:p w14:paraId="7A00D4A4" w14:textId="77777777" w:rsidR="00105978" w:rsidRPr="00212B2D" w:rsidRDefault="00105978" w:rsidP="0005417F">
            <w:pPr>
              <w:rPr>
                <w:rFonts w:ascii="Arial" w:hAnsi="Arial" w:cs="Arial"/>
                <w:b/>
                <w:bCs/>
                <w:caps/>
              </w:rPr>
            </w:pPr>
          </w:p>
        </w:tc>
      </w:tr>
      <w:tr w:rsidR="00105978" w:rsidRPr="00212B2D" w14:paraId="040B924D" w14:textId="77777777" w:rsidTr="00105978">
        <w:trPr>
          <w:tblCellSpacing w:w="14" w:type="dxa"/>
        </w:trPr>
        <w:tc>
          <w:tcPr>
            <w:tcW w:w="10834" w:type="dxa"/>
            <w:gridSpan w:val="5"/>
            <w:shd w:val="clear" w:color="auto" w:fill="auto"/>
          </w:tcPr>
          <w:p w14:paraId="1BC58853" w14:textId="77777777" w:rsidR="00105978" w:rsidRPr="00212B2D" w:rsidRDefault="00105978" w:rsidP="0005417F">
            <w:pPr>
              <w:rPr>
                <w:rFonts w:ascii="Arial" w:hAnsi="Arial" w:cs="Arial"/>
                <w:b/>
                <w:bCs/>
                <w:caps/>
              </w:rPr>
            </w:pPr>
            <w:r w:rsidRPr="00212B2D">
              <w:rPr>
                <w:rFonts w:ascii="Arial" w:hAnsi="Arial" w:cs="Arial"/>
                <w:b/>
                <w:bCs/>
                <w:caps/>
              </w:rPr>
              <w:t>Child Care Commission</w:t>
            </w:r>
          </w:p>
        </w:tc>
      </w:tr>
      <w:tr w:rsidR="00105978" w:rsidRPr="00212B2D" w14:paraId="134248B8" w14:textId="77777777" w:rsidTr="009E0D9D">
        <w:trPr>
          <w:tblCellSpacing w:w="14" w:type="dxa"/>
        </w:trPr>
        <w:tc>
          <w:tcPr>
            <w:tcW w:w="5904" w:type="dxa"/>
            <w:shd w:val="clear" w:color="auto" w:fill="auto"/>
          </w:tcPr>
          <w:p w14:paraId="4AF845A6" w14:textId="77777777" w:rsidR="00105978" w:rsidRPr="00212B2D" w:rsidRDefault="00105978" w:rsidP="0005417F">
            <w:pPr>
              <w:rPr>
                <w:rFonts w:ascii="Arial" w:hAnsi="Arial" w:cs="Arial"/>
              </w:rPr>
            </w:pPr>
            <w:r w:rsidRPr="00212B2D">
              <w:rPr>
                <w:rFonts w:ascii="Arial" w:hAnsi="Arial" w:cs="Arial"/>
                <w:u w:val="single"/>
              </w:rPr>
              <w:t>Definitions</w:t>
            </w:r>
          </w:p>
        </w:tc>
        <w:tc>
          <w:tcPr>
            <w:tcW w:w="3116" w:type="dxa"/>
            <w:shd w:val="clear" w:color="auto" w:fill="auto"/>
          </w:tcPr>
          <w:p w14:paraId="3194DB8E"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36B79FC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D79F3FB"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0A91B7BB" w14:textId="77777777" w:rsidR="00105978" w:rsidRPr="00212B2D" w:rsidRDefault="00105978" w:rsidP="0005417F">
            <w:pPr>
              <w:rPr>
                <w:rFonts w:ascii="Arial" w:hAnsi="Arial" w:cs="Arial"/>
              </w:rPr>
            </w:pPr>
            <w:r w:rsidRPr="00212B2D">
              <w:rPr>
                <w:rFonts w:ascii="Arial" w:hAnsi="Arial" w:cs="Arial"/>
              </w:rPr>
              <w:t>.0102</w:t>
            </w:r>
          </w:p>
        </w:tc>
      </w:tr>
      <w:tr w:rsidR="00105978" w:rsidRPr="00212B2D" w14:paraId="0963E05C" w14:textId="77777777" w:rsidTr="009E0D9D">
        <w:trPr>
          <w:tblCellSpacing w:w="14" w:type="dxa"/>
        </w:trPr>
        <w:tc>
          <w:tcPr>
            <w:tcW w:w="5904" w:type="dxa"/>
            <w:shd w:val="clear" w:color="auto" w:fill="auto"/>
          </w:tcPr>
          <w:p w14:paraId="70EC6EC4" w14:textId="77777777" w:rsidR="00105978" w:rsidRPr="00212B2D" w:rsidRDefault="00105978" w:rsidP="0005417F">
            <w:pPr>
              <w:rPr>
                <w:rFonts w:ascii="Arial" w:hAnsi="Arial" w:cs="Arial"/>
              </w:rPr>
            </w:pPr>
            <w:r w:rsidRPr="00212B2D">
              <w:rPr>
                <w:rFonts w:ascii="Arial" w:hAnsi="Arial" w:cs="Arial"/>
                <w:u w:val="single"/>
              </w:rPr>
              <w:t>Application for a License for a Child Care Facility</w:t>
            </w:r>
          </w:p>
        </w:tc>
        <w:tc>
          <w:tcPr>
            <w:tcW w:w="3116" w:type="dxa"/>
            <w:shd w:val="clear" w:color="auto" w:fill="auto"/>
          </w:tcPr>
          <w:p w14:paraId="396250B0"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0BBE309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A5B546C"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3CC269DC" w14:textId="77777777" w:rsidR="00105978" w:rsidRPr="00212B2D" w:rsidRDefault="00105978" w:rsidP="0005417F">
            <w:pPr>
              <w:rPr>
                <w:rFonts w:ascii="Arial" w:hAnsi="Arial" w:cs="Arial"/>
              </w:rPr>
            </w:pPr>
            <w:r w:rsidRPr="00212B2D">
              <w:rPr>
                <w:rFonts w:ascii="Arial" w:hAnsi="Arial" w:cs="Arial"/>
              </w:rPr>
              <w:t>.0302</w:t>
            </w:r>
          </w:p>
        </w:tc>
      </w:tr>
      <w:tr w:rsidR="00105978" w:rsidRPr="00212B2D" w14:paraId="2527231C" w14:textId="77777777" w:rsidTr="009E0D9D">
        <w:trPr>
          <w:tblCellSpacing w:w="14" w:type="dxa"/>
        </w:trPr>
        <w:tc>
          <w:tcPr>
            <w:tcW w:w="5904" w:type="dxa"/>
            <w:shd w:val="clear" w:color="auto" w:fill="auto"/>
          </w:tcPr>
          <w:p w14:paraId="57A2EF2E" w14:textId="77777777" w:rsidR="00105978" w:rsidRPr="00212B2D" w:rsidRDefault="00105978" w:rsidP="0005417F">
            <w:pPr>
              <w:rPr>
                <w:rFonts w:ascii="Arial" w:hAnsi="Arial" w:cs="Arial"/>
              </w:rPr>
            </w:pPr>
            <w:r w:rsidRPr="00212B2D">
              <w:rPr>
                <w:rFonts w:ascii="Arial" w:hAnsi="Arial" w:cs="Arial"/>
                <w:u w:val="single"/>
              </w:rPr>
              <w:t>Temporary Licenses for Centers</w:t>
            </w:r>
          </w:p>
        </w:tc>
        <w:tc>
          <w:tcPr>
            <w:tcW w:w="3116" w:type="dxa"/>
            <w:shd w:val="clear" w:color="auto" w:fill="auto"/>
          </w:tcPr>
          <w:p w14:paraId="20BE95AC"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4A80B8C8"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73DAD91"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4387682" w14:textId="77777777" w:rsidR="00105978" w:rsidRPr="00212B2D" w:rsidRDefault="00105978" w:rsidP="0005417F">
            <w:pPr>
              <w:rPr>
                <w:rFonts w:ascii="Arial" w:hAnsi="Arial" w:cs="Arial"/>
              </w:rPr>
            </w:pPr>
            <w:r w:rsidRPr="00212B2D">
              <w:rPr>
                <w:rFonts w:ascii="Arial" w:hAnsi="Arial" w:cs="Arial"/>
              </w:rPr>
              <w:t>.0403</w:t>
            </w:r>
          </w:p>
        </w:tc>
      </w:tr>
      <w:tr w:rsidR="00105978" w:rsidRPr="00212B2D" w14:paraId="51B5F401" w14:textId="77777777" w:rsidTr="009E0D9D">
        <w:trPr>
          <w:tblCellSpacing w:w="14" w:type="dxa"/>
        </w:trPr>
        <w:tc>
          <w:tcPr>
            <w:tcW w:w="5904" w:type="dxa"/>
            <w:shd w:val="clear" w:color="auto" w:fill="auto"/>
          </w:tcPr>
          <w:p w14:paraId="697AA064" w14:textId="77777777" w:rsidR="00105978" w:rsidRPr="00212B2D" w:rsidRDefault="00105978" w:rsidP="0005417F">
            <w:pPr>
              <w:rPr>
                <w:rFonts w:ascii="Arial" w:hAnsi="Arial" w:cs="Arial"/>
              </w:rPr>
            </w:pPr>
            <w:r w:rsidRPr="00212B2D">
              <w:rPr>
                <w:rFonts w:ascii="Arial" w:hAnsi="Arial" w:cs="Arial"/>
                <w:u w:val="single"/>
              </w:rPr>
              <w:t>Safe Environment</w:t>
            </w:r>
          </w:p>
        </w:tc>
        <w:tc>
          <w:tcPr>
            <w:tcW w:w="3116" w:type="dxa"/>
            <w:shd w:val="clear" w:color="auto" w:fill="auto"/>
          </w:tcPr>
          <w:p w14:paraId="20681783"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545AC7BE"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9ADA4FB"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59F0CAC" w14:textId="77777777" w:rsidR="00105978" w:rsidRPr="00212B2D" w:rsidRDefault="00105978" w:rsidP="0005417F">
            <w:pPr>
              <w:rPr>
                <w:rFonts w:ascii="Arial" w:hAnsi="Arial" w:cs="Arial"/>
              </w:rPr>
            </w:pPr>
            <w:r w:rsidRPr="00212B2D">
              <w:rPr>
                <w:rFonts w:ascii="Arial" w:hAnsi="Arial" w:cs="Arial"/>
              </w:rPr>
              <w:t>.0601</w:t>
            </w:r>
          </w:p>
        </w:tc>
      </w:tr>
      <w:tr w:rsidR="00105978" w:rsidRPr="00212B2D" w14:paraId="60BBCB34" w14:textId="77777777" w:rsidTr="009E0D9D">
        <w:trPr>
          <w:tblCellSpacing w:w="14" w:type="dxa"/>
        </w:trPr>
        <w:tc>
          <w:tcPr>
            <w:tcW w:w="5904" w:type="dxa"/>
            <w:shd w:val="clear" w:color="auto" w:fill="auto"/>
          </w:tcPr>
          <w:p w14:paraId="4C5EBC2E" w14:textId="77777777" w:rsidR="00105978" w:rsidRPr="00212B2D" w:rsidRDefault="00105978" w:rsidP="0005417F">
            <w:pPr>
              <w:rPr>
                <w:rFonts w:ascii="Arial" w:hAnsi="Arial" w:cs="Arial"/>
              </w:rPr>
            </w:pPr>
            <w:r w:rsidRPr="00212B2D">
              <w:rPr>
                <w:rFonts w:ascii="Arial" w:hAnsi="Arial" w:cs="Arial"/>
                <w:u w:val="single"/>
              </w:rPr>
              <w:t>Safe Sleep Practices</w:t>
            </w:r>
          </w:p>
        </w:tc>
        <w:tc>
          <w:tcPr>
            <w:tcW w:w="3116" w:type="dxa"/>
            <w:shd w:val="clear" w:color="auto" w:fill="auto"/>
          </w:tcPr>
          <w:p w14:paraId="6966072D"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0A2E3AB8"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A8F5181"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7367F3A" w14:textId="77777777" w:rsidR="00105978" w:rsidRPr="00212B2D" w:rsidRDefault="00105978" w:rsidP="0005417F">
            <w:pPr>
              <w:rPr>
                <w:rFonts w:ascii="Arial" w:hAnsi="Arial" w:cs="Arial"/>
              </w:rPr>
            </w:pPr>
            <w:r w:rsidRPr="00212B2D">
              <w:rPr>
                <w:rFonts w:ascii="Arial" w:hAnsi="Arial" w:cs="Arial"/>
              </w:rPr>
              <w:t>.0606</w:t>
            </w:r>
          </w:p>
        </w:tc>
      </w:tr>
      <w:tr w:rsidR="00105978" w:rsidRPr="00212B2D" w14:paraId="1E32D065" w14:textId="77777777" w:rsidTr="009E0D9D">
        <w:trPr>
          <w:tblCellSpacing w:w="14" w:type="dxa"/>
        </w:trPr>
        <w:tc>
          <w:tcPr>
            <w:tcW w:w="5904" w:type="dxa"/>
            <w:shd w:val="clear" w:color="auto" w:fill="auto"/>
          </w:tcPr>
          <w:p w14:paraId="1F6F82C1" w14:textId="77777777" w:rsidR="00105978" w:rsidRPr="00212B2D" w:rsidRDefault="00105978" w:rsidP="0005417F">
            <w:pPr>
              <w:rPr>
                <w:rFonts w:ascii="Arial" w:hAnsi="Arial" w:cs="Arial"/>
              </w:rPr>
            </w:pPr>
            <w:r w:rsidRPr="00212B2D">
              <w:rPr>
                <w:rFonts w:ascii="Arial" w:hAnsi="Arial" w:cs="Arial"/>
                <w:u w:val="single"/>
              </w:rPr>
              <w:t>Emergency Preparedness and Response in Child Care Centers</w:t>
            </w:r>
          </w:p>
        </w:tc>
        <w:tc>
          <w:tcPr>
            <w:tcW w:w="3116" w:type="dxa"/>
            <w:shd w:val="clear" w:color="auto" w:fill="auto"/>
          </w:tcPr>
          <w:p w14:paraId="13F7D911"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264F286F"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5CEFA33"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30614222" w14:textId="77777777" w:rsidR="00105978" w:rsidRPr="00212B2D" w:rsidRDefault="00105978" w:rsidP="0005417F">
            <w:pPr>
              <w:rPr>
                <w:rFonts w:ascii="Arial" w:hAnsi="Arial" w:cs="Arial"/>
              </w:rPr>
            </w:pPr>
            <w:r w:rsidRPr="00212B2D">
              <w:rPr>
                <w:rFonts w:ascii="Arial" w:hAnsi="Arial" w:cs="Arial"/>
              </w:rPr>
              <w:t>.0607</w:t>
            </w:r>
          </w:p>
        </w:tc>
      </w:tr>
      <w:tr w:rsidR="00105978" w:rsidRPr="00212B2D" w14:paraId="6488E806" w14:textId="77777777" w:rsidTr="009E0D9D">
        <w:trPr>
          <w:tblCellSpacing w:w="14" w:type="dxa"/>
        </w:trPr>
        <w:tc>
          <w:tcPr>
            <w:tcW w:w="5904" w:type="dxa"/>
            <w:shd w:val="clear" w:color="auto" w:fill="auto"/>
          </w:tcPr>
          <w:p w14:paraId="1E717574" w14:textId="77777777" w:rsidR="00105978" w:rsidRPr="00212B2D" w:rsidRDefault="00105978" w:rsidP="0005417F">
            <w:pPr>
              <w:rPr>
                <w:rFonts w:ascii="Arial" w:hAnsi="Arial" w:cs="Arial"/>
              </w:rPr>
            </w:pPr>
            <w:r w:rsidRPr="00212B2D">
              <w:rPr>
                <w:rFonts w:ascii="Arial" w:hAnsi="Arial" w:cs="Arial"/>
                <w:u w:val="single"/>
              </w:rPr>
              <w:t>Health Standards for Child Care Providers, Substitute Pro...</w:t>
            </w:r>
          </w:p>
        </w:tc>
        <w:tc>
          <w:tcPr>
            <w:tcW w:w="3116" w:type="dxa"/>
            <w:shd w:val="clear" w:color="auto" w:fill="auto"/>
          </w:tcPr>
          <w:p w14:paraId="01B3B6EA"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67CE55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076BBCE"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460FBB15" w14:textId="77777777" w:rsidR="00105978" w:rsidRPr="00212B2D" w:rsidRDefault="00105978" w:rsidP="0005417F">
            <w:pPr>
              <w:rPr>
                <w:rFonts w:ascii="Arial" w:hAnsi="Arial" w:cs="Arial"/>
              </w:rPr>
            </w:pPr>
            <w:r w:rsidRPr="00212B2D">
              <w:rPr>
                <w:rFonts w:ascii="Arial" w:hAnsi="Arial" w:cs="Arial"/>
              </w:rPr>
              <w:t>.0701</w:t>
            </w:r>
          </w:p>
        </w:tc>
      </w:tr>
      <w:tr w:rsidR="00105978" w:rsidRPr="00212B2D" w14:paraId="6D9F94E2" w14:textId="77777777" w:rsidTr="009E0D9D">
        <w:trPr>
          <w:tblCellSpacing w:w="14" w:type="dxa"/>
        </w:trPr>
        <w:tc>
          <w:tcPr>
            <w:tcW w:w="5904" w:type="dxa"/>
            <w:shd w:val="clear" w:color="auto" w:fill="auto"/>
          </w:tcPr>
          <w:p w14:paraId="733A0E63" w14:textId="77777777" w:rsidR="00105978" w:rsidRPr="00212B2D" w:rsidRDefault="00105978" w:rsidP="0005417F">
            <w:pPr>
              <w:rPr>
                <w:rFonts w:ascii="Arial" w:hAnsi="Arial" w:cs="Arial"/>
              </w:rPr>
            </w:pPr>
            <w:r w:rsidRPr="00212B2D">
              <w:rPr>
                <w:rFonts w:ascii="Arial" w:hAnsi="Arial" w:cs="Arial"/>
                <w:u w:val="single"/>
              </w:rPr>
              <w:t>Staff/Child Ratios for Centers</w:t>
            </w:r>
          </w:p>
        </w:tc>
        <w:tc>
          <w:tcPr>
            <w:tcW w:w="3116" w:type="dxa"/>
            <w:shd w:val="clear" w:color="auto" w:fill="auto"/>
          </w:tcPr>
          <w:p w14:paraId="1546CE80"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586CB29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D0BCCCD"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8BCCA09" w14:textId="77777777" w:rsidR="00105978" w:rsidRPr="00212B2D" w:rsidRDefault="00105978" w:rsidP="0005417F">
            <w:pPr>
              <w:rPr>
                <w:rFonts w:ascii="Arial" w:hAnsi="Arial" w:cs="Arial"/>
              </w:rPr>
            </w:pPr>
            <w:r w:rsidRPr="00212B2D">
              <w:rPr>
                <w:rFonts w:ascii="Arial" w:hAnsi="Arial" w:cs="Arial"/>
              </w:rPr>
              <w:t>.0713</w:t>
            </w:r>
          </w:p>
        </w:tc>
      </w:tr>
      <w:tr w:rsidR="00105978" w:rsidRPr="00212B2D" w14:paraId="667DEEE2" w14:textId="77777777" w:rsidTr="009E0D9D">
        <w:trPr>
          <w:tblCellSpacing w:w="14" w:type="dxa"/>
        </w:trPr>
        <w:tc>
          <w:tcPr>
            <w:tcW w:w="5904" w:type="dxa"/>
            <w:shd w:val="clear" w:color="auto" w:fill="auto"/>
          </w:tcPr>
          <w:p w14:paraId="1E1F853C" w14:textId="77777777" w:rsidR="00105978" w:rsidRPr="00212B2D" w:rsidRDefault="00105978" w:rsidP="0005417F">
            <w:pPr>
              <w:rPr>
                <w:rFonts w:ascii="Arial" w:hAnsi="Arial" w:cs="Arial"/>
              </w:rPr>
            </w:pPr>
            <w:r w:rsidRPr="00212B2D">
              <w:rPr>
                <w:rFonts w:ascii="Arial" w:hAnsi="Arial" w:cs="Arial"/>
                <w:u w:val="single"/>
              </w:rPr>
              <w:t>Application for Enrollment</w:t>
            </w:r>
          </w:p>
        </w:tc>
        <w:tc>
          <w:tcPr>
            <w:tcW w:w="3116" w:type="dxa"/>
            <w:shd w:val="clear" w:color="auto" w:fill="auto"/>
          </w:tcPr>
          <w:p w14:paraId="3A470E43"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52FAF46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07F3258"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ABB1769" w14:textId="77777777" w:rsidR="00105978" w:rsidRPr="00212B2D" w:rsidRDefault="00105978" w:rsidP="0005417F">
            <w:pPr>
              <w:rPr>
                <w:rFonts w:ascii="Arial" w:hAnsi="Arial" w:cs="Arial"/>
              </w:rPr>
            </w:pPr>
            <w:r w:rsidRPr="00212B2D">
              <w:rPr>
                <w:rFonts w:ascii="Arial" w:hAnsi="Arial" w:cs="Arial"/>
              </w:rPr>
              <w:t>.0801</w:t>
            </w:r>
          </w:p>
        </w:tc>
      </w:tr>
      <w:tr w:rsidR="00105978" w:rsidRPr="00212B2D" w14:paraId="62DD48BF" w14:textId="77777777" w:rsidTr="009E0D9D">
        <w:trPr>
          <w:tblCellSpacing w:w="14" w:type="dxa"/>
        </w:trPr>
        <w:tc>
          <w:tcPr>
            <w:tcW w:w="5904" w:type="dxa"/>
            <w:shd w:val="clear" w:color="auto" w:fill="auto"/>
          </w:tcPr>
          <w:p w14:paraId="08425458" w14:textId="77777777" w:rsidR="00105978" w:rsidRPr="00212B2D" w:rsidRDefault="00105978" w:rsidP="0005417F">
            <w:pPr>
              <w:rPr>
                <w:rFonts w:ascii="Arial" w:hAnsi="Arial" w:cs="Arial"/>
              </w:rPr>
            </w:pPr>
            <w:r w:rsidRPr="00212B2D">
              <w:rPr>
                <w:rFonts w:ascii="Arial" w:hAnsi="Arial" w:cs="Arial"/>
                <w:u w:val="single"/>
              </w:rPr>
              <w:t>Emergency Medical Care</w:t>
            </w:r>
          </w:p>
        </w:tc>
        <w:tc>
          <w:tcPr>
            <w:tcW w:w="3116" w:type="dxa"/>
            <w:shd w:val="clear" w:color="auto" w:fill="auto"/>
          </w:tcPr>
          <w:p w14:paraId="73AA75E7"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D7A1920"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022C45C"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0D3A7E8" w14:textId="77777777" w:rsidR="00105978" w:rsidRPr="00212B2D" w:rsidRDefault="00105978" w:rsidP="0005417F">
            <w:pPr>
              <w:rPr>
                <w:rFonts w:ascii="Arial" w:hAnsi="Arial" w:cs="Arial"/>
              </w:rPr>
            </w:pPr>
            <w:r w:rsidRPr="00212B2D">
              <w:rPr>
                <w:rFonts w:ascii="Arial" w:hAnsi="Arial" w:cs="Arial"/>
              </w:rPr>
              <w:t>.0802</w:t>
            </w:r>
          </w:p>
        </w:tc>
      </w:tr>
      <w:tr w:rsidR="00105978" w:rsidRPr="00212B2D" w14:paraId="353DE08B" w14:textId="77777777" w:rsidTr="009E0D9D">
        <w:trPr>
          <w:tblCellSpacing w:w="14" w:type="dxa"/>
        </w:trPr>
        <w:tc>
          <w:tcPr>
            <w:tcW w:w="5904" w:type="dxa"/>
            <w:shd w:val="clear" w:color="auto" w:fill="auto"/>
          </w:tcPr>
          <w:p w14:paraId="5E3CAAF7" w14:textId="77777777" w:rsidR="00105978" w:rsidRPr="00212B2D" w:rsidRDefault="00105978" w:rsidP="0005417F">
            <w:pPr>
              <w:rPr>
                <w:rFonts w:ascii="Arial" w:hAnsi="Arial" w:cs="Arial"/>
              </w:rPr>
            </w:pPr>
            <w:r w:rsidRPr="00212B2D">
              <w:rPr>
                <w:rFonts w:ascii="Arial" w:hAnsi="Arial" w:cs="Arial"/>
                <w:u w:val="single"/>
              </w:rPr>
              <w:t>On-Going Training and Professional Development</w:t>
            </w:r>
          </w:p>
        </w:tc>
        <w:tc>
          <w:tcPr>
            <w:tcW w:w="3116" w:type="dxa"/>
            <w:shd w:val="clear" w:color="auto" w:fill="auto"/>
          </w:tcPr>
          <w:p w14:paraId="5877AEEE"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027EBB3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2E06C17"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069FA306" w14:textId="77777777" w:rsidR="00105978" w:rsidRPr="00212B2D" w:rsidRDefault="00105978" w:rsidP="0005417F">
            <w:pPr>
              <w:rPr>
                <w:rFonts w:ascii="Arial" w:hAnsi="Arial" w:cs="Arial"/>
              </w:rPr>
            </w:pPr>
            <w:r w:rsidRPr="00212B2D">
              <w:rPr>
                <w:rFonts w:ascii="Arial" w:hAnsi="Arial" w:cs="Arial"/>
              </w:rPr>
              <w:t>.1103</w:t>
            </w:r>
          </w:p>
        </w:tc>
      </w:tr>
      <w:tr w:rsidR="00105978" w:rsidRPr="00212B2D" w14:paraId="4CDC0965" w14:textId="77777777" w:rsidTr="009E0D9D">
        <w:trPr>
          <w:tblCellSpacing w:w="14" w:type="dxa"/>
        </w:trPr>
        <w:tc>
          <w:tcPr>
            <w:tcW w:w="5904" w:type="dxa"/>
            <w:shd w:val="clear" w:color="auto" w:fill="auto"/>
          </w:tcPr>
          <w:p w14:paraId="21DBF34A" w14:textId="77777777" w:rsidR="00105978" w:rsidRPr="00212B2D" w:rsidRDefault="00105978" w:rsidP="0005417F">
            <w:pPr>
              <w:rPr>
                <w:rFonts w:ascii="Arial" w:hAnsi="Arial" w:cs="Arial"/>
              </w:rPr>
            </w:pPr>
            <w:r w:rsidRPr="00212B2D">
              <w:rPr>
                <w:rFonts w:ascii="Arial" w:hAnsi="Arial" w:cs="Arial"/>
                <w:u w:val="single"/>
              </w:rPr>
              <w:t xml:space="preserve">Documentation of On-Going Training and Professional </w:t>
            </w:r>
            <w:proofErr w:type="spellStart"/>
            <w:r w:rsidRPr="00212B2D">
              <w:rPr>
                <w:rFonts w:ascii="Arial" w:hAnsi="Arial" w:cs="Arial"/>
                <w:u w:val="single"/>
              </w:rPr>
              <w:t>Devel</w:t>
            </w:r>
            <w:proofErr w:type="spellEnd"/>
            <w:r w:rsidRPr="00212B2D">
              <w:rPr>
                <w:rFonts w:ascii="Arial" w:hAnsi="Arial" w:cs="Arial"/>
                <w:u w:val="single"/>
              </w:rPr>
              <w:t>...</w:t>
            </w:r>
          </w:p>
        </w:tc>
        <w:tc>
          <w:tcPr>
            <w:tcW w:w="3116" w:type="dxa"/>
            <w:shd w:val="clear" w:color="auto" w:fill="auto"/>
          </w:tcPr>
          <w:p w14:paraId="0E11199B"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410FF9DE"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CF19A15"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7BB0E8B3" w14:textId="77777777" w:rsidR="00105978" w:rsidRPr="00212B2D" w:rsidRDefault="00105978" w:rsidP="0005417F">
            <w:pPr>
              <w:rPr>
                <w:rFonts w:ascii="Arial" w:hAnsi="Arial" w:cs="Arial"/>
              </w:rPr>
            </w:pPr>
            <w:r w:rsidRPr="00212B2D">
              <w:rPr>
                <w:rFonts w:ascii="Arial" w:hAnsi="Arial" w:cs="Arial"/>
              </w:rPr>
              <w:t>.1106</w:t>
            </w:r>
          </w:p>
        </w:tc>
      </w:tr>
      <w:tr w:rsidR="00105978" w:rsidRPr="00212B2D" w14:paraId="08343F28" w14:textId="77777777" w:rsidTr="009E0D9D">
        <w:trPr>
          <w:tblCellSpacing w:w="14" w:type="dxa"/>
        </w:trPr>
        <w:tc>
          <w:tcPr>
            <w:tcW w:w="5904" w:type="dxa"/>
            <w:shd w:val="clear" w:color="auto" w:fill="auto"/>
          </w:tcPr>
          <w:p w14:paraId="306156F6" w14:textId="77777777" w:rsidR="00105978" w:rsidRPr="00212B2D" w:rsidRDefault="00105978" w:rsidP="0005417F">
            <w:pPr>
              <w:rPr>
                <w:rFonts w:ascii="Arial" w:hAnsi="Arial" w:cs="Arial"/>
              </w:rPr>
            </w:pPr>
            <w:r w:rsidRPr="00212B2D">
              <w:rPr>
                <w:rFonts w:ascii="Arial" w:hAnsi="Arial" w:cs="Arial"/>
                <w:u w:val="single"/>
              </w:rPr>
              <w:t>Outdoor Space</w:t>
            </w:r>
          </w:p>
        </w:tc>
        <w:tc>
          <w:tcPr>
            <w:tcW w:w="3116" w:type="dxa"/>
            <w:shd w:val="clear" w:color="auto" w:fill="auto"/>
          </w:tcPr>
          <w:p w14:paraId="2151EB1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5EB4B562"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59F5D3F"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DC92243" w14:textId="77777777" w:rsidR="00105978" w:rsidRPr="00212B2D" w:rsidRDefault="00105978" w:rsidP="0005417F">
            <w:pPr>
              <w:rPr>
                <w:rFonts w:ascii="Arial" w:hAnsi="Arial" w:cs="Arial"/>
              </w:rPr>
            </w:pPr>
            <w:r w:rsidRPr="00212B2D">
              <w:rPr>
                <w:rFonts w:ascii="Arial" w:hAnsi="Arial" w:cs="Arial"/>
              </w:rPr>
              <w:t>.1402</w:t>
            </w:r>
          </w:p>
        </w:tc>
      </w:tr>
      <w:tr w:rsidR="00105978" w:rsidRPr="00212B2D" w14:paraId="21663CBF" w14:textId="77777777" w:rsidTr="009E0D9D">
        <w:trPr>
          <w:tblCellSpacing w:w="14" w:type="dxa"/>
        </w:trPr>
        <w:tc>
          <w:tcPr>
            <w:tcW w:w="5904" w:type="dxa"/>
            <w:shd w:val="clear" w:color="auto" w:fill="auto"/>
          </w:tcPr>
          <w:p w14:paraId="57679AB3" w14:textId="77777777" w:rsidR="00105978" w:rsidRPr="00212B2D" w:rsidRDefault="00105978" w:rsidP="0005417F">
            <w:pPr>
              <w:rPr>
                <w:rFonts w:ascii="Arial" w:hAnsi="Arial" w:cs="Arial"/>
              </w:rPr>
            </w:pPr>
            <w:r w:rsidRPr="00212B2D">
              <w:rPr>
                <w:rFonts w:ascii="Arial" w:hAnsi="Arial" w:cs="Arial"/>
                <w:u w:val="single"/>
              </w:rPr>
              <w:t>Activities Involving Water in Child Care Centers</w:t>
            </w:r>
          </w:p>
        </w:tc>
        <w:tc>
          <w:tcPr>
            <w:tcW w:w="3116" w:type="dxa"/>
            <w:shd w:val="clear" w:color="auto" w:fill="auto"/>
          </w:tcPr>
          <w:p w14:paraId="3CA6B592"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2907522"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AEA840C"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71D8B35F" w14:textId="77777777" w:rsidR="00105978" w:rsidRPr="00212B2D" w:rsidRDefault="00105978" w:rsidP="0005417F">
            <w:pPr>
              <w:rPr>
                <w:rFonts w:ascii="Arial" w:hAnsi="Arial" w:cs="Arial"/>
              </w:rPr>
            </w:pPr>
            <w:r w:rsidRPr="00212B2D">
              <w:rPr>
                <w:rFonts w:ascii="Arial" w:hAnsi="Arial" w:cs="Arial"/>
              </w:rPr>
              <w:t>.1403</w:t>
            </w:r>
          </w:p>
        </w:tc>
      </w:tr>
      <w:tr w:rsidR="00105978" w:rsidRPr="00212B2D" w14:paraId="622A0C90" w14:textId="77777777" w:rsidTr="009E0D9D">
        <w:trPr>
          <w:tblCellSpacing w:w="14" w:type="dxa"/>
        </w:trPr>
        <w:tc>
          <w:tcPr>
            <w:tcW w:w="5904" w:type="dxa"/>
            <w:shd w:val="clear" w:color="auto" w:fill="auto"/>
          </w:tcPr>
          <w:p w14:paraId="6A354154" w14:textId="77777777" w:rsidR="00105978" w:rsidRPr="00212B2D" w:rsidRDefault="00105978" w:rsidP="0005417F">
            <w:pPr>
              <w:rPr>
                <w:rFonts w:ascii="Arial" w:hAnsi="Arial" w:cs="Arial"/>
              </w:rPr>
            </w:pPr>
            <w:r w:rsidRPr="00212B2D">
              <w:rPr>
                <w:rFonts w:ascii="Arial" w:hAnsi="Arial" w:cs="Arial"/>
                <w:u w:val="single"/>
              </w:rPr>
              <w:t>Application for a License for a Family Child Care Home</w:t>
            </w:r>
          </w:p>
        </w:tc>
        <w:tc>
          <w:tcPr>
            <w:tcW w:w="3116" w:type="dxa"/>
            <w:shd w:val="clear" w:color="auto" w:fill="auto"/>
          </w:tcPr>
          <w:p w14:paraId="18181A7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FBC371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29A9B31"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04069DD" w14:textId="77777777" w:rsidR="00105978" w:rsidRPr="00212B2D" w:rsidRDefault="00105978" w:rsidP="0005417F">
            <w:pPr>
              <w:rPr>
                <w:rFonts w:ascii="Arial" w:hAnsi="Arial" w:cs="Arial"/>
              </w:rPr>
            </w:pPr>
            <w:r w:rsidRPr="00212B2D">
              <w:rPr>
                <w:rFonts w:ascii="Arial" w:hAnsi="Arial" w:cs="Arial"/>
              </w:rPr>
              <w:t>.1702</w:t>
            </w:r>
          </w:p>
        </w:tc>
      </w:tr>
      <w:tr w:rsidR="00105978" w:rsidRPr="00212B2D" w14:paraId="18C0FAAC" w14:textId="77777777" w:rsidTr="009E0D9D">
        <w:trPr>
          <w:tblCellSpacing w:w="14" w:type="dxa"/>
        </w:trPr>
        <w:tc>
          <w:tcPr>
            <w:tcW w:w="5904" w:type="dxa"/>
            <w:shd w:val="clear" w:color="auto" w:fill="auto"/>
          </w:tcPr>
          <w:p w14:paraId="0230E2E2" w14:textId="77777777" w:rsidR="00105978" w:rsidRPr="00212B2D" w:rsidRDefault="00105978" w:rsidP="0005417F">
            <w:pPr>
              <w:rPr>
                <w:rFonts w:ascii="Arial" w:hAnsi="Arial" w:cs="Arial"/>
              </w:rPr>
            </w:pPr>
            <w:r w:rsidRPr="00212B2D">
              <w:rPr>
                <w:rFonts w:ascii="Arial" w:hAnsi="Arial" w:cs="Arial"/>
                <w:u w:val="single"/>
              </w:rPr>
              <w:t>On-Going Requirements for Family Child Care Home Operators</w:t>
            </w:r>
          </w:p>
        </w:tc>
        <w:tc>
          <w:tcPr>
            <w:tcW w:w="3116" w:type="dxa"/>
            <w:shd w:val="clear" w:color="auto" w:fill="auto"/>
          </w:tcPr>
          <w:p w14:paraId="287CA12A"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503F906A"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1942047"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1AA7219B" w14:textId="77777777" w:rsidR="00105978" w:rsidRPr="00212B2D" w:rsidRDefault="00105978" w:rsidP="0005417F">
            <w:pPr>
              <w:rPr>
                <w:rFonts w:ascii="Arial" w:hAnsi="Arial" w:cs="Arial"/>
              </w:rPr>
            </w:pPr>
            <w:r w:rsidRPr="00212B2D">
              <w:rPr>
                <w:rFonts w:ascii="Arial" w:hAnsi="Arial" w:cs="Arial"/>
              </w:rPr>
              <w:t>.1703</w:t>
            </w:r>
          </w:p>
        </w:tc>
      </w:tr>
      <w:tr w:rsidR="00105978" w:rsidRPr="00212B2D" w14:paraId="6909669E" w14:textId="77777777" w:rsidTr="009E0D9D">
        <w:trPr>
          <w:tblCellSpacing w:w="14" w:type="dxa"/>
        </w:trPr>
        <w:tc>
          <w:tcPr>
            <w:tcW w:w="5904" w:type="dxa"/>
            <w:shd w:val="clear" w:color="auto" w:fill="auto"/>
          </w:tcPr>
          <w:p w14:paraId="3E5D5746" w14:textId="77777777" w:rsidR="00105978" w:rsidRPr="00212B2D" w:rsidRDefault="00105978" w:rsidP="0005417F">
            <w:pPr>
              <w:rPr>
                <w:rFonts w:ascii="Arial" w:hAnsi="Arial" w:cs="Arial"/>
              </w:rPr>
            </w:pPr>
            <w:r w:rsidRPr="00212B2D">
              <w:rPr>
                <w:rFonts w:ascii="Arial" w:hAnsi="Arial" w:cs="Arial"/>
                <w:u w:val="single"/>
              </w:rPr>
              <w:t>Nutrition Standards</w:t>
            </w:r>
          </w:p>
        </w:tc>
        <w:tc>
          <w:tcPr>
            <w:tcW w:w="3116" w:type="dxa"/>
            <w:shd w:val="clear" w:color="auto" w:fill="auto"/>
          </w:tcPr>
          <w:p w14:paraId="1DE9FA83"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343C4483"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71D3607"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06AE5542" w14:textId="77777777" w:rsidR="00105978" w:rsidRPr="00212B2D" w:rsidRDefault="00105978" w:rsidP="0005417F">
            <w:pPr>
              <w:rPr>
                <w:rFonts w:ascii="Arial" w:hAnsi="Arial" w:cs="Arial"/>
              </w:rPr>
            </w:pPr>
            <w:r w:rsidRPr="00212B2D">
              <w:rPr>
                <w:rFonts w:ascii="Arial" w:hAnsi="Arial" w:cs="Arial"/>
              </w:rPr>
              <w:t>.1706</w:t>
            </w:r>
          </w:p>
        </w:tc>
      </w:tr>
      <w:tr w:rsidR="00105978" w:rsidRPr="00212B2D" w14:paraId="369A46AF" w14:textId="77777777" w:rsidTr="009E0D9D">
        <w:trPr>
          <w:tblCellSpacing w:w="14" w:type="dxa"/>
        </w:trPr>
        <w:tc>
          <w:tcPr>
            <w:tcW w:w="5904" w:type="dxa"/>
            <w:shd w:val="clear" w:color="auto" w:fill="auto"/>
          </w:tcPr>
          <w:p w14:paraId="28B2AA98" w14:textId="77777777" w:rsidR="00105978" w:rsidRPr="00212B2D" w:rsidRDefault="00105978" w:rsidP="0005417F">
            <w:pPr>
              <w:rPr>
                <w:rFonts w:ascii="Arial" w:hAnsi="Arial" w:cs="Arial"/>
              </w:rPr>
            </w:pPr>
            <w:r w:rsidRPr="00212B2D">
              <w:rPr>
                <w:rFonts w:ascii="Arial" w:hAnsi="Arial" w:cs="Arial"/>
                <w:u w:val="single"/>
              </w:rPr>
              <w:t>Building Requirements</w:t>
            </w:r>
          </w:p>
        </w:tc>
        <w:tc>
          <w:tcPr>
            <w:tcW w:w="3116" w:type="dxa"/>
            <w:shd w:val="clear" w:color="auto" w:fill="auto"/>
          </w:tcPr>
          <w:p w14:paraId="694751F9"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7020A59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F7E1795"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135B74BE" w14:textId="77777777" w:rsidR="00105978" w:rsidRPr="00212B2D" w:rsidRDefault="00105978" w:rsidP="0005417F">
            <w:pPr>
              <w:rPr>
                <w:rFonts w:ascii="Arial" w:hAnsi="Arial" w:cs="Arial"/>
              </w:rPr>
            </w:pPr>
            <w:r w:rsidRPr="00212B2D">
              <w:rPr>
                <w:rFonts w:ascii="Arial" w:hAnsi="Arial" w:cs="Arial"/>
              </w:rPr>
              <w:t>.1707</w:t>
            </w:r>
          </w:p>
        </w:tc>
      </w:tr>
      <w:tr w:rsidR="00105978" w:rsidRPr="00212B2D" w14:paraId="392E9083" w14:textId="77777777" w:rsidTr="009E0D9D">
        <w:trPr>
          <w:tblCellSpacing w:w="14" w:type="dxa"/>
        </w:trPr>
        <w:tc>
          <w:tcPr>
            <w:tcW w:w="5904" w:type="dxa"/>
            <w:shd w:val="clear" w:color="auto" w:fill="auto"/>
          </w:tcPr>
          <w:p w14:paraId="5796811D" w14:textId="77777777" w:rsidR="00105978" w:rsidRPr="00212B2D" w:rsidRDefault="00105978" w:rsidP="0005417F">
            <w:pPr>
              <w:rPr>
                <w:rFonts w:ascii="Arial" w:hAnsi="Arial" w:cs="Arial"/>
              </w:rPr>
            </w:pPr>
            <w:r w:rsidRPr="00212B2D">
              <w:rPr>
                <w:rFonts w:ascii="Arial" w:hAnsi="Arial" w:cs="Arial"/>
                <w:u w:val="single"/>
              </w:rPr>
              <w:t>Emergency Preparedness and Response</w:t>
            </w:r>
          </w:p>
        </w:tc>
        <w:tc>
          <w:tcPr>
            <w:tcW w:w="3116" w:type="dxa"/>
            <w:shd w:val="clear" w:color="auto" w:fill="auto"/>
          </w:tcPr>
          <w:p w14:paraId="43E411B2"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1F87C38A"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66551DC"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68023EC2" w14:textId="77777777" w:rsidR="00105978" w:rsidRPr="00212B2D" w:rsidRDefault="00105978" w:rsidP="0005417F">
            <w:pPr>
              <w:rPr>
                <w:rFonts w:ascii="Arial" w:hAnsi="Arial" w:cs="Arial"/>
              </w:rPr>
            </w:pPr>
            <w:r w:rsidRPr="00212B2D">
              <w:rPr>
                <w:rFonts w:ascii="Arial" w:hAnsi="Arial" w:cs="Arial"/>
              </w:rPr>
              <w:t>.1714</w:t>
            </w:r>
          </w:p>
        </w:tc>
      </w:tr>
      <w:tr w:rsidR="00105978" w:rsidRPr="00212B2D" w14:paraId="1E46CA3E" w14:textId="77777777" w:rsidTr="009E0D9D">
        <w:trPr>
          <w:tblCellSpacing w:w="14" w:type="dxa"/>
        </w:trPr>
        <w:tc>
          <w:tcPr>
            <w:tcW w:w="5904" w:type="dxa"/>
            <w:shd w:val="clear" w:color="auto" w:fill="auto"/>
          </w:tcPr>
          <w:p w14:paraId="4A6ACAFB" w14:textId="77777777" w:rsidR="00105978" w:rsidRPr="00212B2D" w:rsidRDefault="00105978" w:rsidP="0005417F">
            <w:pPr>
              <w:rPr>
                <w:rFonts w:ascii="Arial" w:hAnsi="Arial" w:cs="Arial"/>
              </w:rPr>
            </w:pPr>
            <w:r w:rsidRPr="00212B2D">
              <w:rPr>
                <w:rFonts w:ascii="Arial" w:hAnsi="Arial" w:cs="Arial"/>
                <w:u w:val="single"/>
              </w:rPr>
              <w:t>Requirements for Daily Operations</w:t>
            </w:r>
          </w:p>
        </w:tc>
        <w:tc>
          <w:tcPr>
            <w:tcW w:w="3116" w:type="dxa"/>
            <w:shd w:val="clear" w:color="auto" w:fill="auto"/>
          </w:tcPr>
          <w:p w14:paraId="7DF9CD6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734A00E5"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911439B"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65B793C" w14:textId="77777777" w:rsidR="00105978" w:rsidRPr="00212B2D" w:rsidRDefault="00105978" w:rsidP="0005417F">
            <w:pPr>
              <w:rPr>
                <w:rFonts w:ascii="Arial" w:hAnsi="Arial" w:cs="Arial"/>
              </w:rPr>
            </w:pPr>
            <w:r w:rsidRPr="00212B2D">
              <w:rPr>
                <w:rFonts w:ascii="Arial" w:hAnsi="Arial" w:cs="Arial"/>
              </w:rPr>
              <w:t>.1718</w:t>
            </w:r>
          </w:p>
        </w:tc>
      </w:tr>
      <w:tr w:rsidR="00105978" w:rsidRPr="00212B2D" w14:paraId="79186F38" w14:textId="77777777" w:rsidTr="009E0D9D">
        <w:trPr>
          <w:tblCellSpacing w:w="14" w:type="dxa"/>
        </w:trPr>
        <w:tc>
          <w:tcPr>
            <w:tcW w:w="5904" w:type="dxa"/>
            <w:shd w:val="clear" w:color="auto" w:fill="auto"/>
          </w:tcPr>
          <w:p w14:paraId="1CC95F07" w14:textId="77777777" w:rsidR="00105978" w:rsidRPr="00212B2D" w:rsidRDefault="00105978" w:rsidP="0005417F">
            <w:pPr>
              <w:rPr>
                <w:rFonts w:ascii="Arial" w:hAnsi="Arial" w:cs="Arial"/>
              </w:rPr>
            </w:pPr>
            <w:r w:rsidRPr="00212B2D">
              <w:rPr>
                <w:rFonts w:ascii="Arial" w:hAnsi="Arial" w:cs="Arial"/>
                <w:u w:val="single"/>
              </w:rPr>
              <w:t>Requirements for Records</w:t>
            </w:r>
          </w:p>
        </w:tc>
        <w:tc>
          <w:tcPr>
            <w:tcW w:w="3116" w:type="dxa"/>
            <w:shd w:val="clear" w:color="auto" w:fill="auto"/>
          </w:tcPr>
          <w:p w14:paraId="744F535A"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223D8C4C"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E3C08F7"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030BEE6" w14:textId="77777777" w:rsidR="00105978" w:rsidRPr="00212B2D" w:rsidRDefault="00105978" w:rsidP="0005417F">
            <w:pPr>
              <w:rPr>
                <w:rFonts w:ascii="Arial" w:hAnsi="Arial" w:cs="Arial"/>
              </w:rPr>
            </w:pPr>
            <w:r w:rsidRPr="00212B2D">
              <w:rPr>
                <w:rFonts w:ascii="Arial" w:hAnsi="Arial" w:cs="Arial"/>
              </w:rPr>
              <w:t>.1721</w:t>
            </w:r>
          </w:p>
        </w:tc>
      </w:tr>
      <w:tr w:rsidR="00105978" w:rsidRPr="00212B2D" w14:paraId="0D75523B" w14:textId="77777777" w:rsidTr="009E0D9D">
        <w:trPr>
          <w:tblCellSpacing w:w="14" w:type="dxa"/>
        </w:trPr>
        <w:tc>
          <w:tcPr>
            <w:tcW w:w="5904" w:type="dxa"/>
            <w:shd w:val="clear" w:color="auto" w:fill="auto"/>
          </w:tcPr>
          <w:p w14:paraId="396FA63D" w14:textId="77777777" w:rsidR="00105978" w:rsidRPr="00212B2D" w:rsidRDefault="00105978" w:rsidP="0005417F">
            <w:pPr>
              <w:rPr>
                <w:rFonts w:ascii="Arial" w:hAnsi="Arial" w:cs="Arial"/>
              </w:rPr>
            </w:pPr>
            <w:r w:rsidRPr="00212B2D">
              <w:rPr>
                <w:rFonts w:ascii="Arial" w:hAnsi="Arial" w:cs="Arial"/>
                <w:u w:val="single"/>
              </w:rPr>
              <w:t>Safe Sleep Practices</w:t>
            </w:r>
          </w:p>
        </w:tc>
        <w:tc>
          <w:tcPr>
            <w:tcW w:w="3116" w:type="dxa"/>
            <w:shd w:val="clear" w:color="auto" w:fill="auto"/>
          </w:tcPr>
          <w:p w14:paraId="0B494569"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14F8790E"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B48D27F"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3C025C1" w14:textId="77777777" w:rsidR="00105978" w:rsidRPr="00212B2D" w:rsidRDefault="00105978" w:rsidP="0005417F">
            <w:pPr>
              <w:rPr>
                <w:rFonts w:ascii="Arial" w:hAnsi="Arial" w:cs="Arial"/>
              </w:rPr>
            </w:pPr>
            <w:r w:rsidRPr="00212B2D">
              <w:rPr>
                <w:rFonts w:ascii="Arial" w:hAnsi="Arial" w:cs="Arial"/>
              </w:rPr>
              <w:t>.1724</w:t>
            </w:r>
          </w:p>
        </w:tc>
      </w:tr>
      <w:tr w:rsidR="00105978" w:rsidRPr="00212B2D" w14:paraId="38EA1A7C" w14:textId="77777777" w:rsidTr="009E0D9D">
        <w:trPr>
          <w:tblCellSpacing w:w="14" w:type="dxa"/>
        </w:trPr>
        <w:tc>
          <w:tcPr>
            <w:tcW w:w="5904" w:type="dxa"/>
            <w:shd w:val="clear" w:color="auto" w:fill="auto"/>
          </w:tcPr>
          <w:p w14:paraId="68E0513C" w14:textId="77777777" w:rsidR="00105978" w:rsidRPr="00212B2D" w:rsidRDefault="00105978" w:rsidP="0005417F">
            <w:pPr>
              <w:rPr>
                <w:rFonts w:ascii="Arial" w:hAnsi="Arial" w:cs="Arial"/>
              </w:rPr>
            </w:pPr>
            <w:r w:rsidRPr="00212B2D">
              <w:rPr>
                <w:rFonts w:ascii="Arial" w:hAnsi="Arial" w:cs="Arial"/>
                <w:u w:val="single"/>
              </w:rPr>
              <w:t>Additional Caregiver and Substitute Provider Qualifications</w:t>
            </w:r>
          </w:p>
        </w:tc>
        <w:tc>
          <w:tcPr>
            <w:tcW w:w="3116" w:type="dxa"/>
            <w:shd w:val="clear" w:color="auto" w:fill="auto"/>
          </w:tcPr>
          <w:p w14:paraId="009966A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1803F82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B549237"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67A3258" w14:textId="77777777" w:rsidR="00105978" w:rsidRPr="00212B2D" w:rsidRDefault="00105978" w:rsidP="0005417F">
            <w:pPr>
              <w:rPr>
                <w:rFonts w:ascii="Arial" w:hAnsi="Arial" w:cs="Arial"/>
              </w:rPr>
            </w:pPr>
            <w:r w:rsidRPr="00212B2D">
              <w:rPr>
                <w:rFonts w:ascii="Arial" w:hAnsi="Arial" w:cs="Arial"/>
              </w:rPr>
              <w:t>.1729</w:t>
            </w:r>
          </w:p>
        </w:tc>
      </w:tr>
      <w:tr w:rsidR="00105978" w:rsidRPr="00212B2D" w14:paraId="61F2731F" w14:textId="77777777" w:rsidTr="009E0D9D">
        <w:trPr>
          <w:tblCellSpacing w:w="14" w:type="dxa"/>
        </w:trPr>
        <w:tc>
          <w:tcPr>
            <w:tcW w:w="5904" w:type="dxa"/>
            <w:shd w:val="clear" w:color="auto" w:fill="auto"/>
          </w:tcPr>
          <w:p w14:paraId="0806C996" w14:textId="77777777" w:rsidR="00105978" w:rsidRPr="00212B2D" w:rsidRDefault="00105978" w:rsidP="0005417F">
            <w:pPr>
              <w:rPr>
                <w:rFonts w:ascii="Arial" w:hAnsi="Arial" w:cs="Arial"/>
              </w:rPr>
            </w:pPr>
            <w:r w:rsidRPr="00212B2D">
              <w:rPr>
                <w:rFonts w:ascii="Arial" w:hAnsi="Arial" w:cs="Arial"/>
                <w:u w:val="single"/>
              </w:rPr>
              <w:t>Activities Involving Water</w:t>
            </w:r>
          </w:p>
        </w:tc>
        <w:tc>
          <w:tcPr>
            <w:tcW w:w="3116" w:type="dxa"/>
            <w:shd w:val="clear" w:color="auto" w:fill="auto"/>
          </w:tcPr>
          <w:p w14:paraId="07703E5C"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7815121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B6488F9"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3AE79957" w14:textId="77777777" w:rsidR="00105978" w:rsidRPr="00212B2D" w:rsidRDefault="00105978" w:rsidP="0005417F">
            <w:pPr>
              <w:rPr>
                <w:rFonts w:ascii="Arial" w:hAnsi="Arial" w:cs="Arial"/>
              </w:rPr>
            </w:pPr>
            <w:r w:rsidRPr="00212B2D">
              <w:rPr>
                <w:rFonts w:ascii="Arial" w:hAnsi="Arial" w:cs="Arial"/>
              </w:rPr>
              <w:t>.1730</w:t>
            </w:r>
          </w:p>
        </w:tc>
      </w:tr>
      <w:tr w:rsidR="00105978" w:rsidRPr="00212B2D" w14:paraId="06D6206A" w14:textId="77777777" w:rsidTr="009E0D9D">
        <w:trPr>
          <w:tblCellSpacing w:w="14" w:type="dxa"/>
        </w:trPr>
        <w:tc>
          <w:tcPr>
            <w:tcW w:w="5904" w:type="dxa"/>
            <w:shd w:val="clear" w:color="auto" w:fill="auto"/>
          </w:tcPr>
          <w:p w14:paraId="2D376845" w14:textId="77777777" w:rsidR="00105978" w:rsidRPr="00212B2D" w:rsidRDefault="00105978" w:rsidP="0005417F">
            <w:pPr>
              <w:rPr>
                <w:rFonts w:ascii="Arial" w:hAnsi="Arial" w:cs="Arial"/>
              </w:rPr>
            </w:pPr>
            <w:r w:rsidRPr="00212B2D">
              <w:rPr>
                <w:rFonts w:ascii="Arial" w:hAnsi="Arial" w:cs="Arial"/>
                <w:u w:val="single"/>
              </w:rPr>
              <w:t>Provisional Child Care Facility License or Provisional No...</w:t>
            </w:r>
          </w:p>
        </w:tc>
        <w:tc>
          <w:tcPr>
            <w:tcW w:w="3116" w:type="dxa"/>
            <w:shd w:val="clear" w:color="auto" w:fill="auto"/>
          </w:tcPr>
          <w:p w14:paraId="41A7EA25"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1CE676E"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662C692"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668A02F" w14:textId="77777777" w:rsidR="00105978" w:rsidRPr="00212B2D" w:rsidRDefault="00105978" w:rsidP="0005417F">
            <w:pPr>
              <w:rPr>
                <w:rFonts w:ascii="Arial" w:hAnsi="Arial" w:cs="Arial"/>
              </w:rPr>
            </w:pPr>
            <w:r w:rsidRPr="00212B2D">
              <w:rPr>
                <w:rFonts w:ascii="Arial" w:hAnsi="Arial" w:cs="Arial"/>
              </w:rPr>
              <w:t>.2204</w:t>
            </w:r>
          </w:p>
        </w:tc>
      </w:tr>
      <w:tr w:rsidR="00105978" w:rsidRPr="00212B2D" w14:paraId="330EDB86" w14:textId="77777777" w:rsidTr="009E0D9D">
        <w:trPr>
          <w:tblCellSpacing w:w="14" w:type="dxa"/>
        </w:trPr>
        <w:tc>
          <w:tcPr>
            <w:tcW w:w="5904" w:type="dxa"/>
            <w:shd w:val="clear" w:color="auto" w:fill="auto"/>
          </w:tcPr>
          <w:p w14:paraId="5FA64737" w14:textId="77777777" w:rsidR="00105978" w:rsidRPr="00212B2D" w:rsidRDefault="00105978" w:rsidP="0005417F">
            <w:pPr>
              <w:rPr>
                <w:rFonts w:ascii="Arial" w:hAnsi="Arial" w:cs="Arial"/>
              </w:rPr>
            </w:pPr>
            <w:r w:rsidRPr="00212B2D">
              <w:rPr>
                <w:rFonts w:ascii="Arial" w:hAnsi="Arial" w:cs="Arial"/>
                <w:u w:val="single"/>
              </w:rPr>
              <w:t>Suspension</w:t>
            </w:r>
          </w:p>
        </w:tc>
        <w:tc>
          <w:tcPr>
            <w:tcW w:w="3116" w:type="dxa"/>
            <w:shd w:val="clear" w:color="auto" w:fill="auto"/>
          </w:tcPr>
          <w:p w14:paraId="0906F87A"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B771E95"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3DD3828"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68C04473" w14:textId="77777777" w:rsidR="00105978" w:rsidRPr="00212B2D" w:rsidRDefault="00105978" w:rsidP="0005417F">
            <w:pPr>
              <w:rPr>
                <w:rFonts w:ascii="Arial" w:hAnsi="Arial" w:cs="Arial"/>
              </w:rPr>
            </w:pPr>
            <w:r w:rsidRPr="00212B2D">
              <w:rPr>
                <w:rFonts w:ascii="Arial" w:hAnsi="Arial" w:cs="Arial"/>
              </w:rPr>
              <w:t>.2206</w:t>
            </w:r>
          </w:p>
        </w:tc>
      </w:tr>
      <w:tr w:rsidR="00105978" w:rsidRPr="00212B2D" w14:paraId="3B8A7D97" w14:textId="77777777" w:rsidTr="009E0D9D">
        <w:trPr>
          <w:tblCellSpacing w:w="14" w:type="dxa"/>
        </w:trPr>
        <w:tc>
          <w:tcPr>
            <w:tcW w:w="5904" w:type="dxa"/>
            <w:shd w:val="clear" w:color="auto" w:fill="auto"/>
          </w:tcPr>
          <w:p w14:paraId="5C088529" w14:textId="77777777" w:rsidR="00105978" w:rsidRPr="00212B2D" w:rsidRDefault="00105978" w:rsidP="0005417F">
            <w:pPr>
              <w:rPr>
                <w:rFonts w:ascii="Arial" w:hAnsi="Arial" w:cs="Arial"/>
              </w:rPr>
            </w:pPr>
            <w:r w:rsidRPr="00212B2D">
              <w:rPr>
                <w:rFonts w:ascii="Arial" w:hAnsi="Arial" w:cs="Arial"/>
                <w:u w:val="single"/>
              </w:rPr>
              <w:t>Revocation of a Child Care Facility License or an Order t...</w:t>
            </w:r>
          </w:p>
        </w:tc>
        <w:tc>
          <w:tcPr>
            <w:tcW w:w="3116" w:type="dxa"/>
            <w:shd w:val="clear" w:color="auto" w:fill="auto"/>
          </w:tcPr>
          <w:p w14:paraId="4DE95BCC"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0C737C27"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56E8BE1"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3CF91AEB" w14:textId="77777777" w:rsidR="00105978" w:rsidRPr="00212B2D" w:rsidRDefault="00105978" w:rsidP="0005417F">
            <w:pPr>
              <w:rPr>
                <w:rFonts w:ascii="Arial" w:hAnsi="Arial" w:cs="Arial"/>
              </w:rPr>
            </w:pPr>
            <w:r w:rsidRPr="00212B2D">
              <w:rPr>
                <w:rFonts w:ascii="Arial" w:hAnsi="Arial" w:cs="Arial"/>
              </w:rPr>
              <w:t>.2209</w:t>
            </w:r>
          </w:p>
        </w:tc>
      </w:tr>
      <w:tr w:rsidR="00105978" w:rsidRPr="00212B2D" w14:paraId="1938B6B3" w14:textId="77777777" w:rsidTr="009E0D9D">
        <w:trPr>
          <w:tblCellSpacing w:w="14" w:type="dxa"/>
        </w:trPr>
        <w:tc>
          <w:tcPr>
            <w:tcW w:w="5904" w:type="dxa"/>
            <w:shd w:val="clear" w:color="auto" w:fill="auto"/>
          </w:tcPr>
          <w:p w14:paraId="4B00E9FD" w14:textId="77777777" w:rsidR="00105978" w:rsidRPr="00212B2D" w:rsidRDefault="00105978" w:rsidP="0005417F">
            <w:pPr>
              <w:rPr>
                <w:rFonts w:ascii="Arial" w:hAnsi="Arial" w:cs="Arial"/>
              </w:rPr>
            </w:pPr>
            <w:r w:rsidRPr="00212B2D">
              <w:rPr>
                <w:rFonts w:ascii="Arial" w:hAnsi="Arial" w:cs="Arial"/>
                <w:u w:val="single"/>
              </w:rPr>
              <w:t>Child Care Center Records Retention</w:t>
            </w:r>
          </w:p>
        </w:tc>
        <w:tc>
          <w:tcPr>
            <w:tcW w:w="3116" w:type="dxa"/>
            <w:shd w:val="clear" w:color="auto" w:fill="auto"/>
          </w:tcPr>
          <w:p w14:paraId="7D1D6A7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C8A7C72"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7D50F30"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63B45BF5" w14:textId="77777777" w:rsidR="00105978" w:rsidRPr="00212B2D" w:rsidRDefault="00105978" w:rsidP="0005417F">
            <w:pPr>
              <w:rPr>
                <w:rFonts w:ascii="Arial" w:hAnsi="Arial" w:cs="Arial"/>
              </w:rPr>
            </w:pPr>
            <w:r w:rsidRPr="00212B2D">
              <w:rPr>
                <w:rFonts w:ascii="Arial" w:hAnsi="Arial" w:cs="Arial"/>
              </w:rPr>
              <w:t>.2318</w:t>
            </w:r>
          </w:p>
        </w:tc>
      </w:tr>
      <w:tr w:rsidR="00105978" w:rsidRPr="00212B2D" w14:paraId="732B1372" w14:textId="77777777" w:rsidTr="009E0D9D">
        <w:trPr>
          <w:tblCellSpacing w:w="14" w:type="dxa"/>
        </w:trPr>
        <w:tc>
          <w:tcPr>
            <w:tcW w:w="5904" w:type="dxa"/>
            <w:shd w:val="clear" w:color="auto" w:fill="auto"/>
          </w:tcPr>
          <w:p w14:paraId="2FC5ABB3" w14:textId="77777777" w:rsidR="00105978" w:rsidRPr="00212B2D" w:rsidRDefault="00105978" w:rsidP="0005417F">
            <w:pPr>
              <w:rPr>
                <w:rFonts w:ascii="Arial" w:hAnsi="Arial" w:cs="Arial"/>
              </w:rPr>
            </w:pPr>
            <w:r w:rsidRPr="00212B2D">
              <w:rPr>
                <w:rFonts w:ascii="Arial" w:hAnsi="Arial" w:cs="Arial"/>
                <w:u w:val="single"/>
              </w:rPr>
              <w:t>Staff Qualifications</w:t>
            </w:r>
          </w:p>
        </w:tc>
        <w:tc>
          <w:tcPr>
            <w:tcW w:w="3116" w:type="dxa"/>
            <w:shd w:val="clear" w:color="auto" w:fill="auto"/>
          </w:tcPr>
          <w:p w14:paraId="4D58AE1F"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5E1CA8A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C7F4D97"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0AD04671" w14:textId="77777777" w:rsidR="00105978" w:rsidRPr="00212B2D" w:rsidRDefault="00105978" w:rsidP="0005417F">
            <w:pPr>
              <w:rPr>
                <w:rFonts w:ascii="Arial" w:hAnsi="Arial" w:cs="Arial"/>
              </w:rPr>
            </w:pPr>
            <w:r w:rsidRPr="00212B2D">
              <w:rPr>
                <w:rFonts w:ascii="Arial" w:hAnsi="Arial" w:cs="Arial"/>
              </w:rPr>
              <w:t>.2408</w:t>
            </w:r>
          </w:p>
        </w:tc>
      </w:tr>
      <w:tr w:rsidR="00105978" w:rsidRPr="00212B2D" w14:paraId="596272D2" w14:textId="77777777" w:rsidTr="009E0D9D">
        <w:trPr>
          <w:tblCellSpacing w:w="14" w:type="dxa"/>
        </w:trPr>
        <w:tc>
          <w:tcPr>
            <w:tcW w:w="5904" w:type="dxa"/>
            <w:shd w:val="clear" w:color="auto" w:fill="auto"/>
          </w:tcPr>
          <w:p w14:paraId="5695F7AC" w14:textId="77777777" w:rsidR="00105978" w:rsidRPr="00212B2D" w:rsidRDefault="00105978" w:rsidP="0005417F">
            <w:pPr>
              <w:rPr>
                <w:rFonts w:ascii="Arial" w:hAnsi="Arial" w:cs="Arial"/>
              </w:rPr>
            </w:pPr>
            <w:r w:rsidRPr="00212B2D">
              <w:rPr>
                <w:rFonts w:ascii="Arial" w:hAnsi="Arial" w:cs="Arial"/>
                <w:u w:val="single"/>
              </w:rPr>
              <w:t>Children's Activities</w:t>
            </w:r>
          </w:p>
        </w:tc>
        <w:tc>
          <w:tcPr>
            <w:tcW w:w="3116" w:type="dxa"/>
            <w:shd w:val="clear" w:color="auto" w:fill="auto"/>
          </w:tcPr>
          <w:p w14:paraId="524B53AE"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2ED61E0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74A5731"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9FFE78A" w14:textId="77777777" w:rsidR="00105978" w:rsidRPr="00212B2D" w:rsidRDefault="00105978" w:rsidP="0005417F">
            <w:pPr>
              <w:rPr>
                <w:rFonts w:ascii="Arial" w:hAnsi="Arial" w:cs="Arial"/>
              </w:rPr>
            </w:pPr>
            <w:r w:rsidRPr="00212B2D">
              <w:rPr>
                <w:rFonts w:ascii="Arial" w:hAnsi="Arial" w:cs="Arial"/>
              </w:rPr>
              <w:t>.2410</w:t>
            </w:r>
          </w:p>
        </w:tc>
      </w:tr>
      <w:tr w:rsidR="00105978" w:rsidRPr="00212B2D" w14:paraId="719AE608" w14:textId="77777777" w:rsidTr="009E0D9D">
        <w:trPr>
          <w:tblCellSpacing w:w="14" w:type="dxa"/>
        </w:trPr>
        <w:tc>
          <w:tcPr>
            <w:tcW w:w="5904" w:type="dxa"/>
            <w:shd w:val="clear" w:color="auto" w:fill="auto"/>
          </w:tcPr>
          <w:p w14:paraId="30DBCC64" w14:textId="77777777" w:rsidR="00105978" w:rsidRPr="00212B2D" w:rsidRDefault="00105978" w:rsidP="0005417F">
            <w:pPr>
              <w:rPr>
                <w:rFonts w:ascii="Arial" w:hAnsi="Arial" w:cs="Arial"/>
              </w:rPr>
            </w:pPr>
            <w:r w:rsidRPr="00212B2D">
              <w:rPr>
                <w:rFonts w:ascii="Arial" w:hAnsi="Arial" w:cs="Arial"/>
                <w:u w:val="single"/>
              </w:rPr>
              <w:t>Activities: Off-Premises</w:t>
            </w:r>
          </w:p>
        </w:tc>
        <w:tc>
          <w:tcPr>
            <w:tcW w:w="3116" w:type="dxa"/>
            <w:shd w:val="clear" w:color="auto" w:fill="auto"/>
          </w:tcPr>
          <w:p w14:paraId="7B3CD39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678E620E"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C54AC65"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37667B74" w14:textId="77777777" w:rsidR="00105978" w:rsidRPr="00212B2D" w:rsidRDefault="00105978" w:rsidP="0005417F">
            <w:pPr>
              <w:rPr>
                <w:rFonts w:ascii="Arial" w:hAnsi="Arial" w:cs="Arial"/>
              </w:rPr>
            </w:pPr>
            <w:r w:rsidRPr="00212B2D">
              <w:rPr>
                <w:rFonts w:ascii="Arial" w:hAnsi="Arial" w:cs="Arial"/>
              </w:rPr>
              <w:t>.2509</w:t>
            </w:r>
          </w:p>
        </w:tc>
      </w:tr>
      <w:tr w:rsidR="00105978" w:rsidRPr="00212B2D" w14:paraId="7FED608F" w14:textId="77777777" w:rsidTr="009E0D9D">
        <w:trPr>
          <w:tblCellSpacing w:w="14" w:type="dxa"/>
        </w:trPr>
        <w:tc>
          <w:tcPr>
            <w:tcW w:w="5904" w:type="dxa"/>
            <w:shd w:val="clear" w:color="auto" w:fill="auto"/>
          </w:tcPr>
          <w:p w14:paraId="5E77B964" w14:textId="77777777" w:rsidR="00105978" w:rsidRPr="00212B2D" w:rsidRDefault="00105978" w:rsidP="0005417F">
            <w:pPr>
              <w:rPr>
                <w:rFonts w:ascii="Arial" w:hAnsi="Arial" w:cs="Arial"/>
              </w:rPr>
            </w:pPr>
            <w:r w:rsidRPr="00212B2D">
              <w:rPr>
                <w:rFonts w:ascii="Arial" w:hAnsi="Arial" w:cs="Arial"/>
                <w:u w:val="single"/>
              </w:rPr>
              <w:t>Criminal History Record Check Requirements for Child Care...</w:t>
            </w:r>
          </w:p>
        </w:tc>
        <w:tc>
          <w:tcPr>
            <w:tcW w:w="3116" w:type="dxa"/>
            <w:shd w:val="clear" w:color="auto" w:fill="auto"/>
          </w:tcPr>
          <w:p w14:paraId="32100E2A"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2CFC3D1F"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3C19C43"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1594938E" w14:textId="77777777" w:rsidR="00105978" w:rsidRPr="00212B2D" w:rsidRDefault="00105978" w:rsidP="0005417F">
            <w:pPr>
              <w:rPr>
                <w:rFonts w:ascii="Arial" w:hAnsi="Arial" w:cs="Arial"/>
              </w:rPr>
            </w:pPr>
            <w:r w:rsidRPr="00212B2D">
              <w:rPr>
                <w:rFonts w:ascii="Arial" w:hAnsi="Arial" w:cs="Arial"/>
              </w:rPr>
              <w:t>.2703</w:t>
            </w:r>
          </w:p>
        </w:tc>
      </w:tr>
      <w:tr w:rsidR="00105978" w:rsidRPr="00212B2D" w14:paraId="2BA14775" w14:textId="77777777" w:rsidTr="009E0D9D">
        <w:trPr>
          <w:tblCellSpacing w:w="14" w:type="dxa"/>
        </w:trPr>
        <w:tc>
          <w:tcPr>
            <w:tcW w:w="5904" w:type="dxa"/>
            <w:shd w:val="clear" w:color="auto" w:fill="auto"/>
          </w:tcPr>
          <w:p w14:paraId="509E5412" w14:textId="77777777" w:rsidR="00105978" w:rsidRPr="00212B2D" w:rsidRDefault="00105978" w:rsidP="0005417F">
            <w:pPr>
              <w:rPr>
                <w:rFonts w:ascii="Arial" w:hAnsi="Arial" w:cs="Arial"/>
              </w:rPr>
            </w:pPr>
            <w:r w:rsidRPr="00212B2D">
              <w:rPr>
                <w:rFonts w:ascii="Arial" w:hAnsi="Arial" w:cs="Arial"/>
                <w:u w:val="single"/>
              </w:rPr>
              <w:t>Enhanced Space Requirements</w:t>
            </w:r>
          </w:p>
        </w:tc>
        <w:tc>
          <w:tcPr>
            <w:tcW w:w="3116" w:type="dxa"/>
            <w:shd w:val="clear" w:color="auto" w:fill="auto"/>
          </w:tcPr>
          <w:p w14:paraId="650C15C5"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1BAC219A"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591CE2A"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359EE418" w14:textId="77777777" w:rsidR="00105978" w:rsidRPr="00212B2D" w:rsidRDefault="00105978" w:rsidP="0005417F">
            <w:pPr>
              <w:rPr>
                <w:rFonts w:ascii="Arial" w:hAnsi="Arial" w:cs="Arial"/>
              </w:rPr>
            </w:pPr>
            <w:r w:rsidRPr="00212B2D">
              <w:rPr>
                <w:rFonts w:ascii="Arial" w:hAnsi="Arial" w:cs="Arial"/>
              </w:rPr>
              <w:t>.2809</w:t>
            </w:r>
          </w:p>
        </w:tc>
      </w:tr>
      <w:tr w:rsidR="00105978" w:rsidRPr="00212B2D" w14:paraId="592B1E36" w14:textId="77777777" w:rsidTr="009E0D9D">
        <w:trPr>
          <w:tblCellSpacing w:w="14" w:type="dxa"/>
        </w:trPr>
        <w:tc>
          <w:tcPr>
            <w:tcW w:w="5904" w:type="dxa"/>
            <w:shd w:val="clear" w:color="auto" w:fill="auto"/>
          </w:tcPr>
          <w:p w14:paraId="653F2C11" w14:textId="77777777" w:rsidR="00105978" w:rsidRPr="00212B2D" w:rsidRDefault="00105978" w:rsidP="0005417F">
            <w:pPr>
              <w:rPr>
                <w:rFonts w:ascii="Arial" w:hAnsi="Arial" w:cs="Arial"/>
              </w:rPr>
            </w:pPr>
            <w:r w:rsidRPr="00212B2D">
              <w:rPr>
                <w:rFonts w:ascii="Arial" w:hAnsi="Arial" w:cs="Arial"/>
                <w:u w:val="single"/>
              </w:rPr>
              <w:t>Enhanced Program Standards for Child Care Centers</w:t>
            </w:r>
          </w:p>
        </w:tc>
        <w:tc>
          <w:tcPr>
            <w:tcW w:w="3116" w:type="dxa"/>
            <w:shd w:val="clear" w:color="auto" w:fill="auto"/>
          </w:tcPr>
          <w:p w14:paraId="438A7CD7"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32E416D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34C8ADE"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5A786E44" w14:textId="77777777" w:rsidR="00105978" w:rsidRPr="00212B2D" w:rsidRDefault="00105978" w:rsidP="0005417F">
            <w:pPr>
              <w:rPr>
                <w:rFonts w:ascii="Arial" w:hAnsi="Arial" w:cs="Arial"/>
              </w:rPr>
            </w:pPr>
            <w:r w:rsidRPr="00212B2D">
              <w:rPr>
                <w:rFonts w:ascii="Arial" w:hAnsi="Arial" w:cs="Arial"/>
              </w:rPr>
              <w:t>.2817</w:t>
            </w:r>
          </w:p>
        </w:tc>
      </w:tr>
      <w:tr w:rsidR="00105978" w:rsidRPr="00212B2D" w14:paraId="41C742FC" w14:textId="77777777" w:rsidTr="009E0D9D">
        <w:trPr>
          <w:tblCellSpacing w:w="14" w:type="dxa"/>
        </w:trPr>
        <w:tc>
          <w:tcPr>
            <w:tcW w:w="5904" w:type="dxa"/>
            <w:shd w:val="clear" w:color="auto" w:fill="auto"/>
          </w:tcPr>
          <w:p w14:paraId="6632F2F4" w14:textId="77777777" w:rsidR="00105978" w:rsidRPr="00212B2D" w:rsidRDefault="00105978" w:rsidP="0005417F">
            <w:pPr>
              <w:rPr>
                <w:rFonts w:ascii="Arial" w:hAnsi="Arial" w:cs="Arial"/>
              </w:rPr>
            </w:pPr>
            <w:r w:rsidRPr="00212B2D">
              <w:rPr>
                <w:rFonts w:ascii="Arial" w:hAnsi="Arial" w:cs="Arial"/>
                <w:u w:val="single"/>
              </w:rPr>
              <w:t>Staff Qualifications</w:t>
            </w:r>
          </w:p>
        </w:tc>
        <w:tc>
          <w:tcPr>
            <w:tcW w:w="3116" w:type="dxa"/>
            <w:shd w:val="clear" w:color="auto" w:fill="auto"/>
          </w:tcPr>
          <w:p w14:paraId="4B9F65B6"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3D0DE69C"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954D34D"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263B08A4" w14:textId="77777777" w:rsidR="00105978" w:rsidRPr="00212B2D" w:rsidRDefault="00105978" w:rsidP="0005417F">
            <w:pPr>
              <w:rPr>
                <w:rFonts w:ascii="Arial" w:hAnsi="Arial" w:cs="Arial"/>
              </w:rPr>
            </w:pPr>
            <w:r w:rsidRPr="00212B2D">
              <w:rPr>
                <w:rFonts w:ascii="Arial" w:hAnsi="Arial" w:cs="Arial"/>
              </w:rPr>
              <w:t>.2903</w:t>
            </w:r>
          </w:p>
        </w:tc>
      </w:tr>
      <w:tr w:rsidR="00105978" w:rsidRPr="00212B2D" w14:paraId="48E47D7B" w14:textId="77777777" w:rsidTr="009E0D9D">
        <w:trPr>
          <w:tblCellSpacing w:w="14" w:type="dxa"/>
        </w:trPr>
        <w:tc>
          <w:tcPr>
            <w:tcW w:w="5904" w:type="dxa"/>
            <w:shd w:val="clear" w:color="auto" w:fill="auto"/>
          </w:tcPr>
          <w:p w14:paraId="14619B5C" w14:textId="77777777" w:rsidR="00105978" w:rsidRPr="00212B2D" w:rsidRDefault="00105978" w:rsidP="0005417F">
            <w:pPr>
              <w:rPr>
                <w:rFonts w:ascii="Arial" w:hAnsi="Arial" w:cs="Arial"/>
              </w:rPr>
            </w:pPr>
            <w:r w:rsidRPr="00212B2D">
              <w:rPr>
                <w:rFonts w:ascii="Arial" w:hAnsi="Arial" w:cs="Arial"/>
                <w:u w:val="single"/>
              </w:rPr>
              <w:t>NC Pre-K Teacher Education, Licensure and Credentials</w:t>
            </w:r>
          </w:p>
        </w:tc>
        <w:tc>
          <w:tcPr>
            <w:tcW w:w="3116" w:type="dxa"/>
            <w:shd w:val="clear" w:color="auto" w:fill="auto"/>
          </w:tcPr>
          <w:p w14:paraId="7F91DBC7"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19A96CD0"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3C0236F" w14:textId="77777777" w:rsidR="00105978" w:rsidRPr="00212B2D" w:rsidRDefault="00105978" w:rsidP="0005417F">
            <w:pPr>
              <w:rPr>
                <w:rFonts w:ascii="Arial" w:hAnsi="Arial" w:cs="Arial"/>
              </w:rPr>
            </w:pPr>
            <w:r w:rsidRPr="00212B2D">
              <w:rPr>
                <w:rFonts w:ascii="Arial" w:hAnsi="Arial" w:cs="Arial"/>
              </w:rPr>
              <w:t>09</w:t>
            </w:r>
          </w:p>
        </w:tc>
        <w:tc>
          <w:tcPr>
            <w:tcW w:w="678" w:type="dxa"/>
            <w:shd w:val="clear" w:color="auto" w:fill="auto"/>
          </w:tcPr>
          <w:p w14:paraId="4D1C11D2" w14:textId="77777777" w:rsidR="00105978" w:rsidRPr="00212B2D" w:rsidRDefault="00105978" w:rsidP="0005417F">
            <w:pPr>
              <w:rPr>
                <w:rFonts w:ascii="Arial" w:hAnsi="Arial" w:cs="Arial"/>
              </w:rPr>
            </w:pPr>
            <w:r w:rsidRPr="00212B2D">
              <w:rPr>
                <w:rFonts w:ascii="Arial" w:hAnsi="Arial" w:cs="Arial"/>
              </w:rPr>
              <w:t>.3012</w:t>
            </w:r>
          </w:p>
        </w:tc>
      </w:tr>
      <w:tr w:rsidR="00105978" w:rsidRPr="00212B2D" w14:paraId="47A9A130" w14:textId="77777777" w:rsidTr="00105978">
        <w:trPr>
          <w:tblCellSpacing w:w="14" w:type="dxa"/>
        </w:trPr>
        <w:tc>
          <w:tcPr>
            <w:tcW w:w="10834" w:type="dxa"/>
            <w:gridSpan w:val="5"/>
            <w:shd w:val="clear" w:color="auto" w:fill="auto"/>
          </w:tcPr>
          <w:p w14:paraId="00AEA982" w14:textId="77777777" w:rsidR="00105978" w:rsidRPr="00212B2D" w:rsidRDefault="00105978" w:rsidP="0005417F">
            <w:pPr>
              <w:rPr>
                <w:rFonts w:ascii="Arial" w:hAnsi="Arial" w:cs="Arial"/>
                <w:b/>
                <w:bCs/>
                <w:caps/>
              </w:rPr>
            </w:pPr>
          </w:p>
        </w:tc>
      </w:tr>
      <w:tr w:rsidR="00105978" w:rsidRPr="00212B2D" w14:paraId="0CD3E8FD" w14:textId="77777777" w:rsidTr="00105978">
        <w:trPr>
          <w:tblCellSpacing w:w="14" w:type="dxa"/>
        </w:trPr>
        <w:tc>
          <w:tcPr>
            <w:tcW w:w="10834" w:type="dxa"/>
            <w:gridSpan w:val="5"/>
            <w:shd w:val="clear" w:color="auto" w:fill="auto"/>
          </w:tcPr>
          <w:p w14:paraId="51999AC9" w14:textId="77777777" w:rsidR="00105978" w:rsidRPr="00212B2D" w:rsidRDefault="00105978" w:rsidP="0005417F">
            <w:pPr>
              <w:rPr>
                <w:rFonts w:ascii="Arial" w:hAnsi="Arial" w:cs="Arial"/>
                <w:b/>
                <w:bCs/>
                <w:caps/>
              </w:rPr>
            </w:pPr>
            <w:r w:rsidRPr="00212B2D">
              <w:rPr>
                <w:rFonts w:ascii="Arial" w:hAnsi="Arial" w:cs="Arial"/>
                <w:b/>
                <w:bCs/>
                <w:caps/>
              </w:rPr>
              <w:t>HHS - Health Service Regulation, Division of</w:t>
            </w:r>
          </w:p>
        </w:tc>
      </w:tr>
      <w:tr w:rsidR="00105978" w:rsidRPr="00212B2D" w14:paraId="6A9CF3DE" w14:textId="77777777" w:rsidTr="009E0D9D">
        <w:trPr>
          <w:tblCellSpacing w:w="14" w:type="dxa"/>
        </w:trPr>
        <w:tc>
          <w:tcPr>
            <w:tcW w:w="5904" w:type="dxa"/>
            <w:shd w:val="clear" w:color="auto" w:fill="auto"/>
          </w:tcPr>
          <w:p w14:paraId="389DEED4" w14:textId="77777777" w:rsidR="00105978" w:rsidRPr="00212B2D" w:rsidRDefault="00105978" w:rsidP="0005417F">
            <w:pPr>
              <w:rPr>
                <w:rFonts w:ascii="Arial" w:hAnsi="Arial" w:cs="Arial"/>
              </w:rPr>
            </w:pPr>
            <w:r w:rsidRPr="00212B2D">
              <w:rPr>
                <w:rFonts w:ascii="Arial" w:hAnsi="Arial" w:cs="Arial"/>
                <w:u w:val="single"/>
              </w:rPr>
              <w:t>Approval</w:t>
            </w:r>
          </w:p>
        </w:tc>
        <w:tc>
          <w:tcPr>
            <w:tcW w:w="3116" w:type="dxa"/>
            <w:shd w:val="clear" w:color="auto" w:fill="auto"/>
          </w:tcPr>
          <w:p w14:paraId="1DE00858"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36ACDCD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0A08816" w14:textId="77777777" w:rsidR="00105978" w:rsidRPr="00212B2D" w:rsidRDefault="00105978" w:rsidP="0005417F">
            <w:pPr>
              <w:rPr>
                <w:rFonts w:ascii="Arial" w:hAnsi="Arial" w:cs="Arial"/>
              </w:rPr>
            </w:pPr>
            <w:r w:rsidRPr="00212B2D">
              <w:rPr>
                <w:rFonts w:ascii="Arial" w:hAnsi="Arial" w:cs="Arial"/>
              </w:rPr>
              <w:t>14E</w:t>
            </w:r>
          </w:p>
        </w:tc>
        <w:tc>
          <w:tcPr>
            <w:tcW w:w="678" w:type="dxa"/>
            <w:shd w:val="clear" w:color="auto" w:fill="auto"/>
          </w:tcPr>
          <w:p w14:paraId="49916A04" w14:textId="77777777" w:rsidR="00105978" w:rsidRPr="00212B2D" w:rsidRDefault="00105978" w:rsidP="0005417F">
            <w:pPr>
              <w:rPr>
                <w:rFonts w:ascii="Arial" w:hAnsi="Arial" w:cs="Arial"/>
              </w:rPr>
            </w:pPr>
            <w:r w:rsidRPr="00212B2D">
              <w:rPr>
                <w:rFonts w:ascii="Arial" w:hAnsi="Arial" w:cs="Arial"/>
              </w:rPr>
              <w:t>.0105</w:t>
            </w:r>
          </w:p>
        </w:tc>
      </w:tr>
      <w:tr w:rsidR="00105978" w:rsidRPr="00212B2D" w14:paraId="2DE0A9A3" w14:textId="77777777" w:rsidTr="009E0D9D">
        <w:trPr>
          <w:tblCellSpacing w:w="14" w:type="dxa"/>
        </w:trPr>
        <w:tc>
          <w:tcPr>
            <w:tcW w:w="5904" w:type="dxa"/>
            <w:shd w:val="clear" w:color="auto" w:fill="auto"/>
          </w:tcPr>
          <w:p w14:paraId="22447261" w14:textId="77777777" w:rsidR="00105978" w:rsidRPr="00212B2D" w:rsidRDefault="00105978" w:rsidP="0005417F">
            <w:pPr>
              <w:rPr>
                <w:rFonts w:ascii="Arial" w:hAnsi="Arial" w:cs="Arial"/>
              </w:rPr>
            </w:pPr>
            <w:r w:rsidRPr="00212B2D">
              <w:rPr>
                <w:rFonts w:ascii="Arial" w:hAnsi="Arial" w:cs="Arial"/>
                <w:u w:val="single"/>
              </w:rPr>
              <w:t>Medications and Anesthesia</w:t>
            </w:r>
          </w:p>
        </w:tc>
        <w:tc>
          <w:tcPr>
            <w:tcW w:w="3116" w:type="dxa"/>
            <w:shd w:val="clear" w:color="auto" w:fill="auto"/>
          </w:tcPr>
          <w:p w14:paraId="36E4A7D7"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7D07AA36"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A19C1EB" w14:textId="77777777" w:rsidR="00105978" w:rsidRPr="00212B2D" w:rsidRDefault="00105978" w:rsidP="0005417F">
            <w:pPr>
              <w:rPr>
                <w:rFonts w:ascii="Arial" w:hAnsi="Arial" w:cs="Arial"/>
              </w:rPr>
            </w:pPr>
            <w:r w:rsidRPr="00212B2D">
              <w:rPr>
                <w:rFonts w:ascii="Arial" w:hAnsi="Arial" w:cs="Arial"/>
              </w:rPr>
              <w:t>14E</w:t>
            </w:r>
          </w:p>
        </w:tc>
        <w:tc>
          <w:tcPr>
            <w:tcW w:w="678" w:type="dxa"/>
            <w:shd w:val="clear" w:color="auto" w:fill="auto"/>
          </w:tcPr>
          <w:p w14:paraId="39312837" w14:textId="77777777" w:rsidR="00105978" w:rsidRPr="00212B2D" w:rsidRDefault="00105978" w:rsidP="0005417F">
            <w:pPr>
              <w:rPr>
                <w:rFonts w:ascii="Arial" w:hAnsi="Arial" w:cs="Arial"/>
              </w:rPr>
            </w:pPr>
            <w:r w:rsidRPr="00212B2D">
              <w:rPr>
                <w:rFonts w:ascii="Arial" w:hAnsi="Arial" w:cs="Arial"/>
              </w:rPr>
              <w:t>.0312</w:t>
            </w:r>
          </w:p>
        </w:tc>
      </w:tr>
      <w:tr w:rsidR="00105978" w:rsidRPr="00212B2D" w14:paraId="729EE1D2" w14:textId="77777777" w:rsidTr="009E0D9D">
        <w:trPr>
          <w:tblCellSpacing w:w="14" w:type="dxa"/>
        </w:trPr>
        <w:tc>
          <w:tcPr>
            <w:tcW w:w="5904" w:type="dxa"/>
            <w:shd w:val="clear" w:color="auto" w:fill="auto"/>
          </w:tcPr>
          <w:p w14:paraId="1ED89C06" w14:textId="77777777" w:rsidR="00105978" w:rsidRPr="00212B2D" w:rsidRDefault="00105978" w:rsidP="0005417F">
            <w:pPr>
              <w:rPr>
                <w:rFonts w:ascii="Arial" w:hAnsi="Arial" w:cs="Arial"/>
              </w:rPr>
            </w:pPr>
            <w:r w:rsidRPr="00212B2D">
              <w:rPr>
                <w:rFonts w:ascii="Arial" w:hAnsi="Arial" w:cs="Arial"/>
                <w:u w:val="single"/>
              </w:rPr>
              <w:t>Food Service</w:t>
            </w:r>
          </w:p>
        </w:tc>
        <w:tc>
          <w:tcPr>
            <w:tcW w:w="3116" w:type="dxa"/>
            <w:shd w:val="clear" w:color="auto" w:fill="auto"/>
          </w:tcPr>
          <w:p w14:paraId="76E6426E" w14:textId="77777777" w:rsidR="00105978" w:rsidRPr="00212B2D" w:rsidRDefault="00105978" w:rsidP="0005417F">
            <w:pPr>
              <w:jc w:val="right"/>
              <w:rPr>
                <w:rFonts w:ascii="Arial" w:hAnsi="Arial" w:cs="Arial"/>
              </w:rPr>
            </w:pPr>
            <w:r w:rsidRPr="00212B2D">
              <w:rPr>
                <w:rFonts w:ascii="Arial" w:hAnsi="Arial" w:cs="Arial"/>
              </w:rPr>
              <w:t>10A</w:t>
            </w:r>
          </w:p>
        </w:tc>
        <w:tc>
          <w:tcPr>
            <w:tcW w:w="602" w:type="dxa"/>
            <w:shd w:val="clear" w:color="auto" w:fill="auto"/>
          </w:tcPr>
          <w:p w14:paraId="7A8F7543"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C927C8E" w14:textId="77777777" w:rsidR="00105978" w:rsidRPr="00212B2D" w:rsidRDefault="00105978" w:rsidP="0005417F">
            <w:pPr>
              <w:rPr>
                <w:rFonts w:ascii="Arial" w:hAnsi="Arial" w:cs="Arial"/>
              </w:rPr>
            </w:pPr>
            <w:r w:rsidRPr="00212B2D">
              <w:rPr>
                <w:rFonts w:ascii="Arial" w:hAnsi="Arial" w:cs="Arial"/>
              </w:rPr>
              <w:t>14E</w:t>
            </w:r>
          </w:p>
        </w:tc>
        <w:tc>
          <w:tcPr>
            <w:tcW w:w="678" w:type="dxa"/>
            <w:shd w:val="clear" w:color="auto" w:fill="auto"/>
          </w:tcPr>
          <w:p w14:paraId="4AC13F1C" w14:textId="77777777" w:rsidR="00105978" w:rsidRPr="00212B2D" w:rsidRDefault="00105978" w:rsidP="0005417F">
            <w:pPr>
              <w:rPr>
                <w:rFonts w:ascii="Arial" w:hAnsi="Arial" w:cs="Arial"/>
              </w:rPr>
            </w:pPr>
            <w:r w:rsidRPr="00212B2D">
              <w:rPr>
                <w:rFonts w:ascii="Arial" w:hAnsi="Arial" w:cs="Arial"/>
              </w:rPr>
              <w:t>.0316</w:t>
            </w:r>
          </w:p>
        </w:tc>
      </w:tr>
      <w:tr w:rsidR="00105978" w:rsidRPr="00212B2D" w14:paraId="3CE7A09F" w14:textId="77777777" w:rsidTr="00105978">
        <w:trPr>
          <w:tblCellSpacing w:w="14" w:type="dxa"/>
        </w:trPr>
        <w:tc>
          <w:tcPr>
            <w:tcW w:w="10834" w:type="dxa"/>
            <w:gridSpan w:val="5"/>
            <w:shd w:val="clear" w:color="auto" w:fill="auto"/>
          </w:tcPr>
          <w:p w14:paraId="544A2E86" w14:textId="77777777" w:rsidR="00105978" w:rsidRPr="00212B2D" w:rsidRDefault="00105978" w:rsidP="0005417F">
            <w:pPr>
              <w:rPr>
                <w:rFonts w:ascii="Arial" w:hAnsi="Arial" w:cs="Arial"/>
                <w:b/>
                <w:bCs/>
                <w:caps/>
              </w:rPr>
            </w:pPr>
          </w:p>
        </w:tc>
      </w:tr>
      <w:tr w:rsidR="00105978" w:rsidRPr="00212B2D" w14:paraId="1E1867FD" w14:textId="77777777" w:rsidTr="00105978">
        <w:trPr>
          <w:tblCellSpacing w:w="14" w:type="dxa"/>
        </w:trPr>
        <w:tc>
          <w:tcPr>
            <w:tcW w:w="10834" w:type="dxa"/>
            <w:gridSpan w:val="5"/>
            <w:shd w:val="clear" w:color="auto" w:fill="auto"/>
          </w:tcPr>
          <w:p w14:paraId="1D09DAB7" w14:textId="77777777" w:rsidR="00105978" w:rsidRPr="00212B2D" w:rsidRDefault="00105978" w:rsidP="0005417F">
            <w:pPr>
              <w:rPr>
                <w:rFonts w:ascii="Arial" w:hAnsi="Arial" w:cs="Arial"/>
                <w:b/>
                <w:bCs/>
                <w:caps/>
              </w:rPr>
            </w:pPr>
            <w:r w:rsidRPr="00212B2D">
              <w:rPr>
                <w:rFonts w:ascii="Arial" w:hAnsi="Arial" w:cs="Arial"/>
                <w:b/>
                <w:bCs/>
                <w:caps/>
              </w:rPr>
              <w:t>Alcoholic Beverage Control Commission</w:t>
            </w:r>
          </w:p>
        </w:tc>
      </w:tr>
      <w:tr w:rsidR="00105978" w:rsidRPr="00212B2D" w14:paraId="65749A5C" w14:textId="77777777" w:rsidTr="009E0D9D">
        <w:trPr>
          <w:tblCellSpacing w:w="14" w:type="dxa"/>
        </w:trPr>
        <w:tc>
          <w:tcPr>
            <w:tcW w:w="5904" w:type="dxa"/>
            <w:shd w:val="clear" w:color="auto" w:fill="auto"/>
          </w:tcPr>
          <w:p w14:paraId="295A0FA8" w14:textId="77777777" w:rsidR="00105978" w:rsidRPr="00212B2D" w:rsidRDefault="00105978" w:rsidP="0005417F">
            <w:pPr>
              <w:rPr>
                <w:rFonts w:ascii="Arial" w:hAnsi="Arial" w:cs="Arial"/>
              </w:rPr>
            </w:pPr>
            <w:r w:rsidRPr="00212B2D">
              <w:rPr>
                <w:rFonts w:ascii="Arial" w:hAnsi="Arial" w:cs="Arial"/>
                <w:u w:val="single"/>
              </w:rPr>
              <w:t>Direct Shipments</w:t>
            </w:r>
          </w:p>
        </w:tc>
        <w:tc>
          <w:tcPr>
            <w:tcW w:w="3116" w:type="dxa"/>
            <w:shd w:val="clear" w:color="auto" w:fill="auto"/>
          </w:tcPr>
          <w:p w14:paraId="7F176317"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3F415900"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900215A"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250C570F" w14:textId="77777777" w:rsidR="00105978" w:rsidRPr="00212B2D" w:rsidRDefault="00105978" w:rsidP="0005417F">
            <w:pPr>
              <w:rPr>
                <w:rFonts w:ascii="Arial" w:hAnsi="Arial" w:cs="Arial"/>
              </w:rPr>
            </w:pPr>
            <w:r w:rsidRPr="00212B2D">
              <w:rPr>
                <w:rFonts w:ascii="Arial" w:hAnsi="Arial" w:cs="Arial"/>
              </w:rPr>
              <w:t>.1304</w:t>
            </w:r>
          </w:p>
        </w:tc>
      </w:tr>
      <w:tr w:rsidR="00105978" w:rsidRPr="00212B2D" w14:paraId="2F1B0E08" w14:textId="77777777" w:rsidTr="009E0D9D">
        <w:trPr>
          <w:tblCellSpacing w:w="14" w:type="dxa"/>
        </w:trPr>
        <w:tc>
          <w:tcPr>
            <w:tcW w:w="5904" w:type="dxa"/>
            <w:shd w:val="clear" w:color="auto" w:fill="auto"/>
          </w:tcPr>
          <w:p w14:paraId="4552B94D" w14:textId="77777777" w:rsidR="00105978" w:rsidRPr="00212B2D" w:rsidRDefault="00105978" w:rsidP="0005417F">
            <w:pPr>
              <w:rPr>
                <w:rFonts w:ascii="Arial" w:hAnsi="Arial" w:cs="Arial"/>
              </w:rPr>
            </w:pPr>
            <w:r w:rsidRPr="00212B2D">
              <w:rPr>
                <w:rFonts w:ascii="Arial" w:hAnsi="Arial" w:cs="Arial"/>
                <w:u w:val="single"/>
              </w:rPr>
              <w:t>Transportation Between ABC Boards</w:t>
            </w:r>
          </w:p>
        </w:tc>
        <w:tc>
          <w:tcPr>
            <w:tcW w:w="3116" w:type="dxa"/>
            <w:shd w:val="clear" w:color="auto" w:fill="auto"/>
          </w:tcPr>
          <w:p w14:paraId="119B9ECF"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1A282AE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2022F71"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78E2C7E1" w14:textId="77777777" w:rsidR="00105978" w:rsidRPr="00212B2D" w:rsidRDefault="00105978" w:rsidP="0005417F">
            <w:pPr>
              <w:rPr>
                <w:rFonts w:ascii="Arial" w:hAnsi="Arial" w:cs="Arial"/>
              </w:rPr>
            </w:pPr>
            <w:r w:rsidRPr="00212B2D">
              <w:rPr>
                <w:rFonts w:ascii="Arial" w:hAnsi="Arial" w:cs="Arial"/>
              </w:rPr>
              <w:t>.1305</w:t>
            </w:r>
          </w:p>
        </w:tc>
      </w:tr>
      <w:tr w:rsidR="00105978" w:rsidRPr="00212B2D" w14:paraId="3B747B8C" w14:textId="77777777" w:rsidTr="009E0D9D">
        <w:trPr>
          <w:tblCellSpacing w:w="14" w:type="dxa"/>
        </w:trPr>
        <w:tc>
          <w:tcPr>
            <w:tcW w:w="5904" w:type="dxa"/>
            <w:shd w:val="clear" w:color="auto" w:fill="auto"/>
          </w:tcPr>
          <w:p w14:paraId="3BF61628" w14:textId="77777777" w:rsidR="00105978" w:rsidRPr="00212B2D" w:rsidRDefault="00105978" w:rsidP="0005417F">
            <w:pPr>
              <w:rPr>
                <w:rFonts w:ascii="Arial" w:hAnsi="Arial" w:cs="Arial"/>
              </w:rPr>
            </w:pPr>
            <w:r w:rsidRPr="00212B2D">
              <w:rPr>
                <w:rFonts w:ascii="Arial" w:hAnsi="Arial" w:cs="Arial"/>
                <w:u w:val="single"/>
              </w:rPr>
              <w:t>Special Orders</w:t>
            </w:r>
          </w:p>
        </w:tc>
        <w:tc>
          <w:tcPr>
            <w:tcW w:w="3116" w:type="dxa"/>
            <w:shd w:val="clear" w:color="auto" w:fill="auto"/>
          </w:tcPr>
          <w:p w14:paraId="6ABCE0C8"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6B085A3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A797F44"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62142FA3" w14:textId="77777777" w:rsidR="00105978" w:rsidRPr="00212B2D" w:rsidRDefault="00105978" w:rsidP="0005417F">
            <w:pPr>
              <w:rPr>
                <w:rFonts w:ascii="Arial" w:hAnsi="Arial" w:cs="Arial"/>
              </w:rPr>
            </w:pPr>
            <w:r w:rsidRPr="00212B2D">
              <w:rPr>
                <w:rFonts w:ascii="Arial" w:hAnsi="Arial" w:cs="Arial"/>
              </w:rPr>
              <w:t>.1403</w:t>
            </w:r>
          </w:p>
        </w:tc>
      </w:tr>
      <w:tr w:rsidR="00105978" w:rsidRPr="00212B2D" w14:paraId="4C23228C" w14:textId="77777777" w:rsidTr="009E0D9D">
        <w:trPr>
          <w:tblCellSpacing w:w="14" w:type="dxa"/>
        </w:trPr>
        <w:tc>
          <w:tcPr>
            <w:tcW w:w="5904" w:type="dxa"/>
            <w:shd w:val="clear" w:color="auto" w:fill="auto"/>
          </w:tcPr>
          <w:p w14:paraId="7EB482F2" w14:textId="77777777" w:rsidR="00105978" w:rsidRPr="00212B2D" w:rsidRDefault="00105978" w:rsidP="0005417F">
            <w:pPr>
              <w:rPr>
                <w:rFonts w:ascii="Arial" w:hAnsi="Arial" w:cs="Arial"/>
              </w:rPr>
            </w:pPr>
            <w:r w:rsidRPr="00212B2D">
              <w:rPr>
                <w:rFonts w:ascii="Arial" w:hAnsi="Arial" w:cs="Arial"/>
                <w:u w:val="single"/>
              </w:rPr>
              <w:t>Antique Spirituous Liquor Special Orders</w:t>
            </w:r>
          </w:p>
        </w:tc>
        <w:tc>
          <w:tcPr>
            <w:tcW w:w="3116" w:type="dxa"/>
            <w:shd w:val="clear" w:color="auto" w:fill="auto"/>
          </w:tcPr>
          <w:p w14:paraId="6E107CFD"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0997F88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6258425"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084B4F05" w14:textId="77777777" w:rsidR="00105978" w:rsidRPr="00212B2D" w:rsidRDefault="00105978" w:rsidP="0005417F">
            <w:pPr>
              <w:rPr>
                <w:rFonts w:ascii="Arial" w:hAnsi="Arial" w:cs="Arial"/>
              </w:rPr>
            </w:pPr>
            <w:r w:rsidRPr="00212B2D">
              <w:rPr>
                <w:rFonts w:ascii="Arial" w:hAnsi="Arial" w:cs="Arial"/>
              </w:rPr>
              <w:t>.1407</w:t>
            </w:r>
          </w:p>
        </w:tc>
      </w:tr>
      <w:tr w:rsidR="00105978" w:rsidRPr="00212B2D" w14:paraId="4C947E0D" w14:textId="77777777" w:rsidTr="009E0D9D">
        <w:trPr>
          <w:tblCellSpacing w:w="14" w:type="dxa"/>
        </w:trPr>
        <w:tc>
          <w:tcPr>
            <w:tcW w:w="5904" w:type="dxa"/>
            <w:shd w:val="clear" w:color="auto" w:fill="auto"/>
          </w:tcPr>
          <w:p w14:paraId="7AF12362" w14:textId="77777777" w:rsidR="00105978" w:rsidRPr="00212B2D" w:rsidRDefault="00105978" w:rsidP="0005417F">
            <w:pPr>
              <w:rPr>
                <w:rFonts w:ascii="Arial" w:hAnsi="Arial" w:cs="Arial"/>
              </w:rPr>
            </w:pPr>
            <w:r w:rsidRPr="00212B2D">
              <w:rPr>
                <w:rFonts w:ascii="Arial" w:hAnsi="Arial" w:cs="Arial"/>
                <w:u w:val="single"/>
              </w:rPr>
              <w:t>Purchase-Transportation Permits</w:t>
            </w:r>
          </w:p>
        </w:tc>
        <w:tc>
          <w:tcPr>
            <w:tcW w:w="3116" w:type="dxa"/>
            <w:shd w:val="clear" w:color="auto" w:fill="auto"/>
          </w:tcPr>
          <w:p w14:paraId="0FE74E3B"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37B0E901"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8E78E5A"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064CD503" w14:textId="77777777" w:rsidR="00105978" w:rsidRPr="00212B2D" w:rsidRDefault="00105978" w:rsidP="0005417F">
            <w:pPr>
              <w:rPr>
                <w:rFonts w:ascii="Arial" w:hAnsi="Arial" w:cs="Arial"/>
              </w:rPr>
            </w:pPr>
            <w:r w:rsidRPr="00212B2D">
              <w:rPr>
                <w:rFonts w:ascii="Arial" w:hAnsi="Arial" w:cs="Arial"/>
              </w:rPr>
              <w:t>.1706</w:t>
            </w:r>
          </w:p>
        </w:tc>
      </w:tr>
      <w:tr w:rsidR="00105978" w:rsidRPr="00212B2D" w14:paraId="461C6245" w14:textId="77777777" w:rsidTr="009E0D9D">
        <w:trPr>
          <w:tblCellSpacing w:w="14" w:type="dxa"/>
        </w:trPr>
        <w:tc>
          <w:tcPr>
            <w:tcW w:w="5904" w:type="dxa"/>
            <w:shd w:val="clear" w:color="auto" w:fill="auto"/>
          </w:tcPr>
          <w:p w14:paraId="77B487C5" w14:textId="77777777" w:rsidR="00105978" w:rsidRPr="00212B2D" w:rsidRDefault="00105978" w:rsidP="0005417F">
            <w:pPr>
              <w:rPr>
                <w:rFonts w:ascii="Arial" w:hAnsi="Arial" w:cs="Arial"/>
              </w:rPr>
            </w:pPr>
            <w:r w:rsidRPr="00212B2D">
              <w:rPr>
                <w:rFonts w:ascii="Arial" w:hAnsi="Arial" w:cs="Arial"/>
                <w:u w:val="single"/>
              </w:rPr>
              <w:t>Purchase-Transportation Permits for Wine and Liquor</w:t>
            </w:r>
          </w:p>
        </w:tc>
        <w:tc>
          <w:tcPr>
            <w:tcW w:w="3116" w:type="dxa"/>
            <w:shd w:val="clear" w:color="auto" w:fill="auto"/>
          </w:tcPr>
          <w:p w14:paraId="63C9829B"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44A45FD5"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0FD3AF4"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3DCB94E8" w14:textId="77777777" w:rsidR="00105978" w:rsidRPr="00212B2D" w:rsidRDefault="00105978" w:rsidP="0005417F">
            <w:pPr>
              <w:rPr>
                <w:rFonts w:ascii="Arial" w:hAnsi="Arial" w:cs="Arial"/>
              </w:rPr>
            </w:pPr>
            <w:r w:rsidRPr="00212B2D">
              <w:rPr>
                <w:rFonts w:ascii="Arial" w:hAnsi="Arial" w:cs="Arial"/>
              </w:rPr>
              <w:t>.1801</w:t>
            </w:r>
          </w:p>
        </w:tc>
      </w:tr>
      <w:tr w:rsidR="00105978" w:rsidRPr="00212B2D" w14:paraId="3C08C5E1" w14:textId="77777777" w:rsidTr="009E0D9D">
        <w:trPr>
          <w:tblCellSpacing w:w="14" w:type="dxa"/>
        </w:trPr>
        <w:tc>
          <w:tcPr>
            <w:tcW w:w="5904" w:type="dxa"/>
            <w:shd w:val="clear" w:color="auto" w:fill="auto"/>
          </w:tcPr>
          <w:p w14:paraId="49F2D0AD" w14:textId="77777777" w:rsidR="00105978" w:rsidRPr="00212B2D" w:rsidRDefault="00105978" w:rsidP="0005417F">
            <w:pPr>
              <w:rPr>
                <w:rFonts w:ascii="Arial" w:hAnsi="Arial" w:cs="Arial"/>
              </w:rPr>
            </w:pPr>
            <w:r w:rsidRPr="00212B2D">
              <w:rPr>
                <w:rFonts w:ascii="Arial" w:hAnsi="Arial" w:cs="Arial"/>
                <w:u w:val="single"/>
              </w:rPr>
              <w:t>Distillery Record-Keeping</w:t>
            </w:r>
          </w:p>
        </w:tc>
        <w:tc>
          <w:tcPr>
            <w:tcW w:w="3116" w:type="dxa"/>
            <w:shd w:val="clear" w:color="auto" w:fill="auto"/>
          </w:tcPr>
          <w:p w14:paraId="033C4E00"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3B88FE9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19C91C0"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3E902C85" w14:textId="77777777" w:rsidR="00105978" w:rsidRPr="00212B2D" w:rsidRDefault="00105978" w:rsidP="0005417F">
            <w:pPr>
              <w:rPr>
                <w:rFonts w:ascii="Arial" w:hAnsi="Arial" w:cs="Arial"/>
              </w:rPr>
            </w:pPr>
            <w:r w:rsidRPr="00212B2D">
              <w:rPr>
                <w:rFonts w:ascii="Arial" w:hAnsi="Arial" w:cs="Arial"/>
              </w:rPr>
              <w:t>.2103</w:t>
            </w:r>
          </w:p>
        </w:tc>
      </w:tr>
      <w:tr w:rsidR="00105978" w:rsidRPr="00212B2D" w14:paraId="6DFA5D98" w14:textId="77777777" w:rsidTr="009E0D9D">
        <w:trPr>
          <w:tblCellSpacing w:w="14" w:type="dxa"/>
        </w:trPr>
        <w:tc>
          <w:tcPr>
            <w:tcW w:w="5904" w:type="dxa"/>
            <w:shd w:val="clear" w:color="auto" w:fill="auto"/>
          </w:tcPr>
          <w:p w14:paraId="379C213B" w14:textId="77777777" w:rsidR="00105978" w:rsidRPr="00212B2D" w:rsidRDefault="00105978" w:rsidP="0005417F">
            <w:pPr>
              <w:rPr>
                <w:rFonts w:ascii="Arial" w:hAnsi="Arial" w:cs="Arial"/>
              </w:rPr>
            </w:pPr>
            <w:r w:rsidRPr="00212B2D">
              <w:rPr>
                <w:rFonts w:ascii="Arial" w:hAnsi="Arial" w:cs="Arial"/>
                <w:u w:val="single"/>
              </w:rPr>
              <w:t>Distillery Issued Purchase-Transportation Permits</w:t>
            </w:r>
          </w:p>
        </w:tc>
        <w:tc>
          <w:tcPr>
            <w:tcW w:w="3116" w:type="dxa"/>
            <w:shd w:val="clear" w:color="auto" w:fill="auto"/>
          </w:tcPr>
          <w:p w14:paraId="7BB39BC3"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346B850C"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BDBE4EB" w14:textId="77777777" w:rsidR="00105978" w:rsidRPr="00212B2D" w:rsidRDefault="00105978" w:rsidP="0005417F">
            <w:pPr>
              <w:rPr>
                <w:rFonts w:ascii="Arial" w:hAnsi="Arial" w:cs="Arial"/>
              </w:rPr>
            </w:pPr>
            <w:r w:rsidRPr="00212B2D">
              <w:rPr>
                <w:rFonts w:ascii="Arial" w:hAnsi="Arial" w:cs="Arial"/>
              </w:rPr>
              <w:t>15A</w:t>
            </w:r>
          </w:p>
        </w:tc>
        <w:tc>
          <w:tcPr>
            <w:tcW w:w="678" w:type="dxa"/>
            <w:shd w:val="clear" w:color="auto" w:fill="auto"/>
          </w:tcPr>
          <w:p w14:paraId="5DE9D0C1" w14:textId="77777777" w:rsidR="00105978" w:rsidRPr="00212B2D" w:rsidRDefault="00105978" w:rsidP="0005417F">
            <w:pPr>
              <w:rPr>
                <w:rFonts w:ascii="Arial" w:hAnsi="Arial" w:cs="Arial"/>
              </w:rPr>
            </w:pPr>
            <w:r w:rsidRPr="00212B2D">
              <w:rPr>
                <w:rFonts w:ascii="Arial" w:hAnsi="Arial" w:cs="Arial"/>
              </w:rPr>
              <w:t>.2104</w:t>
            </w:r>
          </w:p>
        </w:tc>
      </w:tr>
      <w:tr w:rsidR="00105978" w:rsidRPr="00212B2D" w14:paraId="71243CD3" w14:textId="77777777" w:rsidTr="009E0D9D">
        <w:trPr>
          <w:tblCellSpacing w:w="14" w:type="dxa"/>
        </w:trPr>
        <w:tc>
          <w:tcPr>
            <w:tcW w:w="5904" w:type="dxa"/>
            <w:shd w:val="clear" w:color="auto" w:fill="auto"/>
          </w:tcPr>
          <w:p w14:paraId="38E5761F" w14:textId="77777777" w:rsidR="00105978" w:rsidRPr="00212B2D" w:rsidRDefault="00105978" w:rsidP="0005417F">
            <w:pPr>
              <w:rPr>
                <w:rFonts w:ascii="Arial" w:hAnsi="Arial" w:cs="Arial"/>
              </w:rPr>
            </w:pPr>
            <w:r w:rsidRPr="00212B2D">
              <w:rPr>
                <w:rFonts w:ascii="Arial" w:hAnsi="Arial" w:cs="Arial"/>
                <w:u w:val="single"/>
              </w:rPr>
              <w:t>Sales and Purchase Restrictions: Records</w:t>
            </w:r>
          </w:p>
        </w:tc>
        <w:tc>
          <w:tcPr>
            <w:tcW w:w="3116" w:type="dxa"/>
            <w:shd w:val="clear" w:color="auto" w:fill="auto"/>
          </w:tcPr>
          <w:p w14:paraId="55F15E4C"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27BB7E0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EDF7689" w14:textId="77777777" w:rsidR="00105978" w:rsidRPr="00212B2D" w:rsidRDefault="00105978" w:rsidP="0005417F">
            <w:pPr>
              <w:rPr>
                <w:rFonts w:ascii="Arial" w:hAnsi="Arial" w:cs="Arial"/>
              </w:rPr>
            </w:pPr>
            <w:r w:rsidRPr="00212B2D">
              <w:rPr>
                <w:rFonts w:ascii="Arial" w:hAnsi="Arial" w:cs="Arial"/>
              </w:rPr>
              <w:t>15C</w:t>
            </w:r>
          </w:p>
        </w:tc>
        <w:tc>
          <w:tcPr>
            <w:tcW w:w="678" w:type="dxa"/>
            <w:shd w:val="clear" w:color="auto" w:fill="auto"/>
          </w:tcPr>
          <w:p w14:paraId="3DD3605A" w14:textId="77777777" w:rsidR="00105978" w:rsidRPr="00212B2D" w:rsidRDefault="00105978" w:rsidP="0005417F">
            <w:pPr>
              <w:rPr>
                <w:rFonts w:ascii="Arial" w:hAnsi="Arial" w:cs="Arial"/>
              </w:rPr>
            </w:pPr>
            <w:r w:rsidRPr="00212B2D">
              <w:rPr>
                <w:rFonts w:ascii="Arial" w:hAnsi="Arial" w:cs="Arial"/>
              </w:rPr>
              <w:t>.0602</w:t>
            </w:r>
          </w:p>
        </w:tc>
      </w:tr>
      <w:tr w:rsidR="00105978" w:rsidRPr="00212B2D" w14:paraId="72763B1E" w14:textId="77777777" w:rsidTr="009E0D9D">
        <w:trPr>
          <w:tblCellSpacing w:w="14" w:type="dxa"/>
        </w:trPr>
        <w:tc>
          <w:tcPr>
            <w:tcW w:w="5904" w:type="dxa"/>
            <w:shd w:val="clear" w:color="auto" w:fill="auto"/>
          </w:tcPr>
          <w:p w14:paraId="163E6C95" w14:textId="77777777" w:rsidR="00105978" w:rsidRPr="00212B2D" w:rsidRDefault="00105978" w:rsidP="0005417F">
            <w:pPr>
              <w:rPr>
                <w:rFonts w:ascii="Arial" w:hAnsi="Arial" w:cs="Arial"/>
              </w:rPr>
            </w:pPr>
            <w:r w:rsidRPr="00212B2D">
              <w:rPr>
                <w:rFonts w:ascii="Arial" w:hAnsi="Arial" w:cs="Arial"/>
                <w:u w:val="single"/>
              </w:rPr>
              <w:t>Malt Beverage and Wine Shipments to Military Bases</w:t>
            </w:r>
          </w:p>
        </w:tc>
        <w:tc>
          <w:tcPr>
            <w:tcW w:w="3116" w:type="dxa"/>
            <w:shd w:val="clear" w:color="auto" w:fill="auto"/>
          </w:tcPr>
          <w:p w14:paraId="73D84267" w14:textId="77777777" w:rsidR="00105978" w:rsidRPr="00212B2D" w:rsidRDefault="00105978" w:rsidP="0005417F">
            <w:pPr>
              <w:jc w:val="right"/>
              <w:rPr>
                <w:rFonts w:ascii="Arial" w:hAnsi="Arial" w:cs="Arial"/>
              </w:rPr>
            </w:pPr>
            <w:r w:rsidRPr="00212B2D">
              <w:rPr>
                <w:rFonts w:ascii="Arial" w:hAnsi="Arial" w:cs="Arial"/>
              </w:rPr>
              <w:t>14B</w:t>
            </w:r>
          </w:p>
        </w:tc>
        <w:tc>
          <w:tcPr>
            <w:tcW w:w="602" w:type="dxa"/>
            <w:shd w:val="clear" w:color="auto" w:fill="auto"/>
          </w:tcPr>
          <w:p w14:paraId="4A78650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7C9727A" w14:textId="77777777" w:rsidR="00105978" w:rsidRPr="00212B2D" w:rsidRDefault="00105978" w:rsidP="0005417F">
            <w:pPr>
              <w:rPr>
                <w:rFonts w:ascii="Arial" w:hAnsi="Arial" w:cs="Arial"/>
              </w:rPr>
            </w:pPr>
            <w:r w:rsidRPr="00212B2D">
              <w:rPr>
                <w:rFonts w:ascii="Arial" w:hAnsi="Arial" w:cs="Arial"/>
              </w:rPr>
              <w:t>15C</w:t>
            </w:r>
          </w:p>
        </w:tc>
        <w:tc>
          <w:tcPr>
            <w:tcW w:w="678" w:type="dxa"/>
            <w:shd w:val="clear" w:color="auto" w:fill="auto"/>
          </w:tcPr>
          <w:p w14:paraId="56396220" w14:textId="77777777" w:rsidR="00105978" w:rsidRPr="00212B2D" w:rsidRDefault="00105978" w:rsidP="0005417F">
            <w:pPr>
              <w:rPr>
                <w:rFonts w:ascii="Arial" w:hAnsi="Arial" w:cs="Arial"/>
              </w:rPr>
            </w:pPr>
            <w:r w:rsidRPr="00212B2D">
              <w:rPr>
                <w:rFonts w:ascii="Arial" w:hAnsi="Arial" w:cs="Arial"/>
              </w:rPr>
              <w:t>.0607</w:t>
            </w:r>
          </w:p>
        </w:tc>
      </w:tr>
      <w:tr w:rsidR="00105978" w:rsidRPr="00212B2D" w14:paraId="325C3EA6" w14:textId="77777777" w:rsidTr="00105978">
        <w:trPr>
          <w:tblCellSpacing w:w="14" w:type="dxa"/>
        </w:trPr>
        <w:tc>
          <w:tcPr>
            <w:tcW w:w="10834" w:type="dxa"/>
            <w:gridSpan w:val="5"/>
            <w:shd w:val="clear" w:color="auto" w:fill="auto"/>
          </w:tcPr>
          <w:p w14:paraId="3CC6D167" w14:textId="77777777" w:rsidR="00105978" w:rsidRPr="00212B2D" w:rsidRDefault="00105978" w:rsidP="0005417F">
            <w:pPr>
              <w:rPr>
                <w:rFonts w:ascii="Arial" w:hAnsi="Arial" w:cs="Arial"/>
                <w:b/>
                <w:bCs/>
                <w:caps/>
              </w:rPr>
            </w:pPr>
          </w:p>
        </w:tc>
      </w:tr>
      <w:tr w:rsidR="00105978" w:rsidRPr="00212B2D" w14:paraId="78563472" w14:textId="77777777" w:rsidTr="00105978">
        <w:trPr>
          <w:tblCellSpacing w:w="14" w:type="dxa"/>
        </w:trPr>
        <w:tc>
          <w:tcPr>
            <w:tcW w:w="10834" w:type="dxa"/>
            <w:gridSpan w:val="5"/>
            <w:shd w:val="clear" w:color="auto" w:fill="auto"/>
          </w:tcPr>
          <w:p w14:paraId="17DC452B" w14:textId="77777777" w:rsidR="00105978" w:rsidRPr="00212B2D" w:rsidRDefault="00105978" w:rsidP="0005417F">
            <w:pPr>
              <w:rPr>
                <w:rFonts w:ascii="Arial" w:hAnsi="Arial" w:cs="Arial"/>
                <w:b/>
                <w:bCs/>
                <w:caps/>
              </w:rPr>
            </w:pPr>
            <w:r w:rsidRPr="00212B2D">
              <w:rPr>
                <w:rFonts w:ascii="Arial" w:hAnsi="Arial" w:cs="Arial"/>
                <w:b/>
                <w:bCs/>
                <w:caps/>
              </w:rPr>
              <w:t>Environmental Management Commission</w:t>
            </w:r>
          </w:p>
        </w:tc>
      </w:tr>
      <w:tr w:rsidR="00105978" w:rsidRPr="00212B2D" w14:paraId="6B671D49" w14:textId="77777777" w:rsidTr="009E0D9D">
        <w:trPr>
          <w:tblCellSpacing w:w="14" w:type="dxa"/>
        </w:trPr>
        <w:tc>
          <w:tcPr>
            <w:tcW w:w="5904" w:type="dxa"/>
            <w:shd w:val="clear" w:color="auto" w:fill="auto"/>
          </w:tcPr>
          <w:p w14:paraId="1E26F19A" w14:textId="77777777" w:rsidR="00105978" w:rsidRPr="00212B2D" w:rsidRDefault="00105978" w:rsidP="0005417F">
            <w:pPr>
              <w:rPr>
                <w:rFonts w:ascii="Arial" w:hAnsi="Arial" w:cs="Arial"/>
              </w:rPr>
            </w:pPr>
            <w:r w:rsidRPr="00212B2D">
              <w:rPr>
                <w:rFonts w:ascii="Arial" w:hAnsi="Arial" w:cs="Arial"/>
                <w:u w:val="single"/>
              </w:rPr>
              <w:t>Purpose of this Subchapter</w:t>
            </w:r>
          </w:p>
        </w:tc>
        <w:tc>
          <w:tcPr>
            <w:tcW w:w="3116" w:type="dxa"/>
            <w:shd w:val="clear" w:color="auto" w:fill="auto"/>
          </w:tcPr>
          <w:p w14:paraId="570F61E8"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042BEDA2"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44805FE"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7A1AA634" w14:textId="77777777" w:rsidR="00105978" w:rsidRPr="00212B2D" w:rsidRDefault="00105978" w:rsidP="0005417F">
            <w:pPr>
              <w:rPr>
                <w:rFonts w:ascii="Arial" w:hAnsi="Arial" w:cs="Arial"/>
              </w:rPr>
            </w:pPr>
            <w:r w:rsidRPr="00212B2D">
              <w:rPr>
                <w:rFonts w:ascii="Arial" w:hAnsi="Arial" w:cs="Arial"/>
              </w:rPr>
              <w:t>.0101</w:t>
            </w:r>
          </w:p>
        </w:tc>
      </w:tr>
      <w:tr w:rsidR="00105978" w:rsidRPr="00212B2D" w14:paraId="55A32E75" w14:textId="77777777" w:rsidTr="009E0D9D">
        <w:trPr>
          <w:tblCellSpacing w:w="14" w:type="dxa"/>
        </w:trPr>
        <w:tc>
          <w:tcPr>
            <w:tcW w:w="5904" w:type="dxa"/>
            <w:shd w:val="clear" w:color="auto" w:fill="auto"/>
          </w:tcPr>
          <w:p w14:paraId="6DDB7839" w14:textId="77777777" w:rsidR="00105978" w:rsidRPr="00212B2D" w:rsidRDefault="00105978" w:rsidP="0005417F">
            <w:pPr>
              <w:rPr>
                <w:rFonts w:ascii="Arial" w:hAnsi="Arial" w:cs="Arial"/>
              </w:rPr>
            </w:pPr>
            <w:r w:rsidRPr="00212B2D">
              <w:rPr>
                <w:rFonts w:ascii="Arial" w:hAnsi="Arial" w:cs="Arial"/>
                <w:u w:val="single"/>
              </w:rPr>
              <w:t>Definitions</w:t>
            </w:r>
          </w:p>
        </w:tc>
        <w:tc>
          <w:tcPr>
            <w:tcW w:w="3116" w:type="dxa"/>
            <w:shd w:val="clear" w:color="auto" w:fill="auto"/>
          </w:tcPr>
          <w:p w14:paraId="17A0028B"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708E4E42"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E5D29EC"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771E0498" w14:textId="77777777" w:rsidR="00105978" w:rsidRPr="00212B2D" w:rsidRDefault="00105978" w:rsidP="0005417F">
            <w:pPr>
              <w:rPr>
                <w:rFonts w:ascii="Arial" w:hAnsi="Arial" w:cs="Arial"/>
              </w:rPr>
            </w:pPr>
            <w:r w:rsidRPr="00212B2D">
              <w:rPr>
                <w:rFonts w:ascii="Arial" w:hAnsi="Arial" w:cs="Arial"/>
              </w:rPr>
              <w:t>.0102</w:t>
            </w:r>
          </w:p>
        </w:tc>
      </w:tr>
      <w:tr w:rsidR="00105978" w:rsidRPr="00212B2D" w14:paraId="05F95997" w14:textId="77777777" w:rsidTr="009E0D9D">
        <w:trPr>
          <w:tblCellSpacing w:w="14" w:type="dxa"/>
        </w:trPr>
        <w:tc>
          <w:tcPr>
            <w:tcW w:w="5904" w:type="dxa"/>
            <w:shd w:val="clear" w:color="auto" w:fill="auto"/>
          </w:tcPr>
          <w:p w14:paraId="703A266D" w14:textId="77777777" w:rsidR="00105978" w:rsidRPr="00212B2D" w:rsidRDefault="00105978" w:rsidP="0005417F">
            <w:pPr>
              <w:rPr>
                <w:rFonts w:ascii="Arial" w:hAnsi="Arial" w:cs="Arial"/>
              </w:rPr>
            </w:pPr>
            <w:r w:rsidRPr="00212B2D">
              <w:rPr>
                <w:rFonts w:ascii="Arial" w:hAnsi="Arial" w:cs="Arial"/>
                <w:u w:val="single"/>
              </w:rPr>
              <w:t>Delegations</w:t>
            </w:r>
          </w:p>
        </w:tc>
        <w:tc>
          <w:tcPr>
            <w:tcW w:w="3116" w:type="dxa"/>
            <w:shd w:val="clear" w:color="auto" w:fill="auto"/>
          </w:tcPr>
          <w:p w14:paraId="01E12155"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34C86590"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6ED1B30"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5138AAB2" w14:textId="77777777" w:rsidR="00105978" w:rsidRPr="00212B2D" w:rsidRDefault="00105978" w:rsidP="0005417F">
            <w:pPr>
              <w:rPr>
                <w:rFonts w:ascii="Arial" w:hAnsi="Arial" w:cs="Arial"/>
              </w:rPr>
            </w:pPr>
            <w:r w:rsidRPr="00212B2D">
              <w:rPr>
                <w:rFonts w:ascii="Arial" w:hAnsi="Arial" w:cs="Arial"/>
              </w:rPr>
              <w:t>.0103</w:t>
            </w:r>
          </w:p>
        </w:tc>
      </w:tr>
      <w:tr w:rsidR="00105978" w:rsidRPr="00212B2D" w14:paraId="6196EFEE" w14:textId="77777777" w:rsidTr="009E0D9D">
        <w:trPr>
          <w:tblCellSpacing w:w="14" w:type="dxa"/>
        </w:trPr>
        <w:tc>
          <w:tcPr>
            <w:tcW w:w="5904" w:type="dxa"/>
            <w:shd w:val="clear" w:color="auto" w:fill="auto"/>
          </w:tcPr>
          <w:p w14:paraId="49EEB10C" w14:textId="77777777" w:rsidR="00105978" w:rsidRPr="00212B2D" w:rsidRDefault="00105978" w:rsidP="0005417F">
            <w:pPr>
              <w:rPr>
                <w:rFonts w:ascii="Arial" w:hAnsi="Arial" w:cs="Arial"/>
              </w:rPr>
            </w:pPr>
            <w:r w:rsidRPr="00212B2D">
              <w:rPr>
                <w:rFonts w:ascii="Arial" w:hAnsi="Arial" w:cs="Arial"/>
                <w:u w:val="single"/>
              </w:rPr>
              <w:t>Authorized Hearing Officers</w:t>
            </w:r>
          </w:p>
        </w:tc>
        <w:tc>
          <w:tcPr>
            <w:tcW w:w="3116" w:type="dxa"/>
            <w:shd w:val="clear" w:color="auto" w:fill="auto"/>
          </w:tcPr>
          <w:p w14:paraId="650B063A"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72FADC5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CE43726"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7A24672C" w14:textId="77777777" w:rsidR="00105978" w:rsidRPr="00212B2D" w:rsidRDefault="00105978" w:rsidP="0005417F">
            <w:pPr>
              <w:rPr>
                <w:rFonts w:ascii="Arial" w:hAnsi="Arial" w:cs="Arial"/>
              </w:rPr>
            </w:pPr>
            <w:r w:rsidRPr="00212B2D">
              <w:rPr>
                <w:rFonts w:ascii="Arial" w:hAnsi="Arial" w:cs="Arial"/>
              </w:rPr>
              <w:t>.0104</w:t>
            </w:r>
          </w:p>
        </w:tc>
      </w:tr>
      <w:tr w:rsidR="00105978" w:rsidRPr="00212B2D" w14:paraId="55A99688" w14:textId="77777777" w:rsidTr="009E0D9D">
        <w:trPr>
          <w:tblCellSpacing w:w="14" w:type="dxa"/>
        </w:trPr>
        <w:tc>
          <w:tcPr>
            <w:tcW w:w="5904" w:type="dxa"/>
            <w:shd w:val="clear" w:color="auto" w:fill="auto"/>
          </w:tcPr>
          <w:p w14:paraId="767F5B7E" w14:textId="77777777" w:rsidR="00105978" w:rsidRPr="00212B2D" w:rsidRDefault="00105978" w:rsidP="0005417F">
            <w:pPr>
              <w:rPr>
                <w:rFonts w:ascii="Arial" w:hAnsi="Arial" w:cs="Arial"/>
              </w:rPr>
            </w:pPr>
            <w:r w:rsidRPr="00212B2D">
              <w:rPr>
                <w:rFonts w:ascii="Arial" w:hAnsi="Arial" w:cs="Arial"/>
                <w:u w:val="single"/>
              </w:rPr>
              <w:t>Requirements of Hearing Officer or Panel</w:t>
            </w:r>
          </w:p>
        </w:tc>
        <w:tc>
          <w:tcPr>
            <w:tcW w:w="3116" w:type="dxa"/>
            <w:shd w:val="clear" w:color="auto" w:fill="auto"/>
          </w:tcPr>
          <w:p w14:paraId="0EE5EF68"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261E1B5C"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C0C6333"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32468002" w14:textId="77777777" w:rsidR="00105978" w:rsidRPr="00212B2D" w:rsidRDefault="00105978" w:rsidP="0005417F">
            <w:pPr>
              <w:rPr>
                <w:rFonts w:ascii="Arial" w:hAnsi="Arial" w:cs="Arial"/>
              </w:rPr>
            </w:pPr>
            <w:r w:rsidRPr="00212B2D">
              <w:rPr>
                <w:rFonts w:ascii="Arial" w:hAnsi="Arial" w:cs="Arial"/>
              </w:rPr>
              <w:t>.0105</w:t>
            </w:r>
          </w:p>
        </w:tc>
      </w:tr>
      <w:tr w:rsidR="00105978" w:rsidRPr="00212B2D" w14:paraId="12B67B5B" w14:textId="77777777" w:rsidTr="009E0D9D">
        <w:trPr>
          <w:tblCellSpacing w:w="14" w:type="dxa"/>
        </w:trPr>
        <w:tc>
          <w:tcPr>
            <w:tcW w:w="5904" w:type="dxa"/>
            <w:shd w:val="clear" w:color="auto" w:fill="auto"/>
          </w:tcPr>
          <w:p w14:paraId="6600B605" w14:textId="77777777" w:rsidR="00105978" w:rsidRPr="00212B2D" w:rsidRDefault="00105978" w:rsidP="0005417F">
            <w:pPr>
              <w:rPr>
                <w:rFonts w:ascii="Arial" w:hAnsi="Arial" w:cs="Arial"/>
              </w:rPr>
            </w:pPr>
            <w:r w:rsidRPr="00212B2D">
              <w:rPr>
                <w:rFonts w:ascii="Arial" w:hAnsi="Arial" w:cs="Arial"/>
                <w:u w:val="single"/>
              </w:rPr>
              <w:t>Department Hearing Rules</w:t>
            </w:r>
          </w:p>
        </w:tc>
        <w:tc>
          <w:tcPr>
            <w:tcW w:w="3116" w:type="dxa"/>
            <w:shd w:val="clear" w:color="auto" w:fill="auto"/>
          </w:tcPr>
          <w:p w14:paraId="4453DD1F"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6056B90A"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A05991C"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43CFB744" w14:textId="77777777" w:rsidR="00105978" w:rsidRPr="00212B2D" w:rsidRDefault="00105978" w:rsidP="0005417F">
            <w:pPr>
              <w:rPr>
                <w:rFonts w:ascii="Arial" w:hAnsi="Arial" w:cs="Arial"/>
              </w:rPr>
            </w:pPr>
            <w:r w:rsidRPr="00212B2D">
              <w:rPr>
                <w:rFonts w:ascii="Arial" w:hAnsi="Arial" w:cs="Arial"/>
              </w:rPr>
              <w:t>.0106</w:t>
            </w:r>
          </w:p>
        </w:tc>
      </w:tr>
      <w:tr w:rsidR="00105978" w:rsidRPr="00212B2D" w14:paraId="11A43E05" w14:textId="77777777" w:rsidTr="009E0D9D">
        <w:trPr>
          <w:tblCellSpacing w:w="14" w:type="dxa"/>
        </w:trPr>
        <w:tc>
          <w:tcPr>
            <w:tcW w:w="5904" w:type="dxa"/>
            <w:shd w:val="clear" w:color="auto" w:fill="auto"/>
          </w:tcPr>
          <w:p w14:paraId="7DA708C1" w14:textId="77777777" w:rsidR="00105978" w:rsidRPr="00212B2D" w:rsidRDefault="00105978" w:rsidP="0005417F">
            <w:pPr>
              <w:rPr>
                <w:rFonts w:ascii="Arial" w:hAnsi="Arial" w:cs="Arial"/>
              </w:rPr>
            </w:pPr>
            <w:r w:rsidRPr="00212B2D">
              <w:rPr>
                <w:rFonts w:ascii="Arial" w:hAnsi="Arial" w:cs="Arial"/>
                <w:u w:val="single"/>
              </w:rPr>
              <w:t>Procedures</w:t>
            </w:r>
          </w:p>
        </w:tc>
        <w:tc>
          <w:tcPr>
            <w:tcW w:w="3116" w:type="dxa"/>
            <w:shd w:val="clear" w:color="auto" w:fill="auto"/>
          </w:tcPr>
          <w:p w14:paraId="0C07C4E2"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2118D3D1"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082B7DD"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41D4894E" w14:textId="77777777" w:rsidR="00105978" w:rsidRPr="00212B2D" w:rsidRDefault="00105978" w:rsidP="0005417F">
            <w:pPr>
              <w:rPr>
                <w:rFonts w:ascii="Arial" w:hAnsi="Arial" w:cs="Arial"/>
              </w:rPr>
            </w:pPr>
            <w:r w:rsidRPr="00212B2D">
              <w:rPr>
                <w:rFonts w:ascii="Arial" w:hAnsi="Arial" w:cs="Arial"/>
              </w:rPr>
              <w:t>.0203</w:t>
            </w:r>
          </w:p>
        </w:tc>
      </w:tr>
      <w:tr w:rsidR="00105978" w:rsidRPr="00212B2D" w14:paraId="4A0A3003" w14:textId="77777777" w:rsidTr="009E0D9D">
        <w:trPr>
          <w:tblCellSpacing w:w="14" w:type="dxa"/>
        </w:trPr>
        <w:tc>
          <w:tcPr>
            <w:tcW w:w="5904" w:type="dxa"/>
            <w:shd w:val="clear" w:color="auto" w:fill="auto"/>
          </w:tcPr>
          <w:p w14:paraId="64EC00A2" w14:textId="77777777" w:rsidR="00105978" w:rsidRPr="00212B2D" w:rsidRDefault="00105978" w:rsidP="0005417F">
            <w:pPr>
              <w:rPr>
                <w:rFonts w:ascii="Arial" w:hAnsi="Arial" w:cs="Arial"/>
              </w:rPr>
            </w:pPr>
            <w:r w:rsidRPr="00212B2D">
              <w:rPr>
                <w:rFonts w:ascii="Arial" w:hAnsi="Arial" w:cs="Arial"/>
                <w:u w:val="single"/>
              </w:rPr>
              <w:t>Opportunity for Hearing</w:t>
            </w:r>
          </w:p>
        </w:tc>
        <w:tc>
          <w:tcPr>
            <w:tcW w:w="3116" w:type="dxa"/>
            <w:shd w:val="clear" w:color="auto" w:fill="auto"/>
          </w:tcPr>
          <w:p w14:paraId="4CE1373E"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7711310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99365EF"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56BA743D" w14:textId="77777777" w:rsidR="00105978" w:rsidRPr="00212B2D" w:rsidRDefault="00105978" w:rsidP="0005417F">
            <w:pPr>
              <w:rPr>
                <w:rFonts w:ascii="Arial" w:hAnsi="Arial" w:cs="Arial"/>
              </w:rPr>
            </w:pPr>
            <w:r w:rsidRPr="00212B2D">
              <w:rPr>
                <w:rFonts w:ascii="Arial" w:hAnsi="Arial" w:cs="Arial"/>
              </w:rPr>
              <w:t>.0301</w:t>
            </w:r>
          </w:p>
        </w:tc>
      </w:tr>
      <w:tr w:rsidR="00105978" w:rsidRPr="00212B2D" w14:paraId="3498B721" w14:textId="77777777" w:rsidTr="009E0D9D">
        <w:trPr>
          <w:tblCellSpacing w:w="14" w:type="dxa"/>
        </w:trPr>
        <w:tc>
          <w:tcPr>
            <w:tcW w:w="5904" w:type="dxa"/>
            <w:shd w:val="clear" w:color="auto" w:fill="auto"/>
          </w:tcPr>
          <w:p w14:paraId="03E0B37E" w14:textId="77777777" w:rsidR="00105978" w:rsidRPr="00212B2D" w:rsidRDefault="00105978" w:rsidP="0005417F">
            <w:pPr>
              <w:rPr>
                <w:rFonts w:ascii="Arial" w:hAnsi="Arial" w:cs="Arial"/>
              </w:rPr>
            </w:pPr>
            <w:r w:rsidRPr="00212B2D">
              <w:rPr>
                <w:rFonts w:ascii="Arial" w:hAnsi="Arial" w:cs="Arial"/>
                <w:u w:val="single"/>
              </w:rPr>
              <w:t>Request for Hearing</w:t>
            </w:r>
          </w:p>
        </w:tc>
        <w:tc>
          <w:tcPr>
            <w:tcW w:w="3116" w:type="dxa"/>
            <w:shd w:val="clear" w:color="auto" w:fill="auto"/>
          </w:tcPr>
          <w:p w14:paraId="5E52986D"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21AE7B85"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DC562B3"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58684E82" w14:textId="77777777" w:rsidR="00105978" w:rsidRPr="00212B2D" w:rsidRDefault="00105978" w:rsidP="0005417F">
            <w:pPr>
              <w:rPr>
                <w:rFonts w:ascii="Arial" w:hAnsi="Arial" w:cs="Arial"/>
              </w:rPr>
            </w:pPr>
            <w:r w:rsidRPr="00212B2D">
              <w:rPr>
                <w:rFonts w:ascii="Arial" w:hAnsi="Arial" w:cs="Arial"/>
              </w:rPr>
              <w:t>.0302</w:t>
            </w:r>
          </w:p>
        </w:tc>
      </w:tr>
      <w:tr w:rsidR="00105978" w:rsidRPr="00212B2D" w14:paraId="2D9B7147" w14:textId="77777777" w:rsidTr="009E0D9D">
        <w:trPr>
          <w:tblCellSpacing w:w="14" w:type="dxa"/>
        </w:trPr>
        <w:tc>
          <w:tcPr>
            <w:tcW w:w="5904" w:type="dxa"/>
            <w:shd w:val="clear" w:color="auto" w:fill="auto"/>
          </w:tcPr>
          <w:p w14:paraId="61B64806" w14:textId="77777777" w:rsidR="00105978" w:rsidRPr="00212B2D" w:rsidRDefault="00105978" w:rsidP="0005417F">
            <w:pPr>
              <w:rPr>
                <w:rFonts w:ascii="Arial" w:hAnsi="Arial" w:cs="Arial"/>
              </w:rPr>
            </w:pPr>
            <w:r w:rsidRPr="00212B2D">
              <w:rPr>
                <w:rFonts w:ascii="Arial" w:hAnsi="Arial" w:cs="Arial"/>
                <w:u w:val="single"/>
              </w:rPr>
              <w:t>Water Quality Discharge Permits: Notice: Procedures</w:t>
            </w:r>
          </w:p>
        </w:tc>
        <w:tc>
          <w:tcPr>
            <w:tcW w:w="3116" w:type="dxa"/>
            <w:shd w:val="clear" w:color="auto" w:fill="auto"/>
          </w:tcPr>
          <w:p w14:paraId="28F6029F"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00CF4B95"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B9340FD"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4B30E3AE" w14:textId="77777777" w:rsidR="00105978" w:rsidRPr="00212B2D" w:rsidRDefault="00105978" w:rsidP="0005417F">
            <w:pPr>
              <w:rPr>
                <w:rFonts w:ascii="Arial" w:hAnsi="Arial" w:cs="Arial"/>
              </w:rPr>
            </w:pPr>
            <w:r w:rsidRPr="00212B2D">
              <w:rPr>
                <w:rFonts w:ascii="Arial" w:hAnsi="Arial" w:cs="Arial"/>
              </w:rPr>
              <w:t>.0402</w:t>
            </w:r>
          </w:p>
        </w:tc>
      </w:tr>
      <w:tr w:rsidR="00105978" w:rsidRPr="00212B2D" w14:paraId="6FA6CE66" w14:textId="77777777" w:rsidTr="009E0D9D">
        <w:trPr>
          <w:tblCellSpacing w:w="14" w:type="dxa"/>
        </w:trPr>
        <w:tc>
          <w:tcPr>
            <w:tcW w:w="5904" w:type="dxa"/>
            <w:shd w:val="clear" w:color="auto" w:fill="auto"/>
          </w:tcPr>
          <w:p w14:paraId="3F557188" w14:textId="77777777" w:rsidR="00105978" w:rsidRPr="00212B2D" w:rsidRDefault="00105978" w:rsidP="0005417F">
            <w:pPr>
              <w:rPr>
                <w:rFonts w:ascii="Arial" w:hAnsi="Arial" w:cs="Arial"/>
              </w:rPr>
            </w:pPr>
            <w:r w:rsidRPr="00212B2D">
              <w:rPr>
                <w:rFonts w:ascii="Arial" w:hAnsi="Arial" w:cs="Arial"/>
                <w:u w:val="single"/>
              </w:rPr>
              <w:t>Form and Contents of Petition</w:t>
            </w:r>
          </w:p>
        </w:tc>
        <w:tc>
          <w:tcPr>
            <w:tcW w:w="3116" w:type="dxa"/>
            <w:shd w:val="clear" w:color="auto" w:fill="auto"/>
          </w:tcPr>
          <w:p w14:paraId="4BF145D9"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02116EB3"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1D08CD6"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68B7D658" w14:textId="77777777" w:rsidR="00105978" w:rsidRPr="00212B2D" w:rsidRDefault="00105978" w:rsidP="0005417F">
            <w:pPr>
              <w:rPr>
                <w:rFonts w:ascii="Arial" w:hAnsi="Arial" w:cs="Arial"/>
              </w:rPr>
            </w:pPr>
            <w:r w:rsidRPr="00212B2D">
              <w:rPr>
                <w:rFonts w:ascii="Arial" w:hAnsi="Arial" w:cs="Arial"/>
              </w:rPr>
              <w:t>.0501</w:t>
            </w:r>
          </w:p>
        </w:tc>
      </w:tr>
      <w:tr w:rsidR="00105978" w:rsidRPr="00212B2D" w14:paraId="37AFC7FF" w14:textId="77777777" w:rsidTr="009E0D9D">
        <w:trPr>
          <w:tblCellSpacing w:w="14" w:type="dxa"/>
        </w:trPr>
        <w:tc>
          <w:tcPr>
            <w:tcW w:w="5904" w:type="dxa"/>
            <w:shd w:val="clear" w:color="auto" w:fill="auto"/>
          </w:tcPr>
          <w:p w14:paraId="6D49167D" w14:textId="77777777" w:rsidR="00105978" w:rsidRPr="00212B2D" w:rsidRDefault="00105978" w:rsidP="0005417F">
            <w:pPr>
              <w:rPr>
                <w:rFonts w:ascii="Arial" w:hAnsi="Arial" w:cs="Arial"/>
              </w:rPr>
            </w:pPr>
            <w:r w:rsidRPr="00212B2D">
              <w:rPr>
                <w:rFonts w:ascii="Arial" w:hAnsi="Arial" w:cs="Arial"/>
                <w:u w:val="single"/>
              </w:rPr>
              <w:t>Review by a Committee of the Commission</w:t>
            </w:r>
          </w:p>
        </w:tc>
        <w:tc>
          <w:tcPr>
            <w:tcW w:w="3116" w:type="dxa"/>
            <w:shd w:val="clear" w:color="auto" w:fill="auto"/>
          </w:tcPr>
          <w:p w14:paraId="27F0A7EE"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56672C4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F1B73D1"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6B36FDB4" w14:textId="77777777" w:rsidR="00105978" w:rsidRPr="00212B2D" w:rsidRDefault="00105978" w:rsidP="0005417F">
            <w:pPr>
              <w:rPr>
                <w:rFonts w:ascii="Arial" w:hAnsi="Arial" w:cs="Arial"/>
              </w:rPr>
            </w:pPr>
            <w:r w:rsidRPr="00212B2D">
              <w:rPr>
                <w:rFonts w:ascii="Arial" w:hAnsi="Arial" w:cs="Arial"/>
              </w:rPr>
              <w:t>.0502</w:t>
            </w:r>
          </w:p>
        </w:tc>
      </w:tr>
      <w:tr w:rsidR="00105978" w:rsidRPr="00212B2D" w14:paraId="35E5D2AA" w14:textId="77777777" w:rsidTr="009E0D9D">
        <w:trPr>
          <w:tblCellSpacing w:w="14" w:type="dxa"/>
        </w:trPr>
        <w:tc>
          <w:tcPr>
            <w:tcW w:w="5904" w:type="dxa"/>
            <w:shd w:val="clear" w:color="auto" w:fill="auto"/>
          </w:tcPr>
          <w:p w14:paraId="6D9840CC" w14:textId="77777777" w:rsidR="00105978" w:rsidRPr="00212B2D" w:rsidRDefault="00105978" w:rsidP="0005417F">
            <w:pPr>
              <w:rPr>
                <w:rFonts w:ascii="Arial" w:hAnsi="Arial" w:cs="Arial"/>
              </w:rPr>
            </w:pPr>
            <w:r w:rsidRPr="00212B2D">
              <w:rPr>
                <w:rFonts w:ascii="Arial" w:hAnsi="Arial" w:cs="Arial"/>
                <w:u w:val="single"/>
              </w:rPr>
              <w:t>Presentation of the Commission</w:t>
            </w:r>
          </w:p>
        </w:tc>
        <w:tc>
          <w:tcPr>
            <w:tcW w:w="3116" w:type="dxa"/>
            <w:shd w:val="clear" w:color="auto" w:fill="auto"/>
          </w:tcPr>
          <w:p w14:paraId="04FAD709"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261830B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9128C8B"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27A667B8" w14:textId="77777777" w:rsidR="00105978" w:rsidRPr="00212B2D" w:rsidRDefault="00105978" w:rsidP="0005417F">
            <w:pPr>
              <w:rPr>
                <w:rFonts w:ascii="Arial" w:hAnsi="Arial" w:cs="Arial"/>
              </w:rPr>
            </w:pPr>
            <w:r w:rsidRPr="00212B2D">
              <w:rPr>
                <w:rFonts w:ascii="Arial" w:hAnsi="Arial" w:cs="Arial"/>
              </w:rPr>
              <w:t>.0503</w:t>
            </w:r>
          </w:p>
        </w:tc>
      </w:tr>
      <w:tr w:rsidR="00105978" w:rsidRPr="00212B2D" w14:paraId="79FFFDFC" w14:textId="77777777" w:rsidTr="009E0D9D">
        <w:trPr>
          <w:tblCellSpacing w:w="14" w:type="dxa"/>
        </w:trPr>
        <w:tc>
          <w:tcPr>
            <w:tcW w:w="5904" w:type="dxa"/>
            <w:shd w:val="clear" w:color="auto" w:fill="auto"/>
          </w:tcPr>
          <w:p w14:paraId="4CCF8EE9" w14:textId="77777777" w:rsidR="00105978" w:rsidRPr="00212B2D" w:rsidRDefault="00105978" w:rsidP="0005417F">
            <w:pPr>
              <w:rPr>
                <w:rFonts w:ascii="Arial" w:hAnsi="Arial" w:cs="Arial"/>
              </w:rPr>
            </w:pPr>
            <w:r w:rsidRPr="00212B2D">
              <w:rPr>
                <w:rFonts w:ascii="Arial" w:hAnsi="Arial" w:cs="Arial"/>
                <w:u w:val="single"/>
              </w:rPr>
              <w:t>Recourse to Denial of Petition</w:t>
            </w:r>
          </w:p>
        </w:tc>
        <w:tc>
          <w:tcPr>
            <w:tcW w:w="3116" w:type="dxa"/>
            <w:shd w:val="clear" w:color="auto" w:fill="auto"/>
          </w:tcPr>
          <w:p w14:paraId="51AA619A"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106F2C70"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4086FD9"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22B7A349" w14:textId="77777777" w:rsidR="00105978" w:rsidRPr="00212B2D" w:rsidRDefault="00105978" w:rsidP="0005417F">
            <w:pPr>
              <w:rPr>
                <w:rFonts w:ascii="Arial" w:hAnsi="Arial" w:cs="Arial"/>
              </w:rPr>
            </w:pPr>
            <w:r w:rsidRPr="00212B2D">
              <w:rPr>
                <w:rFonts w:ascii="Arial" w:hAnsi="Arial" w:cs="Arial"/>
              </w:rPr>
              <w:t>.0504</w:t>
            </w:r>
          </w:p>
        </w:tc>
      </w:tr>
      <w:tr w:rsidR="00105978" w:rsidRPr="00212B2D" w14:paraId="03014AEE" w14:textId="77777777" w:rsidTr="009E0D9D">
        <w:trPr>
          <w:tblCellSpacing w:w="14" w:type="dxa"/>
        </w:trPr>
        <w:tc>
          <w:tcPr>
            <w:tcW w:w="5904" w:type="dxa"/>
            <w:shd w:val="clear" w:color="auto" w:fill="auto"/>
          </w:tcPr>
          <w:p w14:paraId="6CBF9DE9" w14:textId="77777777" w:rsidR="00105978" w:rsidRPr="00212B2D" w:rsidRDefault="00105978" w:rsidP="0005417F">
            <w:pPr>
              <w:rPr>
                <w:rFonts w:ascii="Arial" w:hAnsi="Arial" w:cs="Arial"/>
              </w:rPr>
            </w:pPr>
            <w:r w:rsidRPr="00212B2D">
              <w:rPr>
                <w:rFonts w:ascii="Arial" w:hAnsi="Arial" w:cs="Arial"/>
                <w:u w:val="single"/>
              </w:rPr>
              <w:t>Issuance of Declaratory Ruling</w:t>
            </w:r>
          </w:p>
        </w:tc>
        <w:tc>
          <w:tcPr>
            <w:tcW w:w="3116" w:type="dxa"/>
            <w:shd w:val="clear" w:color="auto" w:fill="auto"/>
          </w:tcPr>
          <w:p w14:paraId="0E19ED1B"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13A9E93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864DCF6"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507DBE7B" w14:textId="77777777" w:rsidR="00105978" w:rsidRPr="00212B2D" w:rsidRDefault="00105978" w:rsidP="0005417F">
            <w:pPr>
              <w:rPr>
                <w:rFonts w:ascii="Arial" w:hAnsi="Arial" w:cs="Arial"/>
              </w:rPr>
            </w:pPr>
            <w:r w:rsidRPr="00212B2D">
              <w:rPr>
                <w:rFonts w:ascii="Arial" w:hAnsi="Arial" w:cs="Arial"/>
              </w:rPr>
              <w:t>.0601</w:t>
            </w:r>
          </w:p>
        </w:tc>
      </w:tr>
      <w:tr w:rsidR="00105978" w:rsidRPr="00212B2D" w14:paraId="7AFEBA2A" w14:textId="77777777" w:rsidTr="009E0D9D">
        <w:trPr>
          <w:tblCellSpacing w:w="14" w:type="dxa"/>
        </w:trPr>
        <w:tc>
          <w:tcPr>
            <w:tcW w:w="5904" w:type="dxa"/>
            <w:shd w:val="clear" w:color="auto" w:fill="auto"/>
          </w:tcPr>
          <w:p w14:paraId="63A4428F" w14:textId="77777777" w:rsidR="00105978" w:rsidRPr="00212B2D" w:rsidRDefault="00105978" w:rsidP="0005417F">
            <w:pPr>
              <w:rPr>
                <w:rFonts w:ascii="Arial" w:hAnsi="Arial" w:cs="Arial"/>
              </w:rPr>
            </w:pPr>
            <w:r w:rsidRPr="00212B2D">
              <w:rPr>
                <w:rFonts w:ascii="Arial" w:hAnsi="Arial" w:cs="Arial"/>
                <w:u w:val="single"/>
              </w:rPr>
              <w:t>Procedure for Submission of Petition</w:t>
            </w:r>
          </w:p>
        </w:tc>
        <w:tc>
          <w:tcPr>
            <w:tcW w:w="3116" w:type="dxa"/>
            <w:shd w:val="clear" w:color="auto" w:fill="auto"/>
          </w:tcPr>
          <w:p w14:paraId="2F9A4756"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4CAF817D"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4076AAF"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2B947FFC" w14:textId="77777777" w:rsidR="00105978" w:rsidRPr="00212B2D" w:rsidRDefault="00105978" w:rsidP="0005417F">
            <w:pPr>
              <w:rPr>
                <w:rFonts w:ascii="Arial" w:hAnsi="Arial" w:cs="Arial"/>
              </w:rPr>
            </w:pPr>
            <w:r w:rsidRPr="00212B2D">
              <w:rPr>
                <w:rFonts w:ascii="Arial" w:hAnsi="Arial" w:cs="Arial"/>
              </w:rPr>
              <w:t>.0602</w:t>
            </w:r>
          </w:p>
        </w:tc>
      </w:tr>
      <w:tr w:rsidR="00105978" w:rsidRPr="00212B2D" w14:paraId="2159CC77" w14:textId="77777777" w:rsidTr="009E0D9D">
        <w:trPr>
          <w:tblCellSpacing w:w="14" w:type="dxa"/>
        </w:trPr>
        <w:tc>
          <w:tcPr>
            <w:tcW w:w="5904" w:type="dxa"/>
            <w:shd w:val="clear" w:color="auto" w:fill="auto"/>
          </w:tcPr>
          <w:p w14:paraId="1938D260" w14:textId="77777777" w:rsidR="00105978" w:rsidRPr="00212B2D" w:rsidRDefault="00105978" w:rsidP="0005417F">
            <w:pPr>
              <w:rPr>
                <w:rFonts w:ascii="Arial" w:hAnsi="Arial" w:cs="Arial"/>
              </w:rPr>
            </w:pPr>
            <w:r w:rsidRPr="00212B2D">
              <w:rPr>
                <w:rFonts w:ascii="Arial" w:hAnsi="Arial" w:cs="Arial"/>
                <w:u w:val="single"/>
              </w:rPr>
              <w:t>Disposition of Request</w:t>
            </w:r>
          </w:p>
        </w:tc>
        <w:tc>
          <w:tcPr>
            <w:tcW w:w="3116" w:type="dxa"/>
            <w:shd w:val="clear" w:color="auto" w:fill="auto"/>
          </w:tcPr>
          <w:p w14:paraId="33EB5CC1"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67523493"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7B7CAC9" w14:textId="77777777" w:rsidR="00105978" w:rsidRPr="00212B2D" w:rsidRDefault="00105978" w:rsidP="0005417F">
            <w:pPr>
              <w:rPr>
                <w:rFonts w:ascii="Arial" w:hAnsi="Arial" w:cs="Arial"/>
              </w:rPr>
            </w:pPr>
            <w:r w:rsidRPr="00212B2D">
              <w:rPr>
                <w:rFonts w:ascii="Arial" w:hAnsi="Arial" w:cs="Arial"/>
              </w:rPr>
              <w:t>02I</w:t>
            </w:r>
          </w:p>
        </w:tc>
        <w:tc>
          <w:tcPr>
            <w:tcW w:w="678" w:type="dxa"/>
            <w:shd w:val="clear" w:color="auto" w:fill="auto"/>
          </w:tcPr>
          <w:p w14:paraId="40EB63A0" w14:textId="77777777" w:rsidR="00105978" w:rsidRPr="00212B2D" w:rsidRDefault="00105978" w:rsidP="0005417F">
            <w:pPr>
              <w:rPr>
                <w:rFonts w:ascii="Arial" w:hAnsi="Arial" w:cs="Arial"/>
              </w:rPr>
            </w:pPr>
            <w:r w:rsidRPr="00212B2D">
              <w:rPr>
                <w:rFonts w:ascii="Arial" w:hAnsi="Arial" w:cs="Arial"/>
              </w:rPr>
              <w:t>.0603</w:t>
            </w:r>
          </w:p>
        </w:tc>
      </w:tr>
      <w:tr w:rsidR="00105978" w:rsidRPr="00212B2D" w14:paraId="2EF6899F" w14:textId="77777777" w:rsidTr="00105978">
        <w:trPr>
          <w:tblCellSpacing w:w="14" w:type="dxa"/>
        </w:trPr>
        <w:tc>
          <w:tcPr>
            <w:tcW w:w="10834" w:type="dxa"/>
            <w:gridSpan w:val="5"/>
            <w:shd w:val="clear" w:color="auto" w:fill="auto"/>
          </w:tcPr>
          <w:p w14:paraId="0D05B4D2" w14:textId="77777777" w:rsidR="00105978" w:rsidRPr="00212B2D" w:rsidRDefault="00105978" w:rsidP="0005417F">
            <w:pPr>
              <w:rPr>
                <w:rFonts w:ascii="Arial" w:hAnsi="Arial" w:cs="Arial"/>
                <w:b/>
                <w:bCs/>
                <w:caps/>
              </w:rPr>
            </w:pPr>
          </w:p>
        </w:tc>
      </w:tr>
      <w:tr w:rsidR="00105978" w:rsidRPr="00212B2D" w14:paraId="023D36BC" w14:textId="77777777" w:rsidTr="00105978">
        <w:trPr>
          <w:tblCellSpacing w:w="14" w:type="dxa"/>
        </w:trPr>
        <w:tc>
          <w:tcPr>
            <w:tcW w:w="10834" w:type="dxa"/>
            <w:gridSpan w:val="5"/>
            <w:shd w:val="clear" w:color="auto" w:fill="auto"/>
          </w:tcPr>
          <w:p w14:paraId="430A6E7B" w14:textId="77777777" w:rsidR="00105978" w:rsidRPr="00212B2D" w:rsidRDefault="00105978" w:rsidP="0005417F">
            <w:pPr>
              <w:rPr>
                <w:rFonts w:ascii="Arial" w:hAnsi="Arial" w:cs="Arial"/>
                <w:b/>
                <w:bCs/>
                <w:caps/>
              </w:rPr>
            </w:pPr>
            <w:r w:rsidRPr="00212B2D">
              <w:rPr>
                <w:rFonts w:ascii="Arial" w:hAnsi="Arial" w:cs="Arial"/>
                <w:b/>
                <w:bCs/>
                <w:caps/>
              </w:rPr>
              <w:t>Wildlife Resources Commission</w:t>
            </w:r>
          </w:p>
        </w:tc>
      </w:tr>
      <w:tr w:rsidR="00105978" w:rsidRPr="00212B2D" w14:paraId="7957DF60" w14:textId="77777777" w:rsidTr="009E0D9D">
        <w:trPr>
          <w:tblCellSpacing w:w="14" w:type="dxa"/>
        </w:trPr>
        <w:tc>
          <w:tcPr>
            <w:tcW w:w="5904" w:type="dxa"/>
            <w:shd w:val="clear" w:color="auto" w:fill="auto"/>
          </w:tcPr>
          <w:p w14:paraId="016979CE" w14:textId="77777777" w:rsidR="00105978" w:rsidRPr="00212B2D" w:rsidRDefault="00105978" w:rsidP="0005417F">
            <w:pPr>
              <w:rPr>
                <w:rFonts w:ascii="Arial" w:hAnsi="Arial" w:cs="Arial"/>
              </w:rPr>
            </w:pPr>
            <w:r w:rsidRPr="00212B2D">
              <w:rPr>
                <w:rFonts w:ascii="Arial" w:hAnsi="Arial" w:cs="Arial"/>
                <w:u w:val="single"/>
              </w:rPr>
              <w:t>Sale of Live Foxes and Coyotes to Controlled Fox Hunting ...</w:t>
            </w:r>
          </w:p>
        </w:tc>
        <w:tc>
          <w:tcPr>
            <w:tcW w:w="3116" w:type="dxa"/>
            <w:shd w:val="clear" w:color="auto" w:fill="auto"/>
          </w:tcPr>
          <w:p w14:paraId="46728D75"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33A9A621"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E57048D" w14:textId="77777777" w:rsidR="00105978" w:rsidRPr="00212B2D" w:rsidRDefault="00105978" w:rsidP="0005417F">
            <w:pPr>
              <w:rPr>
                <w:rFonts w:ascii="Arial" w:hAnsi="Arial" w:cs="Arial"/>
              </w:rPr>
            </w:pPr>
            <w:r w:rsidRPr="00212B2D">
              <w:rPr>
                <w:rFonts w:ascii="Arial" w:hAnsi="Arial" w:cs="Arial"/>
              </w:rPr>
              <w:t>10B</w:t>
            </w:r>
          </w:p>
        </w:tc>
        <w:tc>
          <w:tcPr>
            <w:tcW w:w="678" w:type="dxa"/>
            <w:shd w:val="clear" w:color="auto" w:fill="auto"/>
          </w:tcPr>
          <w:p w14:paraId="3B56506B" w14:textId="77777777" w:rsidR="00105978" w:rsidRPr="00212B2D" w:rsidRDefault="00105978" w:rsidP="0005417F">
            <w:pPr>
              <w:rPr>
                <w:rFonts w:ascii="Arial" w:hAnsi="Arial" w:cs="Arial"/>
              </w:rPr>
            </w:pPr>
            <w:r w:rsidRPr="00212B2D">
              <w:rPr>
                <w:rFonts w:ascii="Arial" w:hAnsi="Arial" w:cs="Arial"/>
              </w:rPr>
              <w:t>.0409</w:t>
            </w:r>
          </w:p>
        </w:tc>
      </w:tr>
      <w:tr w:rsidR="00105978" w:rsidRPr="00212B2D" w14:paraId="1041F42C" w14:textId="77777777" w:rsidTr="009E0D9D">
        <w:trPr>
          <w:tblCellSpacing w:w="14" w:type="dxa"/>
        </w:trPr>
        <w:tc>
          <w:tcPr>
            <w:tcW w:w="5904" w:type="dxa"/>
            <w:shd w:val="clear" w:color="auto" w:fill="auto"/>
          </w:tcPr>
          <w:p w14:paraId="3B216328" w14:textId="77777777" w:rsidR="00105978" w:rsidRPr="00212B2D" w:rsidRDefault="00105978" w:rsidP="0005417F">
            <w:pPr>
              <w:rPr>
                <w:rFonts w:ascii="Arial" w:hAnsi="Arial" w:cs="Arial"/>
              </w:rPr>
            </w:pPr>
            <w:r w:rsidRPr="00212B2D">
              <w:rPr>
                <w:rFonts w:ascii="Arial" w:hAnsi="Arial" w:cs="Arial"/>
                <w:u w:val="single"/>
              </w:rPr>
              <w:t>Clay County</w:t>
            </w:r>
          </w:p>
        </w:tc>
        <w:tc>
          <w:tcPr>
            <w:tcW w:w="3116" w:type="dxa"/>
            <w:shd w:val="clear" w:color="auto" w:fill="auto"/>
          </w:tcPr>
          <w:p w14:paraId="0AE5C3FC"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2B9C54D8"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76FA216" w14:textId="77777777" w:rsidR="00105978" w:rsidRPr="00212B2D" w:rsidRDefault="00105978" w:rsidP="0005417F">
            <w:pPr>
              <w:rPr>
                <w:rFonts w:ascii="Arial" w:hAnsi="Arial" w:cs="Arial"/>
              </w:rPr>
            </w:pPr>
            <w:r w:rsidRPr="00212B2D">
              <w:rPr>
                <w:rFonts w:ascii="Arial" w:hAnsi="Arial" w:cs="Arial"/>
              </w:rPr>
              <w:t>10F</w:t>
            </w:r>
          </w:p>
        </w:tc>
        <w:tc>
          <w:tcPr>
            <w:tcW w:w="678" w:type="dxa"/>
            <w:shd w:val="clear" w:color="auto" w:fill="auto"/>
          </w:tcPr>
          <w:p w14:paraId="00A9E1A4" w14:textId="77777777" w:rsidR="00105978" w:rsidRPr="00212B2D" w:rsidRDefault="00105978" w:rsidP="0005417F">
            <w:pPr>
              <w:rPr>
                <w:rFonts w:ascii="Arial" w:hAnsi="Arial" w:cs="Arial"/>
              </w:rPr>
            </w:pPr>
            <w:r w:rsidRPr="00212B2D">
              <w:rPr>
                <w:rFonts w:ascii="Arial" w:hAnsi="Arial" w:cs="Arial"/>
              </w:rPr>
              <w:t>.0308</w:t>
            </w:r>
          </w:p>
        </w:tc>
      </w:tr>
      <w:tr w:rsidR="00105978" w:rsidRPr="00212B2D" w14:paraId="76BF03A5" w14:textId="77777777" w:rsidTr="009E0D9D">
        <w:trPr>
          <w:tblCellSpacing w:w="14" w:type="dxa"/>
        </w:trPr>
        <w:tc>
          <w:tcPr>
            <w:tcW w:w="5904" w:type="dxa"/>
            <w:shd w:val="clear" w:color="auto" w:fill="auto"/>
          </w:tcPr>
          <w:p w14:paraId="4D40FA2D" w14:textId="77777777" w:rsidR="00105978" w:rsidRPr="00212B2D" w:rsidRDefault="00105978" w:rsidP="0005417F">
            <w:pPr>
              <w:rPr>
                <w:rFonts w:ascii="Arial" w:hAnsi="Arial" w:cs="Arial"/>
              </w:rPr>
            </w:pPr>
            <w:r w:rsidRPr="00212B2D">
              <w:rPr>
                <w:rFonts w:ascii="Arial" w:hAnsi="Arial" w:cs="Arial"/>
                <w:u w:val="single"/>
              </w:rPr>
              <w:t>Stanly County</w:t>
            </w:r>
          </w:p>
        </w:tc>
        <w:tc>
          <w:tcPr>
            <w:tcW w:w="3116" w:type="dxa"/>
            <w:shd w:val="clear" w:color="auto" w:fill="auto"/>
          </w:tcPr>
          <w:p w14:paraId="50CA6C8C"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00B3111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0A2D40D" w14:textId="77777777" w:rsidR="00105978" w:rsidRPr="00212B2D" w:rsidRDefault="00105978" w:rsidP="0005417F">
            <w:pPr>
              <w:rPr>
                <w:rFonts w:ascii="Arial" w:hAnsi="Arial" w:cs="Arial"/>
              </w:rPr>
            </w:pPr>
            <w:r w:rsidRPr="00212B2D">
              <w:rPr>
                <w:rFonts w:ascii="Arial" w:hAnsi="Arial" w:cs="Arial"/>
              </w:rPr>
              <w:t>10F</w:t>
            </w:r>
          </w:p>
        </w:tc>
        <w:tc>
          <w:tcPr>
            <w:tcW w:w="678" w:type="dxa"/>
            <w:shd w:val="clear" w:color="auto" w:fill="auto"/>
          </w:tcPr>
          <w:p w14:paraId="31ADE1DF" w14:textId="77777777" w:rsidR="00105978" w:rsidRPr="00212B2D" w:rsidRDefault="00105978" w:rsidP="0005417F">
            <w:pPr>
              <w:rPr>
                <w:rFonts w:ascii="Arial" w:hAnsi="Arial" w:cs="Arial"/>
              </w:rPr>
            </w:pPr>
            <w:r w:rsidRPr="00212B2D">
              <w:rPr>
                <w:rFonts w:ascii="Arial" w:hAnsi="Arial" w:cs="Arial"/>
              </w:rPr>
              <w:t>.0317</w:t>
            </w:r>
          </w:p>
        </w:tc>
      </w:tr>
      <w:tr w:rsidR="00105978" w:rsidRPr="00212B2D" w14:paraId="3B73E8ED" w14:textId="77777777" w:rsidTr="009E0D9D">
        <w:trPr>
          <w:tblCellSpacing w:w="14" w:type="dxa"/>
        </w:trPr>
        <w:tc>
          <w:tcPr>
            <w:tcW w:w="5904" w:type="dxa"/>
            <w:shd w:val="clear" w:color="auto" w:fill="auto"/>
          </w:tcPr>
          <w:p w14:paraId="18FBD6C4" w14:textId="77777777" w:rsidR="00105978" w:rsidRPr="00212B2D" w:rsidRDefault="00105978" w:rsidP="0005417F">
            <w:pPr>
              <w:rPr>
                <w:rFonts w:ascii="Arial" w:hAnsi="Arial" w:cs="Arial"/>
              </w:rPr>
            </w:pPr>
            <w:r w:rsidRPr="00212B2D">
              <w:rPr>
                <w:rFonts w:ascii="Arial" w:hAnsi="Arial" w:cs="Arial"/>
                <w:u w:val="single"/>
              </w:rPr>
              <w:t>Burke County</w:t>
            </w:r>
          </w:p>
        </w:tc>
        <w:tc>
          <w:tcPr>
            <w:tcW w:w="3116" w:type="dxa"/>
            <w:shd w:val="clear" w:color="auto" w:fill="auto"/>
          </w:tcPr>
          <w:p w14:paraId="106AE091"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6F35D977"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FE48C4F" w14:textId="77777777" w:rsidR="00105978" w:rsidRPr="00212B2D" w:rsidRDefault="00105978" w:rsidP="0005417F">
            <w:pPr>
              <w:rPr>
                <w:rFonts w:ascii="Arial" w:hAnsi="Arial" w:cs="Arial"/>
              </w:rPr>
            </w:pPr>
            <w:r w:rsidRPr="00212B2D">
              <w:rPr>
                <w:rFonts w:ascii="Arial" w:hAnsi="Arial" w:cs="Arial"/>
              </w:rPr>
              <w:t>10F</w:t>
            </w:r>
          </w:p>
        </w:tc>
        <w:tc>
          <w:tcPr>
            <w:tcW w:w="678" w:type="dxa"/>
            <w:shd w:val="clear" w:color="auto" w:fill="auto"/>
          </w:tcPr>
          <w:p w14:paraId="7DE7AA0E" w14:textId="77777777" w:rsidR="00105978" w:rsidRPr="00212B2D" w:rsidRDefault="00105978" w:rsidP="0005417F">
            <w:pPr>
              <w:rPr>
                <w:rFonts w:ascii="Arial" w:hAnsi="Arial" w:cs="Arial"/>
              </w:rPr>
            </w:pPr>
            <w:r w:rsidRPr="00212B2D">
              <w:rPr>
                <w:rFonts w:ascii="Arial" w:hAnsi="Arial" w:cs="Arial"/>
              </w:rPr>
              <w:t>.0323</w:t>
            </w:r>
          </w:p>
        </w:tc>
      </w:tr>
      <w:tr w:rsidR="00105978" w:rsidRPr="00212B2D" w14:paraId="4CA31DA6" w14:textId="77777777" w:rsidTr="009E0D9D">
        <w:trPr>
          <w:tblCellSpacing w:w="14" w:type="dxa"/>
        </w:trPr>
        <w:tc>
          <w:tcPr>
            <w:tcW w:w="5904" w:type="dxa"/>
            <w:shd w:val="clear" w:color="auto" w:fill="auto"/>
          </w:tcPr>
          <w:p w14:paraId="68BBA017" w14:textId="77777777" w:rsidR="00105978" w:rsidRPr="00212B2D" w:rsidRDefault="00105978" w:rsidP="0005417F">
            <w:pPr>
              <w:rPr>
                <w:rFonts w:ascii="Arial" w:hAnsi="Arial" w:cs="Arial"/>
              </w:rPr>
            </w:pPr>
            <w:r w:rsidRPr="00212B2D">
              <w:rPr>
                <w:rFonts w:ascii="Arial" w:hAnsi="Arial" w:cs="Arial"/>
                <w:u w:val="single"/>
              </w:rPr>
              <w:t>Definitions and General Requirements</w:t>
            </w:r>
          </w:p>
        </w:tc>
        <w:tc>
          <w:tcPr>
            <w:tcW w:w="3116" w:type="dxa"/>
            <w:shd w:val="clear" w:color="auto" w:fill="auto"/>
          </w:tcPr>
          <w:p w14:paraId="00F983F3"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7F47C2D6"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F0A8978"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5248C464" w14:textId="77777777" w:rsidR="00105978" w:rsidRPr="00212B2D" w:rsidRDefault="00105978" w:rsidP="0005417F">
            <w:pPr>
              <w:rPr>
                <w:rFonts w:ascii="Arial" w:hAnsi="Arial" w:cs="Arial"/>
              </w:rPr>
            </w:pPr>
            <w:r w:rsidRPr="00212B2D">
              <w:rPr>
                <w:rFonts w:ascii="Arial" w:hAnsi="Arial" w:cs="Arial"/>
              </w:rPr>
              <w:t>.1201</w:t>
            </w:r>
          </w:p>
        </w:tc>
      </w:tr>
      <w:tr w:rsidR="00105978" w:rsidRPr="00212B2D" w14:paraId="2D6EFE7A" w14:textId="77777777" w:rsidTr="009E0D9D">
        <w:trPr>
          <w:tblCellSpacing w:w="14" w:type="dxa"/>
        </w:trPr>
        <w:tc>
          <w:tcPr>
            <w:tcW w:w="5904" w:type="dxa"/>
            <w:shd w:val="clear" w:color="auto" w:fill="auto"/>
          </w:tcPr>
          <w:p w14:paraId="28B543AC" w14:textId="77777777" w:rsidR="00105978" w:rsidRPr="00212B2D" w:rsidRDefault="00105978" w:rsidP="0005417F">
            <w:pPr>
              <w:rPr>
                <w:rFonts w:ascii="Arial" w:hAnsi="Arial" w:cs="Arial"/>
              </w:rPr>
            </w:pPr>
            <w:r w:rsidRPr="00212B2D">
              <w:rPr>
                <w:rFonts w:ascii="Arial" w:hAnsi="Arial" w:cs="Arial"/>
                <w:u w:val="single"/>
              </w:rPr>
              <w:t>Establishment and Operation</w:t>
            </w:r>
          </w:p>
        </w:tc>
        <w:tc>
          <w:tcPr>
            <w:tcW w:w="3116" w:type="dxa"/>
            <w:shd w:val="clear" w:color="auto" w:fill="auto"/>
          </w:tcPr>
          <w:p w14:paraId="4CF1D335"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74407B28"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8C1A4BD"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67D9E690" w14:textId="77777777" w:rsidR="00105978" w:rsidRPr="00212B2D" w:rsidRDefault="00105978" w:rsidP="0005417F">
            <w:pPr>
              <w:rPr>
                <w:rFonts w:ascii="Arial" w:hAnsi="Arial" w:cs="Arial"/>
              </w:rPr>
            </w:pPr>
            <w:r w:rsidRPr="00212B2D">
              <w:rPr>
                <w:rFonts w:ascii="Arial" w:hAnsi="Arial" w:cs="Arial"/>
              </w:rPr>
              <w:t>.1202</w:t>
            </w:r>
          </w:p>
        </w:tc>
      </w:tr>
      <w:tr w:rsidR="00105978" w:rsidRPr="00212B2D" w14:paraId="44555CA9" w14:textId="77777777" w:rsidTr="009E0D9D">
        <w:trPr>
          <w:tblCellSpacing w:w="14" w:type="dxa"/>
        </w:trPr>
        <w:tc>
          <w:tcPr>
            <w:tcW w:w="5904" w:type="dxa"/>
            <w:shd w:val="clear" w:color="auto" w:fill="auto"/>
          </w:tcPr>
          <w:p w14:paraId="162551D5" w14:textId="77777777" w:rsidR="00105978" w:rsidRPr="00212B2D" w:rsidRDefault="00105978" w:rsidP="0005417F">
            <w:pPr>
              <w:rPr>
                <w:rFonts w:ascii="Arial" w:hAnsi="Arial" w:cs="Arial"/>
              </w:rPr>
            </w:pPr>
            <w:r w:rsidRPr="00212B2D">
              <w:rPr>
                <w:rFonts w:ascii="Arial" w:hAnsi="Arial" w:cs="Arial"/>
                <w:u w:val="single"/>
              </w:rPr>
              <w:t>Quality of Foxes and Coyotes Released</w:t>
            </w:r>
          </w:p>
        </w:tc>
        <w:tc>
          <w:tcPr>
            <w:tcW w:w="3116" w:type="dxa"/>
            <w:shd w:val="clear" w:color="auto" w:fill="auto"/>
          </w:tcPr>
          <w:p w14:paraId="30C1251B"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7CB956A5"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D3DEFF9"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7C2C235B" w14:textId="77777777" w:rsidR="00105978" w:rsidRPr="00212B2D" w:rsidRDefault="00105978" w:rsidP="0005417F">
            <w:pPr>
              <w:rPr>
                <w:rFonts w:ascii="Arial" w:hAnsi="Arial" w:cs="Arial"/>
              </w:rPr>
            </w:pPr>
            <w:r w:rsidRPr="00212B2D">
              <w:rPr>
                <w:rFonts w:ascii="Arial" w:hAnsi="Arial" w:cs="Arial"/>
              </w:rPr>
              <w:t>.1203</w:t>
            </w:r>
          </w:p>
        </w:tc>
      </w:tr>
      <w:tr w:rsidR="00105978" w:rsidRPr="00212B2D" w14:paraId="1392FA88" w14:textId="77777777" w:rsidTr="009E0D9D">
        <w:trPr>
          <w:tblCellSpacing w:w="14" w:type="dxa"/>
        </w:trPr>
        <w:tc>
          <w:tcPr>
            <w:tcW w:w="5904" w:type="dxa"/>
            <w:shd w:val="clear" w:color="auto" w:fill="auto"/>
          </w:tcPr>
          <w:p w14:paraId="19D089F3" w14:textId="77777777" w:rsidR="00105978" w:rsidRPr="00212B2D" w:rsidRDefault="00105978" w:rsidP="0005417F">
            <w:pPr>
              <w:rPr>
                <w:rFonts w:ascii="Arial" w:hAnsi="Arial" w:cs="Arial"/>
              </w:rPr>
            </w:pPr>
            <w:r w:rsidRPr="00212B2D">
              <w:rPr>
                <w:rFonts w:ascii="Arial" w:hAnsi="Arial" w:cs="Arial"/>
                <w:u w:val="single"/>
              </w:rPr>
              <w:t>Records Required</w:t>
            </w:r>
          </w:p>
        </w:tc>
        <w:tc>
          <w:tcPr>
            <w:tcW w:w="3116" w:type="dxa"/>
            <w:shd w:val="clear" w:color="auto" w:fill="auto"/>
          </w:tcPr>
          <w:p w14:paraId="7048FED9"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3B65C74A"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A9B307B"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3E9FCD47" w14:textId="77777777" w:rsidR="00105978" w:rsidRPr="00212B2D" w:rsidRDefault="00105978" w:rsidP="0005417F">
            <w:pPr>
              <w:rPr>
                <w:rFonts w:ascii="Arial" w:hAnsi="Arial" w:cs="Arial"/>
              </w:rPr>
            </w:pPr>
            <w:r w:rsidRPr="00212B2D">
              <w:rPr>
                <w:rFonts w:ascii="Arial" w:hAnsi="Arial" w:cs="Arial"/>
              </w:rPr>
              <w:t>.1204</w:t>
            </w:r>
          </w:p>
        </w:tc>
      </w:tr>
      <w:tr w:rsidR="00105978" w:rsidRPr="00212B2D" w14:paraId="37F1C619" w14:textId="77777777" w:rsidTr="009E0D9D">
        <w:trPr>
          <w:tblCellSpacing w:w="14" w:type="dxa"/>
        </w:trPr>
        <w:tc>
          <w:tcPr>
            <w:tcW w:w="5904" w:type="dxa"/>
            <w:shd w:val="clear" w:color="auto" w:fill="auto"/>
          </w:tcPr>
          <w:p w14:paraId="08A1EFCD" w14:textId="77777777" w:rsidR="00105978" w:rsidRPr="00212B2D" w:rsidRDefault="00105978" w:rsidP="0005417F">
            <w:pPr>
              <w:rPr>
                <w:rFonts w:ascii="Arial" w:hAnsi="Arial" w:cs="Arial"/>
              </w:rPr>
            </w:pPr>
            <w:r w:rsidRPr="00212B2D">
              <w:rPr>
                <w:rFonts w:ascii="Arial" w:hAnsi="Arial" w:cs="Arial"/>
                <w:u w:val="single"/>
              </w:rPr>
              <w:t>Hunting License Required</w:t>
            </w:r>
          </w:p>
        </w:tc>
        <w:tc>
          <w:tcPr>
            <w:tcW w:w="3116" w:type="dxa"/>
            <w:shd w:val="clear" w:color="auto" w:fill="auto"/>
          </w:tcPr>
          <w:p w14:paraId="47794E62"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13C0E750"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A769624"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626AD81D" w14:textId="77777777" w:rsidR="00105978" w:rsidRPr="00212B2D" w:rsidRDefault="00105978" w:rsidP="0005417F">
            <w:pPr>
              <w:rPr>
                <w:rFonts w:ascii="Arial" w:hAnsi="Arial" w:cs="Arial"/>
              </w:rPr>
            </w:pPr>
            <w:r w:rsidRPr="00212B2D">
              <w:rPr>
                <w:rFonts w:ascii="Arial" w:hAnsi="Arial" w:cs="Arial"/>
              </w:rPr>
              <w:t>.1205</w:t>
            </w:r>
          </w:p>
        </w:tc>
      </w:tr>
      <w:tr w:rsidR="00105978" w:rsidRPr="00212B2D" w14:paraId="64BB44A3" w14:textId="77777777" w:rsidTr="009E0D9D">
        <w:trPr>
          <w:tblCellSpacing w:w="14" w:type="dxa"/>
        </w:trPr>
        <w:tc>
          <w:tcPr>
            <w:tcW w:w="5904" w:type="dxa"/>
            <w:shd w:val="clear" w:color="auto" w:fill="auto"/>
          </w:tcPr>
          <w:p w14:paraId="514986B2" w14:textId="77777777" w:rsidR="00105978" w:rsidRPr="00212B2D" w:rsidRDefault="00105978" w:rsidP="0005417F">
            <w:pPr>
              <w:rPr>
                <w:rFonts w:ascii="Arial" w:hAnsi="Arial" w:cs="Arial"/>
              </w:rPr>
            </w:pPr>
            <w:r w:rsidRPr="00212B2D">
              <w:rPr>
                <w:rFonts w:ascii="Arial" w:hAnsi="Arial" w:cs="Arial"/>
                <w:u w:val="single"/>
              </w:rPr>
              <w:t>Minimum Standards for Care of Foxes and Coyotes</w:t>
            </w:r>
          </w:p>
        </w:tc>
        <w:tc>
          <w:tcPr>
            <w:tcW w:w="3116" w:type="dxa"/>
            <w:shd w:val="clear" w:color="auto" w:fill="auto"/>
          </w:tcPr>
          <w:p w14:paraId="0CC13DCC"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6C6C7A7F"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8A44D9B"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7241E356" w14:textId="77777777" w:rsidR="00105978" w:rsidRPr="00212B2D" w:rsidRDefault="00105978" w:rsidP="0005417F">
            <w:pPr>
              <w:rPr>
                <w:rFonts w:ascii="Arial" w:hAnsi="Arial" w:cs="Arial"/>
              </w:rPr>
            </w:pPr>
            <w:r w:rsidRPr="00212B2D">
              <w:rPr>
                <w:rFonts w:ascii="Arial" w:hAnsi="Arial" w:cs="Arial"/>
              </w:rPr>
              <w:t>.1206</w:t>
            </w:r>
          </w:p>
        </w:tc>
      </w:tr>
      <w:tr w:rsidR="00105978" w:rsidRPr="00212B2D" w14:paraId="2ED7B0EA" w14:textId="77777777" w:rsidTr="009E0D9D">
        <w:trPr>
          <w:tblCellSpacing w:w="14" w:type="dxa"/>
        </w:trPr>
        <w:tc>
          <w:tcPr>
            <w:tcW w:w="5904" w:type="dxa"/>
            <w:shd w:val="clear" w:color="auto" w:fill="auto"/>
          </w:tcPr>
          <w:p w14:paraId="7F451EB7" w14:textId="77777777" w:rsidR="00105978" w:rsidRPr="00212B2D" w:rsidRDefault="00105978" w:rsidP="0005417F">
            <w:pPr>
              <w:rPr>
                <w:rFonts w:ascii="Arial" w:hAnsi="Arial" w:cs="Arial"/>
              </w:rPr>
            </w:pPr>
            <w:r w:rsidRPr="00212B2D">
              <w:rPr>
                <w:rFonts w:ascii="Arial" w:hAnsi="Arial" w:cs="Arial"/>
                <w:u w:val="single"/>
              </w:rPr>
              <w:t>License Revocation and Enforcement</w:t>
            </w:r>
          </w:p>
        </w:tc>
        <w:tc>
          <w:tcPr>
            <w:tcW w:w="3116" w:type="dxa"/>
            <w:shd w:val="clear" w:color="auto" w:fill="auto"/>
          </w:tcPr>
          <w:p w14:paraId="19B85C34"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50B5E4F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6D1DF321" w14:textId="77777777" w:rsidR="00105978" w:rsidRPr="00212B2D" w:rsidRDefault="00105978" w:rsidP="0005417F">
            <w:pPr>
              <w:rPr>
                <w:rFonts w:ascii="Arial" w:hAnsi="Arial" w:cs="Arial"/>
              </w:rPr>
            </w:pPr>
            <w:r w:rsidRPr="00212B2D">
              <w:rPr>
                <w:rFonts w:ascii="Arial" w:hAnsi="Arial" w:cs="Arial"/>
              </w:rPr>
              <w:t>10H</w:t>
            </w:r>
          </w:p>
        </w:tc>
        <w:tc>
          <w:tcPr>
            <w:tcW w:w="678" w:type="dxa"/>
            <w:shd w:val="clear" w:color="auto" w:fill="auto"/>
          </w:tcPr>
          <w:p w14:paraId="31052E8D" w14:textId="77777777" w:rsidR="00105978" w:rsidRPr="00212B2D" w:rsidRDefault="00105978" w:rsidP="0005417F">
            <w:pPr>
              <w:rPr>
                <w:rFonts w:ascii="Arial" w:hAnsi="Arial" w:cs="Arial"/>
              </w:rPr>
            </w:pPr>
            <w:r w:rsidRPr="00212B2D">
              <w:rPr>
                <w:rFonts w:ascii="Arial" w:hAnsi="Arial" w:cs="Arial"/>
              </w:rPr>
              <w:t>.1207</w:t>
            </w:r>
          </w:p>
        </w:tc>
      </w:tr>
      <w:tr w:rsidR="00105978" w:rsidRPr="00212B2D" w14:paraId="694A8EA7" w14:textId="77777777" w:rsidTr="00105978">
        <w:trPr>
          <w:tblCellSpacing w:w="14" w:type="dxa"/>
        </w:trPr>
        <w:tc>
          <w:tcPr>
            <w:tcW w:w="10834" w:type="dxa"/>
            <w:gridSpan w:val="5"/>
            <w:shd w:val="clear" w:color="auto" w:fill="auto"/>
          </w:tcPr>
          <w:p w14:paraId="23AAC4BF" w14:textId="77777777" w:rsidR="00105978" w:rsidRPr="00212B2D" w:rsidRDefault="00105978" w:rsidP="0005417F">
            <w:pPr>
              <w:rPr>
                <w:rFonts w:ascii="Arial" w:hAnsi="Arial" w:cs="Arial"/>
                <w:b/>
                <w:bCs/>
                <w:caps/>
              </w:rPr>
            </w:pPr>
          </w:p>
        </w:tc>
      </w:tr>
      <w:tr w:rsidR="00105978" w:rsidRPr="00212B2D" w14:paraId="43679E06" w14:textId="77777777" w:rsidTr="00105978">
        <w:trPr>
          <w:tblCellSpacing w:w="14" w:type="dxa"/>
        </w:trPr>
        <w:tc>
          <w:tcPr>
            <w:tcW w:w="10834" w:type="dxa"/>
            <w:gridSpan w:val="5"/>
            <w:shd w:val="clear" w:color="auto" w:fill="auto"/>
          </w:tcPr>
          <w:p w14:paraId="6C4F9081" w14:textId="77777777" w:rsidR="00105978" w:rsidRPr="00212B2D" w:rsidRDefault="00105978" w:rsidP="0005417F">
            <w:pPr>
              <w:rPr>
                <w:rFonts w:ascii="Arial" w:hAnsi="Arial" w:cs="Arial"/>
                <w:b/>
                <w:bCs/>
                <w:caps/>
              </w:rPr>
            </w:pPr>
            <w:r w:rsidRPr="00212B2D">
              <w:rPr>
                <w:rFonts w:ascii="Arial" w:hAnsi="Arial" w:cs="Arial"/>
                <w:b/>
                <w:bCs/>
                <w:caps/>
              </w:rPr>
              <w:t>Marine Fisheries Commission</w:t>
            </w:r>
          </w:p>
        </w:tc>
      </w:tr>
      <w:tr w:rsidR="00105978" w:rsidRPr="00212B2D" w14:paraId="5BACAB4B" w14:textId="77777777" w:rsidTr="009E0D9D">
        <w:trPr>
          <w:tblCellSpacing w:w="14" w:type="dxa"/>
        </w:trPr>
        <w:tc>
          <w:tcPr>
            <w:tcW w:w="5904" w:type="dxa"/>
            <w:shd w:val="clear" w:color="auto" w:fill="auto"/>
          </w:tcPr>
          <w:p w14:paraId="79261B13" w14:textId="77777777" w:rsidR="00105978" w:rsidRPr="00212B2D" w:rsidRDefault="00105978" w:rsidP="0005417F">
            <w:pPr>
              <w:rPr>
                <w:rFonts w:ascii="Arial" w:hAnsi="Arial" w:cs="Arial"/>
              </w:rPr>
            </w:pPr>
            <w:r w:rsidRPr="00212B2D">
              <w:rPr>
                <w:rFonts w:ascii="Arial" w:hAnsi="Arial" w:cs="Arial"/>
                <w:u w:val="single"/>
              </w:rPr>
              <w:t>Definitions</w:t>
            </w:r>
          </w:p>
        </w:tc>
        <w:tc>
          <w:tcPr>
            <w:tcW w:w="3116" w:type="dxa"/>
            <w:shd w:val="clear" w:color="auto" w:fill="auto"/>
          </w:tcPr>
          <w:p w14:paraId="45E9B25F"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316CB3C4"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32392418"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552A87E8" w14:textId="77777777" w:rsidR="00105978" w:rsidRPr="00212B2D" w:rsidRDefault="00105978" w:rsidP="0005417F">
            <w:pPr>
              <w:rPr>
                <w:rFonts w:ascii="Arial" w:hAnsi="Arial" w:cs="Arial"/>
              </w:rPr>
            </w:pPr>
            <w:r w:rsidRPr="00212B2D">
              <w:rPr>
                <w:rFonts w:ascii="Arial" w:hAnsi="Arial" w:cs="Arial"/>
              </w:rPr>
              <w:t>.3401</w:t>
            </w:r>
          </w:p>
        </w:tc>
      </w:tr>
      <w:tr w:rsidR="00105978" w:rsidRPr="00212B2D" w14:paraId="6B8D80C0" w14:textId="77777777" w:rsidTr="009E0D9D">
        <w:trPr>
          <w:tblCellSpacing w:w="14" w:type="dxa"/>
        </w:trPr>
        <w:tc>
          <w:tcPr>
            <w:tcW w:w="5904" w:type="dxa"/>
            <w:shd w:val="clear" w:color="auto" w:fill="auto"/>
          </w:tcPr>
          <w:p w14:paraId="0A343830" w14:textId="77777777" w:rsidR="00105978" w:rsidRPr="00212B2D" w:rsidRDefault="00105978" w:rsidP="0005417F">
            <w:pPr>
              <w:rPr>
                <w:rFonts w:ascii="Arial" w:hAnsi="Arial" w:cs="Arial"/>
              </w:rPr>
            </w:pPr>
            <w:r w:rsidRPr="00212B2D">
              <w:rPr>
                <w:rFonts w:ascii="Arial" w:hAnsi="Arial" w:cs="Arial"/>
                <w:u w:val="single"/>
              </w:rPr>
              <w:t>Bacteriological Limits for Swimming Areas</w:t>
            </w:r>
          </w:p>
        </w:tc>
        <w:tc>
          <w:tcPr>
            <w:tcW w:w="3116" w:type="dxa"/>
            <w:shd w:val="clear" w:color="auto" w:fill="auto"/>
          </w:tcPr>
          <w:p w14:paraId="105C380C"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3CDED716"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BEE3FB5"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0E0EDEFE" w14:textId="77777777" w:rsidR="00105978" w:rsidRPr="00212B2D" w:rsidRDefault="00105978" w:rsidP="0005417F">
            <w:pPr>
              <w:rPr>
                <w:rFonts w:ascii="Arial" w:hAnsi="Arial" w:cs="Arial"/>
              </w:rPr>
            </w:pPr>
            <w:r w:rsidRPr="00212B2D">
              <w:rPr>
                <w:rFonts w:ascii="Arial" w:hAnsi="Arial" w:cs="Arial"/>
              </w:rPr>
              <w:t>.3402</w:t>
            </w:r>
          </w:p>
        </w:tc>
      </w:tr>
      <w:tr w:rsidR="00105978" w:rsidRPr="00212B2D" w14:paraId="23D1A2C9" w14:textId="77777777" w:rsidTr="009E0D9D">
        <w:trPr>
          <w:tblCellSpacing w:w="14" w:type="dxa"/>
        </w:trPr>
        <w:tc>
          <w:tcPr>
            <w:tcW w:w="5904" w:type="dxa"/>
            <w:shd w:val="clear" w:color="auto" w:fill="auto"/>
          </w:tcPr>
          <w:p w14:paraId="2E9134B8" w14:textId="77777777" w:rsidR="00105978" w:rsidRPr="00212B2D" w:rsidRDefault="00105978" w:rsidP="0005417F">
            <w:pPr>
              <w:rPr>
                <w:rFonts w:ascii="Arial" w:hAnsi="Arial" w:cs="Arial"/>
              </w:rPr>
            </w:pPr>
            <w:r w:rsidRPr="00212B2D">
              <w:rPr>
                <w:rFonts w:ascii="Arial" w:hAnsi="Arial" w:cs="Arial"/>
                <w:u w:val="single"/>
              </w:rPr>
              <w:t>Public Notice of Increased Health Risks in Swimming Areas</w:t>
            </w:r>
          </w:p>
        </w:tc>
        <w:tc>
          <w:tcPr>
            <w:tcW w:w="3116" w:type="dxa"/>
            <w:shd w:val="clear" w:color="auto" w:fill="auto"/>
          </w:tcPr>
          <w:p w14:paraId="13A05123"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08555A7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D7C949F"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3F5E683C" w14:textId="77777777" w:rsidR="00105978" w:rsidRPr="00212B2D" w:rsidRDefault="00105978" w:rsidP="0005417F">
            <w:pPr>
              <w:rPr>
                <w:rFonts w:ascii="Arial" w:hAnsi="Arial" w:cs="Arial"/>
              </w:rPr>
            </w:pPr>
            <w:r w:rsidRPr="00212B2D">
              <w:rPr>
                <w:rFonts w:ascii="Arial" w:hAnsi="Arial" w:cs="Arial"/>
              </w:rPr>
              <w:t>.3403</w:t>
            </w:r>
          </w:p>
        </w:tc>
      </w:tr>
      <w:tr w:rsidR="00105978" w:rsidRPr="00212B2D" w14:paraId="021695A8" w14:textId="77777777" w:rsidTr="009E0D9D">
        <w:trPr>
          <w:tblCellSpacing w:w="14" w:type="dxa"/>
        </w:trPr>
        <w:tc>
          <w:tcPr>
            <w:tcW w:w="5904" w:type="dxa"/>
            <w:shd w:val="clear" w:color="auto" w:fill="auto"/>
          </w:tcPr>
          <w:p w14:paraId="3C5EBC75" w14:textId="77777777" w:rsidR="00105978" w:rsidRPr="00212B2D" w:rsidRDefault="00105978" w:rsidP="0005417F">
            <w:pPr>
              <w:rPr>
                <w:rFonts w:ascii="Arial" w:hAnsi="Arial" w:cs="Arial"/>
              </w:rPr>
            </w:pPr>
            <w:r w:rsidRPr="00212B2D">
              <w:rPr>
                <w:rFonts w:ascii="Arial" w:hAnsi="Arial" w:cs="Arial"/>
                <w:u w:val="single"/>
              </w:rPr>
              <w:t>Swimming Advisories for Point Source Discharges into Swim...</w:t>
            </w:r>
          </w:p>
        </w:tc>
        <w:tc>
          <w:tcPr>
            <w:tcW w:w="3116" w:type="dxa"/>
            <w:shd w:val="clear" w:color="auto" w:fill="auto"/>
          </w:tcPr>
          <w:p w14:paraId="19709A44"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0FDADA4E"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9F58D45"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3C396CFA" w14:textId="77777777" w:rsidR="00105978" w:rsidRPr="00212B2D" w:rsidRDefault="00105978" w:rsidP="0005417F">
            <w:pPr>
              <w:rPr>
                <w:rFonts w:ascii="Arial" w:hAnsi="Arial" w:cs="Arial"/>
              </w:rPr>
            </w:pPr>
            <w:r w:rsidRPr="00212B2D">
              <w:rPr>
                <w:rFonts w:ascii="Arial" w:hAnsi="Arial" w:cs="Arial"/>
              </w:rPr>
              <w:t>.3404</w:t>
            </w:r>
          </w:p>
        </w:tc>
      </w:tr>
      <w:tr w:rsidR="00105978" w:rsidRPr="00212B2D" w14:paraId="185B5589" w14:textId="77777777" w:rsidTr="009E0D9D">
        <w:trPr>
          <w:tblCellSpacing w:w="14" w:type="dxa"/>
        </w:trPr>
        <w:tc>
          <w:tcPr>
            <w:tcW w:w="5904" w:type="dxa"/>
            <w:shd w:val="clear" w:color="auto" w:fill="auto"/>
          </w:tcPr>
          <w:p w14:paraId="3777F18C" w14:textId="77777777" w:rsidR="00105978" w:rsidRPr="00212B2D" w:rsidRDefault="00105978" w:rsidP="0005417F">
            <w:pPr>
              <w:rPr>
                <w:rFonts w:ascii="Arial" w:hAnsi="Arial" w:cs="Arial"/>
              </w:rPr>
            </w:pPr>
            <w:r w:rsidRPr="00212B2D">
              <w:rPr>
                <w:rFonts w:ascii="Arial" w:hAnsi="Arial" w:cs="Arial"/>
                <w:u w:val="single"/>
              </w:rPr>
              <w:t>Rescinding a Pending Swimming Advisory or Swimming Advisory</w:t>
            </w:r>
          </w:p>
        </w:tc>
        <w:tc>
          <w:tcPr>
            <w:tcW w:w="3116" w:type="dxa"/>
            <w:shd w:val="clear" w:color="auto" w:fill="auto"/>
          </w:tcPr>
          <w:p w14:paraId="0F7A6573"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6592B23C"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7CC903F"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0DC6A2AC" w14:textId="77777777" w:rsidR="00105978" w:rsidRPr="00212B2D" w:rsidRDefault="00105978" w:rsidP="0005417F">
            <w:pPr>
              <w:rPr>
                <w:rFonts w:ascii="Arial" w:hAnsi="Arial" w:cs="Arial"/>
              </w:rPr>
            </w:pPr>
            <w:r w:rsidRPr="00212B2D">
              <w:rPr>
                <w:rFonts w:ascii="Arial" w:hAnsi="Arial" w:cs="Arial"/>
              </w:rPr>
              <w:t>.3405</w:t>
            </w:r>
          </w:p>
        </w:tc>
      </w:tr>
      <w:tr w:rsidR="00105978" w:rsidRPr="00212B2D" w14:paraId="3EE8DAF2" w14:textId="77777777" w:rsidTr="009E0D9D">
        <w:trPr>
          <w:tblCellSpacing w:w="14" w:type="dxa"/>
        </w:trPr>
        <w:tc>
          <w:tcPr>
            <w:tcW w:w="5904" w:type="dxa"/>
            <w:shd w:val="clear" w:color="auto" w:fill="auto"/>
          </w:tcPr>
          <w:p w14:paraId="02ED3354" w14:textId="77777777" w:rsidR="00105978" w:rsidRPr="00212B2D" w:rsidRDefault="00105978" w:rsidP="0005417F">
            <w:pPr>
              <w:rPr>
                <w:rFonts w:ascii="Arial" w:hAnsi="Arial" w:cs="Arial"/>
              </w:rPr>
            </w:pPr>
            <w:r w:rsidRPr="00212B2D">
              <w:rPr>
                <w:rFonts w:ascii="Arial" w:hAnsi="Arial" w:cs="Arial"/>
                <w:u w:val="single"/>
              </w:rPr>
              <w:t>Destruction of Signs</w:t>
            </w:r>
          </w:p>
        </w:tc>
        <w:tc>
          <w:tcPr>
            <w:tcW w:w="3116" w:type="dxa"/>
            <w:shd w:val="clear" w:color="auto" w:fill="auto"/>
          </w:tcPr>
          <w:p w14:paraId="60D6C6B9"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2A92A3A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569D9649"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769B4D13" w14:textId="77777777" w:rsidR="00105978" w:rsidRPr="00212B2D" w:rsidRDefault="00105978" w:rsidP="0005417F">
            <w:pPr>
              <w:rPr>
                <w:rFonts w:ascii="Arial" w:hAnsi="Arial" w:cs="Arial"/>
              </w:rPr>
            </w:pPr>
            <w:r w:rsidRPr="00212B2D">
              <w:rPr>
                <w:rFonts w:ascii="Arial" w:hAnsi="Arial" w:cs="Arial"/>
              </w:rPr>
              <w:t>.3406</w:t>
            </w:r>
          </w:p>
        </w:tc>
      </w:tr>
      <w:tr w:rsidR="00105978" w:rsidRPr="00212B2D" w14:paraId="2B435204" w14:textId="77777777" w:rsidTr="009E0D9D">
        <w:trPr>
          <w:tblCellSpacing w:w="14" w:type="dxa"/>
        </w:trPr>
        <w:tc>
          <w:tcPr>
            <w:tcW w:w="5904" w:type="dxa"/>
            <w:shd w:val="clear" w:color="auto" w:fill="auto"/>
          </w:tcPr>
          <w:p w14:paraId="0624584C" w14:textId="77777777" w:rsidR="00105978" w:rsidRPr="00212B2D" w:rsidRDefault="00105978" w:rsidP="0005417F">
            <w:pPr>
              <w:rPr>
                <w:rFonts w:ascii="Arial" w:hAnsi="Arial" w:cs="Arial"/>
              </w:rPr>
            </w:pPr>
            <w:r w:rsidRPr="00212B2D">
              <w:rPr>
                <w:rFonts w:ascii="Arial" w:hAnsi="Arial" w:cs="Arial"/>
                <w:u w:val="single"/>
              </w:rPr>
              <w:t>Applicability of Rules</w:t>
            </w:r>
          </w:p>
        </w:tc>
        <w:tc>
          <w:tcPr>
            <w:tcW w:w="3116" w:type="dxa"/>
            <w:shd w:val="clear" w:color="auto" w:fill="auto"/>
          </w:tcPr>
          <w:p w14:paraId="3B5C220B" w14:textId="77777777" w:rsidR="00105978" w:rsidRPr="00212B2D" w:rsidRDefault="00105978" w:rsidP="0005417F">
            <w:pPr>
              <w:jc w:val="right"/>
              <w:rPr>
                <w:rFonts w:ascii="Arial" w:hAnsi="Arial" w:cs="Arial"/>
              </w:rPr>
            </w:pPr>
            <w:r w:rsidRPr="00212B2D">
              <w:rPr>
                <w:rFonts w:ascii="Arial" w:hAnsi="Arial" w:cs="Arial"/>
              </w:rPr>
              <w:t>15A</w:t>
            </w:r>
          </w:p>
        </w:tc>
        <w:tc>
          <w:tcPr>
            <w:tcW w:w="602" w:type="dxa"/>
            <w:shd w:val="clear" w:color="auto" w:fill="auto"/>
          </w:tcPr>
          <w:p w14:paraId="5892CFF2"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1340497D" w14:textId="77777777" w:rsidR="00105978" w:rsidRPr="00212B2D" w:rsidRDefault="00105978" w:rsidP="0005417F">
            <w:pPr>
              <w:rPr>
                <w:rFonts w:ascii="Arial" w:hAnsi="Arial" w:cs="Arial"/>
              </w:rPr>
            </w:pPr>
            <w:r w:rsidRPr="00212B2D">
              <w:rPr>
                <w:rFonts w:ascii="Arial" w:hAnsi="Arial" w:cs="Arial"/>
              </w:rPr>
              <w:t>18A</w:t>
            </w:r>
          </w:p>
        </w:tc>
        <w:tc>
          <w:tcPr>
            <w:tcW w:w="678" w:type="dxa"/>
            <w:shd w:val="clear" w:color="auto" w:fill="auto"/>
          </w:tcPr>
          <w:p w14:paraId="244FFA55" w14:textId="77777777" w:rsidR="00105978" w:rsidRPr="00212B2D" w:rsidRDefault="00105978" w:rsidP="0005417F">
            <w:pPr>
              <w:rPr>
                <w:rFonts w:ascii="Arial" w:hAnsi="Arial" w:cs="Arial"/>
              </w:rPr>
            </w:pPr>
            <w:r w:rsidRPr="00212B2D">
              <w:rPr>
                <w:rFonts w:ascii="Arial" w:hAnsi="Arial" w:cs="Arial"/>
              </w:rPr>
              <w:t>.3407</w:t>
            </w:r>
          </w:p>
        </w:tc>
      </w:tr>
      <w:tr w:rsidR="00105978" w:rsidRPr="00212B2D" w14:paraId="46024879" w14:textId="77777777" w:rsidTr="00105978">
        <w:trPr>
          <w:tblCellSpacing w:w="14" w:type="dxa"/>
        </w:trPr>
        <w:tc>
          <w:tcPr>
            <w:tcW w:w="10834" w:type="dxa"/>
            <w:gridSpan w:val="5"/>
            <w:shd w:val="clear" w:color="auto" w:fill="auto"/>
          </w:tcPr>
          <w:p w14:paraId="50AE33B3" w14:textId="77777777" w:rsidR="00105978" w:rsidRPr="00212B2D" w:rsidRDefault="00105978" w:rsidP="0005417F">
            <w:pPr>
              <w:rPr>
                <w:rFonts w:ascii="Arial" w:hAnsi="Arial" w:cs="Arial"/>
                <w:b/>
                <w:bCs/>
                <w:caps/>
              </w:rPr>
            </w:pPr>
          </w:p>
        </w:tc>
      </w:tr>
      <w:tr w:rsidR="00105978" w:rsidRPr="00212B2D" w14:paraId="6C1FEC1C" w14:textId="77777777" w:rsidTr="00105978">
        <w:trPr>
          <w:tblCellSpacing w:w="14" w:type="dxa"/>
        </w:trPr>
        <w:tc>
          <w:tcPr>
            <w:tcW w:w="10834" w:type="dxa"/>
            <w:gridSpan w:val="5"/>
            <w:shd w:val="clear" w:color="auto" w:fill="auto"/>
          </w:tcPr>
          <w:p w14:paraId="60A319C1" w14:textId="77777777" w:rsidR="00105978" w:rsidRPr="00212B2D" w:rsidRDefault="00105978" w:rsidP="0005417F">
            <w:pPr>
              <w:rPr>
                <w:rFonts w:ascii="Arial" w:hAnsi="Arial" w:cs="Arial"/>
                <w:b/>
                <w:bCs/>
                <w:caps/>
              </w:rPr>
            </w:pPr>
            <w:r w:rsidRPr="00212B2D">
              <w:rPr>
                <w:rFonts w:ascii="Arial" w:hAnsi="Arial" w:cs="Arial"/>
                <w:b/>
                <w:bCs/>
                <w:caps/>
              </w:rPr>
              <w:t>Secretary of State, Department of the</w:t>
            </w:r>
          </w:p>
        </w:tc>
      </w:tr>
      <w:tr w:rsidR="00105978" w:rsidRPr="00212B2D" w14:paraId="6DCA64D0" w14:textId="77777777" w:rsidTr="009E0D9D">
        <w:trPr>
          <w:tblCellSpacing w:w="14" w:type="dxa"/>
        </w:trPr>
        <w:tc>
          <w:tcPr>
            <w:tcW w:w="5904" w:type="dxa"/>
            <w:shd w:val="clear" w:color="auto" w:fill="auto"/>
          </w:tcPr>
          <w:p w14:paraId="1FB1D6B3" w14:textId="77777777" w:rsidR="00105978" w:rsidRPr="00212B2D" w:rsidRDefault="00105978" w:rsidP="0005417F">
            <w:pPr>
              <w:rPr>
                <w:rFonts w:ascii="Arial" w:hAnsi="Arial" w:cs="Arial"/>
              </w:rPr>
            </w:pPr>
            <w:r w:rsidRPr="00212B2D">
              <w:rPr>
                <w:rFonts w:ascii="Arial" w:hAnsi="Arial" w:cs="Arial"/>
                <w:u w:val="single"/>
              </w:rPr>
              <w:t>Sunset Provision</w:t>
            </w:r>
          </w:p>
        </w:tc>
        <w:tc>
          <w:tcPr>
            <w:tcW w:w="3116" w:type="dxa"/>
            <w:shd w:val="clear" w:color="auto" w:fill="auto"/>
          </w:tcPr>
          <w:p w14:paraId="0486537E" w14:textId="77777777" w:rsidR="00105978" w:rsidRPr="00212B2D" w:rsidRDefault="00105978" w:rsidP="0005417F">
            <w:pPr>
              <w:jc w:val="right"/>
              <w:rPr>
                <w:rFonts w:ascii="Arial" w:hAnsi="Arial" w:cs="Arial"/>
              </w:rPr>
            </w:pPr>
            <w:r w:rsidRPr="00212B2D">
              <w:rPr>
                <w:rFonts w:ascii="Arial" w:hAnsi="Arial" w:cs="Arial"/>
              </w:rPr>
              <w:t>18</w:t>
            </w:r>
          </w:p>
        </w:tc>
        <w:tc>
          <w:tcPr>
            <w:tcW w:w="602" w:type="dxa"/>
            <w:shd w:val="clear" w:color="auto" w:fill="auto"/>
          </w:tcPr>
          <w:p w14:paraId="303DC0AC"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4C154D4B" w14:textId="77777777" w:rsidR="00105978" w:rsidRPr="00212B2D" w:rsidRDefault="00105978" w:rsidP="0005417F">
            <w:pPr>
              <w:rPr>
                <w:rFonts w:ascii="Arial" w:hAnsi="Arial" w:cs="Arial"/>
              </w:rPr>
            </w:pPr>
            <w:r w:rsidRPr="00212B2D">
              <w:rPr>
                <w:rFonts w:ascii="Arial" w:hAnsi="Arial" w:cs="Arial"/>
              </w:rPr>
              <w:t>06A</w:t>
            </w:r>
          </w:p>
        </w:tc>
        <w:tc>
          <w:tcPr>
            <w:tcW w:w="678" w:type="dxa"/>
            <w:shd w:val="clear" w:color="auto" w:fill="auto"/>
          </w:tcPr>
          <w:p w14:paraId="684302AC" w14:textId="77777777" w:rsidR="00105978" w:rsidRPr="00212B2D" w:rsidRDefault="00105978" w:rsidP="0005417F">
            <w:pPr>
              <w:rPr>
                <w:rFonts w:ascii="Arial" w:hAnsi="Arial" w:cs="Arial"/>
              </w:rPr>
            </w:pPr>
            <w:r w:rsidRPr="00212B2D">
              <w:rPr>
                <w:rFonts w:ascii="Arial" w:hAnsi="Arial" w:cs="Arial"/>
              </w:rPr>
              <w:t>.2120</w:t>
            </w:r>
          </w:p>
        </w:tc>
      </w:tr>
      <w:tr w:rsidR="00105978" w:rsidRPr="00212B2D" w14:paraId="3FD3A7E3" w14:textId="77777777" w:rsidTr="00105978">
        <w:trPr>
          <w:tblCellSpacing w:w="14" w:type="dxa"/>
        </w:trPr>
        <w:tc>
          <w:tcPr>
            <w:tcW w:w="10834" w:type="dxa"/>
            <w:gridSpan w:val="5"/>
            <w:shd w:val="clear" w:color="auto" w:fill="auto"/>
          </w:tcPr>
          <w:p w14:paraId="088A61B9" w14:textId="77777777" w:rsidR="00105978" w:rsidRPr="00212B2D" w:rsidRDefault="00105978" w:rsidP="0005417F">
            <w:pPr>
              <w:rPr>
                <w:rFonts w:ascii="Arial" w:hAnsi="Arial" w:cs="Arial"/>
                <w:b/>
                <w:bCs/>
                <w:caps/>
              </w:rPr>
            </w:pPr>
          </w:p>
        </w:tc>
      </w:tr>
      <w:tr w:rsidR="00105978" w:rsidRPr="00212B2D" w14:paraId="65420CE6" w14:textId="77777777" w:rsidTr="00105978">
        <w:trPr>
          <w:tblCellSpacing w:w="14" w:type="dxa"/>
        </w:trPr>
        <w:tc>
          <w:tcPr>
            <w:tcW w:w="10834" w:type="dxa"/>
            <w:gridSpan w:val="5"/>
            <w:shd w:val="clear" w:color="auto" w:fill="auto"/>
          </w:tcPr>
          <w:p w14:paraId="35DC735A" w14:textId="77777777" w:rsidR="00105978" w:rsidRPr="00212B2D" w:rsidRDefault="00105978" w:rsidP="0005417F">
            <w:pPr>
              <w:rPr>
                <w:rFonts w:ascii="Arial" w:hAnsi="Arial" w:cs="Arial"/>
                <w:b/>
                <w:bCs/>
                <w:caps/>
              </w:rPr>
            </w:pPr>
            <w:r w:rsidRPr="00212B2D">
              <w:rPr>
                <w:rFonts w:ascii="Arial" w:hAnsi="Arial" w:cs="Arial"/>
                <w:b/>
                <w:bCs/>
                <w:caps/>
              </w:rPr>
              <w:t>Barber Examiners, Board of</w:t>
            </w:r>
          </w:p>
        </w:tc>
      </w:tr>
      <w:tr w:rsidR="00105978" w:rsidRPr="00212B2D" w14:paraId="0F759857" w14:textId="77777777" w:rsidTr="009E0D9D">
        <w:trPr>
          <w:tblCellSpacing w:w="14" w:type="dxa"/>
        </w:trPr>
        <w:tc>
          <w:tcPr>
            <w:tcW w:w="5904" w:type="dxa"/>
            <w:shd w:val="clear" w:color="auto" w:fill="auto"/>
          </w:tcPr>
          <w:p w14:paraId="31F5BF27" w14:textId="77777777" w:rsidR="00105978" w:rsidRPr="00212B2D" w:rsidRDefault="00105978" w:rsidP="0005417F">
            <w:pPr>
              <w:rPr>
                <w:rFonts w:ascii="Arial" w:hAnsi="Arial" w:cs="Arial"/>
              </w:rPr>
            </w:pPr>
            <w:r w:rsidRPr="00212B2D">
              <w:rPr>
                <w:rFonts w:ascii="Arial" w:hAnsi="Arial" w:cs="Arial"/>
                <w:u w:val="single"/>
              </w:rPr>
              <w:t>Waiver of Requirements During Disaster or Emergency</w:t>
            </w:r>
          </w:p>
        </w:tc>
        <w:tc>
          <w:tcPr>
            <w:tcW w:w="3116" w:type="dxa"/>
            <w:shd w:val="clear" w:color="auto" w:fill="auto"/>
          </w:tcPr>
          <w:p w14:paraId="3BB30EB7" w14:textId="77777777" w:rsidR="00105978" w:rsidRPr="00212B2D" w:rsidRDefault="00105978" w:rsidP="0005417F">
            <w:pPr>
              <w:jc w:val="right"/>
              <w:rPr>
                <w:rFonts w:ascii="Arial" w:hAnsi="Arial" w:cs="Arial"/>
              </w:rPr>
            </w:pPr>
            <w:r w:rsidRPr="00212B2D">
              <w:rPr>
                <w:rFonts w:ascii="Arial" w:hAnsi="Arial" w:cs="Arial"/>
              </w:rPr>
              <w:t>21</w:t>
            </w:r>
          </w:p>
        </w:tc>
        <w:tc>
          <w:tcPr>
            <w:tcW w:w="602" w:type="dxa"/>
            <w:shd w:val="clear" w:color="auto" w:fill="auto"/>
          </w:tcPr>
          <w:p w14:paraId="5F484A43"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355C6A0" w14:textId="77777777" w:rsidR="00105978" w:rsidRPr="00212B2D" w:rsidRDefault="00105978" w:rsidP="0005417F">
            <w:pPr>
              <w:rPr>
                <w:rFonts w:ascii="Arial" w:hAnsi="Arial" w:cs="Arial"/>
              </w:rPr>
            </w:pPr>
            <w:r w:rsidRPr="00212B2D">
              <w:rPr>
                <w:rFonts w:ascii="Arial" w:hAnsi="Arial" w:cs="Arial"/>
              </w:rPr>
              <w:t>06F</w:t>
            </w:r>
          </w:p>
        </w:tc>
        <w:tc>
          <w:tcPr>
            <w:tcW w:w="678" w:type="dxa"/>
            <w:shd w:val="clear" w:color="auto" w:fill="auto"/>
          </w:tcPr>
          <w:p w14:paraId="3CB1E39B" w14:textId="77777777" w:rsidR="00105978" w:rsidRPr="00212B2D" w:rsidRDefault="00105978" w:rsidP="0005417F">
            <w:pPr>
              <w:rPr>
                <w:rFonts w:ascii="Arial" w:hAnsi="Arial" w:cs="Arial"/>
              </w:rPr>
            </w:pPr>
            <w:r w:rsidRPr="00212B2D">
              <w:rPr>
                <w:rFonts w:ascii="Arial" w:hAnsi="Arial" w:cs="Arial"/>
              </w:rPr>
              <w:t>.0128</w:t>
            </w:r>
          </w:p>
        </w:tc>
      </w:tr>
      <w:tr w:rsidR="00105978" w:rsidRPr="00212B2D" w14:paraId="605E9A24" w14:textId="77777777" w:rsidTr="009E0D9D">
        <w:trPr>
          <w:tblCellSpacing w:w="14" w:type="dxa"/>
        </w:trPr>
        <w:tc>
          <w:tcPr>
            <w:tcW w:w="5904" w:type="dxa"/>
            <w:shd w:val="clear" w:color="auto" w:fill="auto"/>
          </w:tcPr>
          <w:p w14:paraId="2D61EBB7" w14:textId="77777777" w:rsidR="00105978" w:rsidRPr="00212B2D" w:rsidRDefault="00105978" w:rsidP="0005417F">
            <w:pPr>
              <w:rPr>
                <w:rFonts w:ascii="Arial" w:hAnsi="Arial" w:cs="Arial"/>
              </w:rPr>
            </w:pPr>
            <w:r w:rsidRPr="00212B2D">
              <w:rPr>
                <w:rFonts w:ascii="Arial" w:hAnsi="Arial" w:cs="Arial"/>
                <w:u w:val="single"/>
              </w:rPr>
              <w:t>Form Bar-1</w:t>
            </w:r>
          </w:p>
        </w:tc>
        <w:tc>
          <w:tcPr>
            <w:tcW w:w="3116" w:type="dxa"/>
            <w:shd w:val="clear" w:color="auto" w:fill="auto"/>
          </w:tcPr>
          <w:p w14:paraId="209CA878" w14:textId="77777777" w:rsidR="00105978" w:rsidRPr="00212B2D" w:rsidRDefault="00105978" w:rsidP="0005417F">
            <w:pPr>
              <w:jc w:val="right"/>
              <w:rPr>
                <w:rFonts w:ascii="Arial" w:hAnsi="Arial" w:cs="Arial"/>
              </w:rPr>
            </w:pPr>
            <w:r w:rsidRPr="00212B2D">
              <w:rPr>
                <w:rFonts w:ascii="Arial" w:hAnsi="Arial" w:cs="Arial"/>
              </w:rPr>
              <w:t>21</w:t>
            </w:r>
          </w:p>
        </w:tc>
        <w:tc>
          <w:tcPr>
            <w:tcW w:w="602" w:type="dxa"/>
            <w:shd w:val="clear" w:color="auto" w:fill="auto"/>
          </w:tcPr>
          <w:p w14:paraId="34F7C708"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09B43AB" w14:textId="77777777" w:rsidR="00105978" w:rsidRPr="00212B2D" w:rsidRDefault="00105978" w:rsidP="0005417F">
            <w:pPr>
              <w:rPr>
                <w:rFonts w:ascii="Arial" w:hAnsi="Arial" w:cs="Arial"/>
              </w:rPr>
            </w:pPr>
            <w:r w:rsidRPr="00212B2D">
              <w:rPr>
                <w:rFonts w:ascii="Arial" w:hAnsi="Arial" w:cs="Arial"/>
              </w:rPr>
              <w:t>06N</w:t>
            </w:r>
          </w:p>
        </w:tc>
        <w:tc>
          <w:tcPr>
            <w:tcW w:w="678" w:type="dxa"/>
            <w:shd w:val="clear" w:color="auto" w:fill="auto"/>
          </w:tcPr>
          <w:p w14:paraId="7F7FAEB7" w14:textId="77777777" w:rsidR="00105978" w:rsidRPr="00212B2D" w:rsidRDefault="00105978" w:rsidP="0005417F">
            <w:pPr>
              <w:rPr>
                <w:rFonts w:ascii="Arial" w:hAnsi="Arial" w:cs="Arial"/>
              </w:rPr>
            </w:pPr>
            <w:r w:rsidRPr="00212B2D">
              <w:rPr>
                <w:rFonts w:ascii="Arial" w:hAnsi="Arial" w:cs="Arial"/>
              </w:rPr>
              <w:t>.0102</w:t>
            </w:r>
          </w:p>
        </w:tc>
      </w:tr>
      <w:tr w:rsidR="00105978" w:rsidRPr="00212B2D" w14:paraId="6B52CCA2" w14:textId="77777777" w:rsidTr="009E0D9D">
        <w:trPr>
          <w:tblCellSpacing w:w="14" w:type="dxa"/>
        </w:trPr>
        <w:tc>
          <w:tcPr>
            <w:tcW w:w="5904" w:type="dxa"/>
            <w:shd w:val="clear" w:color="auto" w:fill="auto"/>
          </w:tcPr>
          <w:p w14:paraId="284C3411" w14:textId="77777777" w:rsidR="00105978" w:rsidRPr="00212B2D" w:rsidRDefault="00105978" w:rsidP="0005417F">
            <w:pPr>
              <w:rPr>
                <w:rFonts w:ascii="Arial" w:hAnsi="Arial" w:cs="Arial"/>
              </w:rPr>
            </w:pPr>
            <w:r w:rsidRPr="00212B2D">
              <w:rPr>
                <w:rFonts w:ascii="Arial" w:hAnsi="Arial" w:cs="Arial"/>
                <w:u w:val="single"/>
              </w:rPr>
              <w:t>Form Bar-10</w:t>
            </w:r>
          </w:p>
        </w:tc>
        <w:tc>
          <w:tcPr>
            <w:tcW w:w="3116" w:type="dxa"/>
            <w:shd w:val="clear" w:color="auto" w:fill="auto"/>
          </w:tcPr>
          <w:p w14:paraId="0E76339D" w14:textId="77777777" w:rsidR="00105978" w:rsidRPr="00212B2D" w:rsidRDefault="00105978" w:rsidP="0005417F">
            <w:pPr>
              <w:jc w:val="right"/>
              <w:rPr>
                <w:rFonts w:ascii="Arial" w:hAnsi="Arial" w:cs="Arial"/>
              </w:rPr>
            </w:pPr>
            <w:r w:rsidRPr="00212B2D">
              <w:rPr>
                <w:rFonts w:ascii="Arial" w:hAnsi="Arial" w:cs="Arial"/>
              </w:rPr>
              <w:t>21</w:t>
            </w:r>
          </w:p>
        </w:tc>
        <w:tc>
          <w:tcPr>
            <w:tcW w:w="602" w:type="dxa"/>
            <w:shd w:val="clear" w:color="auto" w:fill="auto"/>
          </w:tcPr>
          <w:p w14:paraId="67A6D3CB"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0617F0B6" w14:textId="77777777" w:rsidR="00105978" w:rsidRPr="00212B2D" w:rsidRDefault="00105978" w:rsidP="0005417F">
            <w:pPr>
              <w:rPr>
                <w:rFonts w:ascii="Arial" w:hAnsi="Arial" w:cs="Arial"/>
              </w:rPr>
            </w:pPr>
            <w:r w:rsidRPr="00212B2D">
              <w:rPr>
                <w:rFonts w:ascii="Arial" w:hAnsi="Arial" w:cs="Arial"/>
              </w:rPr>
              <w:t>06N</w:t>
            </w:r>
          </w:p>
        </w:tc>
        <w:tc>
          <w:tcPr>
            <w:tcW w:w="678" w:type="dxa"/>
            <w:shd w:val="clear" w:color="auto" w:fill="auto"/>
          </w:tcPr>
          <w:p w14:paraId="5F7A210D" w14:textId="77777777" w:rsidR="00105978" w:rsidRPr="00212B2D" w:rsidRDefault="00105978" w:rsidP="0005417F">
            <w:pPr>
              <w:rPr>
                <w:rFonts w:ascii="Arial" w:hAnsi="Arial" w:cs="Arial"/>
              </w:rPr>
            </w:pPr>
            <w:r w:rsidRPr="00212B2D">
              <w:rPr>
                <w:rFonts w:ascii="Arial" w:hAnsi="Arial" w:cs="Arial"/>
              </w:rPr>
              <w:t>.0111</w:t>
            </w:r>
          </w:p>
        </w:tc>
      </w:tr>
      <w:tr w:rsidR="00105978" w:rsidRPr="00212B2D" w14:paraId="145B1488" w14:textId="77777777" w:rsidTr="00105978">
        <w:trPr>
          <w:tblCellSpacing w:w="14" w:type="dxa"/>
        </w:trPr>
        <w:tc>
          <w:tcPr>
            <w:tcW w:w="10834" w:type="dxa"/>
            <w:gridSpan w:val="5"/>
            <w:shd w:val="clear" w:color="auto" w:fill="auto"/>
          </w:tcPr>
          <w:p w14:paraId="628145AE" w14:textId="77777777" w:rsidR="00105978" w:rsidRPr="00212B2D" w:rsidRDefault="00105978" w:rsidP="0005417F">
            <w:pPr>
              <w:rPr>
                <w:rFonts w:ascii="Arial" w:hAnsi="Arial" w:cs="Arial"/>
                <w:b/>
                <w:bCs/>
                <w:caps/>
              </w:rPr>
            </w:pPr>
          </w:p>
        </w:tc>
      </w:tr>
      <w:tr w:rsidR="00105978" w:rsidRPr="00212B2D" w14:paraId="060CB549" w14:textId="77777777" w:rsidTr="00105978">
        <w:trPr>
          <w:tblCellSpacing w:w="14" w:type="dxa"/>
        </w:trPr>
        <w:tc>
          <w:tcPr>
            <w:tcW w:w="10834" w:type="dxa"/>
            <w:gridSpan w:val="5"/>
            <w:shd w:val="clear" w:color="auto" w:fill="auto"/>
          </w:tcPr>
          <w:p w14:paraId="052F639A" w14:textId="77777777" w:rsidR="00105978" w:rsidRPr="00212B2D" w:rsidRDefault="00105978" w:rsidP="0005417F">
            <w:pPr>
              <w:rPr>
                <w:rFonts w:ascii="Arial" w:hAnsi="Arial" w:cs="Arial"/>
                <w:b/>
                <w:bCs/>
                <w:caps/>
              </w:rPr>
            </w:pPr>
            <w:r w:rsidRPr="00212B2D">
              <w:rPr>
                <w:rFonts w:ascii="Arial" w:hAnsi="Arial" w:cs="Arial"/>
                <w:b/>
                <w:bCs/>
                <w:caps/>
              </w:rPr>
              <w:t>Medical Board</w:t>
            </w:r>
          </w:p>
        </w:tc>
      </w:tr>
      <w:tr w:rsidR="00105978" w:rsidRPr="00212B2D" w14:paraId="7401CDF2" w14:textId="77777777" w:rsidTr="009E0D9D">
        <w:trPr>
          <w:tblCellSpacing w:w="14" w:type="dxa"/>
        </w:trPr>
        <w:tc>
          <w:tcPr>
            <w:tcW w:w="5904" w:type="dxa"/>
            <w:shd w:val="clear" w:color="auto" w:fill="auto"/>
          </w:tcPr>
          <w:p w14:paraId="309356AF" w14:textId="77777777" w:rsidR="00105978" w:rsidRPr="00212B2D" w:rsidRDefault="00105978" w:rsidP="0005417F">
            <w:pPr>
              <w:rPr>
                <w:rFonts w:ascii="Arial" w:hAnsi="Arial" w:cs="Arial"/>
              </w:rPr>
            </w:pPr>
            <w:r w:rsidRPr="00212B2D">
              <w:rPr>
                <w:rFonts w:ascii="Arial" w:hAnsi="Arial" w:cs="Arial"/>
                <w:u w:val="single"/>
              </w:rPr>
              <w:t>Prescriptive Authority</w:t>
            </w:r>
          </w:p>
        </w:tc>
        <w:tc>
          <w:tcPr>
            <w:tcW w:w="3116" w:type="dxa"/>
            <w:shd w:val="clear" w:color="auto" w:fill="auto"/>
          </w:tcPr>
          <w:p w14:paraId="1F715503" w14:textId="77777777" w:rsidR="00105978" w:rsidRPr="00212B2D" w:rsidRDefault="00105978" w:rsidP="0005417F">
            <w:pPr>
              <w:jc w:val="right"/>
              <w:rPr>
                <w:rFonts w:ascii="Arial" w:hAnsi="Arial" w:cs="Arial"/>
              </w:rPr>
            </w:pPr>
            <w:r w:rsidRPr="00212B2D">
              <w:rPr>
                <w:rFonts w:ascii="Arial" w:hAnsi="Arial" w:cs="Arial"/>
              </w:rPr>
              <w:t>21</w:t>
            </w:r>
          </w:p>
        </w:tc>
        <w:tc>
          <w:tcPr>
            <w:tcW w:w="602" w:type="dxa"/>
            <w:shd w:val="clear" w:color="auto" w:fill="auto"/>
          </w:tcPr>
          <w:p w14:paraId="59D71AF9"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2C3295DB" w14:textId="77777777" w:rsidR="00105978" w:rsidRPr="00212B2D" w:rsidRDefault="00105978" w:rsidP="0005417F">
            <w:pPr>
              <w:rPr>
                <w:rFonts w:ascii="Arial" w:hAnsi="Arial" w:cs="Arial"/>
              </w:rPr>
            </w:pPr>
            <w:r w:rsidRPr="00212B2D">
              <w:rPr>
                <w:rFonts w:ascii="Arial" w:hAnsi="Arial" w:cs="Arial"/>
              </w:rPr>
              <w:t>32S</w:t>
            </w:r>
          </w:p>
        </w:tc>
        <w:tc>
          <w:tcPr>
            <w:tcW w:w="678" w:type="dxa"/>
            <w:shd w:val="clear" w:color="auto" w:fill="auto"/>
          </w:tcPr>
          <w:p w14:paraId="2BABAC68" w14:textId="77777777" w:rsidR="00105978" w:rsidRPr="00212B2D" w:rsidRDefault="00105978" w:rsidP="0005417F">
            <w:pPr>
              <w:rPr>
                <w:rFonts w:ascii="Arial" w:hAnsi="Arial" w:cs="Arial"/>
              </w:rPr>
            </w:pPr>
            <w:r w:rsidRPr="00212B2D">
              <w:rPr>
                <w:rFonts w:ascii="Arial" w:hAnsi="Arial" w:cs="Arial"/>
              </w:rPr>
              <w:t>.0212</w:t>
            </w:r>
          </w:p>
        </w:tc>
      </w:tr>
      <w:tr w:rsidR="00105978" w:rsidRPr="00212B2D" w14:paraId="2800232A" w14:textId="77777777" w:rsidTr="00105978">
        <w:trPr>
          <w:tblCellSpacing w:w="14" w:type="dxa"/>
        </w:trPr>
        <w:tc>
          <w:tcPr>
            <w:tcW w:w="10834" w:type="dxa"/>
            <w:gridSpan w:val="5"/>
            <w:shd w:val="clear" w:color="auto" w:fill="auto"/>
          </w:tcPr>
          <w:p w14:paraId="0446B7A7" w14:textId="77777777" w:rsidR="00105978" w:rsidRPr="00212B2D" w:rsidRDefault="00105978" w:rsidP="0005417F">
            <w:pPr>
              <w:rPr>
                <w:rFonts w:ascii="Arial" w:hAnsi="Arial" w:cs="Arial"/>
                <w:b/>
                <w:bCs/>
                <w:caps/>
              </w:rPr>
            </w:pPr>
          </w:p>
        </w:tc>
      </w:tr>
      <w:tr w:rsidR="00105978" w:rsidRPr="00212B2D" w14:paraId="62D2522A" w14:textId="77777777" w:rsidTr="00105978">
        <w:trPr>
          <w:tblCellSpacing w:w="14" w:type="dxa"/>
        </w:trPr>
        <w:tc>
          <w:tcPr>
            <w:tcW w:w="10834" w:type="dxa"/>
            <w:gridSpan w:val="5"/>
            <w:shd w:val="clear" w:color="auto" w:fill="auto"/>
          </w:tcPr>
          <w:p w14:paraId="2851BD27" w14:textId="77777777" w:rsidR="00105978" w:rsidRPr="00212B2D" w:rsidRDefault="00105978" w:rsidP="0005417F">
            <w:pPr>
              <w:rPr>
                <w:rFonts w:ascii="Arial" w:hAnsi="Arial" w:cs="Arial"/>
                <w:b/>
                <w:bCs/>
                <w:caps/>
              </w:rPr>
            </w:pPr>
            <w:r w:rsidRPr="00212B2D">
              <w:rPr>
                <w:rFonts w:ascii="Arial" w:hAnsi="Arial" w:cs="Arial"/>
                <w:b/>
                <w:bCs/>
                <w:caps/>
              </w:rPr>
              <w:t>Pharmacy, Board of</w:t>
            </w:r>
          </w:p>
        </w:tc>
      </w:tr>
      <w:tr w:rsidR="00105978" w:rsidRPr="00212B2D" w14:paraId="60C8F937" w14:textId="77777777" w:rsidTr="009E0D9D">
        <w:trPr>
          <w:tblCellSpacing w:w="14" w:type="dxa"/>
        </w:trPr>
        <w:tc>
          <w:tcPr>
            <w:tcW w:w="5904" w:type="dxa"/>
            <w:shd w:val="clear" w:color="auto" w:fill="auto"/>
          </w:tcPr>
          <w:p w14:paraId="39A6FCA9" w14:textId="77777777" w:rsidR="00105978" w:rsidRPr="00212B2D" w:rsidRDefault="00105978" w:rsidP="0005417F">
            <w:pPr>
              <w:rPr>
                <w:rFonts w:ascii="Arial" w:hAnsi="Arial" w:cs="Arial"/>
              </w:rPr>
            </w:pPr>
            <w:r w:rsidRPr="00212B2D">
              <w:rPr>
                <w:rFonts w:ascii="Arial" w:hAnsi="Arial" w:cs="Arial"/>
                <w:u w:val="single"/>
              </w:rPr>
              <w:t>COVID-19 Drug Preservation Rule</w:t>
            </w:r>
          </w:p>
        </w:tc>
        <w:tc>
          <w:tcPr>
            <w:tcW w:w="3116" w:type="dxa"/>
            <w:shd w:val="clear" w:color="auto" w:fill="auto"/>
          </w:tcPr>
          <w:p w14:paraId="5637AC58" w14:textId="77777777" w:rsidR="00105978" w:rsidRPr="00212B2D" w:rsidRDefault="00105978" w:rsidP="0005417F">
            <w:pPr>
              <w:jc w:val="right"/>
              <w:rPr>
                <w:rFonts w:ascii="Arial" w:hAnsi="Arial" w:cs="Arial"/>
              </w:rPr>
            </w:pPr>
            <w:r w:rsidRPr="00212B2D">
              <w:rPr>
                <w:rFonts w:ascii="Arial" w:hAnsi="Arial" w:cs="Arial"/>
              </w:rPr>
              <w:t>21</w:t>
            </w:r>
          </w:p>
        </w:tc>
        <w:tc>
          <w:tcPr>
            <w:tcW w:w="602" w:type="dxa"/>
            <w:shd w:val="clear" w:color="auto" w:fill="auto"/>
          </w:tcPr>
          <w:p w14:paraId="30DB9AB7" w14:textId="77777777" w:rsidR="00105978" w:rsidRPr="00212B2D" w:rsidRDefault="00105978" w:rsidP="0005417F">
            <w:pPr>
              <w:rPr>
                <w:rFonts w:ascii="Arial" w:hAnsi="Arial" w:cs="Arial"/>
              </w:rPr>
            </w:pPr>
            <w:r w:rsidRPr="00212B2D">
              <w:rPr>
                <w:rFonts w:ascii="Arial" w:hAnsi="Arial" w:cs="Arial"/>
              </w:rPr>
              <w:t>NCAC</w:t>
            </w:r>
          </w:p>
        </w:tc>
        <w:tc>
          <w:tcPr>
            <w:tcW w:w="422" w:type="dxa"/>
            <w:shd w:val="clear" w:color="auto" w:fill="auto"/>
          </w:tcPr>
          <w:p w14:paraId="73CB23C9" w14:textId="77777777" w:rsidR="00105978" w:rsidRPr="00212B2D" w:rsidRDefault="00105978" w:rsidP="0005417F">
            <w:pPr>
              <w:rPr>
                <w:rFonts w:ascii="Arial" w:hAnsi="Arial" w:cs="Arial"/>
              </w:rPr>
            </w:pPr>
            <w:r w:rsidRPr="00212B2D">
              <w:rPr>
                <w:rFonts w:ascii="Arial" w:hAnsi="Arial" w:cs="Arial"/>
              </w:rPr>
              <w:t>46</w:t>
            </w:r>
          </w:p>
        </w:tc>
        <w:tc>
          <w:tcPr>
            <w:tcW w:w="678" w:type="dxa"/>
            <w:shd w:val="clear" w:color="auto" w:fill="auto"/>
          </w:tcPr>
          <w:p w14:paraId="5328D6E5" w14:textId="77777777" w:rsidR="00105978" w:rsidRPr="00212B2D" w:rsidRDefault="00105978" w:rsidP="0005417F">
            <w:pPr>
              <w:rPr>
                <w:rFonts w:ascii="Arial" w:hAnsi="Arial" w:cs="Arial"/>
              </w:rPr>
            </w:pPr>
            <w:r w:rsidRPr="00212B2D">
              <w:rPr>
                <w:rFonts w:ascii="Arial" w:hAnsi="Arial" w:cs="Arial"/>
              </w:rPr>
              <w:t>.1819</w:t>
            </w:r>
          </w:p>
        </w:tc>
      </w:tr>
    </w:tbl>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4D4044">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4D4044">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4D4044">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B2038FE" w14:textId="77777777" w:rsidR="001E1DF8" w:rsidRDefault="001E1DF8" w:rsidP="001E1DF8">
      <w:pPr>
        <w:ind w:left="2880"/>
        <w:jc w:val="left"/>
        <w:outlineLvl w:val="4"/>
        <w:rPr>
          <w:kern w:val="0"/>
        </w:rPr>
      </w:pPr>
      <w:r>
        <w:rPr>
          <w:kern w:val="0"/>
        </w:rPr>
        <w:t>Melissa Owens Lassiter</w:t>
      </w:r>
      <w:r>
        <w:rPr>
          <w:kern w:val="0"/>
        </w:rPr>
        <w:tab/>
      </w:r>
      <w:r>
        <w:rPr>
          <w:kern w:val="0"/>
        </w:rPr>
        <w:tab/>
      </w:r>
      <w:r>
        <w:rPr>
          <w:kern w:val="0"/>
        </w:rPr>
        <w:tab/>
        <w:t>J. Randolph Ward</w:t>
      </w:r>
    </w:p>
    <w:p w14:paraId="2E373740" w14:textId="3ED23E65" w:rsidR="001E1DF8" w:rsidRDefault="004E1C51" w:rsidP="001E1DF8">
      <w:pPr>
        <w:ind w:left="2880"/>
        <w:jc w:val="left"/>
        <w:outlineLvl w:val="4"/>
        <w:rPr>
          <w:kern w:val="0"/>
        </w:rPr>
      </w:pPr>
      <w:r>
        <w:rPr>
          <w:kern w:val="0"/>
        </w:rPr>
        <w:t>J. Randall May</w:t>
      </w:r>
      <w:r w:rsidR="001E1DF8">
        <w:rPr>
          <w:kern w:val="0"/>
        </w:rPr>
        <w:tab/>
      </w:r>
      <w:r w:rsidR="001E1DF8">
        <w:rPr>
          <w:kern w:val="0"/>
        </w:rPr>
        <w:tab/>
      </w:r>
      <w:r w:rsidR="001E1DF8">
        <w:rPr>
          <w:kern w:val="0"/>
        </w:rPr>
        <w:tab/>
      </w:r>
      <w:r w:rsidR="001E1DF8">
        <w:rPr>
          <w:kern w:val="0"/>
        </w:rPr>
        <w:tab/>
        <w:t>Stacey Bawtinhimer</w:t>
      </w:r>
    </w:p>
    <w:p w14:paraId="174F56F6" w14:textId="44AF4EBA" w:rsidR="001E1DF8" w:rsidRDefault="004E1C51" w:rsidP="001E1DF8">
      <w:pPr>
        <w:ind w:left="2880"/>
        <w:jc w:val="left"/>
        <w:outlineLvl w:val="4"/>
        <w:rPr>
          <w:kern w:val="0"/>
        </w:rPr>
      </w:pPr>
      <w:r>
        <w:rPr>
          <w:kern w:val="0"/>
        </w:rPr>
        <w:t>David Sutton</w:t>
      </w:r>
      <w:r w:rsidR="001E1DF8">
        <w:rPr>
          <w:kern w:val="0"/>
        </w:rPr>
        <w:tab/>
      </w:r>
      <w:r w:rsidR="001E1DF8">
        <w:rPr>
          <w:kern w:val="0"/>
        </w:rPr>
        <w:tab/>
      </w:r>
      <w:r w:rsidR="001E1DF8">
        <w:rPr>
          <w:kern w:val="0"/>
        </w:rPr>
        <w:tab/>
      </w:r>
      <w:r w:rsidR="001E1DF8">
        <w:rPr>
          <w:kern w:val="0"/>
        </w:rPr>
        <w:tab/>
        <w:t>Tenisha Jacobs</w:t>
      </w:r>
    </w:p>
    <w:p w14:paraId="59C7E47F" w14:textId="6ED21B2C" w:rsidR="001E1DF8" w:rsidRDefault="004E1C51" w:rsidP="001E1DF8">
      <w:pPr>
        <w:ind w:left="2880"/>
        <w:jc w:val="left"/>
        <w:outlineLvl w:val="4"/>
        <w:rPr>
          <w:kern w:val="0"/>
        </w:rPr>
      </w:pPr>
      <w:r>
        <w:rPr>
          <w:kern w:val="0"/>
        </w:rPr>
        <w:t>Selina Malherbe</w:t>
      </w:r>
      <w:r w:rsidR="001E1DF8">
        <w:rPr>
          <w:kern w:val="0"/>
        </w:rPr>
        <w:tab/>
      </w:r>
      <w:r w:rsidR="001E1DF8">
        <w:rPr>
          <w:kern w:val="0"/>
        </w:rPr>
        <w:tab/>
      </w:r>
      <w:r w:rsidR="001E1DF8">
        <w:rPr>
          <w:kern w:val="0"/>
        </w:rPr>
        <w:tab/>
      </w:r>
      <w:r w:rsidR="001E1DF8">
        <w:rPr>
          <w:kern w:val="0"/>
        </w:rPr>
        <w:tab/>
        <w:t>Michael Byrne</w:t>
      </w:r>
    </w:p>
    <w:p w14:paraId="6495C0C3" w14:textId="0D696B76" w:rsidR="001E1DF8" w:rsidRDefault="001E1DF8" w:rsidP="001E1DF8">
      <w:pPr>
        <w:ind w:left="2880"/>
        <w:jc w:val="left"/>
        <w:outlineLvl w:val="4"/>
        <w:rPr>
          <w:kern w:val="0"/>
        </w:rPr>
      </w:pPr>
      <w:r>
        <w:rPr>
          <w:kern w:val="0"/>
        </w:rPr>
        <w:tab/>
      </w:r>
      <w:r>
        <w:rPr>
          <w:kern w:val="0"/>
        </w:rPr>
        <w:tab/>
      </w:r>
      <w:r>
        <w:rPr>
          <w:kern w:val="0"/>
        </w:rPr>
        <w:tab/>
      </w:r>
      <w:r>
        <w:rPr>
          <w:kern w:val="0"/>
        </w:rPr>
        <w:tab/>
      </w:r>
      <w:r w:rsidR="004E1C51">
        <w:rPr>
          <w:kern w:val="0"/>
        </w:rPr>
        <w:tab/>
      </w:r>
      <w:r>
        <w:rPr>
          <w:kern w:val="0"/>
        </w:rPr>
        <w:t>Karlene Turrentine</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72839ED9"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8"/>
          <w:footerReference w:type="default" r:id="rId39"/>
          <w:endnotePr>
            <w:numFmt w:val="decimal"/>
          </w:endnotePr>
          <w:pgSz w:w="12240" w:h="15840"/>
          <w:pgMar w:top="360" w:right="720" w:bottom="360" w:left="720" w:header="360" w:footer="360" w:gutter="0"/>
          <w:cols w:space="720"/>
        </w:sect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928"/>
        <w:gridCol w:w="971"/>
        <w:gridCol w:w="1214"/>
        <w:gridCol w:w="1807"/>
        <w:gridCol w:w="450"/>
        <w:gridCol w:w="3529"/>
        <w:gridCol w:w="1261"/>
      </w:tblGrid>
      <w:tr w:rsidR="0005417F" w:rsidRPr="0005417F" w14:paraId="0D067EB7" w14:textId="77777777" w:rsidTr="00E143C6">
        <w:trPr>
          <w:trHeight w:val="525"/>
        </w:trPr>
        <w:tc>
          <w:tcPr>
            <w:tcW w:w="640" w:type="dxa"/>
            <w:shd w:val="clear" w:color="000000" w:fill="C0C0C0"/>
            <w:hideMark/>
          </w:tcPr>
          <w:p w14:paraId="1730FBB1" w14:textId="0BA81F20" w:rsidR="0005417F" w:rsidRPr="0005417F" w:rsidRDefault="001D0B97" w:rsidP="001D0B97">
            <w:pPr>
              <w:jc w:val="left"/>
              <w:rPr>
                <w:rFonts w:ascii="Arial" w:hAnsi="Arial" w:cs="Arial"/>
                <w:color w:val="000000"/>
                <w:kern w:val="0"/>
              </w:rPr>
            </w:pPr>
            <w:r w:rsidRPr="00045B68">
              <w:rPr>
                <w:b/>
                <w:bCs/>
              </w:rPr>
              <w:t>Year</w:t>
            </w:r>
          </w:p>
        </w:tc>
        <w:tc>
          <w:tcPr>
            <w:tcW w:w="928" w:type="dxa"/>
            <w:shd w:val="clear" w:color="000000" w:fill="C0C0C0"/>
            <w:hideMark/>
          </w:tcPr>
          <w:p w14:paraId="4D346448" w14:textId="77777777" w:rsidR="0005417F" w:rsidRPr="000A5226" w:rsidRDefault="0005417F" w:rsidP="001D0B97">
            <w:pPr>
              <w:jc w:val="left"/>
              <w:rPr>
                <w:b/>
                <w:bCs/>
                <w:color w:val="000000"/>
                <w:kern w:val="0"/>
              </w:rPr>
            </w:pPr>
            <w:r w:rsidRPr="000A5226">
              <w:rPr>
                <w:b/>
                <w:bCs/>
                <w:color w:val="000000"/>
                <w:kern w:val="0"/>
              </w:rPr>
              <w:t>Code</w:t>
            </w:r>
          </w:p>
        </w:tc>
        <w:tc>
          <w:tcPr>
            <w:tcW w:w="971" w:type="dxa"/>
            <w:shd w:val="clear" w:color="000000" w:fill="C0C0C0"/>
            <w:hideMark/>
          </w:tcPr>
          <w:p w14:paraId="6DF7F3B9" w14:textId="77777777" w:rsidR="0005417F" w:rsidRPr="000A5226" w:rsidRDefault="0005417F" w:rsidP="001D0B97">
            <w:pPr>
              <w:jc w:val="left"/>
              <w:rPr>
                <w:b/>
                <w:bCs/>
                <w:color w:val="000000"/>
                <w:kern w:val="0"/>
              </w:rPr>
            </w:pPr>
            <w:r w:rsidRPr="000A5226">
              <w:rPr>
                <w:b/>
                <w:bCs/>
                <w:color w:val="000000"/>
                <w:kern w:val="0"/>
              </w:rPr>
              <w:t>Number</w:t>
            </w:r>
          </w:p>
        </w:tc>
        <w:tc>
          <w:tcPr>
            <w:tcW w:w="1214" w:type="dxa"/>
            <w:shd w:val="clear" w:color="000000" w:fill="C0C0C0"/>
            <w:vAlign w:val="bottom"/>
            <w:hideMark/>
          </w:tcPr>
          <w:p w14:paraId="61E2DA7A" w14:textId="77777777" w:rsidR="001D0B97" w:rsidRPr="000A5226" w:rsidRDefault="0005417F" w:rsidP="001D0B97">
            <w:pPr>
              <w:jc w:val="left"/>
              <w:rPr>
                <w:b/>
                <w:bCs/>
                <w:color w:val="000000"/>
                <w:kern w:val="0"/>
              </w:rPr>
            </w:pPr>
            <w:r w:rsidRPr="000A5226">
              <w:rPr>
                <w:b/>
                <w:bCs/>
                <w:color w:val="000000"/>
                <w:kern w:val="0"/>
              </w:rPr>
              <w:t>Date</w:t>
            </w:r>
          </w:p>
          <w:p w14:paraId="5C4DEAAE" w14:textId="621849FA" w:rsidR="0005417F" w:rsidRPr="000A5226" w:rsidRDefault="001D0B97" w:rsidP="001D0B97">
            <w:pPr>
              <w:jc w:val="left"/>
              <w:rPr>
                <w:color w:val="000000"/>
                <w:kern w:val="0"/>
              </w:rPr>
            </w:pPr>
            <w:r w:rsidRPr="000A5226">
              <w:rPr>
                <w:b/>
                <w:bCs/>
                <w:color w:val="000000"/>
                <w:kern w:val="0"/>
              </w:rPr>
              <w:t>Decision</w:t>
            </w:r>
            <w:r w:rsidR="0005417F" w:rsidRPr="000A5226">
              <w:rPr>
                <w:b/>
                <w:bCs/>
                <w:color w:val="000000"/>
                <w:kern w:val="0"/>
              </w:rPr>
              <w:br/>
              <w:t>Filed</w:t>
            </w:r>
          </w:p>
        </w:tc>
        <w:tc>
          <w:tcPr>
            <w:tcW w:w="1807" w:type="dxa"/>
            <w:shd w:val="clear" w:color="000000" w:fill="C0C0C0"/>
            <w:hideMark/>
          </w:tcPr>
          <w:p w14:paraId="3430F366" w14:textId="77777777" w:rsidR="0005417F" w:rsidRPr="000A5226" w:rsidRDefault="0005417F" w:rsidP="001D0B97">
            <w:pPr>
              <w:jc w:val="left"/>
              <w:rPr>
                <w:b/>
                <w:bCs/>
                <w:color w:val="000000"/>
                <w:kern w:val="0"/>
              </w:rPr>
            </w:pPr>
            <w:r w:rsidRPr="000A5226">
              <w:rPr>
                <w:b/>
                <w:bCs/>
                <w:color w:val="000000"/>
                <w:kern w:val="0"/>
              </w:rPr>
              <w:t>Petitioner</w:t>
            </w:r>
          </w:p>
        </w:tc>
        <w:tc>
          <w:tcPr>
            <w:tcW w:w="450" w:type="dxa"/>
            <w:shd w:val="clear" w:color="000000" w:fill="C0C0C0"/>
            <w:vAlign w:val="bottom"/>
            <w:hideMark/>
          </w:tcPr>
          <w:p w14:paraId="54F64FE5" w14:textId="77777777" w:rsidR="0005417F" w:rsidRPr="000A5226" w:rsidRDefault="0005417F" w:rsidP="0005417F">
            <w:pPr>
              <w:jc w:val="left"/>
              <w:rPr>
                <w:color w:val="000000"/>
                <w:kern w:val="0"/>
              </w:rPr>
            </w:pPr>
            <w:r w:rsidRPr="000A5226">
              <w:rPr>
                <w:color w:val="000000"/>
                <w:kern w:val="0"/>
              </w:rPr>
              <w:t> </w:t>
            </w:r>
          </w:p>
        </w:tc>
        <w:tc>
          <w:tcPr>
            <w:tcW w:w="3529" w:type="dxa"/>
            <w:shd w:val="clear" w:color="000000" w:fill="C0C0C0"/>
            <w:hideMark/>
          </w:tcPr>
          <w:p w14:paraId="0863D4BE" w14:textId="77777777" w:rsidR="0005417F" w:rsidRPr="000A5226" w:rsidRDefault="0005417F" w:rsidP="001D0B97">
            <w:pPr>
              <w:jc w:val="left"/>
              <w:rPr>
                <w:b/>
                <w:bCs/>
                <w:color w:val="000000"/>
                <w:kern w:val="0"/>
              </w:rPr>
            </w:pPr>
            <w:r w:rsidRPr="000A5226">
              <w:rPr>
                <w:b/>
                <w:bCs/>
                <w:color w:val="000000"/>
                <w:kern w:val="0"/>
              </w:rPr>
              <w:t>Respondent</w:t>
            </w:r>
          </w:p>
        </w:tc>
        <w:tc>
          <w:tcPr>
            <w:tcW w:w="1261" w:type="dxa"/>
            <w:shd w:val="clear" w:color="000000" w:fill="C0C0C0"/>
            <w:hideMark/>
          </w:tcPr>
          <w:p w14:paraId="78E53A9D" w14:textId="77777777" w:rsidR="0005417F" w:rsidRPr="000A5226" w:rsidRDefault="0005417F" w:rsidP="001D0B97">
            <w:pPr>
              <w:jc w:val="left"/>
              <w:rPr>
                <w:b/>
                <w:bCs/>
                <w:color w:val="000000"/>
                <w:kern w:val="0"/>
              </w:rPr>
            </w:pPr>
            <w:r w:rsidRPr="000A5226">
              <w:rPr>
                <w:b/>
                <w:bCs/>
                <w:color w:val="000000"/>
                <w:kern w:val="0"/>
              </w:rPr>
              <w:t>ALJ</w:t>
            </w:r>
          </w:p>
        </w:tc>
      </w:tr>
      <w:tr w:rsidR="0005417F" w:rsidRPr="0005417F" w14:paraId="5884C7DE" w14:textId="77777777" w:rsidTr="00E143C6">
        <w:trPr>
          <w:trHeight w:val="300"/>
        </w:trPr>
        <w:tc>
          <w:tcPr>
            <w:tcW w:w="640" w:type="dxa"/>
            <w:shd w:val="clear" w:color="auto" w:fill="auto"/>
            <w:vAlign w:val="bottom"/>
            <w:hideMark/>
          </w:tcPr>
          <w:p w14:paraId="4D37F8B0" w14:textId="77777777" w:rsidR="0005417F" w:rsidRPr="0005417F" w:rsidRDefault="0005417F" w:rsidP="0005417F">
            <w:pPr>
              <w:jc w:val="center"/>
              <w:rPr>
                <w:rFonts w:ascii="Arial" w:hAnsi="Arial" w:cs="Arial"/>
                <w:color w:val="000000"/>
                <w:kern w:val="0"/>
              </w:rPr>
            </w:pPr>
          </w:p>
        </w:tc>
        <w:tc>
          <w:tcPr>
            <w:tcW w:w="928" w:type="dxa"/>
            <w:shd w:val="clear" w:color="auto" w:fill="auto"/>
            <w:noWrap/>
            <w:vAlign w:val="bottom"/>
            <w:hideMark/>
          </w:tcPr>
          <w:p w14:paraId="774C5957" w14:textId="77777777" w:rsidR="0005417F" w:rsidRPr="0005417F" w:rsidRDefault="0005417F" w:rsidP="0005417F">
            <w:pPr>
              <w:jc w:val="right"/>
              <w:rPr>
                <w:kern w:val="0"/>
              </w:rPr>
            </w:pPr>
          </w:p>
        </w:tc>
        <w:tc>
          <w:tcPr>
            <w:tcW w:w="971" w:type="dxa"/>
            <w:shd w:val="clear" w:color="auto" w:fill="auto"/>
            <w:vAlign w:val="bottom"/>
            <w:hideMark/>
          </w:tcPr>
          <w:p w14:paraId="470C63E7" w14:textId="77777777" w:rsidR="0005417F" w:rsidRPr="0005417F" w:rsidRDefault="0005417F" w:rsidP="0005417F">
            <w:pPr>
              <w:jc w:val="left"/>
              <w:rPr>
                <w:rFonts w:ascii="Arial" w:hAnsi="Arial" w:cs="Arial"/>
                <w:color w:val="000000"/>
                <w:kern w:val="0"/>
              </w:rPr>
            </w:pPr>
            <w:r w:rsidRPr="0005417F">
              <w:rPr>
                <w:rFonts w:ascii="Arial" w:hAnsi="Arial" w:cs="Arial"/>
                <w:color w:val="000000"/>
                <w:kern w:val="0"/>
              </w:rPr>
              <w:t> </w:t>
            </w:r>
          </w:p>
        </w:tc>
        <w:tc>
          <w:tcPr>
            <w:tcW w:w="1214" w:type="dxa"/>
            <w:shd w:val="clear" w:color="auto" w:fill="auto"/>
            <w:vAlign w:val="bottom"/>
            <w:hideMark/>
          </w:tcPr>
          <w:p w14:paraId="41617427" w14:textId="77777777" w:rsidR="0005417F" w:rsidRPr="0005417F" w:rsidRDefault="0005417F" w:rsidP="0005417F">
            <w:pPr>
              <w:jc w:val="center"/>
              <w:rPr>
                <w:rFonts w:ascii="Arial" w:hAnsi="Arial" w:cs="Arial"/>
                <w:color w:val="000000"/>
                <w:kern w:val="0"/>
              </w:rPr>
            </w:pPr>
            <w:r w:rsidRPr="0005417F">
              <w:rPr>
                <w:rFonts w:ascii="Arial" w:hAnsi="Arial" w:cs="Arial"/>
                <w:color w:val="000000"/>
                <w:kern w:val="0"/>
              </w:rPr>
              <w:t> </w:t>
            </w:r>
          </w:p>
        </w:tc>
        <w:tc>
          <w:tcPr>
            <w:tcW w:w="1807" w:type="dxa"/>
            <w:shd w:val="clear" w:color="auto" w:fill="auto"/>
            <w:vAlign w:val="bottom"/>
            <w:hideMark/>
          </w:tcPr>
          <w:p w14:paraId="52B1D0D6" w14:textId="2465FC93" w:rsidR="0005417F" w:rsidRPr="004E1C51" w:rsidRDefault="001D0B97" w:rsidP="001D0B97">
            <w:pPr>
              <w:jc w:val="right"/>
              <w:rPr>
                <w:b/>
                <w:bCs/>
                <w:kern w:val="0"/>
                <w:u w:val="single"/>
              </w:rPr>
            </w:pPr>
            <w:r w:rsidRPr="004E1C51">
              <w:rPr>
                <w:b/>
                <w:bCs/>
                <w:kern w:val="0"/>
                <w:u w:val="single"/>
              </w:rPr>
              <w:t>Published</w:t>
            </w:r>
          </w:p>
        </w:tc>
        <w:tc>
          <w:tcPr>
            <w:tcW w:w="450" w:type="dxa"/>
            <w:shd w:val="clear" w:color="auto" w:fill="auto"/>
            <w:noWrap/>
            <w:vAlign w:val="bottom"/>
            <w:hideMark/>
          </w:tcPr>
          <w:p w14:paraId="0AA58553" w14:textId="77777777" w:rsidR="0005417F" w:rsidRPr="0005417F" w:rsidRDefault="0005417F" w:rsidP="0005417F">
            <w:pPr>
              <w:jc w:val="left"/>
              <w:rPr>
                <w:rFonts w:ascii="Arial" w:hAnsi="Arial" w:cs="Arial"/>
                <w:color w:val="000000"/>
                <w:kern w:val="0"/>
              </w:rPr>
            </w:pPr>
            <w:r w:rsidRPr="0005417F">
              <w:rPr>
                <w:rFonts w:ascii="Arial" w:hAnsi="Arial" w:cs="Arial"/>
                <w:color w:val="000000"/>
                <w:kern w:val="0"/>
              </w:rPr>
              <w:t> </w:t>
            </w:r>
          </w:p>
        </w:tc>
        <w:tc>
          <w:tcPr>
            <w:tcW w:w="3529" w:type="dxa"/>
            <w:shd w:val="clear" w:color="auto" w:fill="auto"/>
            <w:vAlign w:val="bottom"/>
            <w:hideMark/>
          </w:tcPr>
          <w:p w14:paraId="0AF883FE" w14:textId="77777777" w:rsidR="0005417F" w:rsidRPr="0005417F" w:rsidRDefault="0005417F" w:rsidP="0005417F">
            <w:pPr>
              <w:jc w:val="left"/>
              <w:rPr>
                <w:rFonts w:ascii="Arial" w:hAnsi="Arial" w:cs="Arial"/>
                <w:kern w:val="0"/>
              </w:rPr>
            </w:pPr>
            <w:r w:rsidRPr="0005417F">
              <w:rPr>
                <w:rFonts w:ascii="Arial" w:hAnsi="Arial" w:cs="Arial"/>
                <w:kern w:val="0"/>
              </w:rPr>
              <w:t> </w:t>
            </w:r>
          </w:p>
        </w:tc>
        <w:tc>
          <w:tcPr>
            <w:tcW w:w="1261" w:type="dxa"/>
            <w:shd w:val="clear" w:color="auto" w:fill="auto"/>
            <w:noWrap/>
            <w:hideMark/>
          </w:tcPr>
          <w:p w14:paraId="7AEC5BA5" w14:textId="77777777" w:rsidR="0005417F" w:rsidRPr="0005417F" w:rsidRDefault="0005417F" w:rsidP="004E1C51">
            <w:pPr>
              <w:jc w:val="right"/>
              <w:rPr>
                <w:rFonts w:ascii="Arial" w:hAnsi="Arial" w:cs="Arial"/>
                <w:kern w:val="0"/>
              </w:rPr>
            </w:pPr>
          </w:p>
        </w:tc>
      </w:tr>
      <w:tr w:rsidR="0005417F" w:rsidRPr="0005417F" w14:paraId="4E45EA4D" w14:textId="77777777" w:rsidTr="00E143C6">
        <w:trPr>
          <w:trHeight w:val="300"/>
        </w:trPr>
        <w:tc>
          <w:tcPr>
            <w:tcW w:w="640" w:type="dxa"/>
            <w:shd w:val="clear" w:color="auto" w:fill="auto"/>
            <w:hideMark/>
          </w:tcPr>
          <w:p w14:paraId="78F48475"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578A8386" w14:textId="77777777" w:rsidR="0005417F" w:rsidRPr="00B34FCB" w:rsidRDefault="0005417F" w:rsidP="00E143C6">
            <w:pPr>
              <w:rPr>
                <w:color w:val="000000"/>
                <w:kern w:val="0"/>
              </w:rPr>
            </w:pPr>
            <w:r w:rsidRPr="00B34FCB">
              <w:rPr>
                <w:color w:val="000000"/>
                <w:kern w:val="0"/>
              </w:rPr>
              <w:t>CPS</w:t>
            </w:r>
          </w:p>
        </w:tc>
        <w:tc>
          <w:tcPr>
            <w:tcW w:w="971" w:type="dxa"/>
            <w:shd w:val="clear" w:color="auto" w:fill="auto"/>
            <w:hideMark/>
          </w:tcPr>
          <w:p w14:paraId="77E491CE" w14:textId="77777777" w:rsidR="0005417F" w:rsidRPr="00B34FCB" w:rsidRDefault="0005417F" w:rsidP="00E143C6">
            <w:pPr>
              <w:rPr>
                <w:color w:val="000000"/>
                <w:kern w:val="0"/>
              </w:rPr>
            </w:pPr>
            <w:r w:rsidRPr="00B34FCB">
              <w:rPr>
                <w:color w:val="000000"/>
                <w:kern w:val="0"/>
              </w:rPr>
              <w:t>03686</w:t>
            </w:r>
          </w:p>
        </w:tc>
        <w:tc>
          <w:tcPr>
            <w:tcW w:w="1214" w:type="dxa"/>
            <w:shd w:val="clear" w:color="auto" w:fill="auto"/>
            <w:hideMark/>
          </w:tcPr>
          <w:p w14:paraId="16BA7BC8" w14:textId="77777777" w:rsidR="0005417F" w:rsidRPr="00B34FCB" w:rsidRDefault="0005417F" w:rsidP="00E143C6">
            <w:pPr>
              <w:rPr>
                <w:color w:val="000000"/>
                <w:kern w:val="0"/>
              </w:rPr>
            </w:pPr>
            <w:r w:rsidRPr="00B34FCB">
              <w:rPr>
                <w:color w:val="000000"/>
                <w:kern w:val="0"/>
              </w:rPr>
              <w:t>12/15/2020</w:t>
            </w:r>
          </w:p>
        </w:tc>
        <w:tc>
          <w:tcPr>
            <w:tcW w:w="1807" w:type="dxa"/>
            <w:shd w:val="clear" w:color="auto" w:fill="auto"/>
            <w:hideMark/>
          </w:tcPr>
          <w:p w14:paraId="0B2B6986" w14:textId="0A858209" w:rsidR="0005417F" w:rsidRPr="00B34FCB" w:rsidRDefault="0005417F" w:rsidP="00E143C6">
            <w:pPr>
              <w:rPr>
                <w:kern w:val="0"/>
              </w:rPr>
            </w:pPr>
            <w:r w:rsidRPr="00B34FCB">
              <w:rPr>
                <w:kern w:val="0"/>
              </w:rPr>
              <w:t>Travis E Downing</w:t>
            </w:r>
          </w:p>
        </w:tc>
        <w:tc>
          <w:tcPr>
            <w:tcW w:w="450" w:type="dxa"/>
            <w:shd w:val="clear" w:color="auto" w:fill="auto"/>
            <w:hideMark/>
          </w:tcPr>
          <w:p w14:paraId="1B7BE032" w14:textId="77777777" w:rsidR="0005417F" w:rsidRPr="00B34FCB" w:rsidRDefault="0005417F" w:rsidP="00E143C6">
            <w:pPr>
              <w:rPr>
                <w:kern w:val="0"/>
              </w:rPr>
            </w:pPr>
            <w:r w:rsidRPr="00B34FCB">
              <w:rPr>
                <w:kern w:val="0"/>
              </w:rPr>
              <w:t>v.</w:t>
            </w:r>
          </w:p>
        </w:tc>
        <w:tc>
          <w:tcPr>
            <w:tcW w:w="3529" w:type="dxa"/>
            <w:shd w:val="clear" w:color="auto" w:fill="auto"/>
            <w:hideMark/>
          </w:tcPr>
          <w:p w14:paraId="7A549F93" w14:textId="77777777" w:rsidR="0005417F" w:rsidRPr="00B34FCB" w:rsidRDefault="0005417F" w:rsidP="00E143C6">
            <w:pPr>
              <w:rPr>
                <w:kern w:val="0"/>
              </w:rPr>
            </w:pPr>
            <w:r w:rsidRPr="00B34FCB">
              <w:rPr>
                <w:kern w:val="0"/>
              </w:rPr>
              <w:t>NC Department of Public Safety Victim Services</w:t>
            </w:r>
          </w:p>
        </w:tc>
        <w:tc>
          <w:tcPr>
            <w:tcW w:w="1261" w:type="dxa"/>
            <w:shd w:val="clear" w:color="auto" w:fill="auto"/>
            <w:noWrap/>
            <w:hideMark/>
          </w:tcPr>
          <w:p w14:paraId="1B7ABA33" w14:textId="77777777" w:rsidR="0005417F" w:rsidRPr="00B34FCB" w:rsidRDefault="0005417F" w:rsidP="00E143C6">
            <w:pPr>
              <w:rPr>
                <w:color w:val="000000"/>
                <w:kern w:val="0"/>
              </w:rPr>
            </w:pPr>
            <w:r w:rsidRPr="00B34FCB">
              <w:rPr>
                <w:color w:val="000000"/>
                <w:kern w:val="0"/>
              </w:rPr>
              <w:t>Malherbe</w:t>
            </w:r>
          </w:p>
        </w:tc>
      </w:tr>
      <w:tr w:rsidR="0005417F" w:rsidRPr="0005417F" w14:paraId="3B840117" w14:textId="77777777" w:rsidTr="00E143C6">
        <w:trPr>
          <w:trHeight w:val="300"/>
        </w:trPr>
        <w:tc>
          <w:tcPr>
            <w:tcW w:w="640" w:type="dxa"/>
            <w:shd w:val="clear" w:color="auto" w:fill="auto"/>
            <w:hideMark/>
          </w:tcPr>
          <w:p w14:paraId="6B3A7984" w14:textId="77777777" w:rsidR="0005417F" w:rsidRPr="00B34FCB" w:rsidRDefault="0005417F" w:rsidP="004E1C51">
            <w:pPr>
              <w:jc w:val="right"/>
              <w:rPr>
                <w:color w:val="000000"/>
                <w:kern w:val="0"/>
              </w:rPr>
            </w:pPr>
          </w:p>
        </w:tc>
        <w:tc>
          <w:tcPr>
            <w:tcW w:w="928" w:type="dxa"/>
            <w:shd w:val="clear" w:color="auto" w:fill="auto"/>
            <w:noWrap/>
            <w:hideMark/>
          </w:tcPr>
          <w:p w14:paraId="3D54AC39" w14:textId="77777777" w:rsidR="0005417F" w:rsidRPr="00B34FCB" w:rsidRDefault="0005417F" w:rsidP="004E1C51">
            <w:pPr>
              <w:jc w:val="right"/>
              <w:rPr>
                <w:kern w:val="0"/>
              </w:rPr>
            </w:pPr>
          </w:p>
        </w:tc>
        <w:tc>
          <w:tcPr>
            <w:tcW w:w="971" w:type="dxa"/>
            <w:shd w:val="clear" w:color="auto" w:fill="auto"/>
            <w:hideMark/>
          </w:tcPr>
          <w:p w14:paraId="745FD681"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1BB4FDDD"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097BC973" w14:textId="6838DC3A" w:rsidR="0005417F" w:rsidRPr="00B34FCB" w:rsidRDefault="0005417F" w:rsidP="004E1C51">
            <w:pPr>
              <w:jc w:val="right"/>
              <w:rPr>
                <w:b/>
                <w:bCs/>
                <w:kern w:val="0"/>
                <w:u w:val="single"/>
              </w:rPr>
            </w:pPr>
          </w:p>
        </w:tc>
        <w:tc>
          <w:tcPr>
            <w:tcW w:w="450" w:type="dxa"/>
            <w:shd w:val="clear" w:color="auto" w:fill="auto"/>
            <w:vAlign w:val="bottom"/>
            <w:hideMark/>
          </w:tcPr>
          <w:p w14:paraId="6CEC0329"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3542398D"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48A6A13A" w14:textId="77777777" w:rsidR="0005417F" w:rsidRPr="00B34FCB" w:rsidRDefault="0005417F" w:rsidP="004E1C51">
            <w:pPr>
              <w:jc w:val="right"/>
              <w:rPr>
                <w:kern w:val="0"/>
              </w:rPr>
            </w:pPr>
          </w:p>
        </w:tc>
      </w:tr>
      <w:tr w:rsidR="0005417F" w:rsidRPr="0005417F" w14:paraId="09E9DA30" w14:textId="77777777" w:rsidTr="00E143C6">
        <w:trPr>
          <w:trHeight w:val="300"/>
        </w:trPr>
        <w:tc>
          <w:tcPr>
            <w:tcW w:w="640" w:type="dxa"/>
            <w:shd w:val="clear" w:color="auto" w:fill="auto"/>
            <w:hideMark/>
          </w:tcPr>
          <w:p w14:paraId="522AB316" w14:textId="77777777" w:rsidR="0005417F" w:rsidRPr="00B34FCB" w:rsidRDefault="0005417F" w:rsidP="00E143C6">
            <w:pPr>
              <w:rPr>
                <w:kern w:val="0"/>
              </w:rPr>
            </w:pPr>
            <w:r w:rsidRPr="00B34FCB">
              <w:rPr>
                <w:kern w:val="0"/>
              </w:rPr>
              <w:t>20</w:t>
            </w:r>
          </w:p>
        </w:tc>
        <w:tc>
          <w:tcPr>
            <w:tcW w:w="928" w:type="dxa"/>
            <w:shd w:val="clear" w:color="auto" w:fill="auto"/>
            <w:noWrap/>
            <w:hideMark/>
          </w:tcPr>
          <w:p w14:paraId="4B2523C4" w14:textId="77777777" w:rsidR="0005417F" w:rsidRPr="00B34FCB" w:rsidRDefault="0005417F" w:rsidP="00E143C6">
            <w:pPr>
              <w:rPr>
                <w:kern w:val="0"/>
              </w:rPr>
            </w:pPr>
            <w:r w:rsidRPr="00B34FCB">
              <w:rPr>
                <w:kern w:val="0"/>
              </w:rPr>
              <w:t>DAG</w:t>
            </w:r>
          </w:p>
        </w:tc>
        <w:tc>
          <w:tcPr>
            <w:tcW w:w="971" w:type="dxa"/>
            <w:shd w:val="clear" w:color="auto" w:fill="auto"/>
            <w:hideMark/>
          </w:tcPr>
          <w:p w14:paraId="6AD9E8B2" w14:textId="77777777" w:rsidR="0005417F" w:rsidRPr="00B34FCB" w:rsidRDefault="0005417F" w:rsidP="00E143C6">
            <w:pPr>
              <w:rPr>
                <w:kern w:val="0"/>
              </w:rPr>
            </w:pPr>
            <w:r w:rsidRPr="00B34FCB">
              <w:rPr>
                <w:kern w:val="0"/>
              </w:rPr>
              <w:t>01477</w:t>
            </w:r>
          </w:p>
        </w:tc>
        <w:tc>
          <w:tcPr>
            <w:tcW w:w="1214" w:type="dxa"/>
            <w:shd w:val="clear" w:color="auto" w:fill="auto"/>
            <w:hideMark/>
          </w:tcPr>
          <w:p w14:paraId="44C0F458" w14:textId="77777777" w:rsidR="0005417F" w:rsidRPr="00B34FCB" w:rsidRDefault="0005417F" w:rsidP="00E143C6">
            <w:pPr>
              <w:rPr>
                <w:kern w:val="0"/>
              </w:rPr>
            </w:pPr>
            <w:r w:rsidRPr="00B34FCB">
              <w:rPr>
                <w:kern w:val="0"/>
              </w:rPr>
              <w:t>12/21/2020</w:t>
            </w:r>
          </w:p>
        </w:tc>
        <w:tc>
          <w:tcPr>
            <w:tcW w:w="1807" w:type="dxa"/>
            <w:shd w:val="clear" w:color="auto" w:fill="auto"/>
            <w:hideMark/>
          </w:tcPr>
          <w:p w14:paraId="396A9B3A" w14:textId="77777777" w:rsidR="0005417F" w:rsidRPr="00B34FCB" w:rsidRDefault="0005417F" w:rsidP="00E143C6">
            <w:pPr>
              <w:rPr>
                <w:kern w:val="0"/>
              </w:rPr>
            </w:pPr>
            <w:r w:rsidRPr="00B34FCB">
              <w:rPr>
                <w:kern w:val="0"/>
              </w:rPr>
              <w:t>Valley Proteins Inc.</w:t>
            </w:r>
          </w:p>
        </w:tc>
        <w:tc>
          <w:tcPr>
            <w:tcW w:w="450" w:type="dxa"/>
            <w:shd w:val="clear" w:color="auto" w:fill="auto"/>
            <w:hideMark/>
          </w:tcPr>
          <w:p w14:paraId="49D1CFF2" w14:textId="77777777" w:rsidR="0005417F" w:rsidRPr="00B34FCB" w:rsidRDefault="0005417F" w:rsidP="00E143C6">
            <w:pPr>
              <w:rPr>
                <w:kern w:val="0"/>
              </w:rPr>
            </w:pPr>
            <w:r w:rsidRPr="00B34FCB">
              <w:rPr>
                <w:kern w:val="0"/>
              </w:rPr>
              <w:t>v.</w:t>
            </w:r>
          </w:p>
        </w:tc>
        <w:tc>
          <w:tcPr>
            <w:tcW w:w="3529" w:type="dxa"/>
            <w:shd w:val="clear" w:color="auto" w:fill="auto"/>
            <w:hideMark/>
          </w:tcPr>
          <w:p w14:paraId="11234285" w14:textId="77777777" w:rsidR="0005417F" w:rsidRPr="00B34FCB" w:rsidRDefault="0005417F" w:rsidP="00E143C6">
            <w:pPr>
              <w:rPr>
                <w:kern w:val="0"/>
              </w:rPr>
            </w:pPr>
            <w:r w:rsidRPr="00B34FCB">
              <w:rPr>
                <w:kern w:val="0"/>
              </w:rPr>
              <w:t>NC Department of Agriculture &amp; Consumer Services</w:t>
            </w:r>
          </w:p>
        </w:tc>
        <w:tc>
          <w:tcPr>
            <w:tcW w:w="1261" w:type="dxa"/>
            <w:shd w:val="clear" w:color="auto" w:fill="auto"/>
            <w:noWrap/>
            <w:hideMark/>
          </w:tcPr>
          <w:p w14:paraId="10BBA65C" w14:textId="77777777" w:rsidR="0005417F" w:rsidRPr="00B34FCB" w:rsidRDefault="0005417F" w:rsidP="00E143C6">
            <w:pPr>
              <w:rPr>
                <w:kern w:val="0"/>
              </w:rPr>
            </w:pPr>
            <w:r w:rsidRPr="00B34FCB">
              <w:rPr>
                <w:kern w:val="0"/>
              </w:rPr>
              <w:t>May</w:t>
            </w:r>
          </w:p>
        </w:tc>
      </w:tr>
      <w:tr w:rsidR="0005417F" w:rsidRPr="0005417F" w14:paraId="46C2EB1A" w14:textId="77777777" w:rsidTr="00E143C6">
        <w:trPr>
          <w:trHeight w:val="300"/>
        </w:trPr>
        <w:tc>
          <w:tcPr>
            <w:tcW w:w="640" w:type="dxa"/>
            <w:shd w:val="clear" w:color="auto" w:fill="auto"/>
            <w:hideMark/>
          </w:tcPr>
          <w:p w14:paraId="6B6410D7" w14:textId="77777777" w:rsidR="0005417F" w:rsidRPr="00B34FCB" w:rsidRDefault="0005417F" w:rsidP="004E1C51">
            <w:pPr>
              <w:jc w:val="right"/>
              <w:rPr>
                <w:kern w:val="0"/>
              </w:rPr>
            </w:pPr>
          </w:p>
        </w:tc>
        <w:tc>
          <w:tcPr>
            <w:tcW w:w="928" w:type="dxa"/>
            <w:shd w:val="clear" w:color="auto" w:fill="auto"/>
            <w:noWrap/>
            <w:hideMark/>
          </w:tcPr>
          <w:p w14:paraId="78E70B27" w14:textId="77777777" w:rsidR="0005417F" w:rsidRPr="00B34FCB" w:rsidRDefault="0005417F" w:rsidP="004E1C51">
            <w:pPr>
              <w:jc w:val="right"/>
              <w:rPr>
                <w:kern w:val="0"/>
              </w:rPr>
            </w:pPr>
          </w:p>
        </w:tc>
        <w:tc>
          <w:tcPr>
            <w:tcW w:w="971" w:type="dxa"/>
            <w:shd w:val="clear" w:color="auto" w:fill="auto"/>
            <w:hideMark/>
          </w:tcPr>
          <w:p w14:paraId="52A3CB88" w14:textId="77777777" w:rsidR="0005417F" w:rsidRPr="00B34FCB" w:rsidRDefault="0005417F" w:rsidP="004E1C51">
            <w:pPr>
              <w:jc w:val="right"/>
              <w:rPr>
                <w:kern w:val="0"/>
              </w:rPr>
            </w:pPr>
            <w:r w:rsidRPr="00B34FCB">
              <w:rPr>
                <w:kern w:val="0"/>
              </w:rPr>
              <w:t> </w:t>
            </w:r>
          </w:p>
        </w:tc>
        <w:tc>
          <w:tcPr>
            <w:tcW w:w="1214" w:type="dxa"/>
            <w:shd w:val="clear" w:color="auto" w:fill="auto"/>
            <w:hideMark/>
          </w:tcPr>
          <w:p w14:paraId="70C3FDB0" w14:textId="77777777" w:rsidR="0005417F" w:rsidRPr="00B34FCB" w:rsidRDefault="0005417F" w:rsidP="004E1C51">
            <w:pPr>
              <w:jc w:val="right"/>
              <w:rPr>
                <w:kern w:val="0"/>
              </w:rPr>
            </w:pPr>
            <w:r w:rsidRPr="00B34FCB">
              <w:rPr>
                <w:kern w:val="0"/>
              </w:rPr>
              <w:t> </w:t>
            </w:r>
          </w:p>
        </w:tc>
        <w:tc>
          <w:tcPr>
            <w:tcW w:w="1807" w:type="dxa"/>
            <w:shd w:val="clear" w:color="auto" w:fill="auto"/>
            <w:hideMark/>
          </w:tcPr>
          <w:p w14:paraId="29E84E9C"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501C924F"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7325C028"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0A49A81C" w14:textId="77777777" w:rsidR="0005417F" w:rsidRPr="00B34FCB" w:rsidRDefault="0005417F" w:rsidP="004E1C51">
            <w:pPr>
              <w:jc w:val="right"/>
              <w:rPr>
                <w:kern w:val="0"/>
              </w:rPr>
            </w:pPr>
          </w:p>
        </w:tc>
      </w:tr>
      <w:tr w:rsidR="0005417F" w:rsidRPr="0005417F" w14:paraId="1DD7C692" w14:textId="77777777" w:rsidTr="00E143C6">
        <w:trPr>
          <w:trHeight w:val="525"/>
        </w:trPr>
        <w:tc>
          <w:tcPr>
            <w:tcW w:w="640" w:type="dxa"/>
            <w:shd w:val="clear" w:color="auto" w:fill="auto"/>
            <w:hideMark/>
          </w:tcPr>
          <w:p w14:paraId="3EC20F60"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35D4A1EE" w14:textId="77777777" w:rsidR="0005417F" w:rsidRPr="00B34FCB" w:rsidRDefault="0005417F" w:rsidP="00E143C6">
            <w:pPr>
              <w:rPr>
                <w:color w:val="000000"/>
                <w:kern w:val="0"/>
              </w:rPr>
            </w:pPr>
            <w:r w:rsidRPr="00B34FCB">
              <w:rPr>
                <w:color w:val="000000"/>
                <w:kern w:val="0"/>
              </w:rPr>
              <w:t>DHR</w:t>
            </w:r>
          </w:p>
        </w:tc>
        <w:tc>
          <w:tcPr>
            <w:tcW w:w="971" w:type="dxa"/>
            <w:shd w:val="clear" w:color="auto" w:fill="auto"/>
            <w:hideMark/>
          </w:tcPr>
          <w:p w14:paraId="3954E8F3" w14:textId="77777777" w:rsidR="0005417F" w:rsidRPr="00B34FCB" w:rsidRDefault="0005417F" w:rsidP="00E143C6">
            <w:pPr>
              <w:rPr>
                <w:color w:val="000000"/>
                <w:kern w:val="0"/>
              </w:rPr>
            </w:pPr>
            <w:r w:rsidRPr="00B34FCB">
              <w:rPr>
                <w:color w:val="000000"/>
                <w:kern w:val="0"/>
              </w:rPr>
              <w:t>01132</w:t>
            </w:r>
          </w:p>
        </w:tc>
        <w:tc>
          <w:tcPr>
            <w:tcW w:w="1214" w:type="dxa"/>
            <w:shd w:val="clear" w:color="auto" w:fill="auto"/>
            <w:hideMark/>
          </w:tcPr>
          <w:p w14:paraId="097982AE" w14:textId="77777777" w:rsidR="0005417F" w:rsidRPr="00B34FCB" w:rsidRDefault="0005417F" w:rsidP="00E143C6">
            <w:pPr>
              <w:rPr>
                <w:color w:val="000000"/>
                <w:kern w:val="0"/>
              </w:rPr>
            </w:pPr>
            <w:r w:rsidRPr="00B34FCB">
              <w:rPr>
                <w:color w:val="000000"/>
                <w:kern w:val="0"/>
              </w:rPr>
              <w:t>12/29/2020</w:t>
            </w:r>
          </w:p>
        </w:tc>
        <w:tc>
          <w:tcPr>
            <w:tcW w:w="1807" w:type="dxa"/>
            <w:shd w:val="clear" w:color="auto" w:fill="auto"/>
            <w:hideMark/>
          </w:tcPr>
          <w:p w14:paraId="1596FCDE" w14:textId="77777777" w:rsidR="0005417F" w:rsidRPr="00B34FCB" w:rsidRDefault="0005417F" w:rsidP="00E143C6">
            <w:pPr>
              <w:rPr>
                <w:kern w:val="0"/>
              </w:rPr>
            </w:pPr>
            <w:r w:rsidRPr="00B34FCB">
              <w:rPr>
                <w:kern w:val="0"/>
              </w:rPr>
              <w:t xml:space="preserve">LaToya Thurston-Griggs </w:t>
            </w:r>
          </w:p>
        </w:tc>
        <w:tc>
          <w:tcPr>
            <w:tcW w:w="450" w:type="dxa"/>
            <w:shd w:val="clear" w:color="auto" w:fill="auto"/>
            <w:vAlign w:val="bottom"/>
            <w:hideMark/>
          </w:tcPr>
          <w:p w14:paraId="5C6F9834" w14:textId="77777777" w:rsidR="0005417F" w:rsidRPr="00B34FCB" w:rsidRDefault="0005417F" w:rsidP="00E143C6">
            <w:pPr>
              <w:rPr>
                <w:kern w:val="0"/>
              </w:rPr>
            </w:pPr>
            <w:r w:rsidRPr="00B34FCB">
              <w:rPr>
                <w:kern w:val="0"/>
              </w:rPr>
              <w:t>v.</w:t>
            </w:r>
          </w:p>
        </w:tc>
        <w:tc>
          <w:tcPr>
            <w:tcW w:w="3529" w:type="dxa"/>
            <w:shd w:val="clear" w:color="auto" w:fill="auto"/>
            <w:hideMark/>
          </w:tcPr>
          <w:p w14:paraId="402EEEA3" w14:textId="77777777" w:rsidR="0005417F" w:rsidRPr="00B34FCB" w:rsidRDefault="0005417F" w:rsidP="00E143C6">
            <w:pPr>
              <w:rPr>
                <w:kern w:val="0"/>
              </w:rPr>
            </w:pPr>
            <w:r w:rsidRPr="00B34FCB">
              <w:rPr>
                <w:kern w:val="0"/>
              </w:rPr>
              <w:t>NC Department of Health and Human Services, Division of Health Service Regulation</w:t>
            </w:r>
          </w:p>
        </w:tc>
        <w:tc>
          <w:tcPr>
            <w:tcW w:w="1261" w:type="dxa"/>
            <w:shd w:val="clear" w:color="auto" w:fill="auto"/>
            <w:noWrap/>
            <w:hideMark/>
          </w:tcPr>
          <w:p w14:paraId="6385C4B2" w14:textId="77777777" w:rsidR="0005417F" w:rsidRPr="00B34FCB" w:rsidRDefault="0005417F" w:rsidP="00E143C6">
            <w:pPr>
              <w:rPr>
                <w:color w:val="000000"/>
                <w:kern w:val="0"/>
              </w:rPr>
            </w:pPr>
            <w:r w:rsidRPr="00B34FCB">
              <w:rPr>
                <w:color w:val="000000"/>
                <w:kern w:val="0"/>
              </w:rPr>
              <w:t>Mann</w:t>
            </w:r>
          </w:p>
        </w:tc>
      </w:tr>
      <w:tr w:rsidR="0005417F" w:rsidRPr="0005417F" w14:paraId="77E3F662" w14:textId="77777777" w:rsidTr="00E143C6">
        <w:trPr>
          <w:trHeight w:val="300"/>
        </w:trPr>
        <w:tc>
          <w:tcPr>
            <w:tcW w:w="640" w:type="dxa"/>
            <w:shd w:val="clear" w:color="auto" w:fill="auto"/>
            <w:hideMark/>
          </w:tcPr>
          <w:p w14:paraId="79E983B6" w14:textId="77777777" w:rsidR="0005417F" w:rsidRPr="00B34FCB" w:rsidRDefault="0005417F" w:rsidP="004E1C51">
            <w:pPr>
              <w:jc w:val="right"/>
              <w:rPr>
                <w:color w:val="000000"/>
                <w:kern w:val="0"/>
              </w:rPr>
            </w:pPr>
          </w:p>
        </w:tc>
        <w:tc>
          <w:tcPr>
            <w:tcW w:w="928" w:type="dxa"/>
            <w:shd w:val="clear" w:color="auto" w:fill="auto"/>
            <w:noWrap/>
            <w:hideMark/>
          </w:tcPr>
          <w:p w14:paraId="0E6ED18F" w14:textId="77777777" w:rsidR="0005417F" w:rsidRPr="00B34FCB" w:rsidRDefault="0005417F" w:rsidP="004E1C51">
            <w:pPr>
              <w:jc w:val="right"/>
              <w:rPr>
                <w:kern w:val="0"/>
              </w:rPr>
            </w:pPr>
          </w:p>
        </w:tc>
        <w:tc>
          <w:tcPr>
            <w:tcW w:w="971" w:type="dxa"/>
            <w:shd w:val="clear" w:color="auto" w:fill="auto"/>
            <w:hideMark/>
          </w:tcPr>
          <w:p w14:paraId="4C6A18EA"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1D4AAB2B"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54954226"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7D17881D"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0ACDB859"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1125F2E5" w14:textId="77777777" w:rsidR="0005417F" w:rsidRPr="00B34FCB" w:rsidRDefault="0005417F" w:rsidP="004E1C51">
            <w:pPr>
              <w:jc w:val="right"/>
              <w:rPr>
                <w:kern w:val="0"/>
              </w:rPr>
            </w:pPr>
          </w:p>
        </w:tc>
      </w:tr>
      <w:tr w:rsidR="0005417F" w:rsidRPr="0005417F" w14:paraId="43037E8B" w14:textId="77777777" w:rsidTr="00E143C6">
        <w:trPr>
          <w:trHeight w:val="525"/>
        </w:trPr>
        <w:tc>
          <w:tcPr>
            <w:tcW w:w="640" w:type="dxa"/>
            <w:shd w:val="clear" w:color="auto" w:fill="auto"/>
            <w:hideMark/>
          </w:tcPr>
          <w:p w14:paraId="7F6FFA78" w14:textId="77777777" w:rsidR="0005417F" w:rsidRPr="00B34FCB" w:rsidRDefault="0005417F" w:rsidP="00E143C6">
            <w:pPr>
              <w:rPr>
                <w:color w:val="000000"/>
                <w:kern w:val="0"/>
              </w:rPr>
            </w:pPr>
            <w:r w:rsidRPr="00B34FCB">
              <w:rPr>
                <w:color w:val="000000"/>
                <w:kern w:val="0"/>
              </w:rPr>
              <w:t>19</w:t>
            </w:r>
          </w:p>
        </w:tc>
        <w:tc>
          <w:tcPr>
            <w:tcW w:w="928" w:type="dxa"/>
            <w:shd w:val="clear" w:color="auto" w:fill="auto"/>
            <w:noWrap/>
            <w:hideMark/>
          </w:tcPr>
          <w:p w14:paraId="05E8CAF4" w14:textId="77777777" w:rsidR="0005417F" w:rsidRPr="00B34FCB" w:rsidRDefault="0005417F" w:rsidP="00E143C6">
            <w:pPr>
              <w:rPr>
                <w:color w:val="000000"/>
                <w:kern w:val="0"/>
              </w:rPr>
            </w:pPr>
            <w:r w:rsidRPr="00B34FCB">
              <w:rPr>
                <w:color w:val="000000"/>
                <w:kern w:val="0"/>
              </w:rPr>
              <w:t>DOJ</w:t>
            </w:r>
          </w:p>
        </w:tc>
        <w:tc>
          <w:tcPr>
            <w:tcW w:w="971" w:type="dxa"/>
            <w:shd w:val="clear" w:color="auto" w:fill="auto"/>
            <w:hideMark/>
          </w:tcPr>
          <w:p w14:paraId="4EBEA1C5" w14:textId="77777777" w:rsidR="0005417F" w:rsidRPr="00B34FCB" w:rsidRDefault="0005417F" w:rsidP="00E143C6">
            <w:pPr>
              <w:rPr>
                <w:color w:val="000000"/>
                <w:kern w:val="0"/>
              </w:rPr>
            </w:pPr>
            <w:r w:rsidRPr="00B34FCB">
              <w:rPr>
                <w:color w:val="000000"/>
                <w:kern w:val="0"/>
              </w:rPr>
              <w:t>05333</w:t>
            </w:r>
          </w:p>
        </w:tc>
        <w:tc>
          <w:tcPr>
            <w:tcW w:w="1214" w:type="dxa"/>
            <w:shd w:val="clear" w:color="auto" w:fill="auto"/>
            <w:hideMark/>
          </w:tcPr>
          <w:p w14:paraId="0250E613" w14:textId="77777777" w:rsidR="0005417F" w:rsidRPr="00B34FCB" w:rsidRDefault="0005417F" w:rsidP="00E143C6">
            <w:pPr>
              <w:rPr>
                <w:color w:val="000000"/>
                <w:kern w:val="0"/>
              </w:rPr>
            </w:pPr>
            <w:r w:rsidRPr="00B34FCB">
              <w:rPr>
                <w:color w:val="000000"/>
                <w:kern w:val="0"/>
              </w:rPr>
              <w:t>12/8/2020</w:t>
            </w:r>
          </w:p>
        </w:tc>
        <w:tc>
          <w:tcPr>
            <w:tcW w:w="1807" w:type="dxa"/>
            <w:shd w:val="clear" w:color="auto" w:fill="auto"/>
            <w:hideMark/>
          </w:tcPr>
          <w:p w14:paraId="749722C4" w14:textId="77777777" w:rsidR="0005417F" w:rsidRPr="00B34FCB" w:rsidRDefault="0005417F" w:rsidP="00E143C6">
            <w:pPr>
              <w:rPr>
                <w:kern w:val="0"/>
              </w:rPr>
            </w:pPr>
            <w:r w:rsidRPr="00B34FCB">
              <w:rPr>
                <w:kern w:val="0"/>
              </w:rPr>
              <w:t xml:space="preserve">Lake Royale Company Police Department Gabriel Anthony </w:t>
            </w:r>
            <w:proofErr w:type="spellStart"/>
            <w:r w:rsidRPr="00B34FCB">
              <w:rPr>
                <w:kern w:val="0"/>
              </w:rPr>
              <w:t>Fanara</w:t>
            </w:r>
            <w:proofErr w:type="spellEnd"/>
            <w:r w:rsidRPr="00B34FCB">
              <w:rPr>
                <w:kern w:val="0"/>
              </w:rPr>
              <w:t xml:space="preserve"> </w:t>
            </w:r>
          </w:p>
        </w:tc>
        <w:tc>
          <w:tcPr>
            <w:tcW w:w="450" w:type="dxa"/>
            <w:shd w:val="clear" w:color="auto" w:fill="auto"/>
            <w:vAlign w:val="bottom"/>
            <w:hideMark/>
          </w:tcPr>
          <w:p w14:paraId="651DBE6D" w14:textId="77777777" w:rsidR="0005417F" w:rsidRPr="00B34FCB" w:rsidRDefault="0005417F" w:rsidP="00E143C6">
            <w:pPr>
              <w:rPr>
                <w:kern w:val="0"/>
              </w:rPr>
            </w:pPr>
            <w:r w:rsidRPr="00B34FCB">
              <w:rPr>
                <w:kern w:val="0"/>
              </w:rPr>
              <w:t>v.</w:t>
            </w:r>
          </w:p>
        </w:tc>
        <w:tc>
          <w:tcPr>
            <w:tcW w:w="3529" w:type="dxa"/>
            <w:shd w:val="clear" w:color="auto" w:fill="auto"/>
            <w:hideMark/>
          </w:tcPr>
          <w:p w14:paraId="411F4ADE" w14:textId="77777777" w:rsidR="0005417F" w:rsidRPr="00B34FCB" w:rsidRDefault="0005417F" w:rsidP="00E143C6">
            <w:pPr>
              <w:rPr>
                <w:kern w:val="0"/>
              </w:rPr>
            </w:pPr>
            <w:r w:rsidRPr="00B34FCB">
              <w:rPr>
                <w:kern w:val="0"/>
              </w:rPr>
              <w:t>North Carolina Department of Justice, Company Police Program</w:t>
            </w:r>
          </w:p>
        </w:tc>
        <w:tc>
          <w:tcPr>
            <w:tcW w:w="1261" w:type="dxa"/>
            <w:shd w:val="clear" w:color="auto" w:fill="auto"/>
            <w:noWrap/>
            <w:hideMark/>
          </w:tcPr>
          <w:p w14:paraId="6887F65F" w14:textId="77777777" w:rsidR="0005417F" w:rsidRPr="00B34FCB" w:rsidRDefault="0005417F" w:rsidP="00E143C6">
            <w:pPr>
              <w:rPr>
                <w:color w:val="000000"/>
                <w:kern w:val="0"/>
              </w:rPr>
            </w:pPr>
            <w:r w:rsidRPr="00B34FCB">
              <w:rPr>
                <w:color w:val="000000"/>
                <w:kern w:val="0"/>
              </w:rPr>
              <w:t>Lassiter</w:t>
            </w:r>
          </w:p>
        </w:tc>
      </w:tr>
      <w:tr w:rsidR="0005417F" w:rsidRPr="0005417F" w14:paraId="491AF56E" w14:textId="77777777" w:rsidTr="00E143C6">
        <w:trPr>
          <w:trHeight w:val="300"/>
        </w:trPr>
        <w:tc>
          <w:tcPr>
            <w:tcW w:w="640" w:type="dxa"/>
            <w:shd w:val="clear" w:color="auto" w:fill="auto"/>
            <w:hideMark/>
          </w:tcPr>
          <w:p w14:paraId="781A60C7" w14:textId="77777777" w:rsidR="0005417F" w:rsidRPr="00B34FCB" w:rsidRDefault="0005417F" w:rsidP="00E143C6">
            <w:pPr>
              <w:rPr>
                <w:color w:val="000000"/>
                <w:kern w:val="0"/>
              </w:rPr>
            </w:pPr>
            <w:r w:rsidRPr="00B34FCB">
              <w:rPr>
                <w:color w:val="000000"/>
                <w:kern w:val="0"/>
              </w:rPr>
              <w:t>19</w:t>
            </w:r>
          </w:p>
        </w:tc>
        <w:tc>
          <w:tcPr>
            <w:tcW w:w="928" w:type="dxa"/>
            <w:shd w:val="clear" w:color="auto" w:fill="auto"/>
            <w:noWrap/>
            <w:hideMark/>
          </w:tcPr>
          <w:p w14:paraId="26FF9AAC" w14:textId="77777777" w:rsidR="0005417F" w:rsidRPr="00B34FCB" w:rsidRDefault="0005417F" w:rsidP="00E143C6">
            <w:pPr>
              <w:rPr>
                <w:kern w:val="0"/>
              </w:rPr>
            </w:pPr>
            <w:r w:rsidRPr="00B34FCB">
              <w:rPr>
                <w:kern w:val="0"/>
              </w:rPr>
              <w:t>DOJ</w:t>
            </w:r>
          </w:p>
        </w:tc>
        <w:tc>
          <w:tcPr>
            <w:tcW w:w="971" w:type="dxa"/>
            <w:shd w:val="clear" w:color="auto" w:fill="auto"/>
            <w:hideMark/>
          </w:tcPr>
          <w:p w14:paraId="36DD6D03" w14:textId="77777777" w:rsidR="0005417F" w:rsidRPr="00B34FCB" w:rsidRDefault="0005417F" w:rsidP="00E143C6">
            <w:pPr>
              <w:rPr>
                <w:color w:val="000000"/>
                <w:kern w:val="0"/>
              </w:rPr>
            </w:pPr>
            <w:r w:rsidRPr="00B34FCB">
              <w:rPr>
                <w:color w:val="000000"/>
                <w:kern w:val="0"/>
              </w:rPr>
              <w:t>06899</w:t>
            </w:r>
          </w:p>
        </w:tc>
        <w:tc>
          <w:tcPr>
            <w:tcW w:w="1214" w:type="dxa"/>
            <w:shd w:val="clear" w:color="auto" w:fill="auto"/>
            <w:hideMark/>
          </w:tcPr>
          <w:p w14:paraId="67ABCC3A" w14:textId="77777777" w:rsidR="0005417F" w:rsidRPr="00B34FCB" w:rsidRDefault="0005417F" w:rsidP="00E143C6">
            <w:pPr>
              <w:rPr>
                <w:color w:val="000000"/>
                <w:kern w:val="0"/>
              </w:rPr>
            </w:pPr>
            <w:r w:rsidRPr="00B34FCB">
              <w:rPr>
                <w:color w:val="000000"/>
                <w:kern w:val="0"/>
              </w:rPr>
              <w:t>12/1/2020</w:t>
            </w:r>
          </w:p>
        </w:tc>
        <w:tc>
          <w:tcPr>
            <w:tcW w:w="1807" w:type="dxa"/>
            <w:shd w:val="clear" w:color="auto" w:fill="auto"/>
            <w:hideMark/>
          </w:tcPr>
          <w:p w14:paraId="44C6B97E" w14:textId="77777777" w:rsidR="0005417F" w:rsidRPr="00B34FCB" w:rsidRDefault="0005417F" w:rsidP="00E143C6">
            <w:pPr>
              <w:rPr>
                <w:kern w:val="0"/>
              </w:rPr>
            </w:pPr>
            <w:r w:rsidRPr="00B34FCB">
              <w:rPr>
                <w:kern w:val="0"/>
              </w:rPr>
              <w:t xml:space="preserve">Gene C Norris II </w:t>
            </w:r>
          </w:p>
        </w:tc>
        <w:tc>
          <w:tcPr>
            <w:tcW w:w="450" w:type="dxa"/>
            <w:shd w:val="clear" w:color="auto" w:fill="auto"/>
            <w:vAlign w:val="bottom"/>
            <w:hideMark/>
          </w:tcPr>
          <w:p w14:paraId="16C6EA3F" w14:textId="77777777" w:rsidR="0005417F" w:rsidRPr="00B34FCB" w:rsidRDefault="0005417F" w:rsidP="00E143C6">
            <w:pPr>
              <w:rPr>
                <w:kern w:val="0"/>
              </w:rPr>
            </w:pPr>
            <w:r w:rsidRPr="00B34FCB">
              <w:rPr>
                <w:kern w:val="0"/>
              </w:rPr>
              <w:t>v.</w:t>
            </w:r>
          </w:p>
        </w:tc>
        <w:tc>
          <w:tcPr>
            <w:tcW w:w="3529" w:type="dxa"/>
            <w:shd w:val="clear" w:color="auto" w:fill="auto"/>
            <w:hideMark/>
          </w:tcPr>
          <w:p w14:paraId="681533B3" w14:textId="77777777" w:rsidR="0005417F" w:rsidRPr="00B34FCB" w:rsidRDefault="0005417F" w:rsidP="00E143C6">
            <w:pPr>
              <w:rPr>
                <w:kern w:val="0"/>
              </w:rPr>
            </w:pPr>
            <w:r w:rsidRPr="00B34FCB">
              <w:rPr>
                <w:kern w:val="0"/>
              </w:rPr>
              <w:t>North Carolina Department of Justice Criminal Standards Division</w:t>
            </w:r>
          </w:p>
        </w:tc>
        <w:tc>
          <w:tcPr>
            <w:tcW w:w="1261" w:type="dxa"/>
            <w:shd w:val="clear" w:color="auto" w:fill="auto"/>
            <w:noWrap/>
            <w:hideMark/>
          </w:tcPr>
          <w:p w14:paraId="106D3871" w14:textId="77777777" w:rsidR="0005417F" w:rsidRPr="00B34FCB" w:rsidRDefault="0005417F" w:rsidP="00E143C6">
            <w:pPr>
              <w:rPr>
                <w:color w:val="000000"/>
                <w:kern w:val="0"/>
              </w:rPr>
            </w:pPr>
            <w:r w:rsidRPr="00B34FCB">
              <w:rPr>
                <w:color w:val="000000"/>
                <w:kern w:val="0"/>
              </w:rPr>
              <w:t>Lassiter</w:t>
            </w:r>
          </w:p>
        </w:tc>
      </w:tr>
      <w:tr w:rsidR="0005417F" w:rsidRPr="0005417F" w14:paraId="16B58045" w14:textId="77777777" w:rsidTr="00E143C6">
        <w:trPr>
          <w:trHeight w:val="300"/>
        </w:trPr>
        <w:tc>
          <w:tcPr>
            <w:tcW w:w="640" w:type="dxa"/>
            <w:shd w:val="clear" w:color="auto" w:fill="auto"/>
            <w:hideMark/>
          </w:tcPr>
          <w:p w14:paraId="2A466783"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69FDCB4D" w14:textId="77777777" w:rsidR="0005417F" w:rsidRPr="00B34FCB" w:rsidRDefault="0005417F" w:rsidP="00E143C6">
            <w:pPr>
              <w:rPr>
                <w:kern w:val="0"/>
              </w:rPr>
            </w:pPr>
            <w:r w:rsidRPr="00B34FCB">
              <w:rPr>
                <w:kern w:val="0"/>
              </w:rPr>
              <w:t>DOJ</w:t>
            </w:r>
          </w:p>
        </w:tc>
        <w:tc>
          <w:tcPr>
            <w:tcW w:w="971" w:type="dxa"/>
            <w:shd w:val="clear" w:color="auto" w:fill="auto"/>
            <w:hideMark/>
          </w:tcPr>
          <w:p w14:paraId="486D4A73" w14:textId="77777777" w:rsidR="0005417F" w:rsidRPr="00B34FCB" w:rsidRDefault="0005417F" w:rsidP="00E143C6">
            <w:pPr>
              <w:rPr>
                <w:color w:val="000000"/>
                <w:kern w:val="0"/>
              </w:rPr>
            </w:pPr>
            <w:r w:rsidRPr="00B34FCB">
              <w:rPr>
                <w:color w:val="000000"/>
                <w:kern w:val="0"/>
              </w:rPr>
              <w:t>00152</w:t>
            </w:r>
          </w:p>
        </w:tc>
        <w:tc>
          <w:tcPr>
            <w:tcW w:w="1214" w:type="dxa"/>
            <w:shd w:val="clear" w:color="auto" w:fill="auto"/>
            <w:hideMark/>
          </w:tcPr>
          <w:p w14:paraId="23CDF2D3" w14:textId="77777777" w:rsidR="0005417F" w:rsidRPr="00B34FCB" w:rsidRDefault="0005417F" w:rsidP="00E143C6">
            <w:pPr>
              <w:rPr>
                <w:color w:val="000000"/>
                <w:kern w:val="0"/>
              </w:rPr>
            </w:pPr>
            <w:r w:rsidRPr="00B34FCB">
              <w:rPr>
                <w:color w:val="000000"/>
                <w:kern w:val="0"/>
              </w:rPr>
              <w:t>12/11/2020</w:t>
            </w:r>
          </w:p>
        </w:tc>
        <w:tc>
          <w:tcPr>
            <w:tcW w:w="1807" w:type="dxa"/>
            <w:shd w:val="clear" w:color="auto" w:fill="auto"/>
            <w:hideMark/>
          </w:tcPr>
          <w:p w14:paraId="2EE94259" w14:textId="77777777" w:rsidR="0005417F" w:rsidRPr="00B34FCB" w:rsidRDefault="0005417F" w:rsidP="00E143C6">
            <w:pPr>
              <w:rPr>
                <w:kern w:val="0"/>
              </w:rPr>
            </w:pPr>
            <w:r w:rsidRPr="00B34FCB">
              <w:rPr>
                <w:kern w:val="0"/>
              </w:rPr>
              <w:t xml:space="preserve">Benjamin Louis Zucker </w:t>
            </w:r>
          </w:p>
        </w:tc>
        <w:tc>
          <w:tcPr>
            <w:tcW w:w="450" w:type="dxa"/>
            <w:shd w:val="clear" w:color="auto" w:fill="auto"/>
            <w:vAlign w:val="bottom"/>
            <w:hideMark/>
          </w:tcPr>
          <w:p w14:paraId="45A324ED" w14:textId="77777777" w:rsidR="0005417F" w:rsidRPr="00B34FCB" w:rsidRDefault="0005417F" w:rsidP="00E143C6">
            <w:pPr>
              <w:rPr>
                <w:kern w:val="0"/>
              </w:rPr>
            </w:pPr>
            <w:r w:rsidRPr="00B34FCB">
              <w:rPr>
                <w:kern w:val="0"/>
              </w:rPr>
              <w:t>v.</w:t>
            </w:r>
          </w:p>
        </w:tc>
        <w:tc>
          <w:tcPr>
            <w:tcW w:w="3529" w:type="dxa"/>
            <w:shd w:val="clear" w:color="auto" w:fill="auto"/>
            <w:hideMark/>
          </w:tcPr>
          <w:p w14:paraId="1ECC74B6" w14:textId="77777777" w:rsidR="0005417F" w:rsidRPr="00B34FCB" w:rsidRDefault="0005417F" w:rsidP="00E143C6">
            <w:pPr>
              <w:rPr>
                <w:kern w:val="0"/>
              </w:rPr>
            </w:pPr>
            <w:r w:rsidRPr="00B34FCB">
              <w:rPr>
                <w:kern w:val="0"/>
              </w:rPr>
              <w:t>NC Criminal Justice Education and Training Standards Commission</w:t>
            </w:r>
          </w:p>
        </w:tc>
        <w:tc>
          <w:tcPr>
            <w:tcW w:w="1261" w:type="dxa"/>
            <w:shd w:val="clear" w:color="auto" w:fill="auto"/>
            <w:noWrap/>
            <w:hideMark/>
          </w:tcPr>
          <w:p w14:paraId="24A63114" w14:textId="77777777" w:rsidR="0005417F" w:rsidRPr="00B34FCB" w:rsidRDefault="0005417F" w:rsidP="00E143C6">
            <w:pPr>
              <w:rPr>
                <w:color w:val="000000"/>
                <w:kern w:val="0"/>
              </w:rPr>
            </w:pPr>
            <w:r w:rsidRPr="00B34FCB">
              <w:rPr>
                <w:color w:val="000000"/>
                <w:kern w:val="0"/>
              </w:rPr>
              <w:t>Ward</w:t>
            </w:r>
          </w:p>
        </w:tc>
      </w:tr>
      <w:tr w:rsidR="0005417F" w:rsidRPr="0005417F" w14:paraId="1D45FBA6" w14:textId="77777777" w:rsidTr="00E143C6">
        <w:trPr>
          <w:trHeight w:val="525"/>
        </w:trPr>
        <w:tc>
          <w:tcPr>
            <w:tcW w:w="640" w:type="dxa"/>
            <w:shd w:val="clear" w:color="auto" w:fill="auto"/>
            <w:hideMark/>
          </w:tcPr>
          <w:p w14:paraId="4C068CCA"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3254044A" w14:textId="77777777" w:rsidR="0005417F" w:rsidRPr="00B34FCB" w:rsidRDefault="0005417F" w:rsidP="00E143C6">
            <w:pPr>
              <w:rPr>
                <w:kern w:val="0"/>
              </w:rPr>
            </w:pPr>
            <w:r w:rsidRPr="00B34FCB">
              <w:rPr>
                <w:kern w:val="0"/>
              </w:rPr>
              <w:t>DOJ</w:t>
            </w:r>
          </w:p>
        </w:tc>
        <w:tc>
          <w:tcPr>
            <w:tcW w:w="971" w:type="dxa"/>
            <w:shd w:val="clear" w:color="auto" w:fill="auto"/>
            <w:hideMark/>
          </w:tcPr>
          <w:p w14:paraId="5C355BBB" w14:textId="77777777" w:rsidR="0005417F" w:rsidRPr="00B34FCB" w:rsidRDefault="0005417F" w:rsidP="00E143C6">
            <w:pPr>
              <w:rPr>
                <w:color w:val="000000"/>
                <w:kern w:val="0"/>
              </w:rPr>
            </w:pPr>
            <w:r w:rsidRPr="00B34FCB">
              <w:rPr>
                <w:color w:val="000000"/>
                <w:kern w:val="0"/>
              </w:rPr>
              <w:t>00153</w:t>
            </w:r>
          </w:p>
        </w:tc>
        <w:tc>
          <w:tcPr>
            <w:tcW w:w="1214" w:type="dxa"/>
            <w:shd w:val="clear" w:color="auto" w:fill="auto"/>
            <w:hideMark/>
          </w:tcPr>
          <w:p w14:paraId="060CEE67" w14:textId="77777777" w:rsidR="0005417F" w:rsidRPr="00B34FCB" w:rsidRDefault="0005417F" w:rsidP="00E143C6">
            <w:pPr>
              <w:rPr>
                <w:color w:val="000000"/>
                <w:kern w:val="0"/>
              </w:rPr>
            </w:pPr>
            <w:r w:rsidRPr="00B34FCB">
              <w:rPr>
                <w:color w:val="000000"/>
                <w:kern w:val="0"/>
              </w:rPr>
              <w:t>12/3/2020; 12/10/2020</w:t>
            </w:r>
          </w:p>
        </w:tc>
        <w:tc>
          <w:tcPr>
            <w:tcW w:w="1807" w:type="dxa"/>
            <w:shd w:val="clear" w:color="auto" w:fill="auto"/>
            <w:hideMark/>
          </w:tcPr>
          <w:p w14:paraId="39229440" w14:textId="77777777" w:rsidR="0005417F" w:rsidRPr="00B34FCB" w:rsidRDefault="0005417F" w:rsidP="00E143C6">
            <w:pPr>
              <w:rPr>
                <w:kern w:val="0"/>
              </w:rPr>
            </w:pPr>
            <w:proofErr w:type="spellStart"/>
            <w:r w:rsidRPr="00B34FCB">
              <w:rPr>
                <w:kern w:val="0"/>
              </w:rPr>
              <w:t>Za'Mi</w:t>
            </w:r>
            <w:proofErr w:type="spellEnd"/>
            <w:r w:rsidRPr="00B34FCB">
              <w:rPr>
                <w:kern w:val="0"/>
              </w:rPr>
              <w:t xml:space="preserve"> </w:t>
            </w:r>
            <w:proofErr w:type="spellStart"/>
            <w:r w:rsidRPr="00B34FCB">
              <w:rPr>
                <w:kern w:val="0"/>
              </w:rPr>
              <w:t>Ya'Quawn</w:t>
            </w:r>
            <w:proofErr w:type="spellEnd"/>
            <w:r w:rsidRPr="00B34FCB">
              <w:rPr>
                <w:kern w:val="0"/>
              </w:rPr>
              <w:t xml:space="preserve"> Mcduffie </w:t>
            </w:r>
          </w:p>
        </w:tc>
        <w:tc>
          <w:tcPr>
            <w:tcW w:w="450" w:type="dxa"/>
            <w:shd w:val="clear" w:color="auto" w:fill="auto"/>
            <w:vAlign w:val="bottom"/>
            <w:hideMark/>
          </w:tcPr>
          <w:p w14:paraId="7E9E22E1" w14:textId="77777777" w:rsidR="0005417F" w:rsidRPr="00B34FCB" w:rsidRDefault="0005417F" w:rsidP="00E143C6">
            <w:pPr>
              <w:rPr>
                <w:kern w:val="0"/>
              </w:rPr>
            </w:pPr>
            <w:r w:rsidRPr="00B34FCB">
              <w:rPr>
                <w:kern w:val="0"/>
              </w:rPr>
              <w:t>v.</w:t>
            </w:r>
          </w:p>
        </w:tc>
        <w:tc>
          <w:tcPr>
            <w:tcW w:w="3529" w:type="dxa"/>
            <w:shd w:val="clear" w:color="auto" w:fill="auto"/>
            <w:hideMark/>
          </w:tcPr>
          <w:p w14:paraId="13AD0475" w14:textId="77777777" w:rsidR="0005417F" w:rsidRPr="00B34FCB" w:rsidRDefault="0005417F" w:rsidP="00E143C6">
            <w:pPr>
              <w:rPr>
                <w:kern w:val="0"/>
              </w:rPr>
            </w:pPr>
            <w:r w:rsidRPr="00B34FCB">
              <w:rPr>
                <w:kern w:val="0"/>
              </w:rPr>
              <w:t>North Carolina Criminal Justice Education and Training Standards Commission</w:t>
            </w:r>
          </w:p>
        </w:tc>
        <w:tc>
          <w:tcPr>
            <w:tcW w:w="1261" w:type="dxa"/>
            <w:shd w:val="clear" w:color="auto" w:fill="auto"/>
            <w:noWrap/>
            <w:hideMark/>
          </w:tcPr>
          <w:p w14:paraId="6F90B393" w14:textId="77777777" w:rsidR="0005417F" w:rsidRPr="00B34FCB" w:rsidRDefault="0005417F" w:rsidP="00E143C6">
            <w:pPr>
              <w:rPr>
                <w:color w:val="000000"/>
                <w:kern w:val="0"/>
              </w:rPr>
            </w:pPr>
            <w:r w:rsidRPr="00B34FCB">
              <w:rPr>
                <w:color w:val="000000"/>
                <w:kern w:val="0"/>
              </w:rPr>
              <w:t>Ward</w:t>
            </w:r>
          </w:p>
        </w:tc>
      </w:tr>
      <w:tr w:rsidR="0005417F" w:rsidRPr="0005417F" w14:paraId="32CF7895" w14:textId="77777777" w:rsidTr="00E143C6">
        <w:trPr>
          <w:trHeight w:val="300"/>
        </w:trPr>
        <w:tc>
          <w:tcPr>
            <w:tcW w:w="640" w:type="dxa"/>
            <w:shd w:val="clear" w:color="auto" w:fill="auto"/>
            <w:hideMark/>
          </w:tcPr>
          <w:p w14:paraId="20D3E2DA" w14:textId="77777777" w:rsidR="0005417F" w:rsidRPr="00B34FCB" w:rsidRDefault="0005417F" w:rsidP="004E1C51">
            <w:pPr>
              <w:jc w:val="right"/>
              <w:rPr>
                <w:color w:val="000000"/>
                <w:kern w:val="0"/>
              </w:rPr>
            </w:pPr>
          </w:p>
        </w:tc>
        <w:tc>
          <w:tcPr>
            <w:tcW w:w="928" w:type="dxa"/>
            <w:shd w:val="clear" w:color="auto" w:fill="auto"/>
            <w:noWrap/>
            <w:hideMark/>
          </w:tcPr>
          <w:p w14:paraId="7BB28CF9" w14:textId="77777777" w:rsidR="0005417F" w:rsidRPr="00B34FCB" w:rsidRDefault="0005417F" w:rsidP="004E1C51">
            <w:pPr>
              <w:jc w:val="right"/>
              <w:rPr>
                <w:kern w:val="0"/>
              </w:rPr>
            </w:pPr>
          </w:p>
        </w:tc>
        <w:tc>
          <w:tcPr>
            <w:tcW w:w="971" w:type="dxa"/>
            <w:shd w:val="clear" w:color="auto" w:fill="auto"/>
            <w:hideMark/>
          </w:tcPr>
          <w:p w14:paraId="0BD72D1D"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58EA605D"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327FBDC8"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69A06E02"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4AA92016"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5540D245" w14:textId="77777777" w:rsidR="0005417F" w:rsidRPr="00B34FCB" w:rsidRDefault="0005417F" w:rsidP="004E1C51">
            <w:pPr>
              <w:jc w:val="right"/>
              <w:rPr>
                <w:kern w:val="0"/>
              </w:rPr>
            </w:pPr>
          </w:p>
        </w:tc>
      </w:tr>
      <w:tr w:rsidR="0005417F" w:rsidRPr="0005417F" w14:paraId="514E2900" w14:textId="77777777" w:rsidTr="00E143C6">
        <w:trPr>
          <w:trHeight w:val="300"/>
        </w:trPr>
        <w:tc>
          <w:tcPr>
            <w:tcW w:w="640" w:type="dxa"/>
            <w:shd w:val="clear" w:color="auto" w:fill="auto"/>
            <w:hideMark/>
          </w:tcPr>
          <w:p w14:paraId="5C51CBF6"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490A826B" w14:textId="77777777" w:rsidR="0005417F" w:rsidRPr="00B34FCB" w:rsidRDefault="0005417F" w:rsidP="00E143C6">
            <w:pPr>
              <w:rPr>
                <w:kern w:val="0"/>
              </w:rPr>
            </w:pPr>
            <w:r w:rsidRPr="00B34FCB">
              <w:rPr>
                <w:kern w:val="0"/>
              </w:rPr>
              <w:t>DST</w:t>
            </w:r>
          </w:p>
        </w:tc>
        <w:tc>
          <w:tcPr>
            <w:tcW w:w="971" w:type="dxa"/>
            <w:shd w:val="clear" w:color="auto" w:fill="auto"/>
            <w:hideMark/>
          </w:tcPr>
          <w:p w14:paraId="333A2BD9" w14:textId="77777777" w:rsidR="0005417F" w:rsidRPr="00B34FCB" w:rsidRDefault="0005417F" w:rsidP="00E143C6">
            <w:pPr>
              <w:rPr>
                <w:color w:val="000000"/>
                <w:kern w:val="0"/>
              </w:rPr>
            </w:pPr>
            <w:r w:rsidRPr="00B34FCB">
              <w:rPr>
                <w:color w:val="000000"/>
                <w:kern w:val="0"/>
              </w:rPr>
              <w:t>01914</w:t>
            </w:r>
          </w:p>
        </w:tc>
        <w:tc>
          <w:tcPr>
            <w:tcW w:w="1214" w:type="dxa"/>
            <w:shd w:val="clear" w:color="auto" w:fill="auto"/>
            <w:hideMark/>
          </w:tcPr>
          <w:p w14:paraId="59B0E9AA" w14:textId="77777777" w:rsidR="0005417F" w:rsidRPr="00B34FCB" w:rsidRDefault="0005417F" w:rsidP="00E143C6">
            <w:pPr>
              <w:rPr>
                <w:color w:val="000000"/>
                <w:kern w:val="0"/>
              </w:rPr>
            </w:pPr>
            <w:r w:rsidRPr="00B34FCB">
              <w:rPr>
                <w:color w:val="000000"/>
                <w:kern w:val="0"/>
              </w:rPr>
              <w:t>12/2/2020</w:t>
            </w:r>
          </w:p>
        </w:tc>
        <w:tc>
          <w:tcPr>
            <w:tcW w:w="1807" w:type="dxa"/>
            <w:shd w:val="clear" w:color="auto" w:fill="auto"/>
            <w:hideMark/>
          </w:tcPr>
          <w:p w14:paraId="730103AF" w14:textId="77777777" w:rsidR="0005417F" w:rsidRPr="00B34FCB" w:rsidRDefault="0005417F" w:rsidP="00E143C6">
            <w:pPr>
              <w:rPr>
                <w:kern w:val="0"/>
              </w:rPr>
            </w:pPr>
            <w:r w:rsidRPr="00B34FCB">
              <w:rPr>
                <w:kern w:val="0"/>
              </w:rPr>
              <w:t>Kimberly Willis Beneficiary of Thomas Clayton Willis II</w:t>
            </w:r>
          </w:p>
        </w:tc>
        <w:tc>
          <w:tcPr>
            <w:tcW w:w="450" w:type="dxa"/>
            <w:shd w:val="clear" w:color="auto" w:fill="auto"/>
            <w:vAlign w:val="bottom"/>
            <w:hideMark/>
          </w:tcPr>
          <w:p w14:paraId="08F7441E" w14:textId="77777777" w:rsidR="0005417F" w:rsidRPr="00B34FCB" w:rsidRDefault="0005417F" w:rsidP="00E143C6">
            <w:pPr>
              <w:rPr>
                <w:kern w:val="0"/>
              </w:rPr>
            </w:pPr>
            <w:r w:rsidRPr="00B34FCB">
              <w:rPr>
                <w:kern w:val="0"/>
              </w:rPr>
              <w:t>v.</w:t>
            </w:r>
          </w:p>
        </w:tc>
        <w:tc>
          <w:tcPr>
            <w:tcW w:w="3529" w:type="dxa"/>
            <w:shd w:val="clear" w:color="auto" w:fill="auto"/>
            <w:hideMark/>
          </w:tcPr>
          <w:p w14:paraId="10FCE9F9" w14:textId="77777777" w:rsidR="0005417F" w:rsidRPr="00B34FCB" w:rsidRDefault="0005417F" w:rsidP="00E143C6">
            <w:pPr>
              <w:rPr>
                <w:kern w:val="0"/>
              </w:rPr>
            </w:pPr>
            <w:r w:rsidRPr="00B34FCB">
              <w:rPr>
                <w:kern w:val="0"/>
              </w:rPr>
              <w:t>NC Department of State Treasurer, Retirement Systems Division</w:t>
            </w:r>
          </w:p>
        </w:tc>
        <w:tc>
          <w:tcPr>
            <w:tcW w:w="1261" w:type="dxa"/>
            <w:shd w:val="clear" w:color="auto" w:fill="auto"/>
            <w:noWrap/>
            <w:hideMark/>
          </w:tcPr>
          <w:p w14:paraId="51A8BC57" w14:textId="77777777" w:rsidR="0005417F" w:rsidRPr="00B34FCB" w:rsidRDefault="0005417F" w:rsidP="00E143C6">
            <w:pPr>
              <w:rPr>
                <w:color w:val="000000"/>
                <w:kern w:val="0"/>
              </w:rPr>
            </w:pPr>
            <w:r w:rsidRPr="00B34FCB">
              <w:rPr>
                <w:color w:val="000000"/>
                <w:kern w:val="0"/>
              </w:rPr>
              <w:t>Lassiter</w:t>
            </w:r>
          </w:p>
        </w:tc>
      </w:tr>
      <w:tr w:rsidR="0005417F" w:rsidRPr="0005417F" w14:paraId="42196E29" w14:textId="77777777" w:rsidTr="00E143C6">
        <w:trPr>
          <w:trHeight w:val="300"/>
        </w:trPr>
        <w:tc>
          <w:tcPr>
            <w:tcW w:w="640" w:type="dxa"/>
            <w:shd w:val="clear" w:color="auto" w:fill="auto"/>
            <w:hideMark/>
          </w:tcPr>
          <w:p w14:paraId="3E87C535"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79A564C8" w14:textId="77777777" w:rsidR="0005417F" w:rsidRPr="00B34FCB" w:rsidRDefault="0005417F" w:rsidP="00E143C6">
            <w:pPr>
              <w:rPr>
                <w:kern w:val="0"/>
              </w:rPr>
            </w:pPr>
            <w:r w:rsidRPr="00B34FCB">
              <w:rPr>
                <w:kern w:val="0"/>
              </w:rPr>
              <w:t>DST</w:t>
            </w:r>
          </w:p>
        </w:tc>
        <w:tc>
          <w:tcPr>
            <w:tcW w:w="971" w:type="dxa"/>
            <w:shd w:val="clear" w:color="auto" w:fill="auto"/>
            <w:hideMark/>
          </w:tcPr>
          <w:p w14:paraId="59184763" w14:textId="77777777" w:rsidR="0005417F" w:rsidRPr="00B34FCB" w:rsidRDefault="0005417F" w:rsidP="00E143C6">
            <w:pPr>
              <w:rPr>
                <w:color w:val="000000"/>
                <w:kern w:val="0"/>
              </w:rPr>
            </w:pPr>
            <w:r w:rsidRPr="00B34FCB">
              <w:rPr>
                <w:color w:val="000000"/>
                <w:kern w:val="0"/>
              </w:rPr>
              <w:t>03395</w:t>
            </w:r>
          </w:p>
        </w:tc>
        <w:tc>
          <w:tcPr>
            <w:tcW w:w="1214" w:type="dxa"/>
            <w:shd w:val="clear" w:color="auto" w:fill="auto"/>
            <w:hideMark/>
          </w:tcPr>
          <w:p w14:paraId="13778F30" w14:textId="77777777" w:rsidR="0005417F" w:rsidRPr="00B34FCB" w:rsidRDefault="0005417F" w:rsidP="00E143C6">
            <w:pPr>
              <w:rPr>
                <w:color w:val="000000"/>
                <w:kern w:val="0"/>
              </w:rPr>
            </w:pPr>
            <w:r w:rsidRPr="00B34FCB">
              <w:rPr>
                <w:color w:val="000000"/>
                <w:kern w:val="0"/>
              </w:rPr>
              <w:t>12/10/2020</w:t>
            </w:r>
          </w:p>
        </w:tc>
        <w:tc>
          <w:tcPr>
            <w:tcW w:w="1807" w:type="dxa"/>
            <w:shd w:val="clear" w:color="auto" w:fill="auto"/>
            <w:hideMark/>
          </w:tcPr>
          <w:p w14:paraId="6CBCDF54" w14:textId="77777777" w:rsidR="0005417F" w:rsidRPr="00B34FCB" w:rsidRDefault="0005417F" w:rsidP="00E143C6">
            <w:pPr>
              <w:rPr>
                <w:kern w:val="0"/>
              </w:rPr>
            </w:pPr>
            <w:r w:rsidRPr="00B34FCB">
              <w:rPr>
                <w:kern w:val="0"/>
              </w:rPr>
              <w:t xml:space="preserve">Arthur Edwards </w:t>
            </w:r>
          </w:p>
        </w:tc>
        <w:tc>
          <w:tcPr>
            <w:tcW w:w="450" w:type="dxa"/>
            <w:shd w:val="clear" w:color="auto" w:fill="auto"/>
            <w:vAlign w:val="bottom"/>
            <w:hideMark/>
          </w:tcPr>
          <w:p w14:paraId="24D090E1" w14:textId="77777777" w:rsidR="0005417F" w:rsidRPr="00B34FCB" w:rsidRDefault="0005417F" w:rsidP="00E143C6">
            <w:pPr>
              <w:rPr>
                <w:kern w:val="0"/>
              </w:rPr>
            </w:pPr>
            <w:r w:rsidRPr="00B34FCB">
              <w:rPr>
                <w:kern w:val="0"/>
              </w:rPr>
              <w:t>v.</w:t>
            </w:r>
          </w:p>
        </w:tc>
        <w:tc>
          <w:tcPr>
            <w:tcW w:w="3529" w:type="dxa"/>
            <w:shd w:val="clear" w:color="auto" w:fill="auto"/>
            <w:hideMark/>
          </w:tcPr>
          <w:p w14:paraId="7052C8D9" w14:textId="77777777" w:rsidR="0005417F" w:rsidRPr="00B34FCB" w:rsidRDefault="0005417F" w:rsidP="00E143C6">
            <w:pPr>
              <w:rPr>
                <w:kern w:val="0"/>
              </w:rPr>
            </w:pPr>
            <w:r w:rsidRPr="00B34FCB">
              <w:rPr>
                <w:kern w:val="0"/>
              </w:rPr>
              <w:t>NC Retirement Systems Division</w:t>
            </w:r>
          </w:p>
        </w:tc>
        <w:tc>
          <w:tcPr>
            <w:tcW w:w="1261" w:type="dxa"/>
            <w:shd w:val="clear" w:color="auto" w:fill="auto"/>
            <w:noWrap/>
            <w:hideMark/>
          </w:tcPr>
          <w:p w14:paraId="32F0271E" w14:textId="77777777" w:rsidR="0005417F" w:rsidRPr="00B34FCB" w:rsidRDefault="0005417F" w:rsidP="00E143C6">
            <w:pPr>
              <w:rPr>
                <w:color w:val="000000"/>
                <w:kern w:val="0"/>
              </w:rPr>
            </w:pPr>
            <w:r w:rsidRPr="00B34FCB">
              <w:rPr>
                <w:color w:val="000000"/>
                <w:kern w:val="0"/>
              </w:rPr>
              <w:t>Lassiter</w:t>
            </w:r>
          </w:p>
        </w:tc>
      </w:tr>
      <w:tr w:rsidR="0005417F" w:rsidRPr="0005417F" w14:paraId="56033730" w14:textId="77777777" w:rsidTr="00E143C6">
        <w:trPr>
          <w:trHeight w:val="300"/>
        </w:trPr>
        <w:tc>
          <w:tcPr>
            <w:tcW w:w="640" w:type="dxa"/>
            <w:shd w:val="clear" w:color="auto" w:fill="auto"/>
            <w:hideMark/>
          </w:tcPr>
          <w:p w14:paraId="64A3E093" w14:textId="77777777" w:rsidR="0005417F" w:rsidRPr="00B34FCB" w:rsidRDefault="0005417F" w:rsidP="004E1C51">
            <w:pPr>
              <w:jc w:val="right"/>
              <w:rPr>
                <w:color w:val="000000"/>
                <w:kern w:val="0"/>
              </w:rPr>
            </w:pPr>
          </w:p>
        </w:tc>
        <w:tc>
          <w:tcPr>
            <w:tcW w:w="928" w:type="dxa"/>
            <w:shd w:val="clear" w:color="auto" w:fill="auto"/>
            <w:noWrap/>
            <w:hideMark/>
          </w:tcPr>
          <w:p w14:paraId="7DEB64C1" w14:textId="77777777" w:rsidR="0005417F" w:rsidRPr="00B34FCB" w:rsidRDefault="0005417F" w:rsidP="004E1C51">
            <w:pPr>
              <w:jc w:val="right"/>
              <w:rPr>
                <w:kern w:val="0"/>
              </w:rPr>
            </w:pPr>
          </w:p>
        </w:tc>
        <w:tc>
          <w:tcPr>
            <w:tcW w:w="971" w:type="dxa"/>
            <w:shd w:val="clear" w:color="auto" w:fill="auto"/>
            <w:hideMark/>
          </w:tcPr>
          <w:p w14:paraId="4A853BE5"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74579CBA"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602471EC"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7133495E"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579284CC"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2AFD6472" w14:textId="77777777" w:rsidR="0005417F" w:rsidRPr="00B34FCB" w:rsidRDefault="0005417F" w:rsidP="004E1C51">
            <w:pPr>
              <w:jc w:val="right"/>
              <w:rPr>
                <w:kern w:val="0"/>
              </w:rPr>
            </w:pPr>
          </w:p>
        </w:tc>
      </w:tr>
      <w:tr w:rsidR="0005417F" w:rsidRPr="0005417F" w14:paraId="6B35D99C" w14:textId="77777777" w:rsidTr="00E143C6">
        <w:trPr>
          <w:trHeight w:val="300"/>
        </w:trPr>
        <w:tc>
          <w:tcPr>
            <w:tcW w:w="640" w:type="dxa"/>
            <w:shd w:val="clear" w:color="auto" w:fill="auto"/>
            <w:hideMark/>
          </w:tcPr>
          <w:p w14:paraId="54691B1B"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5F41BF83" w14:textId="77777777" w:rsidR="0005417F" w:rsidRPr="00B34FCB" w:rsidRDefault="0005417F" w:rsidP="00E143C6">
            <w:pPr>
              <w:rPr>
                <w:kern w:val="0"/>
              </w:rPr>
            </w:pPr>
            <w:r w:rsidRPr="00B34FCB">
              <w:rPr>
                <w:kern w:val="0"/>
              </w:rPr>
              <w:t>ELS</w:t>
            </w:r>
          </w:p>
        </w:tc>
        <w:tc>
          <w:tcPr>
            <w:tcW w:w="971" w:type="dxa"/>
            <w:shd w:val="clear" w:color="auto" w:fill="auto"/>
            <w:hideMark/>
          </w:tcPr>
          <w:p w14:paraId="785CE339" w14:textId="77777777" w:rsidR="0005417F" w:rsidRPr="00B34FCB" w:rsidRDefault="0005417F" w:rsidP="00E143C6">
            <w:pPr>
              <w:rPr>
                <w:color w:val="000000"/>
                <w:kern w:val="0"/>
              </w:rPr>
            </w:pPr>
            <w:r w:rsidRPr="00B34FCB">
              <w:rPr>
                <w:color w:val="000000"/>
                <w:kern w:val="0"/>
              </w:rPr>
              <w:t>00859</w:t>
            </w:r>
          </w:p>
        </w:tc>
        <w:tc>
          <w:tcPr>
            <w:tcW w:w="1214" w:type="dxa"/>
            <w:shd w:val="clear" w:color="auto" w:fill="auto"/>
            <w:hideMark/>
          </w:tcPr>
          <w:p w14:paraId="1E85EB5C" w14:textId="77777777" w:rsidR="0005417F" w:rsidRPr="00B34FCB" w:rsidRDefault="0005417F" w:rsidP="00E143C6">
            <w:pPr>
              <w:rPr>
                <w:color w:val="000000"/>
                <w:kern w:val="0"/>
              </w:rPr>
            </w:pPr>
            <w:r w:rsidRPr="00B34FCB">
              <w:rPr>
                <w:color w:val="000000"/>
                <w:kern w:val="0"/>
              </w:rPr>
              <w:t>12/23/2020</w:t>
            </w:r>
          </w:p>
        </w:tc>
        <w:tc>
          <w:tcPr>
            <w:tcW w:w="1807" w:type="dxa"/>
            <w:shd w:val="clear" w:color="auto" w:fill="auto"/>
            <w:hideMark/>
          </w:tcPr>
          <w:p w14:paraId="12A2E065" w14:textId="77777777" w:rsidR="0005417F" w:rsidRPr="00B34FCB" w:rsidRDefault="0005417F" w:rsidP="00E143C6">
            <w:pPr>
              <w:rPr>
                <w:kern w:val="0"/>
              </w:rPr>
            </w:pPr>
            <w:r w:rsidRPr="00B34FCB">
              <w:rPr>
                <w:kern w:val="0"/>
              </w:rPr>
              <w:t>NC Board of Examiners for Engineers and Surveyors</w:t>
            </w:r>
          </w:p>
        </w:tc>
        <w:tc>
          <w:tcPr>
            <w:tcW w:w="450" w:type="dxa"/>
            <w:shd w:val="clear" w:color="auto" w:fill="auto"/>
            <w:vAlign w:val="bottom"/>
            <w:hideMark/>
          </w:tcPr>
          <w:p w14:paraId="0D875078" w14:textId="77777777" w:rsidR="0005417F" w:rsidRPr="00B34FCB" w:rsidRDefault="0005417F" w:rsidP="00E143C6">
            <w:pPr>
              <w:rPr>
                <w:kern w:val="0"/>
              </w:rPr>
            </w:pPr>
            <w:r w:rsidRPr="00B34FCB">
              <w:rPr>
                <w:kern w:val="0"/>
              </w:rPr>
              <w:t>v.</w:t>
            </w:r>
          </w:p>
        </w:tc>
        <w:tc>
          <w:tcPr>
            <w:tcW w:w="3529" w:type="dxa"/>
            <w:shd w:val="clear" w:color="auto" w:fill="auto"/>
            <w:hideMark/>
          </w:tcPr>
          <w:p w14:paraId="1B26D3E7" w14:textId="77777777" w:rsidR="0005417F" w:rsidRPr="00B34FCB" w:rsidRDefault="0005417F" w:rsidP="00E143C6">
            <w:pPr>
              <w:rPr>
                <w:kern w:val="0"/>
              </w:rPr>
            </w:pPr>
            <w:r w:rsidRPr="00B34FCB">
              <w:rPr>
                <w:kern w:val="0"/>
              </w:rPr>
              <w:t>William J Payer</w:t>
            </w:r>
          </w:p>
        </w:tc>
        <w:tc>
          <w:tcPr>
            <w:tcW w:w="1261" w:type="dxa"/>
            <w:shd w:val="clear" w:color="auto" w:fill="auto"/>
            <w:noWrap/>
            <w:hideMark/>
          </w:tcPr>
          <w:p w14:paraId="3B9C0342" w14:textId="77777777" w:rsidR="0005417F" w:rsidRPr="00B34FCB" w:rsidRDefault="0005417F" w:rsidP="00E143C6">
            <w:pPr>
              <w:rPr>
                <w:color w:val="000000"/>
                <w:kern w:val="0"/>
              </w:rPr>
            </w:pPr>
            <w:r w:rsidRPr="00B34FCB">
              <w:rPr>
                <w:color w:val="000000"/>
                <w:kern w:val="0"/>
              </w:rPr>
              <w:t>Bawtinhimer</w:t>
            </w:r>
          </w:p>
        </w:tc>
      </w:tr>
      <w:tr w:rsidR="0005417F" w:rsidRPr="0005417F" w14:paraId="43D7390A" w14:textId="77777777" w:rsidTr="00E143C6">
        <w:trPr>
          <w:trHeight w:val="300"/>
        </w:trPr>
        <w:tc>
          <w:tcPr>
            <w:tcW w:w="640" w:type="dxa"/>
            <w:shd w:val="clear" w:color="auto" w:fill="auto"/>
            <w:hideMark/>
          </w:tcPr>
          <w:p w14:paraId="0BEA1F53" w14:textId="77777777" w:rsidR="0005417F" w:rsidRPr="00B34FCB" w:rsidRDefault="0005417F" w:rsidP="004E1C51">
            <w:pPr>
              <w:jc w:val="right"/>
              <w:rPr>
                <w:color w:val="000000"/>
                <w:kern w:val="0"/>
              </w:rPr>
            </w:pPr>
          </w:p>
        </w:tc>
        <w:tc>
          <w:tcPr>
            <w:tcW w:w="928" w:type="dxa"/>
            <w:shd w:val="clear" w:color="auto" w:fill="auto"/>
            <w:noWrap/>
            <w:hideMark/>
          </w:tcPr>
          <w:p w14:paraId="2FC06B20" w14:textId="77777777" w:rsidR="0005417F" w:rsidRPr="00B34FCB" w:rsidRDefault="0005417F" w:rsidP="004E1C51">
            <w:pPr>
              <w:jc w:val="right"/>
              <w:rPr>
                <w:kern w:val="0"/>
              </w:rPr>
            </w:pPr>
          </w:p>
        </w:tc>
        <w:tc>
          <w:tcPr>
            <w:tcW w:w="971" w:type="dxa"/>
            <w:shd w:val="clear" w:color="auto" w:fill="auto"/>
            <w:hideMark/>
          </w:tcPr>
          <w:p w14:paraId="03DA7868"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6F49CFB9"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7DB2D0E8"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50055947"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783EE284"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1F84C71C" w14:textId="77777777" w:rsidR="0005417F" w:rsidRPr="00B34FCB" w:rsidRDefault="0005417F" w:rsidP="004E1C51">
            <w:pPr>
              <w:jc w:val="right"/>
              <w:rPr>
                <w:kern w:val="0"/>
              </w:rPr>
            </w:pPr>
          </w:p>
        </w:tc>
      </w:tr>
      <w:tr w:rsidR="0005417F" w:rsidRPr="0005417F" w14:paraId="5377BB62" w14:textId="77777777" w:rsidTr="00E143C6">
        <w:trPr>
          <w:trHeight w:val="300"/>
        </w:trPr>
        <w:tc>
          <w:tcPr>
            <w:tcW w:w="640" w:type="dxa"/>
            <w:shd w:val="clear" w:color="auto" w:fill="auto"/>
            <w:hideMark/>
          </w:tcPr>
          <w:p w14:paraId="32B4137E"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415CA0F7" w14:textId="77777777" w:rsidR="0005417F" w:rsidRPr="00B34FCB" w:rsidRDefault="0005417F" w:rsidP="00E143C6">
            <w:pPr>
              <w:rPr>
                <w:kern w:val="0"/>
              </w:rPr>
            </w:pPr>
            <w:r w:rsidRPr="00B34FCB">
              <w:rPr>
                <w:kern w:val="0"/>
              </w:rPr>
              <w:t>OSP</w:t>
            </w:r>
          </w:p>
        </w:tc>
        <w:tc>
          <w:tcPr>
            <w:tcW w:w="971" w:type="dxa"/>
            <w:shd w:val="clear" w:color="auto" w:fill="auto"/>
            <w:hideMark/>
          </w:tcPr>
          <w:p w14:paraId="1997F58E" w14:textId="77777777" w:rsidR="0005417F" w:rsidRPr="00B34FCB" w:rsidRDefault="0005417F" w:rsidP="00E143C6">
            <w:pPr>
              <w:rPr>
                <w:color w:val="000000"/>
                <w:kern w:val="0"/>
              </w:rPr>
            </w:pPr>
            <w:r w:rsidRPr="00B34FCB">
              <w:rPr>
                <w:color w:val="000000"/>
                <w:kern w:val="0"/>
              </w:rPr>
              <w:t>02154</w:t>
            </w:r>
          </w:p>
        </w:tc>
        <w:tc>
          <w:tcPr>
            <w:tcW w:w="1214" w:type="dxa"/>
            <w:shd w:val="clear" w:color="auto" w:fill="auto"/>
            <w:hideMark/>
          </w:tcPr>
          <w:p w14:paraId="75B4098C" w14:textId="77777777" w:rsidR="0005417F" w:rsidRPr="00B34FCB" w:rsidRDefault="0005417F" w:rsidP="00E143C6">
            <w:pPr>
              <w:rPr>
                <w:color w:val="000000"/>
                <w:kern w:val="0"/>
              </w:rPr>
            </w:pPr>
            <w:r w:rsidRPr="00B34FCB">
              <w:rPr>
                <w:color w:val="000000"/>
                <w:kern w:val="0"/>
              </w:rPr>
              <w:t>12/23/2020</w:t>
            </w:r>
          </w:p>
        </w:tc>
        <w:tc>
          <w:tcPr>
            <w:tcW w:w="1807" w:type="dxa"/>
            <w:shd w:val="clear" w:color="auto" w:fill="auto"/>
            <w:hideMark/>
          </w:tcPr>
          <w:p w14:paraId="16DF2C35" w14:textId="77777777" w:rsidR="0005417F" w:rsidRPr="00B34FCB" w:rsidRDefault="0005417F" w:rsidP="00E143C6">
            <w:pPr>
              <w:rPr>
                <w:kern w:val="0"/>
              </w:rPr>
            </w:pPr>
            <w:r w:rsidRPr="00B34FCB">
              <w:rPr>
                <w:kern w:val="0"/>
              </w:rPr>
              <w:t xml:space="preserve">Cecil John Russell </w:t>
            </w:r>
          </w:p>
        </w:tc>
        <w:tc>
          <w:tcPr>
            <w:tcW w:w="450" w:type="dxa"/>
            <w:shd w:val="clear" w:color="auto" w:fill="auto"/>
            <w:vAlign w:val="bottom"/>
            <w:hideMark/>
          </w:tcPr>
          <w:p w14:paraId="0AAFB9E9" w14:textId="77777777" w:rsidR="0005417F" w:rsidRPr="00B34FCB" w:rsidRDefault="0005417F" w:rsidP="00E143C6">
            <w:pPr>
              <w:rPr>
                <w:kern w:val="0"/>
              </w:rPr>
            </w:pPr>
            <w:r w:rsidRPr="00B34FCB">
              <w:rPr>
                <w:kern w:val="0"/>
              </w:rPr>
              <w:t>v.</w:t>
            </w:r>
          </w:p>
        </w:tc>
        <w:tc>
          <w:tcPr>
            <w:tcW w:w="3529" w:type="dxa"/>
            <w:shd w:val="clear" w:color="auto" w:fill="auto"/>
            <w:hideMark/>
          </w:tcPr>
          <w:p w14:paraId="127BCC28" w14:textId="77777777" w:rsidR="0005417F" w:rsidRPr="00B34FCB" w:rsidRDefault="0005417F" w:rsidP="00E143C6">
            <w:pPr>
              <w:rPr>
                <w:kern w:val="0"/>
              </w:rPr>
            </w:pPr>
            <w:r w:rsidRPr="00B34FCB">
              <w:rPr>
                <w:kern w:val="0"/>
              </w:rPr>
              <w:t>North Carolina Department of Public Safety</w:t>
            </w:r>
          </w:p>
        </w:tc>
        <w:tc>
          <w:tcPr>
            <w:tcW w:w="1261" w:type="dxa"/>
            <w:shd w:val="clear" w:color="auto" w:fill="auto"/>
            <w:noWrap/>
            <w:hideMark/>
          </w:tcPr>
          <w:p w14:paraId="3253C9F6" w14:textId="77777777" w:rsidR="0005417F" w:rsidRPr="00B34FCB" w:rsidRDefault="0005417F" w:rsidP="00E143C6">
            <w:pPr>
              <w:rPr>
                <w:color w:val="000000"/>
                <w:kern w:val="0"/>
              </w:rPr>
            </w:pPr>
            <w:r w:rsidRPr="00B34FCB">
              <w:rPr>
                <w:color w:val="000000"/>
                <w:kern w:val="0"/>
              </w:rPr>
              <w:t>Lassiter</w:t>
            </w:r>
          </w:p>
        </w:tc>
      </w:tr>
      <w:tr w:rsidR="0005417F" w:rsidRPr="0005417F" w14:paraId="56F103C0" w14:textId="77777777" w:rsidTr="00E143C6">
        <w:trPr>
          <w:trHeight w:val="300"/>
        </w:trPr>
        <w:tc>
          <w:tcPr>
            <w:tcW w:w="640" w:type="dxa"/>
            <w:shd w:val="clear" w:color="auto" w:fill="auto"/>
            <w:hideMark/>
          </w:tcPr>
          <w:p w14:paraId="335C7059" w14:textId="77777777" w:rsidR="0005417F" w:rsidRPr="00B34FCB" w:rsidRDefault="0005417F" w:rsidP="004E1C51">
            <w:pPr>
              <w:jc w:val="right"/>
              <w:rPr>
                <w:color w:val="000000"/>
                <w:kern w:val="0"/>
              </w:rPr>
            </w:pPr>
          </w:p>
        </w:tc>
        <w:tc>
          <w:tcPr>
            <w:tcW w:w="928" w:type="dxa"/>
            <w:shd w:val="clear" w:color="auto" w:fill="auto"/>
            <w:noWrap/>
            <w:hideMark/>
          </w:tcPr>
          <w:p w14:paraId="7C4EE6B0" w14:textId="77777777" w:rsidR="0005417F" w:rsidRPr="00B34FCB" w:rsidRDefault="0005417F" w:rsidP="004E1C51">
            <w:pPr>
              <w:jc w:val="right"/>
              <w:rPr>
                <w:kern w:val="0"/>
              </w:rPr>
            </w:pPr>
          </w:p>
        </w:tc>
        <w:tc>
          <w:tcPr>
            <w:tcW w:w="971" w:type="dxa"/>
            <w:shd w:val="clear" w:color="auto" w:fill="auto"/>
            <w:hideMark/>
          </w:tcPr>
          <w:p w14:paraId="79F4DE67"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420507FC"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56101E0B"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435D817C"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753D44B1"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4A81218D" w14:textId="77777777" w:rsidR="0005417F" w:rsidRPr="00B34FCB" w:rsidRDefault="0005417F" w:rsidP="004E1C51">
            <w:pPr>
              <w:jc w:val="right"/>
              <w:rPr>
                <w:kern w:val="0"/>
              </w:rPr>
            </w:pPr>
          </w:p>
        </w:tc>
      </w:tr>
      <w:tr w:rsidR="0005417F" w:rsidRPr="0005417F" w14:paraId="434A7D0E" w14:textId="77777777" w:rsidTr="00E143C6">
        <w:trPr>
          <w:trHeight w:val="300"/>
        </w:trPr>
        <w:tc>
          <w:tcPr>
            <w:tcW w:w="640" w:type="dxa"/>
            <w:shd w:val="clear" w:color="auto" w:fill="auto"/>
            <w:hideMark/>
          </w:tcPr>
          <w:p w14:paraId="7729BB4E" w14:textId="77777777" w:rsidR="0005417F" w:rsidRPr="00B34FCB" w:rsidRDefault="0005417F" w:rsidP="00E143C6">
            <w:pPr>
              <w:rPr>
                <w:color w:val="000000"/>
                <w:kern w:val="0"/>
              </w:rPr>
            </w:pPr>
            <w:r w:rsidRPr="00B34FCB">
              <w:rPr>
                <w:color w:val="000000"/>
                <w:kern w:val="0"/>
              </w:rPr>
              <w:t>19</w:t>
            </w:r>
          </w:p>
        </w:tc>
        <w:tc>
          <w:tcPr>
            <w:tcW w:w="928" w:type="dxa"/>
            <w:shd w:val="clear" w:color="auto" w:fill="auto"/>
            <w:noWrap/>
            <w:hideMark/>
          </w:tcPr>
          <w:p w14:paraId="1703A862" w14:textId="77777777" w:rsidR="0005417F" w:rsidRPr="00B34FCB" w:rsidRDefault="0005417F" w:rsidP="00E143C6">
            <w:pPr>
              <w:rPr>
                <w:kern w:val="0"/>
              </w:rPr>
            </w:pPr>
            <w:r w:rsidRPr="00B34FCB">
              <w:rPr>
                <w:kern w:val="0"/>
              </w:rPr>
              <w:t>SOS</w:t>
            </w:r>
          </w:p>
        </w:tc>
        <w:tc>
          <w:tcPr>
            <w:tcW w:w="971" w:type="dxa"/>
            <w:shd w:val="clear" w:color="auto" w:fill="auto"/>
            <w:hideMark/>
          </w:tcPr>
          <w:p w14:paraId="025F73A0" w14:textId="77777777" w:rsidR="0005417F" w:rsidRPr="00B34FCB" w:rsidRDefault="0005417F" w:rsidP="00E143C6">
            <w:pPr>
              <w:rPr>
                <w:color w:val="000000"/>
                <w:kern w:val="0"/>
              </w:rPr>
            </w:pPr>
            <w:r w:rsidRPr="00B34FCB">
              <w:rPr>
                <w:color w:val="000000"/>
                <w:kern w:val="0"/>
              </w:rPr>
              <w:t>06543</w:t>
            </w:r>
          </w:p>
        </w:tc>
        <w:tc>
          <w:tcPr>
            <w:tcW w:w="1214" w:type="dxa"/>
            <w:shd w:val="clear" w:color="auto" w:fill="auto"/>
            <w:hideMark/>
          </w:tcPr>
          <w:p w14:paraId="22E36132" w14:textId="77777777" w:rsidR="0005417F" w:rsidRPr="00B34FCB" w:rsidRDefault="0005417F" w:rsidP="00E143C6">
            <w:pPr>
              <w:rPr>
                <w:color w:val="000000"/>
                <w:kern w:val="0"/>
              </w:rPr>
            </w:pPr>
            <w:r w:rsidRPr="00B34FCB">
              <w:rPr>
                <w:color w:val="000000"/>
                <w:kern w:val="0"/>
              </w:rPr>
              <w:t>12/4/2020</w:t>
            </w:r>
          </w:p>
        </w:tc>
        <w:tc>
          <w:tcPr>
            <w:tcW w:w="1807" w:type="dxa"/>
            <w:shd w:val="clear" w:color="auto" w:fill="auto"/>
            <w:hideMark/>
          </w:tcPr>
          <w:p w14:paraId="08148B1E" w14:textId="77777777" w:rsidR="0005417F" w:rsidRPr="00B34FCB" w:rsidRDefault="0005417F" w:rsidP="00E143C6">
            <w:pPr>
              <w:rPr>
                <w:kern w:val="0"/>
              </w:rPr>
            </w:pPr>
            <w:r w:rsidRPr="00B34FCB">
              <w:rPr>
                <w:kern w:val="0"/>
              </w:rPr>
              <w:t xml:space="preserve">Tonya Maggio </w:t>
            </w:r>
          </w:p>
        </w:tc>
        <w:tc>
          <w:tcPr>
            <w:tcW w:w="450" w:type="dxa"/>
            <w:shd w:val="clear" w:color="auto" w:fill="auto"/>
            <w:vAlign w:val="bottom"/>
            <w:hideMark/>
          </w:tcPr>
          <w:p w14:paraId="1729C11D" w14:textId="77777777" w:rsidR="0005417F" w:rsidRPr="00B34FCB" w:rsidRDefault="0005417F" w:rsidP="00E143C6">
            <w:pPr>
              <w:rPr>
                <w:kern w:val="0"/>
              </w:rPr>
            </w:pPr>
            <w:r w:rsidRPr="00B34FCB">
              <w:rPr>
                <w:kern w:val="0"/>
              </w:rPr>
              <w:t>v.</w:t>
            </w:r>
          </w:p>
        </w:tc>
        <w:tc>
          <w:tcPr>
            <w:tcW w:w="3529" w:type="dxa"/>
            <w:shd w:val="clear" w:color="auto" w:fill="auto"/>
            <w:hideMark/>
          </w:tcPr>
          <w:p w14:paraId="37E22664" w14:textId="77777777" w:rsidR="0005417F" w:rsidRPr="00B34FCB" w:rsidRDefault="0005417F" w:rsidP="00E143C6">
            <w:pPr>
              <w:rPr>
                <w:kern w:val="0"/>
              </w:rPr>
            </w:pPr>
            <w:r w:rsidRPr="00B34FCB">
              <w:rPr>
                <w:kern w:val="0"/>
              </w:rPr>
              <w:t>North Carolina Department of the Secretary of State</w:t>
            </w:r>
          </w:p>
        </w:tc>
        <w:tc>
          <w:tcPr>
            <w:tcW w:w="1261" w:type="dxa"/>
            <w:shd w:val="clear" w:color="auto" w:fill="auto"/>
            <w:noWrap/>
            <w:hideMark/>
          </w:tcPr>
          <w:p w14:paraId="79E78E49" w14:textId="77777777" w:rsidR="0005417F" w:rsidRPr="00B34FCB" w:rsidRDefault="0005417F" w:rsidP="00E143C6">
            <w:pPr>
              <w:rPr>
                <w:color w:val="000000"/>
                <w:kern w:val="0"/>
              </w:rPr>
            </w:pPr>
            <w:r w:rsidRPr="00B34FCB">
              <w:rPr>
                <w:color w:val="000000"/>
                <w:kern w:val="0"/>
              </w:rPr>
              <w:t>Jacobs</w:t>
            </w:r>
          </w:p>
        </w:tc>
      </w:tr>
      <w:tr w:rsidR="0005417F" w:rsidRPr="0005417F" w14:paraId="6FE28390" w14:textId="77777777" w:rsidTr="00E143C6">
        <w:trPr>
          <w:trHeight w:val="300"/>
        </w:trPr>
        <w:tc>
          <w:tcPr>
            <w:tcW w:w="640" w:type="dxa"/>
            <w:shd w:val="clear" w:color="auto" w:fill="auto"/>
            <w:hideMark/>
          </w:tcPr>
          <w:p w14:paraId="1BAC69B7" w14:textId="77777777" w:rsidR="0005417F" w:rsidRPr="00B34FCB" w:rsidRDefault="0005417F" w:rsidP="004E1C51">
            <w:pPr>
              <w:jc w:val="right"/>
              <w:rPr>
                <w:color w:val="000000"/>
                <w:kern w:val="0"/>
              </w:rPr>
            </w:pPr>
          </w:p>
        </w:tc>
        <w:tc>
          <w:tcPr>
            <w:tcW w:w="928" w:type="dxa"/>
            <w:shd w:val="clear" w:color="auto" w:fill="auto"/>
            <w:noWrap/>
            <w:hideMark/>
          </w:tcPr>
          <w:p w14:paraId="40604CF9" w14:textId="77777777" w:rsidR="0005417F" w:rsidRPr="00B34FCB" w:rsidRDefault="0005417F" w:rsidP="004E1C51">
            <w:pPr>
              <w:jc w:val="right"/>
              <w:rPr>
                <w:kern w:val="0"/>
              </w:rPr>
            </w:pPr>
          </w:p>
        </w:tc>
        <w:tc>
          <w:tcPr>
            <w:tcW w:w="971" w:type="dxa"/>
            <w:shd w:val="clear" w:color="auto" w:fill="auto"/>
            <w:hideMark/>
          </w:tcPr>
          <w:p w14:paraId="4975CED6"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478CD48A"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00C28216"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41053233"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7F63AECF"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2E36302A" w14:textId="77777777" w:rsidR="0005417F" w:rsidRPr="00B34FCB" w:rsidRDefault="0005417F" w:rsidP="004E1C51">
            <w:pPr>
              <w:jc w:val="right"/>
              <w:rPr>
                <w:kern w:val="0"/>
              </w:rPr>
            </w:pPr>
          </w:p>
        </w:tc>
      </w:tr>
      <w:tr w:rsidR="0005417F" w:rsidRPr="0005417F" w14:paraId="0FA5AAF3" w14:textId="77777777" w:rsidTr="00E143C6">
        <w:trPr>
          <w:trHeight w:val="300"/>
        </w:trPr>
        <w:tc>
          <w:tcPr>
            <w:tcW w:w="640" w:type="dxa"/>
            <w:shd w:val="clear" w:color="auto" w:fill="auto"/>
            <w:hideMark/>
          </w:tcPr>
          <w:p w14:paraId="2FF54F9F" w14:textId="77777777" w:rsidR="0005417F" w:rsidRPr="00B34FCB" w:rsidRDefault="0005417F" w:rsidP="004E1C51">
            <w:pPr>
              <w:jc w:val="right"/>
              <w:rPr>
                <w:kern w:val="0"/>
              </w:rPr>
            </w:pPr>
          </w:p>
        </w:tc>
        <w:tc>
          <w:tcPr>
            <w:tcW w:w="928" w:type="dxa"/>
            <w:shd w:val="clear" w:color="auto" w:fill="auto"/>
            <w:noWrap/>
            <w:hideMark/>
          </w:tcPr>
          <w:p w14:paraId="70FC6192" w14:textId="77777777" w:rsidR="0005417F" w:rsidRPr="00B34FCB" w:rsidRDefault="0005417F" w:rsidP="004E1C51">
            <w:pPr>
              <w:jc w:val="right"/>
              <w:rPr>
                <w:kern w:val="0"/>
              </w:rPr>
            </w:pPr>
          </w:p>
        </w:tc>
        <w:tc>
          <w:tcPr>
            <w:tcW w:w="971" w:type="dxa"/>
            <w:shd w:val="clear" w:color="auto" w:fill="auto"/>
            <w:hideMark/>
          </w:tcPr>
          <w:p w14:paraId="1D3823F0"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0DC77872"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3864611E" w14:textId="26AD9A90" w:rsidR="0005417F" w:rsidRPr="00B34FCB" w:rsidRDefault="004E1C51" w:rsidP="004E1C51">
            <w:pPr>
              <w:jc w:val="right"/>
              <w:rPr>
                <w:b/>
                <w:bCs/>
                <w:kern w:val="0"/>
                <w:u w:val="single"/>
              </w:rPr>
            </w:pPr>
            <w:r w:rsidRPr="00B34FCB">
              <w:rPr>
                <w:b/>
                <w:bCs/>
                <w:kern w:val="0"/>
                <w:u w:val="single"/>
              </w:rPr>
              <w:t>Unpublished</w:t>
            </w:r>
          </w:p>
        </w:tc>
        <w:tc>
          <w:tcPr>
            <w:tcW w:w="450" w:type="dxa"/>
            <w:shd w:val="clear" w:color="auto" w:fill="auto"/>
            <w:noWrap/>
            <w:vAlign w:val="bottom"/>
            <w:hideMark/>
          </w:tcPr>
          <w:p w14:paraId="7DEE7C1C"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411C3190"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71A630A9" w14:textId="77777777" w:rsidR="0005417F" w:rsidRPr="00B34FCB" w:rsidRDefault="0005417F" w:rsidP="004E1C51">
            <w:pPr>
              <w:jc w:val="right"/>
              <w:rPr>
                <w:kern w:val="0"/>
              </w:rPr>
            </w:pPr>
          </w:p>
        </w:tc>
      </w:tr>
      <w:tr w:rsidR="0005417F" w:rsidRPr="0005417F" w14:paraId="04C4B193" w14:textId="77777777" w:rsidTr="00E143C6">
        <w:trPr>
          <w:trHeight w:val="525"/>
        </w:trPr>
        <w:tc>
          <w:tcPr>
            <w:tcW w:w="640" w:type="dxa"/>
            <w:shd w:val="clear" w:color="auto" w:fill="auto"/>
            <w:hideMark/>
          </w:tcPr>
          <w:p w14:paraId="619BE0F3"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3411BEB8" w14:textId="77777777" w:rsidR="0005417F" w:rsidRPr="00B34FCB" w:rsidRDefault="0005417F" w:rsidP="00E143C6">
            <w:pPr>
              <w:rPr>
                <w:kern w:val="0"/>
              </w:rPr>
            </w:pPr>
            <w:r w:rsidRPr="00B34FCB">
              <w:rPr>
                <w:kern w:val="0"/>
              </w:rPr>
              <w:t>CSE</w:t>
            </w:r>
          </w:p>
        </w:tc>
        <w:tc>
          <w:tcPr>
            <w:tcW w:w="971" w:type="dxa"/>
            <w:shd w:val="clear" w:color="auto" w:fill="auto"/>
            <w:hideMark/>
          </w:tcPr>
          <w:p w14:paraId="27CE56A9" w14:textId="77777777" w:rsidR="0005417F" w:rsidRPr="00B34FCB" w:rsidRDefault="0005417F" w:rsidP="00E143C6">
            <w:pPr>
              <w:rPr>
                <w:color w:val="000000"/>
                <w:kern w:val="0"/>
              </w:rPr>
            </w:pPr>
            <w:r w:rsidRPr="00B34FCB">
              <w:rPr>
                <w:color w:val="000000"/>
                <w:kern w:val="0"/>
              </w:rPr>
              <w:t>01495</w:t>
            </w:r>
          </w:p>
        </w:tc>
        <w:tc>
          <w:tcPr>
            <w:tcW w:w="1214" w:type="dxa"/>
            <w:shd w:val="clear" w:color="auto" w:fill="auto"/>
            <w:hideMark/>
          </w:tcPr>
          <w:p w14:paraId="31DF659D" w14:textId="77777777" w:rsidR="0005417F" w:rsidRPr="00B34FCB" w:rsidRDefault="0005417F" w:rsidP="00E143C6">
            <w:pPr>
              <w:rPr>
                <w:color w:val="000000"/>
                <w:kern w:val="0"/>
              </w:rPr>
            </w:pPr>
            <w:r w:rsidRPr="00B34FCB">
              <w:rPr>
                <w:color w:val="000000"/>
                <w:kern w:val="0"/>
              </w:rPr>
              <w:t>12/10/2020</w:t>
            </w:r>
          </w:p>
        </w:tc>
        <w:tc>
          <w:tcPr>
            <w:tcW w:w="1807" w:type="dxa"/>
            <w:shd w:val="clear" w:color="auto" w:fill="auto"/>
            <w:hideMark/>
          </w:tcPr>
          <w:p w14:paraId="624A182B" w14:textId="77777777" w:rsidR="0005417F" w:rsidRPr="00B34FCB" w:rsidRDefault="0005417F" w:rsidP="00E143C6">
            <w:pPr>
              <w:rPr>
                <w:kern w:val="0"/>
              </w:rPr>
            </w:pPr>
            <w:r w:rsidRPr="00B34FCB">
              <w:rPr>
                <w:kern w:val="0"/>
              </w:rPr>
              <w:t xml:space="preserve">Cody Matthew Brawner </w:t>
            </w:r>
          </w:p>
        </w:tc>
        <w:tc>
          <w:tcPr>
            <w:tcW w:w="450" w:type="dxa"/>
            <w:shd w:val="clear" w:color="auto" w:fill="auto"/>
            <w:vAlign w:val="bottom"/>
            <w:hideMark/>
          </w:tcPr>
          <w:p w14:paraId="4F8E052F" w14:textId="77777777" w:rsidR="0005417F" w:rsidRPr="00B34FCB" w:rsidRDefault="0005417F" w:rsidP="00E143C6">
            <w:pPr>
              <w:rPr>
                <w:kern w:val="0"/>
              </w:rPr>
            </w:pPr>
            <w:r w:rsidRPr="00B34FCB">
              <w:rPr>
                <w:kern w:val="0"/>
              </w:rPr>
              <w:t>v.</w:t>
            </w:r>
          </w:p>
        </w:tc>
        <w:tc>
          <w:tcPr>
            <w:tcW w:w="3529" w:type="dxa"/>
            <w:shd w:val="clear" w:color="auto" w:fill="auto"/>
            <w:hideMark/>
          </w:tcPr>
          <w:p w14:paraId="1669B491" w14:textId="77777777" w:rsidR="0005417F" w:rsidRPr="00B34FCB" w:rsidRDefault="0005417F" w:rsidP="00E143C6">
            <w:pPr>
              <w:rPr>
                <w:kern w:val="0"/>
              </w:rPr>
            </w:pPr>
            <w:r w:rsidRPr="00B34FCB">
              <w:rPr>
                <w:kern w:val="0"/>
              </w:rPr>
              <w:t>NC Department of Health and Human Services, Division of Social Services, Child Support Enforcement</w:t>
            </w:r>
          </w:p>
        </w:tc>
        <w:tc>
          <w:tcPr>
            <w:tcW w:w="1261" w:type="dxa"/>
            <w:shd w:val="clear" w:color="auto" w:fill="auto"/>
            <w:noWrap/>
            <w:hideMark/>
          </w:tcPr>
          <w:p w14:paraId="7040E601" w14:textId="77777777" w:rsidR="0005417F" w:rsidRPr="00B34FCB" w:rsidRDefault="0005417F" w:rsidP="00E143C6">
            <w:pPr>
              <w:rPr>
                <w:color w:val="000000"/>
                <w:kern w:val="0"/>
              </w:rPr>
            </w:pPr>
            <w:r w:rsidRPr="00B34FCB">
              <w:rPr>
                <w:color w:val="000000"/>
                <w:kern w:val="0"/>
              </w:rPr>
              <w:t>May</w:t>
            </w:r>
          </w:p>
        </w:tc>
      </w:tr>
      <w:tr w:rsidR="0005417F" w:rsidRPr="0005417F" w14:paraId="1FED5E0B" w14:textId="77777777" w:rsidTr="00E143C6">
        <w:trPr>
          <w:trHeight w:val="525"/>
        </w:trPr>
        <w:tc>
          <w:tcPr>
            <w:tcW w:w="640" w:type="dxa"/>
            <w:shd w:val="clear" w:color="auto" w:fill="auto"/>
            <w:hideMark/>
          </w:tcPr>
          <w:p w14:paraId="08DCF599"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1FC6B3F8" w14:textId="77777777" w:rsidR="0005417F" w:rsidRPr="00B34FCB" w:rsidRDefault="0005417F" w:rsidP="00E143C6">
            <w:pPr>
              <w:rPr>
                <w:kern w:val="0"/>
              </w:rPr>
            </w:pPr>
            <w:r w:rsidRPr="00B34FCB">
              <w:rPr>
                <w:kern w:val="0"/>
              </w:rPr>
              <w:t>CSE</w:t>
            </w:r>
          </w:p>
        </w:tc>
        <w:tc>
          <w:tcPr>
            <w:tcW w:w="971" w:type="dxa"/>
            <w:shd w:val="clear" w:color="auto" w:fill="auto"/>
            <w:hideMark/>
          </w:tcPr>
          <w:p w14:paraId="24F2EC37" w14:textId="77777777" w:rsidR="0005417F" w:rsidRPr="00B34FCB" w:rsidRDefault="0005417F" w:rsidP="00E143C6">
            <w:pPr>
              <w:rPr>
                <w:color w:val="000000"/>
                <w:kern w:val="0"/>
              </w:rPr>
            </w:pPr>
            <w:r w:rsidRPr="00B34FCB">
              <w:rPr>
                <w:color w:val="000000"/>
                <w:kern w:val="0"/>
              </w:rPr>
              <w:t>03221</w:t>
            </w:r>
          </w:p>
        </w:tc>
        <w:tc>
          <w:tcPr>
            <w:tcW w:w="1214" w:type="dxa"/>
            <w:shd w:val="clear" w:color="auto" w:fill="auto"/>
            <w:hideMark/>
          </w:tcPr>
          <w:p w14:paraId="165CB986" w14:textId="77777777" w:rsidR="0005417F" w:rsidRPr="00B34FCB" w:rsidRDefault="0005417F" w:rsidP="00E143C6">
            <w:pPr>
              <w:rPr>
                <w:color w:val="000000"/>
                <w:kern w:val="0"/>
              </w:rPr>
            </w:pPr>
            <w:r w:rsidRPr="00B34FCB">
              <w:rPr>
                <w:color w:val="000000"/>
                <w:kern w:val="0"/>
              </w:rPr>
              <w:t>12/16/2020</w:t>
            </w:r>
          </w:p>
        </w:tc>
        <w:tc>
          <w:tcPr>
            <w:tcW w:w="1807" w:type="dxa"/>
            <w:shd w:val="clear" w:color="auto" w:fill="auto"/>
            <w:hideMark/>
          </w:tcPr>
          <w:p w14:paraId="7E45FE5A" w14:textId="77777777" w:rsidR="0005417F" w:rsidRPr="00B34FCB" w:rsidRDefault="0005417F" w:rsidP="00E143C6">
            <w:pPr>
              <w:rPr>
                <w:kern w:val="0"/>
              </w:rPr>
            </w:pPr>
            <w:r w:rsidRPr="00B34FCB">
              <w:rPr>
                <w:kern w:val="0"/>
              </w:rPr>
              <w:t xml:space="preserve">Michael Timmons </w:t>
            </w:r>
          </w:p>
        </w:tc>
        <w:tc>
          <w:tcPr>
            <w:tcW w:w="450" w:type="dxa"/>
            <w:shd w:val="clear" w:color="auto" w:fill="auto"/>
            <w:vAlign w:val="bottom"/>
            <w:hideMark/>
          </w:tcPr>
          <w:p w14:paraId="5E3BB722" w14:textId="77777777" w:rsidR="0005417F" w:rsidRPr="00B34FCB" w:rsidRDefault="0005417F" w:rsidP="00E143C6">
            <w:pPr>
              <w:rPr>
                <w:kern w:val="0"/>
              </w:rPr>
            </w:pPr>
            <w:r w:rsidRPr="00B34FCB">
              <w:rPr>
                <w:kern w:val="0"/>
              </w:rPr>
              <w:t>v.</w:t>
            </w:r>
          </w:p>
        </w:tc>
        <w:tc>
          <w:tcPr>
            <w:tcW w:w="3529" w:type="dxa"/>
            <w:shd w:val="clear" w:color="auto" w:fill="auto"/>
            <w:hideMark/>
          </w:tcPr>
          <w:p w14:paraId="33ED77AE" w14:textId="77777777" w:rsidR="0005417F" w:rsidRPr="00B34FCB" w:rsidRDefault="0005417F" w:rsidP="00E143C6">
            <w:pPr>
              <w:rPr>
                <w:kern w:val="0"/>
              </w:rPr>
            </w:pPr>
            <w:r w:rsidRPr="00B34FCB">
              <w:rPr>
                <w:kern w:val="0"/>
              </w:rPr>
              <w:t>NC Department of Health and Human Services, Division of Social Services, Child Support Enforcement</w:t>
            </w:r>
          </w:p>
        </w:tc>
        <w:tc>
          <w:tcPr>
            <w:tcW w:w="1261" w:type="dxa"/>
            <w:shd w:val="clear" w:color="auto" w:fill="auto"/>
            <w:noWrap/>
            <w:hideMark/>
          </w:tcPr>
          <w:p w14:paraId="3815305E" w14:textId="77777777" w:rsidR="0005417F" w:rsidRPr="00B34FCB" w:rsidRDefault="0005417F" w:rsidP="00E143C6">
            <w:pPr>
              <w:rPr>
                <w:color w:val="000000"/>
                <w:kern w:val="0"/>
              </w:rPr>
            </w:pPr>
            <w:r w:rsidRPr="00B34FCB">
              <w:rPr>
                <w:color w:val="000000"/>
                <w:kern w:val="0"/>
              </w:rPr>
              <w:t>Malherbe</w:t>
            </w:r>
          </w:p>
        </w:tc>
      </w:tr>
      <w:tr w:rsidR="0005417F" w:rsidRPr="0005417F" w14:paraId="2036F44B" w14:textId="77777777" w:rsidTr="00E143C6">
        <w:trPr>
          <w:trHeight w:val="525"/>
        </w:trPr>
        <w:tc>
          <w:tcPr>
            <w:tcW w:w="640" w:type="dxa"/>
            <w:shd w:val="clear" w:color="auto" w:fill="auto"/>
            <w:hideMark/>
          </w:tcPr>
          <w:p w14:paraId="703D81F1"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02AEF25D" w14:textId="77777777" w:rsidR="0005417F" w:rsidRPr="00B34FCB" w:rsidRDefault="0005417F" w:rsidP="00E143C6">
            <w:pPr>
              <w:rPr>
                <w:kern w:val="0"/>
              </w:rPr>
            </w:pPr>
            <w:r w:rsidRPr="00B34FCB">
              <w:rPr>
                <w:kern w:val="0"/>
              </w:rPr>
              <w:t>CSE</w:t>
            </w:r>
          </w:p>
        </w:tc>
        <w:tc>
          <w:tcPr>
            <w:tcW w:w="971" w:type="dxa"/>
            <w:shd w:val="clear" w:color="auto" w:fill="auto"/>
            <w:hideMark/>
          </w:tcPr>
          <w:p w14:paraId="0C949E59" w14:textId="77777777" w:rsidR="0005417F" w:rsidRPr="00B34FCB" w:rsidRDefault="0005417F" w:rsidP="00E143C6">
            <w:pPr>
              <w:rPr>
                <w:color w:val="000000"/>
                <w:kern w:val="0"/>
              </w:rPr>
            </w:pPr>
            <w:r w:rsidRPr="00B34FCB">
              <w:rPr>
                <w:color w:val="000000"/>
                <w:kern w:val="0"/>
              </w:rPr>
              <w:t>04076</w:t>
            </w:r>
          </w:p>
        </w:tc>
        <w:tc>
          <w:tcPr>
            <w:tcW w:w="1214" w:type="dxa"/>
            <w:shd w:val="clear" w:color="auto" w:fill="auto"/>
            <w:hideMark/>
          </w:tcPr>
          <w:p w14:paraId="3C8B7787" w14:textId="77777777" w:rsidR="0005417F" w:rsidRPr="00B34FCB" w:rsidRDefault="0005417F" w:rsidP="00E143C6">
            <w:pPr>
              <w:rPr>
                <w:color w:val="000000"/>
                <w:kern w:val="0"/>
              </w:rPr>
            </w:pPr>
            <w:r w:rsidRPr="00B34FCB">
              <w:rPr>
                <w:color w:val="000000"/>
                <w:kern w:val="0"/>
              </w:rPr>
              <w:t>12/22/2020</w:t>
            </w:r>
          </w:p>
        </w:tc>
        <w:tc>
          <w:tcPr>
            <w:tcW w:w="1807" w:type="dxa"/>
            <w:shd w:val="clear" w:color="auto" w:fill="auto"/>
            <w:hideMark/>
          </w:tcPr>
          <w:p w14:paraId="4D75538B" w14:textId="77777777" w:rsidR="0005417F" w:rsidRPr="00B34FCB" w:rsidRDefault="0005417F" w:rsidP="00E143C6">
            <w:pPr>
              <w:rPr>
                <w:kern w:val="0"/>
              </w:rPr>
            </w:pPr>
            <w:r w:rsidRPr="00B34FCB">
              <w:rPr>
                <w:kern w:val="0"/>
              </w:rPr>
              <w:t xml:space="preserve">Eric Jackson </w:t>
            </w:r>
          </w:p>
        </w:tc>
        <w:tc>
          <w:tcPr>
            <w:tcW w:w="450" w:type="dxa"/>
            <w:shd w:val="clear" w:color="auto" w:fill="auto"/>
            <w:vAlign w:val="bottom"/>
            <w:hideMark/>
          </w:tcPr>
          <w:p w14:paraId="2912E06D" w14:textId="77777777" w:rsidR="0005417F" w:rsidRPr="00B34FCB" w:rsidRDefault="0005417F" w:rsidP="00E143C6">
            <w:pPr>
              <w:rPr>
                <w:kern w:val="0"/>
              </w:rPr>
            </w:pPr>
            <w:r w:rsidRPr="00B34FCB">
              <w:rPr>
                <w:kern w:val="0"/>
              </w:rPr>
              <w:t>v.</w:t>
            </w:r>
          </w:p>
        </w:tc>
        <w:tc>
          <w:tcPr>
            <w:tcW w:w="3529" w:type="dxa"/>
            <w:shd w:val="clear" w:color="auto" w:fill="auto"/>
            <w:hideMark/>
          </w:tcPr>
          <w:p w14:paraId="543882C6" w14:textId="77777777" w:rsidR="0005417F" w:rsidRPr="00B34FCB" w:rsidRDefault="0005417F" w:rsidP="00E143C6">
            <w:pPr>
              <w:rPr>
                <w:kern w:val="0"/>
              </w:rPr>
            </w:pPr>
            <w:r w:rsidRPr="00B34FCB">
              <w:rPr>
                <w:kern w:val="0"/>
              </w:rPr>
              <w:t>NC Department of Health and Human Services, Division of Social Services, Child Support Enforcement</w:t>
            </w:r>
          </w:p>
        </w:tc>
        <w:tc>
          <w:tcPr>
            <w:tcW w:w="1261" w:type="dxa"/>
            <w:shd w:val="clear" w:color="auto" w:fill="auto"/>
            <w:noWrap/>
            <w:hideMark/>
          </w:tcPr>
          <w:p w14:paraId="16FDC338" w14:textId="77777777" w:rsidR="0005417F" w:rsidRPr="00B34FCB" w:rsidRDefault="0005417F" w:rsidP="00E143C6">
            <w:pPr>
              <w:rPr>
                <w:color w:val="000000"/>
                <w:kern w:val="0"/>
              </w:rPr>
            </w:pPr>
            <w:r w:rsidRPr="00B34FCB">
              <w:rPr>
                <w:color w:val="000000"/>
                <w:kern w:val="0"/>
              </w:rPr>
              <w:t>Malherbe</w:t>
            </w:r>
          </w:p>
        </w:tc>
      </w:tr>
      <w:tr w:rsidR="0005417F" w:rsidRPr="0005417F" w14:paraId="4DA45E4B" w14:textId="77777777" w:rsidTr="00E143C6">
        <w:trPr>
          <w:trHeight w:val="525"/>
        </w:trPr>
        <w:tc>
          <w:tcPr>
            <w:tcW w:w="640" w:type="dxa"/>
            <w:shd w:val="clear" w:color="auto" w:fill="auto"/>
            <w:hideMark/>
          </w:tcPr>
          <w:p w14:paraId="77469684"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6A094BC6" w14:textId="77777777" w:rsidR="0005417F" w:rsidRPr="00B34FCB" w:rsidRDefault="0005417F" w:rsidP="00E143C6">
            <w:pPr>
              <w:rPr>
                <w:kern w:val="0"/>
              </w:rPr>
            </w:pPr>
            <w:r w:rsidRPr="00B34FCB">
              <w:rPr>
                <w:kern w:val="0"/>
              </w:rPr>
              <w:t>CSE</w:t>
            </w:r>
          </w:p>
        </w:tc>
        <w:tc>
          <w:tcPr>
            <w:tcW w:w="971" w:type="dxa"/>
            <w:shd w:val="clear" w:color="auto" w:fill="auto"/>
            <w:hideMark/>
          </w:tcPr>
          <w:p w14:paraId="01ACD4A8" w14:textId="77777777" w:rsidR="0005417F" w:rsidRPr="00B34FCB" w:rsidRDefault="0005417F" w:rsidP="00E143C6">
            <w:pPr>
              <w:rPr>
                <w:color w:val="000000"/>
                <w:kern w:val="0"/>
              </w:rPr>
            </w:pPr>
            <w:r w:rsidRPr="00B34FCB">
              <w:rPr>
                <w:color w:val="000000"/>
                <w:kern w:val="0"/>
              </w:rPr>
              <w:t>04078</w:t>
            </w:r>
          </w:p>
        </w:tc>
        <w:tc>
          <w:tcPr>
            <w:tcW w:w="1214" w:type="dxa"/>
            <w:shd w:val="clear" w:color="auto" w:fill="auto"/>
            <w:hideMark/>
          </w:tcPr>
          <w:p w14:paraId="5E66EFD2" w14:textId="77777777" w:rsidR="0005417F" w:rsidRPr="00B34FCB" w:rsidRDefault="0005417F" w:rsidP="00E143C6">
            <w:pPr>
              <w:rPr>
                <w:color w:val="000000"/>
                <w:kern w:val="0"/>
              </w:rPr>
            </w:pPr>
            <w:r w:rsidRPr="00B34FCB">
              <w:rPr>
                <w:color w:val="000000"/>
                <w:kern w:val="0"/>
              </w:rPr>
              <w:t>12/22/2020</w:t>
            </w:r>
          </w:p>
        </w:tc>
        <w:tc>
          <w:tcPr>
            <w:tcW w:w="1807" w:type="dxa"/>
            <w:shd w:val="clear" w:color="auto" w:fill="auto"/>
            <w:hideMark/>
          </w:tcPr>
          <w:p w14:paraId="2E0B2D60" w14:textId="77777777" w:rsidR="0005417F" w:rsidRPr="00B34FCB" w:rsidRDefault="0005417F" w:rsidP="00E143C6">
            <w:pPr>
              <w:rPr>
                <w:kern w:val="0"/>
              </w:rPr>
            </w:pPr>
            <w:r w:rsidRPr="00B34FCB">
              <w:rPr>
                <w:kern w:val="0"/>
              </w:rPr>
              <w:t xml:space="preserve">Eric Jackson </w:t>
            </w:r>
          </w:p>
        </w:tc>
        <w:tc>
          <w:tcPr>
            <w:tcW w:w="450" w:type="dxa"/>
            <w:shd w:val="clear" w:color="auto" w:fill="auto"/>
            <w:vAlign w:val="bottom"/>
            <w:hideMark/>
          </w:tcPr>
          <w:p w14:paraId="7DD87D6F" w14:textId="77777777" w:rsidR="0005417F" w:rsidRPr="00B34FCB" w:rsidRDefault="0005417F" w:rsidP="00E143C6">
            <w:pPr>
              <w:rPr>
                <w:kern w:val="0"/>
              </w:rPr>
            </w:pPr>
            <w:r w:rsidRPr="00B34FCB">
              <w:rPr>
                <w:kern w:val="0"/>
              </w:rPr>
              <w:t>v.</w:t>
            </w:r>
          </w:p>
        </w:tc>
        <w:tc>
          <w:tcPr>
            <w:tcW w:w="3529" w:type="dxa"/>
            <w:shd w:val="clear" w:color="auto" w:fill="auto"/>
            <w:hideMark/>
          </w:tcPr>
          <w:p w14:paraId="7551090D" w14:textId="77777777" w:rsidR="0005417F" w:rsidRPr="00B34FCB" w:rsidRDefault="0005417F" w:rsidP="00E143C6">
            <w:pPr>
              <w:rPr>
                <w:kern w:val="0"/>
              </w:rPr>
            </w:pPr>
            <w:r w:rsidRPr="00B34FCB">
              <w:rPr>
                <w:kern w:val="0"/>
              </w:rPr>
              <w:t>NC Department of Health and Human Services, Division of Social Services, Child Support Enforcement</w:t>
            </w:r>
          </w:p>
        </w:tc>
        <w:tc>
          <w:tcPr>
            <w:tcW w:w="1261" w:type="dxa"/>
            <w:shd w:val="clear" w:color="auto" w:fill="auto"/>
            <w:noWrap/>
            <w:hideMark/>
          </w:tcPr>
          <w:p w14:paraId="40D53022" w14:textId="77777777" w:rsidR="0005417F" w:rsidRPr="00B34FCB" w:rsidRDefault="0005417F" w:rsidP="00E143C6">
            <w:pPr>
              <w:rPr>
                <w:color w:val="000000"/>
                <w:kern w:val="0"/>
              </w:rPr>
            </w:pPr>
            <w:r w:rsidRPr="00B34FCB">
              <w:rPr>
                <w:color w:val="000000"/>
                <w:kern w:val="0"/>
              </w:rPr>
              <w:t>Malherbe</w:t>
            </w:r>
          </w:p>
        </w:tc>
      </w:tr>
      <w:tr w:rsidR="0005417F" w:rsidRPr="0005417F" w14:paraId="1D2B3FC6" w14:textId="77777777" w:rsidTr="00E143C6">
        <w:trPr>
          <w:trHeight w:val="300"/>
        </w:trPr>
        <w:tc>
          <w:tcPr>
            <w:tcW w:w="640" w:type="dxa"/>
            <w:shd w:val="clear" w:color="auto" w:fill="auto"/>
            <w:hideMark/>
          </w:tcPr>
          <w:p w14:paraId="35C24A33" w14:textId="77777777" w:rsidR="0005417F" w:rsidRPr="00B34FCB" w:rsidRDefault="0005417F" w:rsidP="004E1C51">
            <w:pPr>
              <w:jc w:val="right"/>
              <w:rPr>
                <w:color w:val="000000"/>
                <w:kern w:val="0"/>
              </w:rPr>
            </w:pPr>
          </w:p>
        </w:tc>
        <w:tc>
          <w:tcPr>
            <w:tcW w:w="928" w:type="dxa"/>
            <w:shd w:val="clear" w:color="auto" w:fill="auto"/>
            <w:noWrap/>
            <w:hideMark/>
          </w:tcPr>
          <w:p w14:paraId="79A55007" w14:textId="77777777" w:rsidR="0005417F" w:rsidRPr="00B34FCB" w:rsidRDefault="0005417F" w:rsidP="004E1C51">
            <w:pPr>
              <w:jc w:val="right"/>
              <w:rPr>
                <w:kern w:val="0"/>
              </w:rPr>
            </w:pPr>
          </w:p>
        </w:tc>
        <w:tc>
          <w:tcPr>
            <w:tcW w:w="971" w:type="dxa"/>
            <w:shd w:val="clear" w:color="auto" w:fill="auto"/>
            <w:hideMark/>
          </w:tcPr>
          <w:p w14:paraId="55FC2403" w14:textId="77777777" w:rsidR="0005417F" w:rsidRPr="00B34FCB" w:rsidRDefault="0005417F" w:rsidP="004E1C51">
            <w:pPr>
              <w:jc w:val="right"/>
              <w:rPr>
                <w:color w:val="000000"/>
                <w:kern w:val="0"/>
              </w:rPr>
            </w:pPr>
            <w:r w:rsidRPr="00B34FCB">
              <w:rPr>
                <w:color w:val="000000"/>
                <w:kern w:val="0"/>
              </w:rPr>
              <w:t> </w:t>
            </w:r>
          </w:p>
        </w:tc>
        <w:tc>
          <w:tcPr>
            <w:tcW w:w="1214" w:type="dxa"/>
            <w:shd w:val="clear" w:color="auto" w:fill="auto"/>
            <w:hideMark/>
          </w:tcPr>
          <w:p w14:paraId="44FE7084" w14:textId="77777777" w:rsidR="0005417F" w:rsidRPr="00B34FCB" w:rsidRDefault="0005417F" w:rsidP="004E1C51">
            <w:pPr>
              <w:jc w:val="right"/>
              <w:rPr>
                <w:color w:val="000000"/>
                <w:kern w:val="0"/>
              </w:rPr>
            </w:pPr>
            <w:r w:rsidRPr="00B34FCB">
              <w:rPr>
                <w:color w:val="000000"/>
                <w:kern w:val="0"/>
              </w:rPr>
              <w:t> </w:t>
            </w:r>
          </w:p>
        </w:tc>
        <w:tc>
          <w:tcPr>
            <w:tcW w:w="1807" w:type="dxa"/>
            <w:shd w:val="clear" w:color="auto" w:fill="auto"/>
            <w:hideMark/>
          </w:tcPr>
          <w:p w14:paraId="702F413B" w14:textId="77777777" w:rsidR="0005417F" w:rsidRPr="00B34FCB" w:rsidRDefault="0005417F" w:rsidP="004E1C51">
            <w:pPr>
              <w:jc w:val="right"/>
              <w:rPr>
                <w:kern w:val="0"/>
              </w:rPr>
            </w:pPr>
            <w:r w:rsidRPr="00B34FCB">
              <w:rPr>
                <w:kern w:val="0"/>
              </w:rPr>
              <w:t> </w:t>
            </w:r>
          </w:p>
        </w:tc>
        <w:tc>
          <w:tcPr>
            <w:tcW w:w="450" w:type="dxa"/>
            <w:shd w:val="clear" w:color="auto" w:fill="auto"/>
            <w:vAlign w:val="bottom"/>
            <w:hideMark/>
          </w:tcPr>
          <w:p w14:paraId="5FE666FF" w14:textId="77777777" w:rsidR="0005417F" w:rsidRPr="00B34FCB" w:rsidRDefault="0005417F" w:rsidP="0005417F">
            <w:pPr>
              <w:jc w:val="left"/>
              <w:rPr>
                <w:kern w:val="0"/>
              </w:rPr>
            </w:pPr>
            <w:r w:rsidRPr="00B34FCB">
              <w:rPr>
                <w:kern w:val="0"/>
              </w:rPr>
              <w:t> </w:t>
            </w:r>
          </w:p>
        </w:tc>
        <w:tc>
          <w:tcPr>
            <w:tcW w:w="3529" w:type="dxa"/>
            <w:shd w:val="clear" w:color="auto" w:fill="auto"/>
            <w:hideMark/>
          </w:tcPr>
          <w:p w14:paraId="250A3A80" w14:textId="77777777" w:rsidR="0005417F" w:rsidRPr="00B34FCB" w:rsidRDefault="0005417F" w:rsidP="004E1C51">
            <w:pPr>
              <w:jc w:val="right"/>
              <w:rPr>
                <w:kern w:val="0"/>
              </w:rPr>
            </w:pPr>
            <w:r w:rsidRPr="00B34FCB">
              <w:rPr>
                <w:kern w:val="0"/>
              </w:rPr>
              <w:t> </w:t>
            </w:r>
          </w:p>
        </w:tc>
        <w:tc>
          <w:tcPr>
            <w:tcW w:w="1261" w:type="dxa"/>
            <w:shd w:val="clear" w:color="auto" w:fill="auto"/>
            <w:noWrap/>
            <w:hideMark/>
          </w:tcPr>
          <w:p w14:paraId="14730FA1" w14:textId="77777777" w:rsidR="0005417F" w:rsidRPr="00B34FCB" w:rsidRDefault="0005417F" w:rsidP="004E1C51">
            <w:pPr>
              <w:jc w:val="right"/>
              <w:rPr>
                <w:kern w:val="0"/>
              </w:rPr>
            </w:pPr>
          </w:p>
        </w:tc>
      </w:tr>
      <w:tr w:rsidR="0005417F" w:rsidRPr="0005417F" w14:paraId="5F195F88" w14:textId="77777777" w:rsidTr="00E143C6">
        <w:trPr>
          <w:trHeight w:val="525"/>
        </w:trPr>
        <w:tc>
          <w:tcPr>
            <w:tcW w:w="640" w:type="dxa"/>
            <w:shd w:val="clear" w:color="auto" w:fill="auto"/>
            <w:hideMark/>
          </w:tcPr>
          <w:p w14:paraId="1F3A4FD2"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1B14EA4E" w14:textId="77777777" w:rsidR="0005417F" w:rsidRPr="00B34FCB" w:rsidRDefault="0005417F" w:rsidP="00E143C6">
            <w:pPr>
              <w:rPr>
                <w:kern w:val="0"/>
              </w:rPr>
            </w:pPr>
            <w:r w:rsidRPr="00B34FCB">
              <w:rPr>
                <w:kern w:val="0"/>
              </w:rPr>
              <w:t>DHR</w:t>
            </w:r>
          </w:p>
        </w:tc>
        <w:tc>
          <w:tcPr>
            <w:tcW w:w="971" w:type="dxa"/>
            <w:shd w:val="clear" w:color="auto" w:fill="auto"/>
            <w:hideMark/>
          </w:tcPr>
          <w:p w14:paraId="0C6D82F6" w14:textId="77777777" w:rsidR="0005417F" w:rsidRPr="00B34FCB" w:rsidRDefault="0005417F" w:rsidP="00E143C6">
            <w:pPr>
              <w:rPr>
                <w:color w:val="000000"/>
                <w:kern w:val="0"/>
              </w:rPr>
            </w:pPr>
            <w:r w:rsidRPr="00B34FCB">
              <w:rPr>
                <w:color w:val="000000"/>
                <w:kern w:val="0"/>
              </w:rPr>
              <w:t>04046</w:t>
            </w:r>
          </w:p>
        </w:tc>
        <w:tc>
          <w:tcPr>
            <w:tcW w:w="1214" w:type="dxa"/>
            <w:shd w:val="clear" w:color="auto" w:fill="auto"/>
            <w:hideMark/>
          </w:tcPr>
          <w:p w14:paraId="6045DBED" w14:textId="77777777" w:rsidR="0005417F" w:rsidRPr="00B34FCB" w:rsidRDefault="0005417F" w:rsidP="00E143C6">
            <w:pPr>
              <w:rPr>
                <w:color w:val="000000"/>
                <w:kern w:val="0"/>
              </w:rPr>
            </w:pPr>
            <w:r w:rsidRPr="00B34FCB">
              <w:rPr>
                <w:color w:val="000000"/>
                <w:kern w:val="0"/>
              </w:rPr>
              <w:t>12/10/2020</w:t>
            </w:r>
          </w:p>
        </w:tc>
        <w:tc>
          <w:tcPr>
            <w:tcW w:w="1807" w:type="dxa"/>
            <w:shd w:val="clear" w:color="auto" w:fill="auto"/>
            <w:hideMark/>
          </w:tcPr>
          <w:p w14:paraId="7312F4A7" w14:textId="77777777" w:rsidR="0005417F" w:rsidRPr="00B34FCB" w:rsidRDefault="0005417F" w:rsidP="00E143C6">
            <w:pPr>
              <w:rPr>
                <w:kern w:val="0"/>
              </w:rPr>
            </w:pPr>
            <w:r w:rsidRPr="00B34FCB">
              <w:rPr>
                <w:kern w:val="0"/>
              </w:rPr>
              <w:t>Multicultural Resources Center NC James W McGrady Jr.</w:t>
            </w:r>
          </w:p>
        </w:tc>
        <w:tc>
          <w:tcPr>
            <w:tcW w:w="450" w:type="dxa"/>
            <w:shd w:val="clear" w:color="auto" w:fill="auto"/>
            <w:vAlign w:val="bottom"/>
            <w:hideMark/>
          </w:tcPr>
          <w:p w14:paraId="3940978A" w14:textId="77777777" w:rsidR="0005417F" w:rsidRPr="00B34FCB" w:rsidRDefault="0005417F" w:rsidP="00E143C6">
            <w:pPr>
              <w:rPr>
                <w:kern w:val="0"/>
              </w:rPr>
            </w:pPr>
            <w:r w:rsidRPr="00B34FCB">
              <w:rPr>
                <w:kern w:val="0"/>
              </w:rPr>
              <w:t>v.</w:t>
            </w:r>
          </w:p>
        </w:tc>
        <w:tc>
          <w:tcPr>
            <w:tcW w:w="3529" w:type="dxa"/>
            <w:shd w:val="clear" w:color="auto" w:fill="auto"/>
            <w:hideMark/>
          </w:tcPr>
          <w:p w14:paraId="7E02601F" w14:textId="77777777" w:rsidR="0005417F" w:rsidRPr="00B34FCB" w:rsidRDefault="0005417F" w:rsidP="00E143C6">
            <w:pPr>
              <w:rPr>
                <w:kern w:val="0"/>
              </w:rPr>
            </w:pPr>
            <w:r w:rsidRPr="00B34FCB">
              <w:rPr>
                <w:kern w:val="0"/>
              </w:rPr>
              <w:t>Office of Administrative Hearings</w:t>
            </w:r>
          </w:p>
        </w:tc>
        <w:tc>
          <w:tcPr>
            <w:tcW w:w="1261" w:type="dxa"/>
            <w:shd w:val="clear" w:color="auto" w:fill="auto"/>
            <w:noWrap/>
            <w:hideMark/>
          </w:tcPr>
          <w:p w14:paraId="3C2E810B" w14:textId="77777777" w:rsidR="0005417F" w:rsidRPr="00B34FCB" w:rsidRDefault="0005417F" w:rsidP="00E143C6">
            <w:pPr>
              <w:rPr>
                <w:color w:val="000000"/>
                <w:kern w:val="0"/>
              </w:rPr>
            </w:pPr>
            <w:r w:rsidRPr="00B34FCB">
              <w:rPr>
                <w:color w:val="000000"/>
                <w:kern w:val="0"/>
              </w:rPr>
              <w:t>Byrne</w:t>
            </w:r>
          </w:p>
        </w:tc>
      </w:tr>
      <w:tr w:rsidR="0005417F" w:rsidRPr="0005417F" w14:paraId="799B8AA3" w14:textId="77777777" w:rsidTr="00E143C6">
        <w:trPr>
          <w:trHeight w:val="300"/>
        </w:trPr>
        <w:tc>
          <w:tcPr>
            <w:tcW w:w="640" w:type="dxa"/>
            <w:shd w:val="clear" w:color="auto" w:fill="auto"/>
            <w:hideMark/>
          </w:tcPr>
          <w:p w14:paraId="6B72CAC2"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2DD952F6" w14:textId="77777777" w:rsidR="0005417F" w:rsidRPr="00B34FCB" w:rsidRDefault="0005417F" w:rsidP="00E143C6">
            <w:pPr>
              <w:rPr>
                <w:kern w:val="0"/>
              </w:rPr>
            </w:pPr>
            <w:r w:rsidRPr="00B34FCB">
              <w:rPr>
                <w:kern w:val="0"/>
              </w:rPr>
              <w:t>DHR</w:t>
            </w:r>
          </w:p>
        </w:tc>
        <w:tc>
          <w:tcPr>
            <w:tcW w:w="971" w:type="dxa"/>
            <w:shd w:val="clear" w:color="auto" w:fill="auto"/>
            <w:hideMark/>
          </w:tcPr>
          <w:p w14:paraId="05508329" w14:textId="77777777" w:rsidR="0005417F" w:rsidRPr="00B34FCB" w:rsidRDefault="0005417F" w:rsidP="00E143C6">
            <w:pPr>
              <w:rPr>
                <w:color w:val="000000"/>
                <w:kern w:val="0"/>
              </w:rPr>
            </w:pPr>
            <w:r w:rsidRPr="00B34FCB">
              <w:rPr>
                <w:color w:val="000000"/>
                <w:kern w:val="0"/>
              </w:rPr>
              <w:t>04228</w:t>
            </w:r>
          </w:p>
        </w:tc>
        <w:tc>
          <w:tcPr>
            <w:tcW w:w="1214" w:type="dxa"/>
            <w:shd w:val="clear" w:color="auto" w:fill="auto"/>
            <w:hideMark/>
          </w:tcPr>
          <w:p w14:paraId="7CC45C8F" w14:textId="77777777" w:rsidR="0005417F" w:rsidRPr="00B34FCB" w:rsidRDefault="0005417F" w:rsidP="00E143C6">
            <w:pPr>
              <w:rPr>
                <w:color w:val="000000"/>
                <w:kern w:val="0"/>
              </w:rPr>
            </w:pPr>
            <w:r w:rsidRPr="00B34FCB">
              <w:rPr>
                <w:color w:val="000000"/>
                <w:kern w:val="0"/>
              </w:rPr>
              <w:t>12/3/2020</w:t>
            </w:r>
          </w:p>
        </w:tc>
        <w:tc>
          <w:tcPr>
            <w:tcW w:w="1807" w:type="dxa"/>
            <w:shd w:val="clear" w:color="auto" w:fill="auto"/>
            <w:hideMark/>
          </w:tcPr>
          <w:p w14:paraId="141FE1A6" w14:textId="77777777" w:rsidR="0005417F" w:rsidRPr="00B34FCB" w:rsidRDefault="0005417F" w:rsidP="00E143C6">
            <w:pPr>
              <w:rPr>
                <w:kern w:val="0"/>
              </w:rPr>
            </w:pPr>
            <w:r w:rsidRPr="00B34FCB">
              <w:rPr>
                <w:kern w:val="0"/>
              </w:rPr>
              <w:t xml:space="preserve">Mahmoud </w:t>
            </w:r>
            <w:proofErr w:type="spellStart"/>
            <w:r w:rsidRPr="00B34FCB">
              <w:rPr>
                <w:kern w:val="0"/>
              </w:rPr>
              <w:t>Atieh</w:t>
            </w:r>
            <w:proofErr w:type="spellEnd"/>
            <w:r w:rsidRPr="00B34FCB">
              <w:rPr>
                <w:kern w:val="0"/>
              </w:rPr>
              <w:t xml:space="preserve"> </w:t>
            </w:r>
          </w:p>
        </w:tc>
        <w:tc>
          <w:tcPr>
            <w:tcW w:w="450" w:type="dxa"/>
            <w:shd w:val="clear" w:color="auto" w:fill="auto"/>
            <w:vAlign w:val="bottom"/>
            <w:hideMark/>
          </w:tcPr>
          <w:p w14:paraId="26204EFC" w14:textId="77777777" w:rsidR="0005417F" w:rsidRPr="00B34FCB" w:rsidRDefault="0005417F" w:rsidP="00E143C6">
            <w:pPr>
              <w:rPr>
                <w:kern w:val="0"/>
              </w:rPr>
            </w:pPr>
            <w:r w:rsidRPr="00B34FCB">
              <w:rPr>
                <w:kern w:val="0"/>
              </w:rPr>
              <w:t>v.</w:t>
            </w:r>
          </w:p>
        </w:tc>
        <w:tc>
          <w:tcPr>
            <w:tcW w:w="3529" w:type="dxa"/>
            <w:shd w:val="clear" w:color="auto" w:fill="auto"/>
            <w:hideMark/>
          </w:tcPr>
          <w:p w14:paraId="4082DD6F" w14:textId="77777777" w:rsidR="0005417F" w:rsidRPr="00B34FCB" w:rsidRDefault="0005417F" w:rsidP="00E143C6">
            <w:pPr>
              <w:rPr>
                <w:kern w:val="0"/>
              </w:rPr>
            </w:pPr>
            <w:r w:rsidRPr="00B34FCB">
              <w:rPr>
                <w:kern w:val="0"/>
              </w:rPr>
              <w:t>Nutrition Service WIC vender</w:t>
            </w:r>
          </w:p>
        </w:tc>
        <w:tc>
          <w:tcPr>
            <w:tcW w:w="1261" w:type="dxa"/>
            <w:shd w:val="clear" w:color="auto" w:fill="auto"/>
            <w:noWrap/>
            <w:hideMark/>
          </w:tcPr>
          <w:p w14:paraId="7775B487" w14:textId="77777777" w:rsidR="0005417F" w:rsidRPr="00B34FCB" w:rsidRDefault="0005417F" w:rsidP="00E143C6">
            <w:pPr>
              <w:rPr>
                <w:color w:val="000000"/>
                <w:kern w:val="0"/>
              </w:rPr>
            </w:pPr>
            <w:r w:rsidRPr="00B34FCB">
              <w:rPr>
                <w:color w:val="000000"/>
                <w:kern w:val="0"/>
              </w:rPr>
              <w:t>Bawtinhimer</w:t>
            </w:r>
          </w:p>
        </w:tc>
      </w:tr>
      <w:tr w:rsidR="0005417F" w:rsidRPr="0005417F" w14:paraId="10315BFF" w14:textId="77777777" w:rsidTr="00E143C6">
        <w:trPr>
          <w:trHeight w:val="300"/>
        </w:trPr>
        <w:tc>
          <w:tcPr>
            <w:tcW w:w="640" w:type="dxa"/>
            <w:shd w:val="clear" w:color="auto" w:fill="auto"/>
            <w:hideMark/>
          </w:tcPr>
          <w:p w14:paraId="5F22891F" w14:textId="77777777" w:rsidR="0005417F" w:rsidRPr="00B34FCB" w:rsidRDefault="0005417F" w:rsidP="00E143C6">
            <w:pPr>
              <w:rPr>
                <w:color w:val="000000"/>
                <w:kern w:val="0"/>
              </w:rPr>
            </w:pPr>
          </w:p>
        </w:tc>
        <w:tc>
          <w:tcPr>
            <w:tcW w:w="928" w:type="dxa"/>
            <w:shd w:val="clear" w:color="auto" w:fill="auto"/>
            <w:noWrap/>
            <w:hideMark/>
          </w:tcPr>
          <w:p w14:paraId="4AF3587B" w14:textId="77777777" w:rsidR="0005417F" w:rsidRPr="00B34FCB" w:rsidRDefault="0005417F" w:rsidP="00E143C6">
            <w:pPr>
              <w:rPr>
                <w:kern w:val="0"/>
              </w:rPr>
            </w:pPr>
          </w:p>
        </w:tc>
        <w:tc>
          <w:tcPr>
            <w:tcW w:w="971" w:type="dxa"/>
            <w:shd w:val="clear" w:color="auto" w:fill="auto"/>
            <w:hideMark/>
          </w:tcPr>
          <w:p w14:paraId="749647F0" w14:textId="77777777" w:rsidR="0005417F" w:rsidRPr="00B34FCB" w:rsidRDefault="0005417F" w:rsidP="00E143C6">
            <w:pPr>
              <w:rPr>
                <w:color w:val="000000"/>
                <w:kern w:val="0"/>
              </w:rPr>
            </w:pPr>
            <w:r w:rsidRPr="00B34FCB">
              <w:rPr>
                <w:color w:val="000000"/>
                <w:kern w:val="0"/>
              </w:rPr>
              <w:t> </w:t>
            </w:r>
          </w:p>
        </w:tc>
        <w:tc>
          <w:tcPr>
            <w:tcW w:w="1214" w:type="dxa"/>
            <w:shd w:val="clear" w:color="auto" w:fill="auto"/>
            <w:hideMark/>
          </w:tcPr>
          <w:p w14:paraId="4452B98C" w14:textId="77777777" w:rsidR="0005417F" w:rsidRPr="00B34FCB" w:rsidRDefault="0005417F" w:rsidP="00E143C6">
            <w:pPr>
              <w:rPr>
                <w:color w:val="000000"/>
                <w:kern w:val="0"/>
              </w:rPr>
            </w:pPr>
            <w:r w:rsidRPr="00B34FCB">
              <w:rPr>
                <w:color w:val="000000"/>
                <w:kern w:val="0"/>
              </w:rPr>
              <w:t> </w:t>
            </w:r>
          </w:p>
        </w:tc>
        <w:tc>
          <w:tcPr>
            <w:tcW w:w="1807" w:type="dxa"/>
            <w:shd w:val="clear" w:color="auto" w:fill="auto"/>
            <w:hideMark/>
          </w:tcPr>
          <w:p w14:paraId="34A51756" w14:textId="77777777" w:rsidR="0005417F" w:rsidRPr="00B34FCB" w:rsidRDefault="0005417F" w:rsidP="00E143C6">
            <w:pPr>
              <w:rPr>
                <w:kern w:val="0"/>
              </w:rPr>
            </w:pPr>
            <w:r w:rsidRPr="00B34FCB">
              <w:rPr>
                <w:kern w:val="0"/>
              </w:rPr>
              <w:t> </w:t>
            </w:r>
          </w:p>
        </w:tc>
        <w:tc>
          <w:tcPr>
            <w:tcW w:w="450" w:type="dxa"/>
            <w:shd w:val="clear" w:color="auto" w:fill="auto"/>
            <w:vAlign w:val="bottom"/>
            <w:hideMark/>
          </w:tcPr>
          <w:p w14:paraId="3C7D122A" w14:textId="77777777" w:rsidR="0005417F" w:rsidRPr="00B34FCB" w:rsidRDefault="0005417F" w:rsidP="00E143C6">
            <w:pPr>
              <w:rPr>
                <w:kern w:val="0"/>
              </w:rPr>
            </w:pPr>
            <w:r w:rsidRPr="00B34FCB">
              <w:rPr>
                <w:kern w:val="0"/>
              </w:rPr>
              <w:t> </w:t>
            </w:r>
          </w:p>
        </w:tc>
        <w:tc>
          <w:tcPr>
            <w:tcW w:w="3529" w:type="dxa"/>
            <w:shd w:val="clear" w:color="auto" w:fill="auto"/>
            <w:hideMark/>
          </w:tcPr>
          <w:p w14:paraId="252E9985" w14:textId="77777777" w:rsidR="0005417F" w:rsidRPr="00B34FCB" w:rsidRDefault="0005417F" w:rsidP="00E143C6">
            <w:pPr>
              <w:rPr>
                <w:kern w:val="0"/>
              </w:rPr>
            </w:pPr>
            <w:r w:rsidRPr="00B34FCB">
              <w:rPr>
                <w:kern w:val="0"/>
              </w:rPr>
              <w:t> </w:t>
            </w:r>
          </w:p>
        </w:tc>
        <w:tc>
          <w:tcPr>
            <w:tcW w:w="1261" w:type="dxa"/>
            <w:shd w:val="clear" w:color="auto" w:fill="auto"/>
            <w:noWrap/>
            <w:hideMark/>
          </w:tcPr>
          <w:p w14:paraId="07C44901" w14:textId="77777777" w:rsidR="0005417F" w:rsidRPr="00B34FCB" w:rsidRDefault="0005417F" w:rsidP="00E143C6">
            <w:pPr>
              <w:rPr>
                <w:kern w:val="0"/>
              </w:rPr>
            </w:pPr>
          </w:p>
        </w:tc>
      </w:tr>
      <w:tr w:rsidR="0005417F" w:rsidRPr="0005417F" w14:paraId="2E06C8F6" w14:textId="77777777" w:rsidTr="00E143C6">
        <w:trPr>
          <w:trHeight w:val="300"/>
        </w:trPr>
        <w:tc>
          <w:tcPr>
            <w:tcW w:w="640" w:type="dxa"/>
            <w:shd w:val="clear" w:color="auto" w:fill="auto"/>
            <w:hideMark/>
          </w:tcPr>
          <w:p w14:paraId="50A2F4B1"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169206D7" w14:textId="77777777" w:rsidR="0005417F" w:rsidRPr="00B34FCB" w:rsidRDefault="0005417F" w:rsidP="00E143C6">
            <w:pPr>
              <w:rPr>
                <w:kern w:val="0"/>
              </w:rPr>
            </w:pPr>
            <w:r w:rsidRPr="00B34FCB">
              <w:rPr>
                <w:kern w:val="0"/>
              </w:rPr>
              <w:t>DOJ</w:t>
            </w:r>
          </w:p>
        </w:tc>
        <w:tc>
          <w:tcPr>
            <w:tcW w:w="971" w:type="dxa"/>
            <w:shd w:val="clear" w:color="auto" w:fill="auto"/>
            <w:hideMark/>
          </w:tcPr>
          <w:p w14:paraId="7B1D2617" w14:textId="77777777" w:rsidR="0005417F" w:rsidRPr="00B34FCB" w:rsidRDefault="0005417F" w:rsidP="00E143C6">
            <w:pPr>
              <w:rPr>
                <w:color w:val="000000"/>
                <w:kern w:val="0"/>
              </w:rPr>
            </w:pPr>
            <w:r w:rsidRPr="00B34FCB">
              <w:rPr>
                <w:color w:val="000000"/>
                <w:kern w:val="0"/>
              </w:rPr>
              <w:t>03803</w:t>
            </w:r>
          </w:p>
        </w:tc>
        <w:tc>
          <w:tcPr>
            <w:tcW w:w="1214" w:type="dxa"/>
            <w:shd w:val="clear" w:color="auto" w:fill="auto"/>
            <w:hideMark/>
          </w:tcPr>
          <w:p w14:paraId="284B4535" w14:textId="77777777" w:rsidR="0005417F" w:rsidRPr="00B34FCB" w:rsidRDefault="0005417F" w:rsidP="00E143C6">
            <w:pPr>
              <w:rPr>
                <w:color w:val="000000"/>
                <w:kern w:val="0"/>
              </w:rPr>
            </w:pPr>
            <w:r w:rsidRPr="00B34FCB">
              <w:rPr>
                <w:color w:val="000000"/>
                <w:kern w:val="0"/>
              </w:rPr>
              <w:t>12/16/2020</w:t>
            </w:r>
          </w:p>
        </w:tc>
        <w:tc>
          <w:tcPr>
            <w:tcW w:w="1807" w:type="dxa"/>
            <w:shd w:val="clear" w:color="auto" w:fill="auto"/>
            <w:hideMark/>
          </w:tcPr>
          <w:p w14:paraId="6AAAB7AD" w14:textId="77777777" w:rsidR="0005417F" w:rsidRPr="00B34FCB" w:rsidRDefault="0005417F" w:rsidP="00E143C6">
            <w:pPr>
              <w:rPr>
                <w:kern w:val="0"/>
              </w:rPr>
            </w:pPr>
            <w:r w:rsidRPr="00B34FCB">
              <w:rPr>
                <w:kern w:val="0"/>
              </w:rPr>
              <w:t xml:space="preserve">April Latoya Bowden </w:t>
            </w:r>
          </w:p>
        </w:tc>
        <w:tc>
          <w:tcPr>
            <w:tcW w:w="450" w:type="dxa"/>
            <w:shd w:val="clear" w:color="auto" w:fill="auto"/>
            <w:vAlign w:val="bottom"/>
            <w:hideMark/>
          </w:tcPr>
          <w:p w14:paraId="3255553E" w14:textId="77777777" w:rsidR="0005417F" w:rsidRPr="00B34FCB" w:rsidRDefault="0005417F" w:rsidP="00E143C6">
            <w:pPr>
              <w:rPr>
                <w:kern w:val="0"/>
              </w:rPr>
            </w:pPr>
            <w:r w:rsidRPr="00B34FCB">
              <w:rPr>
                <w:kern w:val="0"/>
              </w:rPr>
              <w:t>v.</w:t>
            </w:r>
          </w:p>
        </w:tc>
        <w:tc>
          <w:tcPr>
            <w:tcW w:w="3529" w:type="dxa"/>
            <w:shd w:val="clear" w:color="auto" w:fill="auto"/>
            <w:hideMark/>
          </w:tcPr>
          <w:p w14:paraId="0EB40CDC" w14:textId="77777777" w:rsidR="0005417F" w:rsidRPr="00B34FCB" w:rsidRDefault="0005417F" w:rsidP="00E143C6">
            <w:pPr>
              <w:rPr>
                <w:kern w:val="0"/>
              </w:rPr>
            </w:pPr>
            <w:r w:rsidRPr="00B34FCB">
              <w:rPr>
                <w:kern w:val="0"/>
              </w:rPr>
              <w:t>NC Criminal Justice Education and Training Standards Commission</w:t>
            </w:r>
          </w:p>
        </w:tc>
        <w:tc>
          <w:tcPr>
            <w:tcW w:w="1261" w:type="dxa"/>
            <w:shd w:val="clear" w:color="auto" w:fill="auto"/>
            <w:noWrap/>
            <w:hideMark/>
          </w:tcPr>
          <w:p w14:paraId="2C5E0587" w14:textId="77777777" w:rsidR="0005417F" w:rsidRPr="00B34FCB" w:rsidRDefault="0005417F" w:rsidP="00E143C6">
            <w:pPr>
              <w:rPr>
                <w:color w:val="000000"/>
                <w:kern w:val="0"/>
              </w:rPr>
            </w:pPr>
            <w:r w:rsidRPr="00B34FCB">
              <w:rPr>
                <w:color w:val="000000"/>
                <w:kern w:val="0"/>
              </w:rPr>
              <w:t>May</w:t>
            </w:r>
          </w:p>
        </w:tc>
      </w:tr>
      <w:tr w:rsidR="0005417F" w:rsidRPr="0005417F" w14:paraId="4E38ECD1" w14:textId="77777777" w:rsidTr="00E143C6">
        <w:trPr>
          <w:trHeight w:val="300"/>
        </w:trPr>
        <w:tc>
          <w:tcPr>
            <w:tcW w:w="640" w:type="dxa"/>
            <w:shd w:val="clear" w:color="auto" w:fill="auto"/>
            <w:hideMark/>
          </w:tcPr>
          <w:p w14:paraId="555852B1" w14:textId="77777777" w:rsidR="0005417F" w:rsidRPr="00B34FCB" w:rsidRDefault="0005417F" w:rsidP="00E143C6">
            <w:pPr>
              <w:rPr>
                <w:color w:val="000000"/>
                <w:kern w:val="0"/>
              </w:rPr>
            </w:pPr>
          </w:p>
        </w:tc>
        <w:tc>
          <w:tcPr>
            <w:tcW w:w="928" w:type="dxa"/>
            <w:shd w:val="clear" w:color="auto" w:fill="auto"/>
            <w:noWrap/>
            <w:hideMark/>
          </w:tcPr>
          <w:p w14:paraId="38693B86" w14:textId="77777777" w:rsidR="0005417F" w:rsidRPr="00B34FCB" w:rsidRDefault="0005417F" w:rsidP="00E143C6">
            <w:pPr>
              <w:rPr>
                <w:kern w:val="0"/>
              </w:rPr>
            </w:pPr>
          </w:p>
        </w:tc>
        <w:tc>
          <w:tcPr>
            <w:tcW w:w="971" w:type="dxa"/>
            <w:shd w:val="clear" w:color="auto" w:fill="auto"/>
            <w:hideMark/>
          </w:tcPr>
          <w:p w14:paraId="381D5ABF" w14:textId="77777777" w:rsidR="0005417F" w:rsidRPr="00B34FCB" w:rsidRDefault="0005417F" w:rsidP="00E143C6">
            <w:pPr>
              <w:rPr>
                <w:color w:val="000000"/>
                <w:kern w:val="0"/>
              </w:rPr>
            </w:pPr>
            <w:r w:rsidRPr="00B34FCB">
              <w:rPr>
                <w:color w:val="000000"/>
                <w:kern w:val="0"/>
              </w:rPr>
              <w:t> </w:t>
            </w:r>
          </w:p>
        </w:tc>
        <w:tc>
          <w:tcPr>
            <w:tcW w:w="1214" w:type="dxa"/>
            <w:shd w:val="clear" w:color="auto" w:fill="auto"/>
            <w:hideMark/>
          </w:tcPr>
          <w:p w14:paraId="592F2DC6" w14:textId="77777777" w:rsidR="0005417F" w:rsidRPr="00B34FCB" w:rsidRDefault="0005417F" w:rsidP="00E143C6">
            <w:pPr>
              <w:rPr>
                <w:color w:val="000000"/>
                <w:kern w:val="0"/>
              </w:rPr>
            </w:pPr>
            <w:r w:rsidRPr="00B34FCB">
              <w:rPr>
                <w:color w:val="000000"/>
                <w:kern w:val="0"/>
              </w:rPr>
              <w:t> </w:t>
            </w:r>
          </w:p>
        </w:tc>
        <w:tc>
          <w:tcPr>
            <w:tcW w:w="1807" w:type="dxa"/>
            <w:shd w:val="clear" w:color="auto" w:fill="auto"/>
            <w:hideMark/>
          </w:tcPr>
          <w:p w14:paraId="01FBDD59" w14:textId="77777777" w:rsidR="0005417F" w:rsidRPr="00B34FCB" w:rsidRDefault="0005417F" w:rsidP="00E143C6">
            <w:pPr>
              <w:rPr>
                <w:kern w:val="0"/>
              </w:rPr>
            </w:pPr>
            <w:r w:rsidRPr="00B34FCB">
              <w:rPr>
                <w:kern w:val="0"/>
              </w:rPr>
              <w:t> </w:t>
            </w:r>
          </w:p>
        </w:tc>
        <w:tc>
          <w:tcPr>
            <w:tcW w:w="450" w:type="dxa"/>
            <w:shd w:val="clear" w:color="auto" w:fill="auto"/>
            <w:vAlign w:val="bottom"/>
            <w:hideMark/>
          </w:tcPr>
          <w:p w14:paraId="36675FB2" w14:textId="77777777" w:rsidR="0005417F" w:rsidRPr="00B34FCB" w:rsidRDefault="0005417F" w:rsidP="00E143C6">
            <w:pPr>
              <w:rPr>
                <w:kern w:val="0"/>
              </w:rPr>
            </w:pPr>
            <w:r w:rsidRPr="00B34FCB">
              <w:rPr>
                <w:kern w:val="0"/>
              </w:rPr>
              <w:t> </w:t>
            </w:r>
          </w:p>
        </w:tc>
        <w:tc>
          <w:tcPr>
            <w:tcW w:w="3529" w:type="dxa"/>
            <w:shd w:val="clear" w:color="auto" w:fill="auto"/>
            <w:hideMark/>
          </w:tcPr>
          <w:p w14:paraId="36CF0AA1" w14:textId="77777777" w:rsidR="0005417F" w:rsidRPr="00B34FCB" w:rsidRDefault="0005417F" w:rsidP="00E143C6">
            <w:pPr>
              <w:rPr>
                <w:kern w:val="0"/>
              </w:rPr>
            </w:pPr>
            <w:r w:rsidRPr="00B34FCB">
              <w:rPr>
                <w:kern w:val="0"/>
              </w:rPr>
              <w:t> </w:t>
            </w:r>
          </w:p>
        </w:tc>
        <w:tc>
          <w:tcPr>
            <w:tcW w:w="1261" w:type="dxa"/>
            <w:shd w:val="clear" w:color="auto" w:fill="auto"/>
            <w:noWrap/>
            <w:hideMark/>
          </w:tcPr>
          <w:p w14:paraId="3FD7A099" w14:textId="77777777" w:rsidR="0005417F" w:rsidRPr="00B34FCB" w:rsidRDefault="0005417F" w:rsidP="00E143C6">
            <w:pPr>
              <w:rPr>
                <w:kern w:val="0"/>
              </w:rPr>
            </w:pPr>
          </w:p>
        </w:tc>
      </w:tr>
      <w:tr w:rsidR="0005417F" w:rsidRPr="0005417F" w14:paraId="074AB34E" w14:textId="77777777" w:rsidTr="00E143C6">
        <w:trPr>
          <w:trHeight w:val="525"/>
        </w:trPr>
        <w:tc>
          <w:tcPr>
            <w:tcW w:w="640" w:type="dxa"/>
            <w:shd w:val="clear" w:color="auto" w:fill="auto"/>
            <w:hideMark/>
          </w:tcPr>
          <w:p w14:paraId="78E1E297"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hideMark/>
          </w:tcPr>
          <w:p w14:paraId="0CBEC4CD" w14:textId="77777777" w:rsidR="0005417F" w:rsidRPr="00B34FCB" w:rsidRDefault="0005417F" w:rsidP="00E143C6">
            <w:pPr>
              <w:rPr>
                <w:kern w:val="0"/>
              </w:rPr>
            </w:pPr>
            <w:r w:rsidRPr="00B34FCB">
              <w:rPr>
                <w:kern w:val="0"/>
              </w:rPr>
              <w:t>EHR</w:t>
            </w:r>
          </w:p>
        </w:tc>
        <w:tc>
          <w:tcPr>
            <w:tcW w:w="971" w:type="dxa"/>
            <w:shd w:val="clear" w:color="auto" w:fill="auto"/>
            <w:hideMark/>
          </w:tcPr>
          <w:p w14:paraId="0D90AF63" w14:textId="77777777" w:rsidR="0005417F" w:rsidRPr="00B34FCB" w:rsidRDefault="0005417F" w:rsidP="00E143C6">
            <w:pPr>
              <w:rPr>
                <w:color w:val="000000"/>
                <w:kern w:val="0"/>
              </w:rPr>
            </w:pPr>
            <w:r w:rsidRPr="00B34FCB">
              <w:rPr>
                <w:color w:val="000000"/>
                <w:kern w:val="0"/>
              </w:rPr>
              <w:t>02793</w:t>
            </w:r>
          </w:p>
        </w:tc>
        <w:tc>
          <w:tcPr>
            <w:tcW w:w="1214" w:type="dxa"/>
            <w:shd w:val="clear" w:color="auto" w:fill="auto"/>
            <w:hideMark/>
          </w:tcPr>
          <w:p w14:paraId="02A52450" w14:textId="77777777" w:rsidR="0005417F" w:rsidRPr="00B34FCB" w:rsidRDefault="0005417F" w:rsidP="00E143C6">
            <w:pPr>
              <w:rPr>
                <w:color w:val="000000"/>
                <w:kern w:val="0"/>
              </w:rPr>
            </w:pPr>
            <w:r w:rsidRPr="00B34FCB">
              <w:rPr>
                <w:color w:val="000000"/>
                <w:kern w:val="0"/>
              </w:rPr>
              <w:t>12/4/2020</w:t>
            </w:r>
          </w:p>
        </w:tc>
        <w:tc>
          <w:tcPr>
            <w:tcW w:w="1807" w:type="dxa"/>
            <w:shd w:val="clear" w:color="auto" w:fill="auto"/>
            <w:hideMark/>
          </w:tcPr>
          <w:p w14:paraId="146EBF25" w14:textId="77777777" w:rsidR="0005417F" w:rsidRPr="00B34FCB" w:rsidRDefault="0005417F" w:rsidP="00E143C6">
            <w:pPr>
              <w:rPr>
                <w:kern w:val="0"/>
              </w:rPr>
            </w:pPr>
            <w:r w:rsidRPr="00B34FCB">
              <w:rPr>
                <w:kern w:val="0"/>
              </w:rPr>
              <w:t xml:space="preserve">Regent Manor Apartments LLC John Nathan Tabor manager </w:t>
            </w:r>
          </w:p>
        </w:tc>
        <w:tc>
          <w:tcPr>
            <w:tcW w:w="450" w:type="dxa"/>
            <w:shd w:val="clear" w:color="auto" w:fill="auto"/>
            <w:vAlign w:val="bottom"/>
            <w:hideMark/>
          </w:tcPr>
          <w:p w14:paraId="77A7BD1E" w14:textId="77777777" w:rsidR="0005417F" w:rsidRPr="00B34FCB" w:rsidRDefault="0005417F" w:rsidP="00E143C6">
            <w:pPr>
              <w:rPr>
                <w:kern w:val="0"/>
              </w:rPr>
            </w:pPr>
            <w:r w:rsidRPr="00B34FCB">
              <w:rPr>
                <w:kern w:val="0"/>
              </w:rPr>
              <w:t>v.</w:t>
            </w:r>
          </w:p>
        </w:tc>
        <w:tc>
          <w:tcPr>
            <w:tcW w:w="3529" w:type="dxa"/>
            <w:shd w:val="clear" w:color="auto" w:fill="auto"/>
            <w:hideMark/>
          </w:tcPr>
          <w:p w14:paraId="790F0E19" w14:textId="77777777" w:rsidR="0005417F" w:rsidRPr="00B34FCB" w:rsidRDefault="0005417F" w:rsidP="00E143C6">
            <w:pPr>
              <w:rPr>
                <w:kern w:val="0"/>
              </w:rPr>
            </w:pPr>
            <w:r w:rsidRPr="00B34FCB">
              <w:rPr>
                <w:kern w:val="0"/>
              </w:rPr>
              <w:t>North Carolina Department of Environmental Quality Michael S Regan Secretary</w:t>
            </w:r>
          </w:p>
        </w:tc>
        <w:tc>
          <w:tcPr>
            <w:tcW w:w="1261" w:type="dxa"/>
            <w:shd w:val="clear" w:color="auto" w:fill="auto"/>
            <w:noWrap/>
            <w:hideMark/>
          </w:tcPr>
          <w:p w14:paraId="519CCBFE" w14:textId="77777777" w:rsidR="0005417F" w:rsidRPr="00B34FCB" w:rsidRDefault="0005417F" w:rsidP="00E143C6">
            <w:pPr>
              <w:rPr>
                <w:color w:val="000000"/>
                <w:kern w:val="0"/>
              </w:rPr>
            </w:pPr>
            <w:r w:rsidRPr="00B34FCB">
              <w:rPr>
                <w:color w:val="000000"/>
                <w:kern w:val="0"/>
              </w:rPr>
              <w:t>May</w:t>
            </w:r>
          </w:p>
        </w:tc>
      </w:tr>
      <w:tr w:rsidR="0005417F" w:rsidRPr="0005417F" w14:paraId="23E077F3" w14:textId="77777777" w:rsidTr="00E143C6">
        <w:trPr>
          <w:trHeight w:val="300"/>
        </w:trPr>
        <w:tc>
          <w:tcPr>
            <w:tcW w:w="640" w:type="dxa"/>
            <w:shd w:val="clear" w:color="auto" w:fill="auto"/>
            <w:vAlign w:val="bottom"/>
            <w:hideMark/>
          </w:tcPr>
          <w:p w14:paraId="57CD7D9E" w14:textId="77777777" w:rsidR="0005417F" w:rsidRPr="00B34FCB" w:rsidRDefault="0005417F" w:rsidP="00E143C6">
            <w:pPr>
              <w:rPr>
                <w:color w:val="000000"/>
                <w:kern w:val="0"/>
              </w:rPr>
            </w:pPr>
          </w:p>
        </w:tc>
        <w:tc>
          <w:tcPr>
            <w:tcW w:w="928" w:type="dxa"/>
            <w:shd w:val="clear" w:color="auto" w:fill="auto"/>
            <w:noWrap/>
            <w:vAlign w:val="bottom"/>
            <w:hideMark/>
          </w:tcPr>
          <w:p w14:paraId="0158FEC7" w14:textId="77777777" w:rsidR="0005417F" w:rsidRPr="00B34FCB" w:rsidRDefault="0005417F" w:rsidP="00E143C6">
            <w:pPr>
              <w:rPr>
                <w:kern w:val="0"/>
              </w:rPr>
            </w:pPr>
          </w:p>
        </w:tc>
        <w:tc>
          <w:tcPr>
            <w:tcW w:w="971" w:type="dxa"/>
            <w:shd w:val="clear" w:color="auto" w:fill="auto"/>
            <w:vAlign w:val="bottom"/>
            <w:hideMark/>
          </w:tcPr>
          <w:p w14:paraId="4E32CCBE" w14:textId="77777777" w:rsidR="0005417F" w:rsidRPr="00B34FCB" w:rsidRDefault="0005417F" w:rsidP="00E143C6">
            <w:pPr>
              <w:rPr>
                <w:color w:val="000000"/>
                <w:kern w:val="0"/>
              </w:rPr>
            </w:pPr>
            <w:r w:rsidRPr="00B34FCB">
              <w:rPr>
                <w:color w:val="000000"/>
                <w:kern w:val="0"/>
              </w:rPr>
              <w:t> </w:t>
            </w:r>
          </w:p>
        </w:tc>
        <w:tc>
          <w:tcPr>
            <w:tcW w:w="1214" w:type="dxa"/>
            <w:shd w:val="clear" w:color="auto" w:fill="auto"/>
            <w:vAlign w:val="bottom"/>
            <w:hideMark/>
          </w:tcPr>
          <w:p w14:paraId="0DE57490" w14:textId="77777777" w:rsidR="0005417F" w:rsidRPr="00B34FCB" w:rsidRDefault="0005417F" w:rsidP="00E143C6">
            <w:pPr>
              <w:rPr>
                <w:color w:val="000000"/>
                <w:kern w:val="0"/>
              </w:rPr>
            </w:pPr>
            <w:r w:rsidRPr="00B34FCB">
              <w:rPr>
                <w:color w:val="000000"/>
                <w:kern w:val="0"/>
              </w:rPr>
              <w:t> </w:t>
            </w:r>
          </w:p>
        </w:tc>
        <w:tc>
          <w:tcPr>
            <w:tcW w:w="1807" w:type="dxa"/>
            <w:shd w:val="clear" w:color="auto" w:fill="auto"/>
            <w:vAlign w:val="bottom"/>
            <w:hideMark/>
          </w:tcPr>
          <w:p w14:paraId="36B56798" w14:textId="77777777" w:rsidR="0005417F" w:rsidRPr="00B34FCB" w:rsidRDefault="0005417F" w:rsidP="00E143C6">
            <w:pPr>
              <w:rPr>
                <w:kern w:val="0"/>
              </w:rPr>
            </w:pPr>
            <w:r w:rsidRPr="00B34FCB">
              <w:rPr>
                <w:kern w:val="0"/>
              </w:rPr>
              <w:t> </w:t>
            </w:r>
          </w:p>
        </w:tc>
        <w:tc>
          <w:tcPr>
            <w:tcW w:w="450" w:type="dxa"/>
            <w:shd w:val="clear" w:color="auto" w:fill="auto"/>
            <w:vAlign w:val="bottom"/>
            <w:hideMark/>
          </w:tcPr>
          <w:p w14:paraId="6853FD4B" w14:textId="77777777" w:rsidR="0005417F" w:rsidRPr="00B34FCB" w:rsidRDefault="0005417F" w:rsidP="00E143C6">
            <w:pPr>
              <w:rPr>
                <w:kern w:val="0"/>
              </w:rPr>
            </w:pPr>
            <w:r w:rsidRPr="00B34FCB">
              <w:rPr>
                <w:kern w:val="0"/>
              </w:rPr>
              <w:t> </w:t>
            </w:r>
          </w:p>
        </w:tc>
        <w:tc>
          <w:tcPr>
            <w:tcW w:w="3529" w:type="dxa"/>
            <w:shd w:val="clear" w:color="auto" w:fill="auto"/>
            <w:hideMark/>
          </w:tcPr>
          <w:p w14:paraId="79292698" w14:textId="77777777" w:rsidR="0005417F" w:rsidRPr="00B34FCB" w:rsidRDefault="0005417F" w:rsidP="00E143C6">
            <w:pPr>
              <w:rPr>
                <w:kern w:val="0"/>
              </w:rPr>
            </w:pPr>
            <w:r w:rsidRPr="00B34FCB">
              <w:rPr>
                <w:kern w:val="0"/>
              </w:rPr>
              <w:t> </w:t>
            </w:r>
          </w:p>
        </w:tc>
        <w:tc>
          <w:tcPr>
            <w:tcW w:w="1261" w:type="dxa"/>
            <w:shd w:val="clear" w:color="auto" w:fill="auto"/>
            <w:noWrap/>
            <w:hideMark/>
          </w:tcPr>
          <w:p w14:paraId="3ABA9B31" w14:textId="77777777" w:rsidR="0005417F" w:rsidRPr="00B34FCB" w:rsidRDefault="0005417F" w:rsidP="00E143C6">
            <w:pPr>
              <w:rPr>
                <w:kern w:val="0"/>
              </w:rPr>
            </w:pPr>
          </w:p>
        </w:tc>
      </w:tr>
      <w:tr w:rsidR="0005417F" w:rsidRPr="0005417F" w14:paraId="090CE0AC" w14:textId="77777777" w:rsidTr="00E143C6">
        <w:trPr>
          <w:trHeight w:val="300"/>
        </w:trPr>
        <w:tc>
          <w:tcPr>
            <w:tcW w:w="640" w:type="dxa"/>
            <w:shd w:val="clear" w:color="auto" w:fill="auto"/>
            <w:vAlign w:val="bottom"/>
            <w:hideMark/>
          </w:tcPr>
          <w:p w14:paraId="75667440"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vAlign w:val="bottom"/>
            <w:hideMark/>
          </w:tcPr>
          <w:p w14:paraId="7686A652" w14:textId="77777777" w:rsidR="0005417F" w:rsidRPr="00B34FCB" w:rsidRDefault="0005417F" w:rsidP="00E143C6">
            <w:pPr>
              <w:rPr>
                <w:kern w:val="0"/>
              </w:rPr>
            </w:pPr>
            <w:r w:rsidRPr="00B34FCB">
              <w:rPr>
                <w:kern w:val="0"/>
              </w:rPr>
              <w:t>OSP</w:t>
            </w:r>
          </w:p>
        </w:tc>
        <w:tc>
          <w:tcPr>
            <w:tcW w:w="971" w:type="dxa"/>
            <w:shd w:val="clear" w:color="auto" w:fill="auto"/>
            <w:vAlign w:val="bottom"/>
            <w:hideMark/>
          </w:tcPr>
          <w:p w14:paraId="26A7875C" w14:textId="77777777" w:rsidR="0005417F" w:rsidRPr="00B34FCB" w:rsidRDefault="0005417F" w:rsidP="00E143C6">
            <w:pPr>
              <w:rPr>
                <w:color w:val="000000"/>
                <w:kern w:val="0"/>
              </w:rPr>
            </w:pPr>
            <w:r w:rsidRPr="00B34FCB">
              <w:rPr>
                <w:color w:val="000000"/>
                <w:kern w:val="0"/>
              </w:rPr>
              <w:t>02923</w:t>
            </w:r>
          </w:p>
        </w:tc>
        <w:tc>
          <w:tcPr>
            <w:tcW w:w="1214" w:type="dxa"/>
            <w:shd w:val="clear" w:color="auto" w:fill="auto"/>
            <w:vAlign w:val="bottom"/>
            <w:hideMark/>
          </w:tcPr>
          <w:p w14:paraId="040099BC" w14:textId="77777777" w:rsidR="0005417F" w:rsidRPr="00B34FCB" w:rsidRDefault="0005417F" w:rsidP="00E143C6">
            <w:pPr>
              <w:rPr>
                <w:color w:val="000000"/>
                <w:kern w:val="0"/>
              </w:rPr>
            </w:pPr>
            <w:r w:rsidRPr="00B34FCB">
              <w:rPr>
                <w:color w:val="000000"/>
                <w:kern w:val="0"/>
              </w:rPr>
              <w:t>12/4/2020</w:t>
            </w:r>
          </w:p>
        </w:tc>
        <w:tc>
          <w:tcPr>
            <w:tcW w:w="1807" w:type="dxa"/>
            <w:shd w:val="clear" w:color="auto" w:fill="auto"/>
            <w:vAlign w:val="bottom"/>
            <w:hideMark/>
          </w:tcPr>
          <w:p w14:paraId="26167573" w14:textId="77777777" w:rsidR="0005417F" w:rsidRPr="00B34FCB" w:rsidRDefault="0005417F" w:rsidP="00E143C6">
            <w:pPr>
              <w:rPr>
                <w:kern w:val="0"/>
              </w:rPr>
            </w:pPr>
            <w:r w:rsidRPr="00B34FCB">
              <w:rPr>
                <w:kern w:val="0"/>
              </w:rPr>
              <w:t xml:space="preserve">Jonathan Randall Kuhn </w:t>
            </w:r>
          </w:p>
        </w:tc>
        <w:tc>
          <w:tcPr>
            <w:tcW w:w="450" w:type="dxa"/>
            <w:shd w:val="clear" w:color="auto" w:fill="auto"/>
            <w:vAlign w:val="bottom"/>
            <w:hideMark/>
          </w:tcPr>
          <w:p w14:paraId="46A48070" w14:textId="77777777" w:rsidR="0005417F" w:rsidRPr="00B34FCB" w:rsidRDefault="0005417F" w:rsidP="00E143C6">
            <w:pPr>
              <w:rPr>
                <w:kern w:val="0"/>
              </w:rPr>
            </w:pPr>
            <w:r w:rsidRPr="00B34FCB">
              <w:rPr>
                <w:kern w:val="0"/>
              </w:rPr>
              <w:t>v.</w:t>
            </w:r>
          </w:p>
        </w:tc>
        <w:tc>
          <w:tcPr>
            <w:tcW w:w="3529" w:type="dxa"/>
            <w:shd w:val="clear" w:color="auto" w:fill="auto"/>
            <w:hideMark/>
          </w:tcPr>
          <w:p w14:paraId="2FE0235A" w14:textId="77777777" w:rsidR="0005417F" w:rsidRPr="00B34FCB" w:rsidRDefault="0005417F" w:rsidP="00E143C6">
            <w:pPr>
              <w:rPr>
                <w:kern w:val="0"/>
              </w:rPr>
            </w:pPr>
            <w:r w:rsidRPr="00B34FCB">
              <w:rPr>
                <w:kern w:val="0"/>
              </w:rPr>
              <w:t>Beaufort Community College</w:t>
            </w:r>
          </w:p>
        </w:tc>
        <w:tc>
          <w:tcPr>
            <w:tcW w:w="1261" w:type="dxa"/>
            <w:shd w:val="clear" w:color="auto" w:fill="auto"/>
            <w:noWrap/>
            <w:hideMark/>
          </w:tcPr>
          <w:p w14:paraId="44B9054B" w14:textId="77777777" w:rsidR="0005417F" w:rsidRPr="00B34FCB" w:rsidRDefault="0005417F" w:rsidP="00E143C6">
            <w:pPr>
              <w:rPr>
                <w:color w:val="000000"/>
                <w:kern w:val="0"/>
              </w:rPr>
            </w:pPr>
            <w:r w:rsidRPr="00B34FCB">
              <w:rPr>
                <w:color w:val="000000"/>
                <w:kern w:val="0"/>
              </w:rPr>
              <w:t>Lassiter</w:t>
            </w:r>
          </w:p>
        </w:tc>
      </w:tr>
      <w:tr w:rsidR="0005417F" w:rsidRPr="0005417F" w14:paraId="54AAA45A" w14:textId="77777777" w:rsidTr="00E143C6">
        <w:trPr>
          <w:trHeight w:val="300"/>
        </w:trPr>
        <w:tc>
          <w:tcPr>
            <w:tcW w:w="640" w:type="dxa"/>
            <w:shd w:val="clear" w:color="auto" w:fill="auto"/>
            <w:vAlign w:val="bottom"/>
            <w:hideMark/>
          </w:tcPr>
          <w:p w14:paraId="4E13D277"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vAlign w:val="bottom"/>
            <w:hideMark/>
          </w:tcPr>
          <w:p w14:paraId="697E10F8" w14:textId="77777777" w:rsidR="0005417F" w:rsidRPr="00B34FCB" w:rsidRDefault="0005417F" w:rsidP="00E143C6">
            <w:pPr>
              <w:rPr>
                <w:kern w:val="0"/>
              </w:rPr>
            </w:pPr>
            <w:r w:rsidRPr="00B34FCB">
              <w:rPr>
                <w:kern w:val="0"/>
              </w:rPr>
              <w:t>OSP</w:t>
            </w:r>
          </w:p>
        </w:tc>
        <w:tc>
          <w:tcPr>
            <w:tcW w:w="971" w:type="dxa"/>
            <w:shd w:val="clear" w:color="auto" w:fill="auto"/>
            <w:vAlign w:val="bottom"/>
            <w:hideMark/>
          </w:tcPr>
          <w:p w14:paraId="245DEFF5" w14:textId="77777777" w:rsidR="0005417F" w:rsidRPr="00B34FCB" w:rsidRDefault="0005417F" w:rsidP="00E143C6">
            <w:pPr>
              <w:rPr>
                <w:color w:val="000000"/>
                <w:kern w:val="0"/>
              </w:rPr>
            </w:pPr>
            <w:r w:rsidRPr="00B34FCB">
              <w:rPr>
                <w:color w:val="000000"/>
                <w:kern w:val="0"/>
              </w:rPr>
              <w:t>03118</w:t>
            </w:r>
          </w:p>
        </w:tc>
        <w:tc>
          <w:tcPr>
            <w:tcW w:w="1214" w:type="dxa"/>
            <w:shd w:val="clear" w:color="auto" w:fill="auto"/>
            <w:vAlign w:val="bottom"/>
            <w:hideMark/>
          </w:tcPr>
          <w:p w14:paraId="42CB5921" w14:textId="77777777" w:rsidR="0005417F" w:rsidRPr="00B34FCB" w:rsidRDefault="0005417F" w:rsidP="00E143C6">
            <w:pPr>
              <w:rPr>
                <w:color w:val="000000"/>
                <w:kern w:val="0"/>
              </w:rPr>
            </w:pPr>
            <w:r w:rsidRPr="00B34FCB">
              <w:rPr>
                <w:color w:val="000000"/>
                <w:kern w:val="0"/>
              </w:rPr>
              <w:t>12/11/2020</w:t>
            </w:r>
          </w:p>
        </w:tc>
        <w:tc>
          <w:tcPr>
            <w:tcW w:w="1807" w:type="dxa"/>
            <w:shd w:val="clear" w:color="auto" w:fill="auto"/>
            <w:vAlign w:val="bottom"/>
            <w:hideMark/>
          </w:tcPr>
          <w:p w14:paraId="0E2719A3" w14:textId="77777777" w:rsidR="0005417F" w:rsidRPr="00B34FCB" w:rsidRDefault="0005417F" w:rsidP="00E143C6">
            <w:pPr>
              <w:rPr>
                <w:kern w:val="0"/>
              </w:rPr>
            </w:pPr>
            <w:r w:rsidRPr="00B34FCB">
              <w:rPr>
                <w:kern w:val="0"/>
              </w:rPr>
              <w:t xml:space="preserve">Mary Cunningham </w:t>
            </w:r>
          </w:p>
        </w:tc>
        <w:tc>
          <w:tcPr>
            <w:tcW w:w="450" w:type="dxa"/>
            <w:shd w:val="clear" w:color="auto" w:fill="auto"/>
            <w:vAlign w:val="bottom"/>
            <w:hideMark/>
          </w:tcPr>
          <w:p w14:paraId="0D0F431B" w14:textId="77777777" w:rsidR="0005417F" w:rsidRPr="00B34FCB" w:rsidRDefault="0005417F" w:rsidP="00E143C6">
            <w:pPr>
              <w:rPr>
                <w:kern w:val="0"/>
              </w:rPr>
            </w:pPr>
            <w:r w:rsidRPr="00B34FCB">
              <w:rPr>
                <w:kern w:val="0"/>
              </w:rPr>
              <w:t>v.</w:t>
            </w:r>
          </w:p>
        </w:tc>
        <w:tc>
          <w:tcPr>
            <w:tcW w:w="3529" w:type="dxa"/>
            <w:shd w:val="clear" w:color="auto" w:fill="auto"/>
            <w:hideMark/>
          </w:tcPr>
          <w:p w14:paraId="1D8E21D3" w14:textId="77777777" w:rsidR="0005417F" w:rsidRPr="00B34FCB" w:rsidRDefault="0005417F" w:rsidP="00E143C6">
            <w:pPr>
              <w:rPr>
                <w:kern w:val="0"/>
              </w:rPr>
            </w:pPr>
            <w:r w:rsidRPr="00B34FCB">
              <w:rPr>
                <w:kern w:val="0"/>
              </w:rPr>
              <w:t>DHHS</w:t>
            </w:r>
          </w:p>
        </w:tc>
        <w:tc>
          <w:tcPr>
            <w:tcW w:w="1261" w:type="dxa"/>
            <w:shd w:val="clear" w:color="auto" w:fill="auto"/>
            <w:noWrap/>
            <w:hideMark/>
          </w:tcPr>
          <w:p w14:paraId="70B46C46" w14:textId="77777777" w:rsidR="0005417F" w:rsidRPr="00B34FCB" w:rsidRDefault="0005417F" w:rsidP="00E143C6">
            <w:pPr>
              <w:rPr>
                <w:color w:val="000000"/>
                <w:kern w:val="0"/>
              </w:rPr>
            </w:pPr>
            <w:r w:rsidRPr="00B34FCB">
              <w:rPr>
                <w:color w:val="000000"/>
                <w:kern w:val="0"/>
              </w:rPr>
              <w:t>Byrne</w:t>
            </w:r>
          </w:p>
        </w:tc>
      </w:tr>
      <w:tr w:rsidR="0005417F" w:rsidRPr="0005417F" w14:paraId="79B21780" w14:textId="77777777" w:rsidTr="00E143C6">
        <w:trPr>
          <w:trHeight w:val="300"/>
        </w:trPr>
        <w:tc>
          <w:tcPr>
            <w:tcW w:w="640" w:type="dxa"/>
            <w:shd w:val="clear" w:color="auto" w:fill="auto"/>
            <w:vAlign w:val="bottom"/>
            <w:hideMark/>
          </w:tcPr>
          <w:p w14:paraId="316FF254" w14:textId="77777777" w:rsidR="0005417F" w:rsidRPr="00B34FCB" w:rsidRDefault="0005417F" w:rsidP="00E143C6">
            <w:pPr>
              <w:rPr>
                <w:color w:val="000000"/>
                <w:kern w:val="0"/>
              </w:rPr>
            </w:pPr>
            <w:r w:rsidRPr="00B34FCB">
              <w:rPr>
                <w:color w:val="000000"/>
                <w:kern w:val="0"/>
              </w:rPr>
              <w:t>20</w:t>
            </w:r>
          </w:p>
        </w:tc>
        <w:tc>
          <w:tcPr>
            <w:tcW w:w="928" w:type="dxa"/>
            <w:shd w:val="clear" w:color="auto" w:fill="auto"/>
            <w:noWrap/>
            <w:vAlign w:val="bottom"/>
            <w:hideMark/>
          </w:tcPr>
          <w:p w14:paraId="2EB04DFE" w14:textId="77777777" w:rsidR="0005417F" w:rsidRPr="00B34FCB" w:rsidRDefault="0005417F" w:rsidP="00E143C6">
            <w:pPr>
              <w:rPr>
                <w:kern w:val="0"/>
              </w:rPr>
            </w:pPr>
            <w:r w:rsidRPr="00B34FCB">
              <w:rPr>
                <w:kern w:val="0"/>
              </w:rPr>
              <w:t>OSP</w:t>
            </w:r>
          </w:p>
        </w:tc>
        <w:tc>
          <w:tcPr>
            <w:tcW w:w="971" w:type="dxa"/>
            <w:shd w:val="clear" w:color="auto" w:fill="auto"/>
            <w:vAlign w:val="bottom"/>
            <w:hideMark/>
          </w:tcPr>
          <w:p w14:paraId="3CACDC12" w14:textId="77777777" w:rsidR="0005417F" w:rsidRPr="00B34FCB" w:rsidRDefault="0005417F" w:rsidP="00E143C6">
            <w:pPr>
              <w:rPr>
                <w:color w:val="000000"/>
                <w:kern w:val="0"/>
              </w:rPr>
            </w:pPr>
            <w:r w:rsidRPr="00B34FCB">
              <w:rPr>
                <w:color w:val="000000"/>
                <w:kern w:val="0"/>
              </w:rPr>
              <w:t>03596</w:t>
            </w:r>
          </w:p>
        </w:tc>
        <w:tc>
          <w:tcPr>
            <w:tcW w:w="1214" w:type="dxa"/>
            <w:shd w:val="clear" w:color="auto" w:fill="auto"/>
            <w:vAlign w:val="bottom"/>
            <w:hideMark/>
          </w:tcPr>
          <w:p w14:paraId="4E836D5D" w14:textId="77777777" w:rsidR="0005417F" w:rsidRPr="00B34FCB" w:rsidRDefault="0005417F" w:rsidP="00E143C6">
            <w:pPr>
              <w:rPr>
                <w:color w:val="000000"/>
                <w:kern w:val="0"/>
              </w:rPr>
            </w:pPr>
            <w:r w:rsidRPr="00B34FCB">
              <w:rPr>
                <w:color w:val="000000"/>
                <w:kern w:val="0"/>
              </w:rPr>
              <w:t>12/16/2020</w:t>
            </w:r>
          </w:p>
        </w:tc>
        <w:tc>
          <w:tcPr>
            <w:tcW w:w="1807" w:type="dxa"/>
            <w:shd w:val="clear" w:color="auto" w:fill="auto"/>
            <w:vAlign w:val="bottom"/>
            <w:hideMark/>
          </w:tcPr>
          <w:p w14:paraId="230765EC" w14:textId="77777777" w:rsidR="0005417F" w:rsidRPr="00B34FCB" w:rsidRDefault="0005417F" w:rsidP="00E143C6">
            <w:pPr>
              <w:rPr>
                <w:kern w:val="0"/>
              </w:rPr>
            </w:pPr>
            <w:r w:rsidRPr="00B34FCB">
              <w:rPr>
                <w:kern w:val="0"/>
              </w:rPr>
              <w:t xml:space="preserve">Dr Melody S Isaak </w:t>
            </w:r>
          </w:p>
        </w:tc>
        <w:tc>
          <w:tcPr>
            <w:tcW w:w="450" w:type="dxa"/>
            <w:shd w:val="clear" w:color="auto" w:fill="auto"/>
            <w:vAlign w:val="bottom"/>
            <w:hideMark/>
          </w:tcPr>
          <w:p w14:paraId="6DDDE01B" w14:textId="77777777" w:rsidR="0005417F" w:rsidRPr="00B34FCB" w:rsidRDefault="0005417F" w:rsidP="00E143C6">
            <w:pPr>
              <w:rPr>
                <w:kern w:val="0"/>
              </w:rPr>
            </w:pPr>
            <w:r w:rsidRPr="00B34FCB">
              <w:rPr>
                <w:kern w:val="0"/>
              </w:rPr>
              <w:t>v.</w:t>
            </w:r>
          </w:p>
        </w:tc>
        <w:tc>
          <w:tcPr>
            <w:tcW w:w="3529" w:type="dxa"/>
            <w:shd w:val="clear" w:color="auto" w:fill="auto"/>
            <w:hideMark/>
          </w:tcPr>
          <w:p w14:paraId="73EB4FAF" w14:textId="77777777" w:rsidR="0005417F" w:rsidRPr="00B34FCB" w:rsidRDefault="0005417F" w:rsidP="00E143C6">
            <w:pPr>
              <w:rPr>
                <w:kern w:val="0"/>
              </w:rPr>
            </w:pPr>
            <w:r w:rsidRPr="00B34FCB">
              <w:rPr>
                <w:kern w:val="0"/>
              </w:rPr>
              <w:t>North Carolina Department of Environmental Quality</w:t>
            </w:r>
          </w:p>
        </w:tc>
        <w:tc>
          <w:tcPr>
            <w:tcW w:w="1261" w:type="dxa"/>
            <w:shd w:val="clear" w:color="auto" w:fill="auto"/>
            <w:noWrap/>
            <w:hideMark/>
          </w:tcPr>
          <w:p w14:paraId="255CF1B9" w14:textId="77777777" w:rsidR="0005417F" w:rsidRPr="00B34FCB" w:rsidRDefault="0005417F" w:rsidP="00E143C6">
            <w:pPr>
              <w:rPr>
                <w:color w:val="000000"/>
                <w:kern w:val="0"/>
              </w:rPr>
            </w:pPr>
            <w:r w:rsidRPr="00B34FCB">
              <w:rPr>
                <w:color w:val="000000"/>
                <w:kern w:val="0"/>
              </w:rPr>
              <w:t>Bawtinhimer</w:t>
            </w:r>
          </w:p>
        </w:tc>
      </w:tr>
    </w:tbl>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0"/>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FA2815" w:rsidRDefault="00FA2815" w:rsidP="007B698D">
      <w:r>
        <w:separator/>
      </w:r>
    </w:p>
  </w:endnote>
  <w:endnote w:type="continuationSeparator" w:id="0">
    <w:p w14:paraId="0A944B3A" w14:textId="77777777" w:rsidR="00FA2815" w:rsidRDefault="00FA281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FA2815" w:rsidRPr="005A121E" w:rsidRDefault="00FA281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6037" w14:textId="77777777" w:rsidR="00FA2815" w:rsidRPr="00F61BB9" w:rsidRDefault="00FA2815" w:rsidP="006978AE">
    <w:pPr>
      <w:tabs>
        <w:tab w:val="center" w:pos="4320"/>
        <w:tab w:val="right" w:pos="8640"/>
        <w:tab w:val="left" w:pos="10386"/>
        <w:tab w:val="left" w:pos="10602"/>
      </w:tabs>
      <w:rPr>
        <w:kern w:val="0"/>
        <w:szCs w:val="22"/>
      </w:rPr>
    </w:pPr>
  </w:p>
  <w:p w14:paraId="0D3CDE1F" w14:textId="66F96A59" w:rsidR="00FA2815" w:rsidRPr="00533688" w:rsidRDefault="00162A7A" w:rsidP="001908A6">
    <w:pPr>
      <w:pStyle w:val="RegisterHeaderFooterItalics"/>
    </w:pPr>
    <w:fldSimple w:instr=" DOCPROPERTY  Volume  \* MERGEFORMAT ">
      <w:r w:rsidR="00791C9C">
        <w:t>35</w:t>
      </w:r>
    </w:fldSimple>
    <w:r w:rsidR="00FA2815">
      <w:t>:</w:t>
    </w:r>
    <w:fldSimple w:instr=" DOCPROPERTY  Issue  \* MERGEFORMAT ">
      <w:r w:rsidR="00791C9C">
        <w:t>16</w:t>
      </w:r>
    </w:fldSimple>
    <w:r w:rsidR="00FA2815" w:rsidRPr="00533688">
      <w:tab/>
      <w:t>NORTH CAROLINA REGISTER</w:t>
    </w:r>
    <w:r w:rsidR="00FA2815" w:rsidRPr="00533688">
      <w:tab/>
    </w:r>
    <w:fldSimple w:instr=" DOCPROPERTY  IssueDate  \* MERGEFORMAT ">
      <w:r w:rsidR="00791C9C">
        <w:t>February 15, 2021</w:t>
      </w:r>
    </w:fldSimple>
  </w:p>
  <w:p w14:paraId="73221151" w14:textId="77777777" w:rsidR="00FA2815" w:rsidRPr="00F61BB9" w:rsidRDefault="00FA281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FA2815" w:rsidRPr="00F61BB9" w:rsidRDefault="00FA2815" w:rsidP="006978AE">
    <w:pPr>
      <w:tabs>
        <w:tab w:val="center" w:pos="4320"/>
        <w:tab w:val="right" w:pos="8640"/>
        <w:tab w:val="left" w:pos="10386"/>
        <w:tab w:val="left" w:pos="10602"/>
      </w:tabs>
      <w:rPr>
        <w:kern w:val="0"/>
        <w:szCs w:val="22"/>
      </w:rPr>
    </w:pPr>
  </w:p>
  <w:p w14:paraId="49F79DF3" w14:textId="1B9CA217" w:rsidR="00FA2815" w:rsidRPr="00533688" w:rsidRDefault="00162A7A" w:rsidP="001908A6">
    <w:pPr>
      <w:pStyle w:val="RegisterHeaderFooterItalics"/>
    </w:pPr>
    <w:fldSimple w:instr=" DOCPROPERTY  Volume  \* MERGEFORMAT ">
      <w:r w:rsidR="00791C9C">
        <w:t>35</w:t>
      </w:r>
    </w:fldSimple>
    <w:r w:rsidR="00FA2815">
      <w:t>:</w:t>
    </w:r>
    <w:fldSimple w:instr=" DOCPROPERTY  Issue  \* MERGEFORMAT ">
      <w:r w:rsidR="00791C9C">
        <w:t>16</w:t>
      </w:r>
    </w:fldSimple>
    <w:r w:rsidR="00FA2815" w:rsidRPr="00533688">
      <w:tab/>
      <w:t>NORTH CAROLINA REGISTER</w:t>
    </w:r>
    <w:r w:rsidR="00FA2815" w:rsidRPr="00533688">
      <w:tab/>
    </w:r>
    <w:fldSimple w:instr=" DOCPROPERTY  IssueDate  \* MERGEFORMAT ">
      <w:r w:rsidR="00791C9C">
        <w:t>February 15, 2021</w:t>
      </w:r>
    </w:fldSimple>
  </w:p>
  <w:p w14:paraId="3B735F06" w14:textId="77777777" w:rsidR="00FA2815" w:rsidRPr="00F61BB9" w:rsidRDefault="00FA281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FA2815" w:rsidRPr="00F61BB9" w:rsidRDefault="00FA2815" w:rsidP="006978AE">
    <w:pPr>
      <w:tabs>
        <w:tab w:val="center" w:pos="4320"/>
        <w:tab w:val="right" w:pos="8640"/>
        <w:tab w:val="left" w:pos="10386"/>
        <w:tab w:val="left" w:pos="10602"/>
      </w:tabs>
      <w:rPr>
        <w:kern w:val="0"/>
        <w:szCs w:val="22"/>
      </w:rPr>
    </w:pPr>
  </w:p>
  <w:p w14:paraId="020D1F1B" w14:textId="5031BE13" w:rsidR="00FA2815" w:rsidRPr="00533688" w:rsidRDefault="00162A7A" w:rsidP="001908A6">
    <w:pPr>
      <w:pStyle w:val="RegisterHeaderFooterItalics"/>
    </w:pPr>
    <w:fldSimple w:instr=" DOCPROPERTY  Volume  \* MERGEFORMAT ">
      <w:r w:rsidR="00791C9C">
        <w:t>35</w:t>
      </w:r>
    </w:fldSimple>
    <w:r w:rsidR="00FA2815">
      <w:t>:</w:t>
    </w:r>
    <w:fldSimple w:instr=" DOCPROPERTY  Issue  \* MERGEFORMAT ">
      <w:r w:rsidR="00791C9C">
        <w:t>16</w:t>
      </w:r>
    </w:fldSimple>
    <w:r w:rsidR="00FA2815" w:rsidRPr="00533688">
      <w:tab/>
      <w:t>NORTH CAROLINA REGISTER</w:t>
    </w:r>
    <w:r w:rsidR="00FA2815" w:rsidRPr="00533688">
      <w:tab/>
    </w:r>
    <w:fldSimple w:instr=" DOCPROPERTY  IssueDate  \* MERGEFORMAT ">
      <w:r w:rsidR="00791C9C">
        <w:t>February 15, 2021</w:t>
      </w:r>
    </w:fldSimple>
  </w:p>
  <w:p w14:paraId="4C6F0E1F" w14:textId="77777777" w:rsidR="00FA2815" w:rsidRPr="00F61BB9" w:rsidRDefault="00FA281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FA2815" w:rsidRPr="00F61BB9" w:rsidRDefault="00FA2815" w:rsidP="006978AE">
    <w:pPr>
      <w:tabs>
        <w:tab w:val="center" w:pos="4320"/>
        <w:tab w:val="right" w:pos="8640"/>
        <w:tab w:val="left" w:pos="10386"/>
        <w:tab w:val="left" w:pos="10602"/>
      </w:tabs>
      <w:rPr>
        <w:kern w:val="0"/>
        <w:szCs w:val="22"/>
      </w:rPr>
    </w:pPr>
  </w:p>
  <w:p w14:paraId="0869D9F4" w14:textId="02663E74" w:rsidR="00FA2815" w:rsidRPr="00533688" w:rsidRDefault="00162A7A" w:rsidP="001908A6">
    <w:pPr>
      <w:pStyle w:val="RegisterHeaderFooterItalics"/>
    </w:pPr>
    <w:fldSimple w:instr=" DOCPROPERTY  Volume  \* MERGEFORMAT ">
      <w:r w:rsidR="00791C9C">
        <w:t>35</w:t>
      </w:r>
    </w:fldSimple>
    <w:r w:rsidR="00FA2815">
      <w:t>:</w:t>
    </w:r>
    <w:fldSimple w:instr=" DOCPROPERTY  Issue  \* MERGEFORMAT ">
      <w:r w:rsidR="00791C9C">
        <w:t>16</w:t>
      </w:r>
    </w:fldSimple>
    <w:r w:rsidR="00FA2815" w:rsidRPr="00533688">
      <w:tab/>
      <w:t>NORTH CAROLINA REGISTER</w:t>
    </w:r>
    <w:r w:rsidR="00FA2815" w:rsidRPr="00533688">
      <w:tab/>
    </w:r>
    <w:fldSimple w:instr=" DOCPROPERTY  IssueDate  \* MERGEFORMAT ">
      <w:r w:rsidR="00791C9C">
        <w:t>February 15, 2021</w:t>
      </w:r>
    </w:fldSimple>
  </w:p>
  <w:p w14:paraId="5FDB2AB9" w14:textId="77777777" w:rsidR="00FA2815" w:rsidRPr="00F61BB9" w:rsidRDefault="00FA281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FA2815" w:rsidRPr="00F61BB9" w:rsidRDefault="00FA2815" w:rsidP="006978AE">
    <w:pPr>
      <w:tabs>
        <w:tab w:val="center" w:pos="4320"/>
        <w:tab w:val="right" w:pos="8640"/>
        <w:tab w:val="left" w:pos="10386"/>
        <w:tab w:val="left" w:pos="10602"/>
      </w:tabs>
      <w:rPr>
        <w:kern w:val="0"/>
        <w:szCs w:val="22"/>
      </w:rPr>
    </w:pPr>
  </w:p>
  <w:p w14:paraId="7D434078" w14:textId="34612B35" w:rsidR="00FA2815" w:rsidRPr="00533688" w:rsidRDefault="00162A7A" w:rsidP="001908A6">
    <w:pPr>
      <w:pStyle w:val="RegisterHeaderFooterItalics"/>
    </w:pPr>
    <w:fldSimple w:instr=" DOCPROPERTY  Volume  \* MERGEFORMAT ">
      <w:r w:rsidR="00791C9C">
        <w:t>35</w:t>
      </w:r>
    </w:fldSimple>
    <w:r w:rsidR="00FA2815">
      <w:t>:</w:t>
    </w:r>
    <w:fldSimple w:instr=" DOCPROPERTY  Issue  \* MERGEFORMAT ">
      <w:r w:rsidR="00791C9C">
        <w:t>16</w:t>
      </w:r>
    </w:fldSimple>
    <w:r w:rsidR="00FA2815" w:rsidRPr="00533688">
      <w:tab/>
      <w:t>NORTH CAROLINA REGISTER</w:t>
    </w:r>
    <w:r w:rsidR="00FA2815" w:rsidRPr="00533688">
      <w:tab/>
    </w:r>
    <w:fldSimple w:instr=" DOCPROPERTY  IssueDate  \* MERGEFORMAT ">
      <w:r w:rsidR="00791C9C">
        <w:t>February 15, 2021</w:t>
      </w:r>
    </w:fldSimple>
  </w:p>
  <w:p w14:paraId="180D3BCC" w14:textId="77777777" w:rsidR="00FA2815" w:rsidRPr="00F61BB9" w:rsidRDefault="00FA281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FA2815" w:rsidRPr="00F61BB9" w:rsidRDefault="00FA2815" w:rsidP="006978AE">
    <w:pPr>
      <w:tabs>
        <w:tab w:val="center" w:pos="4320"/>
        <w:tab w:val="right" w:pos="8640"/>
        <w:tab w:val="left" w:pos="10386"/>
        <w:tab w:val="left" w:pos="10602"/>
      </w:tabs>
      <w:rPr>
        <w:kern w:val="0"/>
        <w:szCs w:val="22"/>
      </w:rPr>
    </w:pPr>
  </w:p>
  <w:p w14:paraId="2F15E213" w14:textId="1C9DFF6D" w:rsidR="00FA2815" w:rsidRPr="00533688" w:rsidRDefault="00162A7A" w:rsidP="001908A6">
    <w:pPr>
      <w:pStyle w:val="RegisterHeaderFooterItalics"/>
    </w:pPr>
    <w:fldSimple w:instr=" DOCPROPERTY  Volume  \* MERGEFORMAT ">
      <w:r w:rsidR="00791C9C">
        <w:t>35</w:t>
      </w:r>
    </w:fldSimple>
    <w:r w:rsidR="00FA2815">
      <w:t>:</w:t>
    </w:r>
    <w:fldSimple w:instr=" DOCPROPERTY  Issue  \* MERGEFORMAT ">
      <w:r w:rsidR="00791C9C">
        <w:t>16</w:t>
      </w:r>
    </w:fldSimple>
    <w:r w:rsidR="00FA2815" w:rsidRPr="00533688">
      <w:tab/>
      <w:t>NORTH CAROLINA REGISTER</w:t>
    </w:r>
    <w:r w:rsidR="00FA2815" w:rsidRPr="00533688">
      <w:tab/>
    </w:r>
    <w:fldSimple w:instr=" DOCPROPERTY  IssueDate  \* MERGEFORMAT ">
      <w:r w:rsidR="00791C9C">
        <w:t>February 15, 2021</w:t>
      </w:r>
    </w:fldSimple>
  </w:p>
  <w:p w14:paraId="758EC94B" w14:textId="77777777" w:rsidR="00FA2815" w:rsidRPr="00F61BB9" w:rsidRDefault="00FA281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257B2176" w:rsidR="00FA2815" w:rsidRDefault="00FA2815" w:rsidP="007B698D">
    <w:r>
      <w:fldChar w:fldCharType="begin"/>
    </w:r>
    <w:r>
      <w:fldChar w:fldCharType="begin"/>
    </w:r>
    <w:r>
      <w:instrText>NUMPAGES</w:instrText>
    </w:r>
    <w:r>
      <w:fldChar w:fldCharType="separate"/>
    </w:r>
    <w:r w:rsidR="00791C9C">
      <w:rPr>
        <w:noProof/>
      </w:rPr>
      <w:instrText>43</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FA2815" w:rsidRDefault="00FA2815" w:rsidP="007B698D">
      <w:r>
        <w:separator/>
      </w:r>
    </w:p>
  </w:footnote>
  <w:footnote w:type="continuationSeparator" w:id="0">
    <w:p w14:paraId="635BD506" w14:textId="77777777" w:rsidR="00FA2815" w:rsidRDefault="00FA281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FA2815" w:rsidRPr="00E212A1" w:rsidRDefault="00FA281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FA2815" w:rsidRPr="005A121E" w:rsidRDefault="00FA281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FA2815" w:rsidRPr="00533688" w:rsidRDefault="00FA2815" w:rsidP="00533688">
    <w:pPr>
      <w:pStyle w:val="RegisterHeaderFooterItalics"/>
    </w:pPr>
    <w:r w:rsidRPr="00533688">
      <w:tab/>
      <w:t>IN ADDITION</w:t>
    </w:r>
  </w:p>
  <w:p w14:paraId="3D06354A" w14:textId="77777777" w:rsidR="00FA2815" w:rsidRDefault="00FA281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FA2815" w:rsidRPr="00972C13" w:rsidRDefault="00FA2815" w:rsidP="007B39D0">
    <w:pPr>
      <w:pStyle w:val="RegisterHeaderFooterItalics"/>
    </w:pPr>
    <w:r>
      <w:tab/>
      <w:t>PROPOSED</w:t>
    </w:r>
    <w:r w:rsidRPr="00246CE8">
      <w:t xml:space="preserve"> RULES</w:t>
    </w:r>
  </w:p>
  <w:p w14:paraId="28954F65" w14:textId="77777777" w:rsidR="00FA2815" w:rsidRDefault="00FA281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FA2815" w:rsidRPr="00972C13" w:rsidRDefault="00FA2815" w:rsidP="007B39D0">
    <w:pPr>
      <w:pStyle w:val="RegisterHeaderFooterItalics"/>
    </w:pPr>
    <w:r>
      <w:tab/>
      <w:t>TEMPORARY</w:t>
    </w:r>
    <w:r w:rsidRPr="00246CE8">
      <w:t xml:space="preserve"> RULES</w:t>
    </w:r>
  </w:p>
  <w:p w14:paraId="05E17E9D" w14:textId="77777777" w:rsidR="00FA2815" w:rsidRDefault="00FA281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FA2815" w:rsidRPr="00972C13" w:rsidRDefault="00FA2815" w:rsidP="007B39D0">
    <w:pPr>
      <w:pStyle w:val="RegisterHeaderFooterItalics"/>
    </w:pPr>
    <w:r>
      <w:tab/>
      <w:t>APPROVED</w:t>
    </w:r>
    <w:r w:rsidRPr="00246CE8">
      <w:t xml:space="preserve"> RULES</w:t>
    </w:r>
  </w:p>
  <w:p w14:paraId="68D8475C" w14:textId="77777777" w:rsidR="00FA2815" w:rsidRDefault="00FA281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FA2815" w:rsidRPr="00972C13" w:rsidRDefault="00FA2815" w:rsidP="007B39D0">
    <w:pPr>
      <w:pStyle w:val="RegisterHeaderFooterItalics"/>
    </w:pPr>
    <w:r>
      <w:tab/>
      <w:t>Rules review commission</w:t>
    </w:r>
  </w:p>
  <w:p w14:paraId="03DBC8D7" w14:textId="77777777" w:rsidR="00FA2815" w:rsidRDefault="00FA281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FA2815" w:rsidRPr="00972C13" w:rsidRDefault="00FA2815" w:rsidP="007B39D0">
    <w:pPr>
      <w:pStyle w:val="RegisterHeaderFooterItalics"/>
    </w:pPr>
    <w:r>
      <w:tab/>
      <w:t>contested case Decisions</w:t>
    </w:r>
  </w:p>
  <w:p w14:paraId="6C913079" w14:textId="77777777" w:rsidR="00FA2815" w:rsidRDefault="00FA281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697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012"/>
    <w:rsid w:val="00030B09"/>
    <w:rsid w:val="000368F8"/>
    <w:rsid w:val="00037311"/>
    <w:rsid w:val="00042352"/>
    <w:rsid w:val="00042929"/>
    <w:rsid w:val="0005417F"/>
    <w:rsid w:val="0005629A"/>
    <w:rsid w:val="0005731A"/>
    <w:rsid w:val="00064B2E"/>
    <w:rsid w:val="000753EC"/>
    <w:rsid w:val="000A3219"/>
    <w:rsid w:val="000A5226"/>
    <w:rsid w:val="000A7F3D"/>
    <w:rsid w:val="000F5E9B"/>
    <w:rsid w:val="00105978"/>
    <w:rsid w:val="001132BF"/>
    <w:rsid w:val="0011650F"/>
    <w:rsid w:val="00116841"/>
    <w:rsid w:val="00116E76"/>
    <w:rsid w:val="00124D3E"/>
    <w:rsid w:val="00131537"/>
    <w:rsid w:val="00145BC8"/>
    <w:rsid w:val="00151C2A"/>
    <w:rsid w:val="00151D70"/>
    <w:rsid w:val="00162A7A"/>
    <w:rsid w:val="00166428"/>
    <w:rsid w:val="0018289D"/>
    <w:rsid w:val="001860A3"/>
    <w:rsid w:val="001908A6"/>
    <w:rsid w:val="001A26C7"/>
    <w:rsid w:val="001C3275"/>
    <w:rsid w:val="001C4925"/>
    <w:rsid w:val="001C7098"/>
    <w:rsid w:val="001D0B97"/>
    <w:rsid w:val="001D42CE"/>
    <w:rsid w:val="001D74E5"/>
    <w:rsid w:val="001E0D7D"/>
    <w:rsid w:val="001E1DF8"/>
    <w:rsid w:val="001E4FA8"/>
    <w:rsid w:val="001E77CC"/>
    <w:rsid w:val="00200211"/>
    <w:rsid w:val="002038B6"/>
    <w:rsid w:val="0022700B"/>
    <w:rsid w:val="002278C1"/>
    <w:rsid w:val="002334A7"/>
    <w:rsid w:val="002412EC"/>
    <w:rsid w:val="00254860"/>
    <w:rsid w:val="00262BBC"/>
    <w:rsid w:val="00285E85"/>
    <w:rsid w:val="00292056"/>
    <w:rsid w:val="002A056D"/>
    <w:rsid w:val="002B0A3A"/>
    <w:rsid w:val="002B1DDA"/>
    <w:rsid w:val="002C15DC"/>
    <w:rsid w:val="002C2716"/>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79EA"/>
    <w:rsid w:val="0035124A"/>
    <w:rsid w:val="003513F4"/>
    <w:rsid w:val="003549DA"/>
    <w:rsid w:val="00354ACB"/>
    <w:rsid w:val="00367570"/>
    <w:rsid w:val="0037090C"/>
    <w:rsid w:val="00375918"/>
    <w:rsid w:val="00381FFD"/>
    <w:rsid w:val="00382004"/>
    <w:rsid w:val="003A67B9"/>
    <w:rsid w:val="004034A4"/>
    <w:rsid w:val="00424436"/>
    <w:rsid w:val="00433B6C"/>
    <w:rsid w:val="00443812"/>
    <w:rsid w:val="00447D51"/>
    <w:rsid w:val="00451CF6"/>
    <w:rsid w:val="0046175E"/>
    <w:rsid w:val="004768BF"/>
    <w:rsid w:val="00482A05"/>
    <w:rsid w:val="00491579"/>
    <w:rsid w:val="00494958"/>
    <w:rsid w:val="004A1A79"/>
    <w:rsid w:val="004A4A68"/>
    <w:rsid w:val="004D1647"/>
    <w:rsid w:val="004D375A"/>
    <w:rsid w:val="004D4044"/>
    <w:rsid w:val="004D698F"/>
    <w:rsid w:val="004E1C51"/>
    <w:rsid w:val="004F2E90"/>
    <w:rsid w:val="004F7AD1"/>
    <w:rsid w:val="0050536D"/>
    <w:rsid w:val="005215BD"/>
    <w:rsid w:val="00533688"/>
    <w:rsid w:val="00572C19"/>
    <w:rsid w:val="00587C1B"/>
    <w:rsid w:val="005A121E"/>
    <w:rsid w:val="005B1380"/>
    <w:rsid w:val="005C4925"/>
    <w:rsid w:val="005F0F1A"/>
    <w:rsid w:val="00636642"/>
    <w:rsid w:val="006458BB"/>
    <w:rsid w:val="00651440"/>
    <w:rsid w:val="00661091"/>
    <w:rsid w:val="00661581"/>
    <w:rsid w:val="00666DFF"/>
    <w:rsid w:val="00674C70"/>
    <w:rsid w:val="00683684"/>
    <w:rsid w:val="006920A4"/>
    <w:rsid w:val="0069220D"/>
    <w:rsid w:val="006978AE"/>
    <w:rsid w:val="006A7245"/>
    <w:rsid w:val="006A7BC2"/>
    <w:rsid w:val="006C2082"/>
    <w:rsid w:val="006D0465"/>
    <w:rsid w:val="006E5BE6"/>
    <w:rsid w:val="006F4A59"/>
    <w:rsid w:val="0070007B"/>
    <w:rsid w:val="00727EA6"/>
    <w:rsid w:val="00770BAF"/>
    <w:rsid w:val="00772D3C"/>
    <w:rsid w:val="00791C9C"/>
    <w:rsid w:val="007B39D0"/>
    <w:rsid w:val="007B698D"/>
    <w:rsid w:val="007D4CE1"/>
    <w:rsid w:val="007E5F94"/>
    <w:rsid w:val="007E61E8"/>
    <w:rsid w:val="007E657F"/>
    <w:rsid w:val="007F632D"/>
    <w:rsid w:val="00802F23"/>
    <w:rsid w:val="00803AC4"/>
    <w:rsid w:val="00843621"/>
    <w:rsid w:val="00845EBF"/>
    <w:rsid w:val="00851281"/>
    <w:rsid w:val="0085301D"/>
    <w:rsid w:val="008753FA"/>
    <w:rsid w:val="00884AA9"/>
    <w:rsid w:val="008D0049"/>
    <w:rsid w:val="008D1940"/>
    <w:rsid w:val="008D2A4F"/>
    <w:rsid w:val="008D3156"/>
    <w:rsid w:val="008D46DC"/>
    <w:rsid w:val="008D7B44"/>
    <w:rsid w:val="008E3A8E"/>
    <w:rsid w:val="009457AC"/>
    <w:rsid w:val="00952545"/>
    <w:rsid w:val="009538D0"/>
    <w:rsid w:val="009576FF"/>
    <w:rsid w:val="00963E3A"/>
    <w:rsid w:val="00964506"/>
    <w:rsid w:val="0099228E"/>
    <w:rsid w:val="009D5E39"/>
    <w:rsid w:val="009E0D9D"/>
    <w:rsid w:val="009E2899"/>
    <w:rsid w:val="009E7CBD"/>
    <w:rsid w:val="00A13FE5"/>
    <w:rsid w:val="00A17C22"/>
    <w:rsid w:val="00A62C0D"/>
    <w:rsid w:val="00A71FC9"/>
    <w:rsid w:val="00A87D2F"/>
    <w:rsid w:val="00A936F3"/>
    <w:rsid w:val="00A95C2C"/>
    <w:rsid w:val="00AB27B9"/>
    <w:rsid w:val="00AB7F86"/>
    <w:rsid w:val="00AC5706"/>
    <w:rsid w:val="00AD619A"/>
    <w:rsid w:val="00AF120C"/>
    <w:rsid w:val="00AF2B36"/>
    <w:rsid w:val="00B00D1B"/>
    <w:rsid w:val="00B1265F"/>
    <w:rsid w:val="00B27FB4"/>
    <w:rsid w:val="00B34FCB"/>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0560"/>
    <w:rsid w:val="00BE5545"/>
    <w:rsid w:val="00BE62E3"/>
    <w:rsid w:val="00BE7900"/>
    <w:rsid w:val="00BF431E"/>
    <w:rsid w:val="00BF63F1"/>
    <w:rsid w:val="00C029A0"/>
    <w:rsid w:val="00C2243A"/>
    <w:rsid w:val="00C42DAE"/>
    <w:rsid w:val="00C44D97"/>
    <w:rsid w:val="00C50E5B"/>
    <w:rsid w:val="00C638AB"/>
    <w:rsid w:val="00C7719B"/>
    <w:rsid w:val="00C913A0"/>
    <w:rsid w:val="00C92084"/>
    <w:rsid w:val="00CA265E"/>
    <w:rsid w:val="00CB4887"/>
    <w:rsid w:val="00CC7E05"/>
    <w:rsid w:val="00CD4310"/>
    <w:rsid w:val="00CE4476"/>
    <w:rsid w:val="00D02816"/>
    <w:rsid w:val="00D1687E"/>
    <w:rsid w:val="00D23D99"/>
    <w:rsid w:val="00D24DA8"/>
    <w:rsid w:val="00D3050B"/>
    <w:rsid w:val="00D33D0B"/>
    <w:rsid w:val="00D35FB1"/>
    <w:rsid w:val="00D40874"/>
    <w:rsid w:val="00D45A1E"/>
    <w:rsid w:val="00D52FD0"/>
    <w:rsid w:val="00D62E85"/>
    <w:rsid w:val="00D65BF5"/>
    <w:rsid w:val="00D66F53"/>
    <w:rsid w:val="00D93C24"/>
    <w:rsid w:val="00DA74EB"/>
    <w:rsid w:val="00DE7797"/>
    <w:rsid w:val="00E143C6"/>
    <w:rsid w:val="00E212A1"/>
    <w:rsid w:val="00E2139B"/>
    <w:rsid w:val="00E22CEA"/>
    <w:rsid w:val="00E435B5"/>
    <w:rsid w:val="00E540B6"/>
    <w:rsid w:val="00E65699"/>
    <w:rsid w:val="00E81FEE"/>
    <w:rsid w:val="00E8351B"/>
    <w:rsid w:val="00E83C86"/>
    <w:rsid w:val="00E84F57"/>
    <w:rsid w:val="00E90753"/>
    <w:rsid w:val="00EA5DB0"/>
    <w:rsid w:val="00EC7EA7"/>
    <w:rsid w:val="00ED32D6"/>
    <w:rsid w:val="00EE3FD1"/>
    <w:rsid w:val="00EE7238"/>
    <w:rsid w:val="00F037A9"/>
    <w:rsid w:val="00F04092"/>
    <w:rsid w:val="00F236E1"/>
    <w:rsid w:val="00F30218"/>
    <w:rsid w:val="00F5634B"/>
    <w:rsid w:val="00F74B98"/>
    <w:rsid w:val="00F82FC3"/>
    <w:rsid w:val="00F84D63"/>
    <w:rsid w:val="00F97A77"/>
    <w:rsid w:val="00FA2815"/>
    <w:rsid w:val="00FB04D4"/>
    <w:rsid w:val="00FC2FE5"/>
    <w:rsid w:val="00FC71A2"/>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2697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paragraph" w:styleId="NormalWeb">
    <w:name w:val="Normal (Web)"/>
    <w:basedOn w:val="Normal"/>
    <w:uiPriority w:val="99"/>
    <w:unhideWhenUsed/>
    <w:rsid w:val="00802F23"/>
    <w:pPr>
      <w:spacing w:before="100" w:beforeAutospacing="1" w:after="100" w:afterAutospacing="1"/>
      <w:jc w:val="left"/>
    </w:pPr>
    <w:rPr>
      <w:kern w:val="0"/>
      <w:sz w:val="24"/>
      <w:szCs w:val="24"/>
    </w:rPr>
  </w:style>
  <w:style w:type="paragraph" w:customStyle="1" w:styleId="xmsonospacing">
    <w:name w:val="x_msonospacing"/>
    <w:basedOn w:val="Normal"/>
    <w:rsid w:val="00802F23"/>
    <w:pPr>
      <w:spacing w:before="100" w:beforeAutospacing="1" w:after="100" w:afterAutospacing="1"/>
      <w:jc w:val="left"/>
    </w:pPr>
    <w:rPr>
      <w:kern w:val="0"/>
      <w:sz w:val="24"/>
      <w:szCs w:val="24"/>
    </w:rPr>
  </w:style>
  <w:style w:type="paragraph" w:styleId="BodyText">
    <w:name w:val="Body Text"/>
    <w:basedOn w:val="Normal"/>
    <w:link w:val="BodyTextChar"/>
    <w:rsid w:val="00802F23"/>
    <w:pPr>
      <w:jc w:val="left"/>
    </w:pPr>
    <w:rPr>
      <w:b/>
      <w:bCs/>
      <w:kern w:val="0"/>
      <w:sz w:val="24"/>
      <w:szCs w:val="24"/>
    </w:rPr>
  </w:style>
  <w:style w:type="character" w:customStyle="1" w:styleId="BodyTextChar">
    <w:name w:val="Body Text Char"/>
    <w:basedOn w:val="DefaultParagraphFont"/>
    <w:link w:val="BodyText"/>
    <w:rsid w:val="00802F23"/>
    <w:rPr>
      <w:b/>
      <w:bCs/>
      <w:sz w:val="24"/>
      <w:szCs w:val="24"/>
    </w:rPr>
  </w:style>
  <w:style w:type="character" w:customStyle="1" w:styleId="BaseChar">
    <w:name w:val="Base Char"/>
    <w:basedOn w:val="DefaultParagraphFont"/>
    <w:link w:val="Base"/>
    <w:rsid w:val="00F74B98"/>
  </w:style>
  <w:style w:type="character" w:customStyle="1" w:styleId="ParagraphChar">
    <w:name w:val="Paragraph Char"/>
    <w:link w:val="Paragraph"/>
    <w:rsid w:val="00F74B98"/>
  </w:style>
  <w:style w:type="character" w:customStyle="1" w:styleId="HistoryChar">
    <w:name w:val="History Char"/>
    <w:link w:val="History"/>
    <w:locked/>
    <w:rsid w:val="00F74B98"/>
    <w:rPr>
      <w:i/>
    </w:rPr>
  </w:style>
  <w:style w:type="character" w:customStyle="1" w:styleId="RuleChar">
    <w:name w:val="Rule Char"/>
    <w:link w:val="Rule"/>
    <w:rsid w:val="00F74B98"/>
    <w:rPr>
      <w:b/>
      <w:caps/>
    </w:rPr>
  </w:style>
  <w:style w:type="character" w:customStyle="1" w:styleId="SubParagraphChar">
    <w:name w:val="SubParagraph Char"/>
    <w:link w:val="SubParagraph"/>
    <w:rsid w:val="00F74B98"/>
  </w:style>
  <w:style w:type="table" w:styleId="TableGrid">
    <w:name w:val="Table Grid"/>
    <w:basedOn w:val="TableNormal"/>
    <w:rsid w:val="001059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387491882">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law.cornell.edu/definitions/index.php?width=840&amp;height=800&amp;iframe=true&amp;def_id=d8af74657dd47ae4c29884b5e817d0ed&amp;term_occur=999&amp;term_src=Title:40:Chapter:I:Subchapter:D:Part:131:Subpart:B:131.14"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publiccomments@ncdenr.gov" TargetMode="External"/><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hyperlink" Target="mailto:tjbugbee@ncoaa.net" TargetMode="Externa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www.law.cornell.edu/definitions/index.php?width=840&amp;height=800&amp;iframe=true&amp;def_id=b1f5187410462698e131ac3068b7e3b6&amp;term_occur=999&amp;term_src=Title:40:Chapter:I:Subchapter:D:Part:131:Subpart:B:131.14" TargetMode="External"/><Relationship Id="rId30" Type="http://schemas.openxmlformats.org/officeDocument/2006/relationships/footer" Target="footer3.xml"/><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mcghee\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18</TotalTime>
  <Pages>43</Pages>
  <Words>19111</Words>
  <Characters>104423</Characters>
  <Application>Microsoft Office Word</Application>
  <DocSecurity>0</DocSecurity>
  <Lines>870</Lines>
  <Paragraphs>246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2021-02-08T16:22:00Z</dcterms:created>
  <dcterms:modified xsi:type="dcterms:W3CDTF">2021-02-10T14:08:00Z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16</vt:lpwstr>
  </property>
  <property fmtid="{D5CDD505-2E9C-101B-9397-08002B2CF9AE}" pid="4" name="IssueDate">
    <vt:lpwstr>February 15, 2021</vt:lpwstr>
  </property>
  <property fmtid="{D5CDD505-2E9C-101B-9397-08002B2CF9AE}" pid="5" name="StartPage">
    <vt:lpwstr>1786</vt:lpwstr>
  </property>
</Properties>
</file>