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52FD0" w:rsidRPr="001C4925" w:rsidRDefault="00D52FD0" w:rsidP="001C4925">
      <w:pPr>
        <w:tabs>
          <w:tab w:val="center" w:pos="5400"/>
          <w:tab w:val="left" w:pos="9417"/>
        </w:tabs>
        <w:jc w:val="center"/>
        <w:outlineLvl w:val="0"/>
        <w:rPr>
          <w:b/>
          <w:bCs/>
          <w:i/>
          <w:iCs/>
          <w:sz w:val="100"/>
          <w:szCs w:val="100"/>
        </w:rPr>
      </w:pPr>
      <w:r w:rsidRPr="001C4925">
        <w:rPr>
          <w:b/>
          <w:bCs/>
          <w:i/>
          <w:iCs/>
          <w:noProof/>
          <w:sz w:val="100"/>
          <w:szCs w:val="100"/>
        </w:rPr>
        <w:drawing>
          <wp:anchor distT="0" distB="0" distL="114300" distR="114300" simplePos="0" relativeHeight="251658240" behindDoc="1" locked="0" layoutInCell="1" allowOverlap="1">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rsidR="00D52FD0" w:rsidRDefault="00D52FD0" w:rsidP="00D52FD0">
      <w:pPr>
        <w:jc w:val="center"/>
        <w:outlineLvl w:val="0"/>
        <w:rPr>
          <w:b/>
          <w:bCs/>
          <w:i/>
          <w:iCs/>
        </w:rPr>
      </w:pPr>
    </w:p>
    <w:p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832E2A">
        <w:rPr>
          <w:b/>
          <w:bCs/>
          <w:sz w:val="30"/>
          <w:szCs w:val="30"/>
        </w:rPr>
        <w:t>33</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832E2A">
        <w:rPr>
          <w:b/>
          <w:bCs/>
          <w:sz w:val="30"/>
          <w:szCs w:val="30"/>
        </w:rPr>
        <w:t>08</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832E2A">
        <w:rPr>
          <w:b/>
          <w:bCs/>
          <w:sz w:val="30"/>
          <w:szCs w:val="30"/>
        </w:rPr>
        <w:t>778</w:t>
      </w:r>
      <w:r>
        <w:rPr>
          <w:b/>
          <w:bCs/>
          <w:sz w:val="30"/>
          <w:szCs w:val="30"/>
        </w:rPr>
        <w:fldChar w:fldCharType="end"/>
      </w:r>
      <w:r>
        <w:rPr>
          <w:b/>
          <w:bCs/>
          <w:sz w:val="30"/>
          <w:szCs w:val="30"/>
        </w:rPr>
        <w:t xml:space="preserve"> – </w:t>
      </w:r>
      <w:r w:rsidR="00B01C1C">
        <w:rPr>
          <w:b/>
          <w:bCs/>
          <w:sz w:val="30"/>
          <w:szCs w:val="30"/>
        </w:rPr>
        <w:t>8</w:t>
      </w:r>
      <w:r w:rsidR="009E7AA9">
        <w:rPr>
          <w:b/>
          <w:bCs/>
          <w:sz w:val="30"/>
          <w:szCs w:val="30"/>
        </w:rPr>
        <w:t>86</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rsidR="00BF63F1" w:rsidRDefault="00BF63F1" w:rsidP="00BF63F1">
      <w:pPr>
        <w:jc w:val="center"/>
        <w:rPr>
          <w:b/>
        </w:rPr>
      </w:pPr>
    </w:p>
    <w:p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832E2A">
        <w:rPr>
          <w:b/>
          <w:sz w:val="24"/>
        </w:rPr>
        <w:t>October 15, 2018</w:t>
      </w:r>
      <w:r>
        <w:rPr>
          <w:b/>
          <w:sz w:val="24"/>
        </w:rPr>
        <w:fldChar w:fldCharType="end"/>
      </w:r>
    </w:p>
    <w:p w:rsidR="00D52FD0" w:rsidRDefault="00D52FD0" w:rsidP="00D52FD0">
      <w:pPr>
        <w:jc w:val="center"/>
        <w:rPr>
          <w:b/>
        </w:rPr>
      </w:pPr>
    </w:p>
    <w:p w:rsidR="008E0BE2" w:rsidRDefault="008E0BE2" w:rsidP="008E0BE2">
      <w:pPr>
        <w:pStyle w:val="oahRegisterTOC1"/>
      </w:pPr>
    </w:p>
    <w:p w:rsidR="008E0BE2" w:rsidRDefault="008E0BE2" w:rsidP="008E0BE2">
      <w:pPr>
        <w:pStyle w:val="oahRegisterTOC1"/>
      </w:pPr>
      <w:r>
        <w:tab/>
        <w:t>I.</w:t>
      </w:r>
      <w:r>
        <w:tab/>
        <w:t>EXECUTIVE ORDERS</w:t>
      </w:r>
    </w:p>
    <w:p w:rsidR="00CE1654" w:rsidRDefault="00CE1654" w:rsidP="00CE1654">
      <w:pPr>
        <w:pStyle w:val="oahRegisterTOC3"/>
      </w:pPr>
      <w:r>
        <w:tab/>
      </w:r>
      <w:r>
        <w:tab/>
      </w:r>
      <w:r>
        <w:tab/>
        <w:t>Executive Order No. 54</w:t>
      </w:r>
      <w:r>
        <w:tab/>
        <w:t>778 – 7</w:t>
      </w:r>
      <w:r w:rsidR="00F36AF2">
        <w:t>79</w:t>
      </w:r>
    </w:p>
    <w:p w:rsidR="008E0BE2" w:rsidRDefault="008E0BE2" w:rsidP="008E0BE2">
      <w:pPr>
        <w:pStyle w:val="oahRegisterTOC3"/>
      </w:pPr>
      <w:r>
        <w:tab/>
      </w:r>
      <w:r>
        <w:tab/>
      </w:r>
      <w:r>
        <w:tab/>
        <w:t xml:space="preserve">Executive Order No. </w:t>
      </w:r>
      <w:r w:rsidR="0044316E">
        <w:t>55</w:t>
      </w:r>
      <w:r>
        <w:tab/>
        <w:t>7</w:t>
      </w:r>
      <w:r w:rsidR="00F36AF2">
        <w:t>80</w:t>
      </w:r>
      <w:r>
        <w:t xml:space="preserve"> – </w:t>
      </w:r>
      <w:r w:rsidR="0044316E">
        <w:t>78</w:t>
      </w:r>
      <w:r w:rsidR="00F36AF2">
        <w:t>2</w:t>
      </w:r>
    </w:p>
    <w:p w:rsidR="00376279" w:rsidRDefault="00376279" w:rsidP="008E0BE2">
      <w:pPr>
        <w:pStyle w:val="oahRegisterTOC3"/>
      </w:pPr>
      <w:r>
        <w:tab/>
      </w:r>
      <w:r>
        <w:tab/>
      </w:r>
      <w:r>
        <w:tab/>
        <w:t xml:space="preserve">Executive Order No. </w:t>
      </w:r>
      <w:r w:rsidR="0044316E">
        <w:t>56</w:t>
      </w:r>
      <w:r>
        <w:tab/>
        <w:t>7</w:t>
      </w:r>
      <w:r w:rsidR="006978FC">
        <w:t>8</w:t>
      </w:r>
      <w:r w:rsidR="00F36AF2">
        <w:t>3</w:t>
      </w:r>
      <w:r>
        <w:t xml:space="preserve"> – </w:t>
      </w:r>
      <w:r w:rsidR="006978FC">
        <w:t>78</w:t>
      </w:r>
      <w:r w:rsidR="00F36AF2">
        <w:t>4</w:t>
      </w:r>
    </w:p>
    <w:p w:rsidR="00376279" w:rsidRDefault="00376279" w:rsidP="00376279">
      <w:pPr>
        <w:pStyle w:val="oahRegisterTOC3"/>
      </w:pPr>
      <w:r>
        <w:tab/>
      </w:r>
      <w:r>
        <w:tab/>
      </w:r>
      <w:r>
        <w:tab/>
        <w:t xml:space="preserve">Executive Order No. </w:t>
      </w:r>
      <w:r w:rsidR="0044316E">
        <w:t>57</w:t>
      </w:r>
      <w:r>
        <w:tab/>
        <w:t>7</w:t>
      </w:r>
      <w:r w:rsidR="006978FC">
        <w:t>8</w:t>
      </w:r>
      <w:r w:rsidR="00F36AF2">
        <w:t>5</w:t>
      </w:r>
      <w:r>
        <w:t xml:space="preserve"> – </w:t>
      </w:r>
      <w:r w:rsidR="006978FC">
        <w:t>78</w:t>
      </w:r>
      <w:r w:rsidR="00F36AF2">
        <w:t>6</w:t>
      </w:r>
    </w:p>
    <w:p w:rsidR="00376279" w:rsidRDefault="00376279" w:rsidP="00376279">
      <w:pPr>
        <w:pStyle w:val="oahRegisterTOC3"/>
      </w:pPr>
      <w:r>
        <w:tab/>
      </w:r>
      <w:r>
        <w:tab/>
      </w:r>
      <w:r>
        <w:tab/>
        <w:t xml:space="preserve">Executive Order No. </w:t>
      </w:r>
      <w:r w:rsidR="0044316E">
        <w:t>58</w:t>
      </w:r>
      <w:r>
        <w:tab/>
        <w:t>7</w:t>
      </w:r>
      <w:r w:rsidR="006978FC">
        <w:t>8</w:t>
      </w:r>
      <w:r w:rsidR="00F36AF2">
        <w:t>7</w:t>
      </w:r>
      <w:r>
        <w:t xml:space="preserve"> – </w:t>
      </w:r>
      <w:r w:rsidR="006978FC">
        <w:t>78</w:t>
      </w:r>
      <w:r w:rsidR="00F36AF2">
        <w:t>8</w:t>
      </w:r>
    </w:p>
    <w:p w:rsidR="00376279" w:rsidRDefault="00376279" w:rsidP="00376279">
      <w:pPr>
        <w:pStyle w:val="oahRegisterTOC3"/>
      </w:pPr>
      <w:r>
        <w:tab/>
      </w:r>
      <w:r>
        <w:tab/>
      </w:r>
      <w:r>
        <w:tab/>
        <w:t xml:space="preserve">Executive Order No. </w:t>
      </w:r>
      <w:r w:rsidR="0044316E">
        <w:t>59</w:t>
      </w:r>
      <w:r>
        <w:tab/>
        <w:t>7</w:t>
      </w:r>
      <w:r w:rsidR="006978FC">
        <w:t>8</w:t>
      </w:r>
      <w:r w:rsidR="00F36AF2">
        <w:t>9</w:t>
      </w:r>
      <w:r>
        <w:t xml:space="preserve"> – </w:t>
      </w:r>
      <w:r w:rsidR="006978FC">
        <w:t>79</w:t>
      </w:r>
      <w:r w:rsidR="00F36AF2">
        <w:t>2</w:t>
      </w:r>
    </w:p>
    <w:p w:rsidR="00376279" w:rsidRDefault="00376279" w:rsidP="00376279">
      <w:pPr>
        <w:pStyle w:val="oahRegisterTOC3"/>
      </w:pPr>
      <w:r>
        <w:tab/>
      </w:r>
      <w:r>
        <w:tab/>
      </w:r>
      <w:r>
        <w:tab/>
        <w:t xml:space="preserve">Executive Order No. </w:t>
      </w:r>
      <w:r w:rsidR="0044316E">
        <w:t>60</w:t>
      </w:r>
      <w:r>
        <w:tab/>
        <w:t>7</w:t>
      </w:r>
      <w:r w:rsidR="006978FC">
        <w:t>9</w:t>
      </w:r>
      <w:r w:rsidR="00F36AF2">
        <w:t>3</w:t>
      </w:r>
      <w:r>
        <w:t xml:space="preserve"> – </w:t>
      </w:r>
      <w:r w:rsidR="006978FC">
        <w:t>79</w:t>
      </w:r>
      <w:r w:rsidR="00F36AF2">
        <w:t>4</w:t>
      </w:r>
    </w:p>
    <w:p w:rsidR="00376279" w:rsidRDefault="00376279" w:rsidP="00376279">
      <w:pPr>
        <w:pStyle w:val="oahRegisterTOC3"/>
      </w:pPr>
      <w:r>
        <w:tab/>
      </w:r>
      <w:r>
        <w:tab/>
      </w:r>
      <w:r>
        <w:tab/>
        <w:t xml:space="preserve">Executive Order No. </w:t>
      </w:r>
      <w:r w:rsidR="0044316E">
        <w:t>61</w:t>
      </w:r>
      <w:r>
        <w:tab/>
        <w:t>7</w:t>
      </w:r>
      <w:r w:rsidR="006978FC">
        <w:t>9</w:t>
      </w:r>
      <w:r w:rsidR="00F36AF2">
        <w:t>5</w:t>
      </w:r>
      <w:r>
        <w:t xml:space="preserve"> – </w:t>
      </w:r>
      <w:r w:rsidR="006978FC">
        <w:t>79</w:t>
      </w:r>
      <w:r w:rsidR="00F36AF2">
        <w:t>6</w:t>
      </w:r>
    </w:p>
    <w:p w:rsidR="00376279" w:rsidRDefault="00376279" w:rsidP="00376279">
      <w:pPr>
        <w:pStyle w:val="oahRegisterTOC3"/>
      </w:pPr>
      <w:r>
        <w:tab/>
      </w:r>
      <w:r>
        <w:tab/>
      </w:r>
      <w:r>
        <w:tab/>
        <w:t xml:space="preserve">Executive Order No. </w:t>
      </w:r>
      <w:r w:rsidR="0044316E">
        <w:t>6</w:t>
      </w:r>
      <w:r w:rsidR="00CE1654">
        <w:t>2</w:t>
      </w:r>
      <w:r>
        <w:tab/>
      </w:r>
      <w:r w:rsidR="006978FC">
        <w:t>79</w:t>
      </w:r>
      <w:r w:rsidR="00F36AF2">
        <w:t>7</w:t>
      </w:r>
      <w:r>
        <w:t xml:space="preserve"> – </w:t>
      </w:r>
      <w:r w:rsidR="006978FC">
        <w:t>79</w:t>
      </w:r>
      <w:r w:rsidR="00F36AF2">
        <w:t>8</w:t>
      </w:r>
    </w:p>
    <w:p w:rsidR="00376279" w:rsidRDefault="00376279" w:rsidP="00376279">
      <w:pPr>
        <w:pStyle w:val="oahRegisterTOC3"/>
      </w:pPr>
      <w:r>
        <w:tab/>
      </w:r>
      <w:r>
        <w:tab/>
      </w:r>
      <w:r>
        <w:tab/>
        <w:t xml:space="preserve">Executive Order No. </w:t>
      </w:r>
      <w:r w:rsidR="0044316E">
        <w:t>63</w:t>
      </w:r>
      <w:r>
        <w:tab/>
        <w:t>7</w:t>
      </w:r>
      <w:r w:rsidR="006978FC">
        <w:t>9</w:t>
      </w:r>
      <w:r w:rsidR="00F36AF2">
        <w:t>9</w:t>
      </w:r>
      <w:r>
        <w:t xml:space="preserve"> – </w:t>
      </w:r>
      <w:r w:rsidR="00F36AF2">
        <w:t>801</w:t>
      </w:r>
    </w:p>
    <w:p w:rsidR="00376279" w:rsidRDefault="00376279" w:rsidP="00376279">
      <w:pPr>
        <w:pStyle w:val="oahRegisterTOC3"/>
      </w:pPr>
      <w:r>
        <w:tab/>
      </w:r>
      <w:r>
        <w:tab/>
      </w:r>
      <w:r>
        <w:tab/>
        <w:t xml:space="preserve">Executive Order No. </w:t>
      </w:r>
      <w:r w:rsidR="0044316E">
        <w:t>64</w:t>
      </w:r>
      <w:r>
        <w:tab/>
      </w:r>
      <w:r w:rsidR="006978FC">
        <w:t>80</w:t>
      </w:r>
      <w:r w:rsidR="00F36AF2">
        <w:t>2</w:t>
      </w:r>
      <w:r>
        <w:t xml:space="preserve"> – 80</w:t>
      </w:r>
      <w:r w:rsidR="00F36AF2">
        <w:t>4</w:t>
      </w:r>
    </w:p>
    <w:p w:rsidR="00376279" w:rsidRDefault="00376279">
      <w:pPr>
        <w:pStyle w:val="oahRegisterTOC1"/>
      </w:pPr>
    </w:p>
    <w:p w:rsidR="008E0BE2" w:rsidRDefault="008E0BE2" w:rsidP="008E0BE2">
      <w:pPr>
        <w:pStyle w:val="oahRegisterTOC1"/>
      </w:pPr>
      <w:r>
        <w:tab/>
        <w:t>II.</w:t>
      </w:r>
      <w:r>
        <w:tab/>
        <w:t>IN ADDITION</w:t>
      </w:r>
    </w:p>
    <w:p w:rsidR="008E0BE2" w:rsidRDefault="008E0BE2" w:rsidP="008E0BE2">
      <w:pPr>
        <w:pStyle w:val="oahRegisterTOC3"/>
      </w:pPr>
      <w:r>
        <w:tab/>
      </w:r>
      <w:r>
        <w:tab/>
      </w:r>
      <w:r>
        <w:tab/>
      </w:r>
      <w:r w:rsidR="00B2189B">
        <w:t>Environmental Management Commission – Public Notice</w:t>
      </w:r>
      <w:r>
        <w:tab/>
      </w:r>
      <w:r w:rsidR="009E7AA9">
        <w:t>805</w:t>
      </w:r>
    </w:p>
    <w:p w:rsidR="008E0BE2" w:rsidRDefault="008E0BE2" w:rsidP="008E0BE2">
      <w:pPr>
        <w:pStyle w:val="oahRegisterTOC1"/>
      </w:pPr>
    </w:p>
    <w:p w:rsidR="008E0BE2" w:rsidRDefault="008E0BE2" w:rsidP="008E0BE2">
      <w:pPr>
        <w:pStyle w:val="oahRegisterTOC1"/>
      </w:pPr>
      <w:r>
        <w:tab/>
        <w:t>III.</w:t>
      </w:r>
      <w:r>
        <w:tab/>
        <w:t>PROPOSED RULES</w:t>
      </w:r>
    </w:p>
    <w:p w:rsidR="008E0BE2" w:rsidRDefault="008E0BE2" w:rsidP="008E0BE2">
      <w:pPr>
        <w:pStyle w:val="oahRegisterTOC2"/>
      </w:pPr>
      <w:r>
        <w:tab/>
      </w:r>
      <w:r>
        <w:tab/>
        <w:t>Health and Human Services, Department of</w:t>
      </w:r>
    </w:p>
    <w:p w:rsidR="008E0BE2" w:rsidRDefault="008E0BE2" w:rsidP="008E0BE2">
      <w:pPr>
        <w:pStyle w:val="oahRegisterTOC3"/>
      </w:pPr>
      <w:r>
        <w:tab/>
      </w:r>
      <w:r>
        <w:tab/>
      </w:r>
      <w:r>
        <w:tab/>
        <w:t>Social Services Commission</w:t>
      </w:r>
      <w:r>
        <w:tab/>
      </w:r>
      <w:r w:rsidR="00D52A06">
        <w:t>806</w:t>
      </w:r>
      <w:r>
        <w:t xml:space="preserve"> – </w:t>
      </w:r>
      <w:r w:rsidR="00D52A06">
        <w:t>817</w:t>
      </w:r>
    </w:p>
    <w:p w:rsidR="008E0BE2" w:rsidRDefault="008E0BE2" w:rsidP="008E0BE2">
      <w:pPr>
        <w:pStyle w:val="oahRegisterTOC2"/>
      </w:pPr>
      <w:r>
        <w:tab/>
      </w:r>
      <w:r>
        <w:tab/>
        <w:t>Insurance, Department of</w:t>
      </w:r>
    </w:p>
    <w:p w:rsidR="008E0BE2" w:rsidRDefault="008E0BE2" w:rsidP="008E0BE2">
      <w:pPr>
        <w:pStyle w:val="oahRegisterTOC3"/>
      </w:pPr>
      <w:r>
        <w:tab/>
      </w:r>
      <w:r>
        <w:tab/>
      </w:r>
      <w:r>
        <w:tab/>
        <w:t>Industrial Commission</w:t>
      </w:r>
      <w:r>
        <w:tab/>
      </w:r>
      <w:r w:rsidR="00D52A06">
        <w:t>817</w:t>
      </w:r>
      <w:r>
        <w:t xml:space="preserve"> – </w:t>
      </w:r>
      <w:r w:rsidR="00D52A06">
        <w:t>824</w:t>
      </w:r>
    </w:p>
    <w:p w:rsidR="008E0BE2" w:rsidRDefault="008E0BE2" w:rsidP="008E0BE2">
      <w:pPr>
        <w:pStyle w:val="oahRegisterTOC2"/>
      </w:pPr>
      <w:r>
        <w:tab/>
      </w:r>
      <w:r>
        <w:tab/>
        <w:t>Public Safety, Department of</w:t>
      </w:r>
    </w:p>
    <w:p w:rsidR="008E0BE2" w:rsidRDefault="008E0BE2" w:rsidP="008E0BE2">
      <w:pPr>
        <w:pStyle w:val="oahRegisterTOC3"/>
      </w:pPr>
      <w:r>
        <w:tab/>
      </w:r>
      <w:r>
        <w:tab/>
      </w:r>
      <w:r>
        <w:tab/>
        <w:t>Alcoholic Beverage Control Commission</w:t>
      </w:r>
      <w:r>
        <w:tab/>
      </w:r>
      <w:r w:rsidR="00D52A06">
        <w:t>824</w:t>
      </w:r>
      <w:r>
        <w:t xml:space="preserve"> – 8</w:t>
      </w:r>
      <w:r w:rsidR="00D52A06">
        <w:t>35</w:t>
      </w:r>
    </w:p>
    <w:p w:rsidR="008E0BE2" w:rsidRDefault="008E0BE2" w:rsidP="008E0BE2">
      <w:pPr>
        <w:pStyle w:val="oahRegisterTOC2"/>
      </w:pPr>
      <w:r>
        <w:tab/>
      </w:r>
      <w:r>
        <w:tab/>
        <w:t>Occupational Licensing Boards and Commissions</w:t>
      </w:r>
    </w:p>
    <w:p w:rsidR="008E0BE2" w:rsidRDefault="008E0BE2" w:rsidP="008E0BE2">
      <w:pPr>
        <w:pStyle w:val="oahRegisterTOC3"/>
      </w:pPr>
      <w:r>
        <w:tab/>
      </w:r>
      <w:r>
        <w:tab/>
      </w:r>
      <w:r>
        <w:tab/>
        <w:t>Medical Board</w:t>
      </w:r>
      <w:r>
        <w:tab/>
        <w:t>8</w:t>
      </w:r>
      <w:r w:rsidR="00D52A06">
        <w:t>35</w:t>
      </w:r>
      <w:r>
        <w:t xml:space="preserve"> – 8</w:t>
      </w:r>
      <w:r w:rsidR="00D52A06">
        <w:t>38</w:t>
      </w:r>
    </w:p>
    <w:p w:rsidR="008E0BE2" w:rsidRDefault="008E0BE2" w:rsidP="008E0BE2">
      <w:pPr>
        <w:pStyle w:val="oahRegisterTOC3"/>
      </w:pPr>
      <w:r>
        <w:tab/>
      </w:r>
      <w:r>
        <w:tab/>
      </w:r>
      <w:r>
        <w:tab/>
        <w:t>Physical Therapy Examiners, Board of</w:t>
      </w:r>
      <w:r>
        <w:tab/>
        <w:t>8</w:t>
      </w:r>
      <w:r w:rsidR="006F0E86">
        <w:t>38</w:t>
      </w:r>
    </w:p>
    <w:p w:rsidR="008E0BE2" w:rsidRDefault="008E0BE2" w:rsidP="008E0BE2">
      <w:pPr>
        <w:pStyle w:val="oahRegisterTOC3"/>
      </w:pPr>
      <w:r>
        <w:tab/>
      </w:r>
      <w:r>
        <w:tab/>
      </w:r>
      <w:r>
        <w:tab/>
        <w:t xml:space="preserve">Substance Abuse Professional </w:t>
      </w:r>
      <w:r w:rsidR="00CE1654">
        <w:t xml:space="preserve">Practice </w:t>
      </w:r>
      <w:r>
        <w:t>Board</w:t>
      </w:r>
      <w:r>
        <w:tab/>
        <w:t>8</w:t>
      </w:r>
      <w:r w:rsidR="00D52A06">
        <w:t>38</w:t>
      </w:r>
      <w:r>
        <w:t xml:space="preserve"> – 8</w:t>
      </w:r>
      <w:r w:rsidR="00D52A06">
        <w:t>44</w:t>
      </w:r>
    </w:p>
    <w:p w:rsidR="008E0BE2" w:rsidRDefault="008E0BE2" w:rsidP="008E0BE2">
      <w:pPr>
        <w:pStyle w:val="oahRegisterTOC1"/>
      </w:pPr>
    </w:p>
    <w:p w:rsidR="008E0BE2" w:rsidRDefault="008E0BE2" w:rsidP="008E0BE2">
      <w:pPr>
        <w:pStyle w:val="oahRegisterTOC1"/>
      </w:pPr>
      <w:r>
        <w:tab/>
        <w:t>IV.</w:t>
      </w:r>
      <w:r>
        <w:tab/>
        <w:t>EMERGENCY RULES</w:t>
      </w:r>
    </w:p>
    <w:p w:rsidR="008E0BE2" w:rsidRDefault="008E0BE2" w:rsidP="008E0BE2">
      <w:pPr>
        <w:pStyle w:val="oahRegisterTOC2"/>
      </w:pPr>
      <w:r>
        <w:tab/>
      </w:r>
      <w:r>
        <w:tab/>
        <w:t>Occupational Licensing Boards and Commissions</w:t>
      </w:r>
    </w:p>
    <w:p w:rsidR="008E0BE2" w:rsidRDefault="008E0BE2" w:rsidP="008E0BE2">
      <w:pPr>
        <w:pStyle w:val="oahRegisterTOC3"/>
      </w:pPr>
      <w:r>
        <w:tab/>
      </w:r>
      <w:r>
        <w:tab/>
      </w:r>
      <w:r>
        <w:tab/>
        <w:t>Medical Board</w:t>
      </w:r>
      <w:r>
        <w:tab/>
        <w:t>8</w:t>
      </w:r>
      <w:r w:rsidR="00D52A06">
        <w:t>45</w:t>
      </w:r>
      <w:r>
        <w:t xml:space="preserve"> – 8</w:t>
      </w:r>
      <w:r w:rsidR="00D52A06">
        <w:t>49</w:t>
      </w:r>
    </w:p>
    <w:p w:rsidR="008E0BE2" w:rsidRDefault="008E0BE2" w:rsidP="008E0BE2">
      <w:pPr>
        <w:pStyle w:val="oahRegisterTOC1"/>
      </w:pPr>
    </w:p>
    <w:p w:rsidR="008E0BE2" w:rsidRDefault="008E0BE2" w:rsidP="008E0BE2">
      <w:pPr>
        <w:pStyle w:val="oahRegisterTOC1"/>
      </w:pPr>
      <w:r>
        <w:tab/>
        <w:t>V.</w:t>
      </w:r>
      <w:r>
        <w:tab/>
        <w:t>TEMPORARY RULES</w:t>
      </w:r>
    </w:p>
    <w:p w:rsidR="008E0BE2" w:rsidRDefault="008E0BE2" w:rsidP="008E0BE2">
      <w:pPr>
        <w:pStyle w:val="oahRegisterTOC2"/>
      </w:pPr>
      <w:r>
        <w:tab/>
      </w:r>
      <w:r>
        <w:tab/>
        <w:t>Insurance, Department of</w:t>
      </w:r>
    </w:p>
    <w:p w:rsidR="008E0BE2" w:rsidRDefault="008E0BE2" w:rsidP="008E0BE2">
      <w:pPr>
        <w:pStyle w:val="oahRegisterTOC3"/>
      </w:pPr>
      <w:r>
        <w:tab/>
      </w:r>
      <w:r>
        <w:tab/>
      </w:r>
      <w:r>
        <w:tab/>
        <w:t>Department</w:t>
      </w:r>
      <w:r>
        <w:tab/>
        <w:t>8</w:t>
      </w:r>
      <w:r w:rsidR="00D52A06">
        <w:t>50</w:t>
      </w:r>
      <w:r>
        <w:t xml:space="preserve"> – 8</w:t>
      </w:r>
      <w:r w:rsidR="00D52A06">
        <w:t>51</w:t>
      </w:r>
    </w:p>
    <w:p w:rsidR="008E0BE2" w:rsidRDefault="008E0BE2" w:rsidP="008E0BE2">
      <w:pPr>
        <w:pStyle w:val="oahRegisterTOC1"/>
      </w:pPr>
    </w:p>
    <w:p w:rsidR="008E0BE2" w:rsidRPr="008E0BE2" w:rsidRDefault="008E0BE2" w:rsidP="008E0BE2">
      <w:pPr>
        <w:pStyle w:val="oahRegisterTOC1"/>
        <w:rPr>
          <w:b w:val="0"/>
        </w:rPr>
      </w:pPr>
      <w:r>
        <w:tab/>
        <w:t>VI.</w:t>
      </w:r>
      <w:r>
        <w:tab/>
        <w:t>RULES REVIEW COMMISSION</w:t>
      </w:r>
      <w:r w:rsidRPr="008E0BE2">
        <w:rPr>
          <w:b w:val="0"/>
        </w:rPr>
        <w:tab/>
        <w:t>8</w:t>
      </w:r>
      <w:r w:rsidR="00D52A06">
        <w:rPr>
          <w:b w:val="0"/>
        </w:rPr>
        <w:t>52</w:t>
      </w:r>
      <w:r w:rsidRPr="008E0BE2">
        <w:rPr>
          <w:b w:val="0"/>
        </w:rPr>
        <w:t xml:space="preserve"> – 8</w:t>
      </w:r>
      <w:r w:rsidR="00D52A06">
        <w:rPr>
          <w:b w:val="0"/>
        </w:rPr>
        <w:t>82</w:t>
      </w:r>
    </w:p>
    <w:p w:rsidR="008E0BE2" w:rsidRDefault="008E0BE2" w:rsidP="00D52FD0">
      <w:pPr>
        <w:tabs>
          <w:tab w:val="decimal" w:pos="2160"/>
          <w:tab w:val="left" w:pos="2340"/>
          <w:tab w:val="left" w:pos="2520"/>
          <w:tab w:val="left" w:leader="dot" w:pos="8640"/>
        </w:tabs>
        <w:outlineLvl w:val="0"/>
        <w:rPr>
          <w:b/>
          <w:bCs/>
        </w:rPr>
      </w:pPr>
    </w:p>
    <w:p w:rsidR="004C5C46" w:rsidRDefault="004C5C46" w:rsidP="004C5C46">
      <w:pPr>
        <w:pStyle w:val="oahRegisterTOC1"/>
      </w:pPr>
      <w:r>
        <w:tab/>
        <w:t>VII.</w:t>
      </w:r>
      <w:r>
        <w:tab/>
        <w:t>CONTESTED CASE DECISIONS</w:t>
      </w:r>
    </w:p>
    <w:p w:rsidR="004C5C46" w:rsidRDefault="004C5C46" w:rsidP="004C5C46">
      <w:pPr>
        <w:pStyle w:val="oahRegisterTOC3"/>
      </w:pPr>
      <w:r>
        <w:tab/>
      </w:r>
      <w:r>
        <w:tab/>
      </w:r>
      <w:r>
        <w:tab/>
        <w:t>Index to ALJ Decisions</w:t>
      </w:r>
      <w:r>
        <w:tab/>
        <w:t>8</w:t>
      </w:r>
      <w:r w:rsidR="00D52A06">
        <w:t>83</w:t>
      </w:r>
      <w:r>
        <w:t xml:space="preserve"> – 8</w:t>
      </w:r>
      <w:r w:rsidR="00D52A06">
        <w:t>86</w:t>
      </w:r>
    </w:p>
    <w:p w:rsidR="00FB04D4" w:rsidRDefault="00FB04D4"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D52FD0" w:rsidRDefault="00D52FD0" w:rsidP="00D52FD0">
      <w:pPr>
        <w:tabs>
          <w:tab w:val="right" w:pos="9630"/>
        </w:tabs>
        <w:ind w:left="1260"/>
        <w:rPr>
          <w:b/>
          <w:i/>
        </w:rPr>
      </w:pPr>
      <w:r>
        <w:rPr>
          <w:b/>
          <w:i/>
        </w:rPr>
        <w:tab/>
      </w:r>
      <w:r>
        <w:rPr>
          <w:b/>
          <w:i/>
        </w:rPr>
        <w:br w:type="page"/>
      </w:r>
    </w:p>
    <w:p w:rsidR="00D52FD0" w:rsidRDefault="00D52FD0" w:rsidP="00D52FD0"/>
    <w:p w:rsidR="00D52FD0" w:rsidRDefault="00D52FD0" w:rsidP="00D52FD0">
      <w:pPr>
        <w:jc w:val="center"/>
        <w:rPr>
          <w:b/>
          <w:sz w:val="28"/>
          <w:szCs w:val="28"/>
        </w:rPr>
      </w:pPr>
      <w:r>
        <w:rPr>
          <w:b/>
          <w:sz w:val="28"/>
          <w:szCs w:val="28"/>
        </w:rPr>
        <w:t>Contact List for Rulemaking Questions or Concerns</w:t>
      </w:r>
    </w:p>
    <w:p w:rsidR="00D52FD0" w:rsidRDefault="00D52FD0" w:rsidP="00D52FD0"/>
    <w:p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rsidR="00D52FD0" w:rsidRDefault="00D52FD0" w:rsidP="00D52FD0">
      <w:pPr>
        <w:rPr>
          <w:sz w:val="16"/>
          <w:szCs w:val="16"/>
        </w:rPr>
      </w:pPr>
    </w:p>
    <w:p w:rsidR="00D52FD0" w:rsidRDefault="00D52FD0" w:rsidP="00D52FD0">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rPr>
          <w:sz w:val="12"/>
          <w:szCs w:val="12"/>
        </w:rPr>
      </w:pP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Molly Masich, Codifier of Rules</w:t>
      </w:r>
      <w:r>
        <w:tab/>
      </w:r>
      <w:r>
        <w:tab/>
        <w:t>molly.masich@oah.nc.gov</w:t>
      </w:r>
      <w:r>
        <w:tab/>
      </w:r>
      <w:r>
        <w:tab/>
        <w:t>(919) 431-3071</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Dana McGhee, Publications Coordinator </w:t>
      </w:r>
      <w:r>
        <w:tab/>
        <w:t>dana.mcghee@oah.nc.gov</w:t>
      </w:r>
      <w:r>
        <w:tab/>
      </w:r>
      <w:r>
        <w:tab/>
        <w:t>(919) 431-3075</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Lindsay Woy, Editorial Assistant</w:t>
      </w:r>
      <w:r>
        <w:tab/>
      </w:r>
      <w:r>
        <w:tab/>
        <w:t>lindsay.woy@oah.nc.gov</w:t>
      </w:r>
      <w:r>
        <w:tab/>
      </w:r>
      <w:r>
        <w:tab/>
        <w:t>(919) 431-3078</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t>(919) 431-3006</w:t>
      </w:r>
    </w:p>
    <w:p w:rsidR="00262BBC" w:rsidRDefault="00262BBC" w:rsidP="00262BBC">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t>(919) 431-3074</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t>(919) 431-3079</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Jason Thomas, Commission Counsel</w:t>
      </w:r>
      <w:r>
        <w:tab/>
        <w:t>jason.thomas@oah.nc.gov</w:t>
      </w:r>
      <w:r>
        <w:tab/>
      </w:r>
      <w:r>
        <w:tab/>
        <w:t>(919) 431-3081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t>(919) 431-3080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t>(919) 431-3073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Fiscal Notes &amp; Economic Analysis and Governor's Review</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116 West Jones Street</w:t>
          </w:r>
        </w:smartTag>
      </w:smartTag>
      <w:r>
        <w:tab/>
      </w:r>
      <w:r>
        <w:tab/>
      </w:r>
      <w:r>
        <w:tab/>
      </w:r>
      <w:r>
        <w:tab/>
        <w:t>(919) 807-4700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27603-8005</w:t>
          </w:r>
        </w:smartTag>
      </w:smartTag>
      <w:r>
        <w:tab/>
      </w:r>
      <w:r>
        <w:tab/>
        <w:t>(919) 733-0640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Anca Grozav, Economic Analyst</w:t>
      </w:r>
      <w:r>
        <w:tab/>
      </w:r>
      <w:r>
        <w:tab/>
        <w:t>osbmruleanalysis@osbm.nc.gov</w:t>
      </w:r>
      <w:r>
        <w:tab/>
        <w:t>(919) 807-4740</w:t>
      </w:r>
    </w:p>
    <w:p w:rsidR="00D52FD0" w:rsidRDefault="00D52FD0" w:rsidP="00D52F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1170"/>
      </w:pPr>
      <w:r>
        <w:t>Carrie Hollis, Economic Analyst</w:t>
      </w:r>
      <w:r>
        <w:tab/>
      </w:r>
      <w:r>
        <w:tab/>
        <w:t>osbmruleanalysis@osbm.nc.gov</w:t>
      </w:r>
      <w:r>
        <w:tab/>
        <w:t>(919) 807-4757</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215 North Dawson Street</w:t>
          </w:r>
        </w:smartTag>
      </w:smartTag>
      <w:r>
        <w:tab/>
      </w:r>
      <w:r>
        <w:tab/>
      </w:r>
      <w:r>
        <w:tab/>
      </w:r>
      <w:r>
        <w:tab/>
        <w:t>(919) 715-2893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NC League of Municipalities</w:t>
      </w:r>
      <w:r>
        <w:tab/>
      </w:r>
      <w:r>
        <w:tab/>
      </w:r>
      <w:r>
        <w:tab/>
        <w:t>(919) 715-4000</w:t>
      </w:r>
    </w:p>
    <w:p w:rsidR="00D52FD0" w:rsidRDefault="006A7245"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150 Fayetteville</w:t>
      </w:r>
      <w:r w:rsidR="00D52FD0">
        <w:t xml:space="preserve"> Street</w:t>
      </w:r>
      <w:r>
        <w:t>, Suite 300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w:t>
      </w:r>
      <w:r w:rsidR="006A7245">
        <w:t xml:space="preserve"> North Carolina 27601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tab/>
      </w:r>
      <w:r>
        <w:tab/>
        <w:t>contact:  Sarah Collins</w:t>
      </w:r>
      <w:r>
        <w:tab/>
      </w:r>
      <w:r>
        <w:tab/>
      </w:r>
      <w:r>
        <w:tab/>
      </w:r>
      <w:r>
        <w:tab/>
        <w:t>scollins@nclm.org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300 North Salisbury Street</w:t>
          </w:r>
        </w:smartTag>
      </w:smartTag>
      <w:r>
        <w:tab/>
      </w:r>
      <w:r>
        <w:tab/>
      </w:r>
      <w:r>
        <w:tab/>
      </w:r>
      <w:r>
        <w:tab/>
        <w:t>(919) 733-2578</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27611</w:t>
          </w:r>
        </w:smartTag>
      </w:smartTag>
      <w:r>
        <w:tab/>
      </w:r>
      <w:r>
        <w:tab/>
      </w:r>
      <w:r>
        <w:tab/>
        <w:t>(919) 715-5460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Karen Cochrane-Brown, Director/</w:t>
      </w:r>
      <w:r>
        <w:rPr>
          <w:color w:val="000000"/>
          <w:lang w:val="en"/>
        </w:rPr>
        <w:t>Legislative Analysis Division</w:t>
      </w:r>
      <w:r>
        <w:rPr>
          <w:color w:val="000000"/>
          <w:lang w:val="en"/>
        </w:rPr>
        <w:tab/>
        <w:t>k</w:t>
      </w:r>
      <w:r>
        <w:t>aren.cochrane-brown@ncleg.net</w:t>
      </w:r>
    </w:p>
    <w:p w:rsidR="00042929"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Jeff Hudson, Staff Attorney</w:t>
      </w:r>
      <w:r>
        <w:tab/>
      </w:r>
      <w:r>
        <w:tab/>
      </w:r>
      <w:r>
        <w:tab/>
      </w:r>
      <w:r>
        <w:tab/>
      </w:r>
      <w:r>
        <w:tab/>
      </w:r>
      <w:r w:rsidR="00042929" w:rsidRPr="00482A05">
        <w:t>Jeffrey.hudson@ncleg.net</w:t>
      </w:r>
    </w:p>
    <w:p w:rsidR="00042929" w:rsidRPr="00533688" w:rsidRDefault="00042929">
      <w:pPr>
        <w:rPr>
          <w:b/>
        </w:rPr>
      </w:pPr>
      <w:r w:rsidRPr="00533688">
        <w:rPr>
          <w:b/>
        </w:rPr>
        <w:br w:type="page"/>
      </w:r>
    </w:p>
    <w:p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rsidR="00B439BE" w:rsidRPr="00B439BE" w:rsidRDefault="00B439BE" w:rsidP="00B439BE">
      <w:pPr>
        <w:jc w:val="center"/>
        <w:rPr>
          <w:b/>
          <w:bCs/>
          <w:kern w:val="0"/>
          <w:szCs w:val="24"/>
        </w:rPr>
      </w:pPr>
      <w:r w:rsidRPr="00B439BE">
        <w:rPr>
          <w:b/>
          <w:bCs/>
          <w:kern w:val="0"/>
          <w:szCs w:val="24"/>
        </w:rPr>
        <w:lastRenderedPageBreak/>
        <w:t>NORTH CAROLINA REGISTER</w:t>
      </w:r>
    </w:p>
    <w:p w:rsidR="00B439BE" w:rsidRPr="00B439BE" w:rsidRDefault="00B439BE" w:rsidP="00B439BE">
      <w:pPr>
        <w:jc w:val="center"/>
        <w:rPr>
          <w:kern w:val="0"/>
          <w:szCs w:val="24"/>
        </w:rPr>
      </w:pPr>
      <w:r w:rsidRPr="00B439BE">
        <w:rPr>
          <w:kern w:val="0"/>
          <w:szCs w:val="24"/>
        </w:rPr>
        <w:t>Publication Schedule for January 2018 – December 2018</w:t>
      </w:r>
    </w:p>
    <w:p w:rsidR="00B439BE" w:rsidRPr="00B439BE" w:rsidRDefault="00B439BE" w:rsidP="00B439BE">
      <w:pPr>
        <w:jc w:val="center"/>
        <w:rPr>
          <w:kern w:val="0"/>
          <w:sz w:val="8"/>
          <w:szCs w:val="8"/>
        </w:rPr>
      </w:pPr>
    </w:p>
    <w:tbl>
      <w:tblPr>
        <w:tblW w:w="11970" w:type="dxa"/>
        <w:tblInd w:w="1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715"/>
      </w:tblGrid>
      <w:tr w:rsidR="00B439BE" w:rsidRPr="00B439BE" w:rsidTr="008545B9">
        <w:trPr>
          <w:cantSplit/>
          <w:trHeight w:val="863"/>
        </w:trPr>
        <w:tc>
          <w:tcPr>
            <w:tcW w:w="3235" w:type="dxa"/>
            <w:gridSpan w:val="3"/>
            <w:tcBorders>
              <w:right w:val="single" w:sz="4" w:space="0" w:color="auto"/>
            </w:tcBorders>
            <w:vAlign w:val="center"/>
          </w:tcPr>
          <w:p w:rsidR="00B439BE" w:rsidRPr="00B439BE" w:rsidRDefault="00B439BE" w:rsidP="00B439BE">
            <w:pPr>
              <w:jc w:val="center"/>
              <w:rPr>
                <w:kern w:val="0"/>
                <w:sz w:val="19"/>
                <w:szCs w:val="24"/>
              </w:rPr>
            </w:pPr>
            <w:r w:rsidRPr="00B439BE">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rsidR="00B439BE" w:rsidRPr="00B439BE" w:rsidRDefault="00B439BE" w:rsidP="00B439BE">
            <w:pPr>
              <w:jc w:val="center"/>
              <w:rPr>
                <w:b/>
                <w:kern w:val="0"/>
                <w:sz w:val="22"/>
                <w:szCs w:val="22"/>
              </w:rPr>
            </w:pPr>
            <w:r w:rsidRPr="00B439BE">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rsidR="00B439BE" w:rsidRPr="00B439BE" w:rsidRDefault="00B439BE" w:rsidP="00B439BE">
            <w:pPr>
              <w:jc w:val="center"/>
              <w:rPr>
                <w:b/>
                <w:kern w:val="0"/>
                <w:sz w:val="22"/>
                <w:szCs w:val="22"/>
              </w:rPr>
            </w:pPr>
            <w:r w:rsidRPr="00B439BE">
              <w:rPr>
                <w:b/>
                <w:kern w:val="0"/>
                <w:sz w:val="22"/>
                <w:szCs w:val="22"/>
              </w:rPr>
              <w:t>PERMANENT RULE</w:t>
            </w:r>
          </w:p>
        </w:tc>
        <w:tc>
          <w:tcPr>
            <w:tcW w:w="1715" w:type="dxa"/>
            <w:vAlign w:val="center"/>
          </w:tcPr>
          <w:p w:rsidR="00B439BE" w:rsidRPr="00B439BE" w:rsidRDefault="00B439BE" w:rsidP="00B439BE">
            <w:pPr>
              <w:jc w:val="center"/>
              <w:rPr>
                <w:b/>
                <w:kern w:val="0"/>
                <w:sz w:val="22"/>
                <w:szCs w:val="22"/>
              </w:rPr>
            </w:pPr>
            <w:r w:rsidRPr="00B439BE">
              <w:rPr>
                <w:b/>
                <w:kern w:val="0"/>
                <w:sz w:val="22"/>
                <w:szCs w:val="22"/>
              </w:rPr>
              <w:t>TEMPORARY RULES</w:t>
            </w:r>
          </w:p>
        </w:tc>
      </w:tr>
      <w:tr w:rsidR="00B439BE" w:rsidRPr="00B439BE" w:rsidTr="008545B9">
        <w:trPr>
          <w:cantSplit/>
          <w:trHeight w:val="1304"/>
        </w:trPr>
        <w:tc>
          <w:tcPr>
            <w:tcW w:w="1075" w:type="dxa"/>
            <w:vAlign w:val="center"/>
          </w:tcPr>
          <w:p w:rsidR="00B439BE" w:rsidRPr="00B439BE" w:rsidRDefault="00B439BE" w:rsidP="00B439BE">
            <w:pPr>
              <w:jc w:val="center"/>
              <w:rPr>
                <w:kern w:val="0"/>
                <w:sz w:val="19"/>
                <w:szCs w:val="24"/>
              </w:rPr>
            </w:pPr>
            <w:r w:rsidRPr="00B439BE">
              <w:rPr>
                <w:kern w:val="0"/>
                <w:sz w:val="19"/>
                <w:szCs w:val="24"/>
              </w:rPr>
              <w:t>Volume &amp; issue number</w:t>
            </w:r>
          </w:p>
        </w:tc>
        <w:tc>
          <w:tcPr>
            <w:tcW w:w="1080" w:type="dxa"/>
            <w:vAlign w:val="center"/>
          </w:tcPr>
          <w:p w:rsidR="00B439BE" w:rsidRPr="00B439BE" w:rsidRDefault="00B439BE" w:rsidP="00B439BE">
            <w:pPr>
              <w:jc w:val="center"/>
              <w:rPr>
                <w:kern w:val="0"/>
                <w:sz w:val="19"/>
                <w:szCs w:val="24"/>
              </w:rPr>
            </w:pPr>
            <w:r w:rsidRPr="00B439BE">
              <w:rPr>
                <w:kern w:val="0"/>
                <w:sz w:val="19"/>
                <w:szCs w:val="24"/>
              </w:rPr>
              <w:t>Issue date</w:t>
            </w:r>
          </w:p>
        </w:tc>
        <w:tc>
          <w:tcPr>
            <w:tcW w:w="1080" w:type="dxa"/>
            <w:tcBorders>
              <w:right w:val="single" w:sz="4" w:space="0" w:color="auto"/>
            </w:tcBorders>
            <w:vAlign w:val="center"/>
          </w:tcPr>
          <w:p w:rsidR="00B439BE" w:rsidRPr="00B439BE" w:rsidRDefault="00B439BE" w:rsidP="00B439BE">
            <w:pPr>
              <w:jc w:val="center"/>
              <w:rPr>
                <w:kern w:val="0"/>
                <w:sz w:val="19"/>
                <w:szCs w:val="24"/>
              </w:rPr>
            </w:pPr>
            <w:r w:rsidRPr="00B439BE">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9"/>
                <w:szCs w:val="24"/>
              </w:rPr>
            </w:pPr>
            <w:r w:rsidRPr="00B439BE">
              <w:rPr>
                <w:kern w:val="0"/>
                <w:sz w:val="19"/>
                <w:szCs w:val="24"/>
              </w:rPr>
              <w:t>Earliest date for public hearing</w:t>
            </w:r>
          </w:p>
        </w:tc>
        <w:tc>
          <w:tcPr>
            <w:tcW w:w="1440" w:type="dxa"/>
            <w:tcBorders>
              <w:left w:val="single" w:sz="4" w:space="0" w:color="auto"/>
            </w:tcBorders>
            <w:vAlign w:val="center"/>
          </w:tcPr>
          <w:p w:rsidR="00B439BE" w:rsidRPr="00B439BE" w:rsidRDefault="00B439BE" w:rsidP="00B439BE">
            <w:pPr>
              <w:jc w:val="center"/>
              <w:rPr>
                <w:kern w:val="0"/>
                <w:sz w:val="19"/>
                <w:szCs w:val="24"/>
              </w:rPr>
            </w:pPr>
            <w:r w:rsidRPr="00B439BE">
              <w:rPr>
                <w:kern w:val="0"/>
                <w:sz w:val="19"/>
                <w:szCs w:val="24"/>
              </w:rPr>
              <w:t>End of required comment</w:t>
            </w:r>
          </w:p>
          <w:p w:rsidR="00B439BE" w:rsidRPr="00B439BE" w:rsidRDefault="00B439BE" w:rsidP="00B439BE">
            <w:pPr>
              <w:jc w:val="center"/>
              <w:rPr>
                <w:kern w:val="0"/>
                <w:sz w:val="19"/>
                <w:szCs w:val="24"/>
              </w:rPr>
            </w:pPr>
            <w:r w:rsidRPr="00B439BE">
              <w:rPr>
                <w:kern w:val="0"/>
                <w:sz w:val="19"/>
                <w:szCs w:val="24"/>
              </w:rPr>
              <w:t>Period</w:t>
            </w:r>
          </w:p>
        </w:tc>
        <w:tc>
          <w:tcPr>
            <w:tcW w:w="1710" w:type="dxa"/>
            <w:vAlign w:val="center"/>
          </w:tcPr>
          <w:p w:rsidR="00B439BE" w:rsidRPr="00B439BE" w:rsidRDefault="00B439BE" w:rsidP="00B439BE">
            <w:pPr>
              <w:jc w:val="center"/>
              <w:rPr>
                <w:kern w:val="0"/>
                <w:sz w:val="19"/>
                <w:szCs w:val="24"/>
              </w:rPr>
            </w:pPr>
            <w:r w:rsidRPr="00B439BE">
              <w:rPr>
                <w:kern w:val="0"/>
                <w:sz w:val="19"/>
                <w:szCs w:val="24"/>
              </w:rPr>
              <w:t>Deadline to submit to RRC</w:t>
            </w:r>
          </w:p>
          <w:p w:rsidR="00B439BE" w:rsidRPr="00B439BE" w:rsidRDefault="00B439BE" w:rsidP="00B439BE">
            <w:pPr>
              <w:jc w:val="center"/>
              <w:rPr>
                <w:kern w:val="0"/>
                <w:sz w:val="19"/>
                <w:szCs w:val="24"/>
              </w:rPr>
            </w:pPr>
            <w:r w:rsidRPr="00B439BE">
              <w:rPr>
                <w:kern w:val="0"/>
                <w:sz w:val="19"/>
                <w:szCs w:val="24"/>
              </w:rPr>
              <w:t>for review at</w:t>
            </w:r>
          </w:p>
          <w:p w:rsidR="00B439BE" w:rsidRPr="00B439BE" w:rsidRDefault="00B439BE" w:rsidP="00B439BE">
            <w:pPr>
              <w:jc w:val="center"/>
              <w:rPr>
                <w:kern w:val="0"/>
                <w:sz w:val="19"/>
                <w:szCs w:val="24"/>
              </w:rPr>
            </w:pPr>
            <w:r w:rsidRPr="00B439BE">
              <w:rPr>
                <w:kern w:val="0"/>
                <w:sz w:val="19"/>
                <w:szCs w:val="24"/>
              </w:rPr>
              <w:t>next meeting</w:t>
            </w:r>
          </w:p>
        </w:tc>
        <w:tc>
          <w:tcPr>
            <w:tcW w:w="1080" w:type="dxa"/>
            <w:vAlign w:val="center"/>
          </w:tcPr>
          <w:p w:rsidR="00B439BE" w:rsidRPr="00B439BE" w:rsidRDefault="00B439BE" w:rsidP="00B439BE">
            <w:pPr>
              <w:jc w:val="center"/>
              <w:rPr>
                <w:kern w:val="0"/>
                <w:sz w:val="19"/>
                <w:szCs w:val="24"/>
              </w:rPr>
            </w:pPr>
            <w:r w:rsidRPr="00B439BE">
              <w:rPr>
                <w:kern w:val="0"/>
                <w:sz w:val="19"/>
                <w:szCs w:val="24"/>
              </w:rPr>
              <w:t>RRC Meeting Date</w:t>
            </w:r>
          </w:p>
        </w:tc>
        <w:tc>
          <w:tcPr>
            <w:tcW w:w="1440" w:type="dxa"/>
            <w:vAlign w:val="center"/>
          </w:tcPr>
          <w:p w:rsidR="00B439BE" w:rsidRPr="00B439BE" w:rsidRDefault="00B439BE" w:rsidP="00B439BE">
            <w:pPr>
              <w:jc w:val="center"/>
              <w:rPr>
                <w:kern w:val="0"/>
                <w:sz w:val="19"/>
                <w:szCs w:val="24"/>
              </w:rPr>
            </w:pPr>
            <w:r w:rsidRPr="00B439BE">
              <w:rPr>
                <w:kern w:val="0"/>
                <w:sz w:val="19"/>
                <w:szCs w:val="24"/>
              </w:rPr>
              <w:t xml:space="preserve">Earliest Eff. </w:t>
            </w:r>
          </w:p>
          <w:p w:rsidR="00B439BE" w:rsidRPr="00B439BE" w:rsidRDefault="00B439BE" w:rsidP="00B439BE">
            <w:pPr>
              <w:jc w:val="center"/>
              <w:rPr>
                <w:kern w:val="0"/>
                <w:sz w:val="19"/>
                <w:szCs w:val="24"/>
              </w:rPr>
            </w:pPr>
            <w:r w:rsidRPr="00B439BE">
              <w:rPr>
                <w:kern w:val="0"/>
                <w:sz w:val="19"/>
                <w:szCs w:val="24"/>
              </w:rPr>
              <w:t>Date of</w:t>
            </w:r>
          </w:p>
          <w:p w:rsidR="00B439BE" w:rsidRPr="00B439BE" w:rsidRDefault="00B439BE" w:rsidP="00B439BE">
            <w:pPr>
              <w:jc w:val="center"/>
              <w:rPr>
                <w:kern w:val="0"/>
                <w:sz w:val="19"/>
                <w:szCs w:val="24"/>
              </w:rPr>
            </w:pPr>
            <w:r w:rsidRPr="00B439BE">
              <w:rPr>
                <w:kern w:val="0"/>
                <w:sz w:val="19"/>
                <w:szCs w:val="24"/>
              </w:rPr>
              <w:t>Permanent Rule</w:t>
            </w:r>
          </w:p>
        </w:tc>
        <w:tc>
          <w:tcPr>
            <w:tcW w:w="1715" w:type="dxa"/>
            <w:vAlign w:val="center"/>
          </w:tcPr>
          <w:p w:rsidR="00B439BE" w:rsidRPr="00B439BE" w:rsidRDefault="00B439BE" w:rsidP="00B439BE">
            <w:pPr>
              <w:jc w:val="center"/>
              <w:rPr>
                <w:kern w:val="0"/>
                <w:sz w:val="19"/>
                <w:szCs w:val="24"/>
              </w:rPr>
            </w:pPr>
            <w:r w:rsidRPr="00B439BE">
              <w:rPr>
                <w:kern w:val="0"/>
                <w:sz w:val="19"/>
                <w:szCs w:val="24"/>
              </w:rPr>
              <w:t>270</w:t>
            </w:r>
            <w:r w:rsidRPr="00B439BE">
              <w:rPr>
                <w:kern w:val="0"/>
                <w:sz w:val="19"/>
                <w:szCs w:val="24"/>
                <w:vertAlign w:val="superscript"/>
              </w:rPr>
              <w:t>th</w:t>
            </w:r>
            <w:r w:rsidRPr="00B439BE">
              <w:rPr>
                <w:kern w:val="0"/>
                <w:sz w:val="19"/>
                <w:szCs w:val="24"/>
              </w:rPr>
              <w:t xml:space="preserve"> day from publication in the Register</w:t>
            </w:r>
          </w:p>
        </w:tc>
      </w:tr>
      <w:tr w:rsidR="00B439BE" w:rsidRPr="00B439BE" w:rsidTr="008545B9">
        <w:trPr>
          <w:trHeight w:val="332"/>
        </w:trPr>
        <w:tc>
          <w:tcPr>
            <w:tcW w:w="1075" w:type="dxa"/>
            <w:vAlign w:val="center"/>
          </w:tcPr>
          <w:p w:rsidR="00B439BE" w:rsidRPr="00B439BE" w:rsidRDefault="00B439BE" w:rsidP="00B439BE">
            <w:pPr>
              <w:jc w:val="center"/>
              <w:rPr>
                <w:kern w:val="0"/>
                <w:sz w:val="18"/>
                <w:szCs w:val="18"/>
              </w:rPr>
            </w:pPr>
            <w:r w:rsidRPr="00B439BE">
              <w:rPr>
                <w:kern w:val="0"/>
                <w:sz w:val="18"/>
                <w:szCs w:val="18"/>
              </w:rPr>
              <w:t>32:13</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01/02/18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12/06/17</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01/17/18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03/05/18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03/20/18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04/19/18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05/01/18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09/29/18</w:t>
            </w:r>
          </w:p>
        </w:tc>
      </w:tr>
      <w:tr w:rsidR="00B439BE" w:rsidRPr="00B439BE" w:rsidTr="008545B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32:14</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01/16/18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12/19/17</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01/31/18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03/19/18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03/20/18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04/19/18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05/01/18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10/13/18</w:t>
            </w:r>
          </w:p>
        </w:tc>
      </w:tr>
      <w:tr w:rsidR="00B439BE" w:rsidRPr="00B439BE" w:rsidTr="008545B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32:15</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02/01/18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01/10/18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02/16/18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04/02/18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04/20/18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05/17/18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06/01/18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10/29/18</w:t>
            </w:r>
          </w:p>
        </w:tc>
      </w:tr>
      <w:tr w:rsidR="00B439BE" w:rsidRPr="00B439BE" w:rsidTr="008545B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32:16</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02/15/18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01/25/18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03/02/18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04/16/18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04/20/18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05/17/18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06/01/18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11/12/18</w:t>
            </w:r>
          </w:p>
        </w:tc>
      </w:tr>
      <w:tr w:rsidR="00B439BE" w:rsidRPr="00B439BE" w:rsidTr="008545B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32:17</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03/01/18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02/08/18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03/16/18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04/30/18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05/21/18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06/21/18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07/01/18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11/26/18</w:t>
            </w:r>
          </w:p>
        </w:tc>
      </w:tr>
      <w:tr w:rsidR="00B439BE" w:rsidRPr="00B439BE" w:rsidTr="008545B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03/15/18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02/22/18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03/30/18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05/14/18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05/21/18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06/21/18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07/01/18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12/10/18</w:t>
            </w:r>
          </w:p>
        </w:tc>
      </w:tr>
      <w:tr w:rsidR="00B439BE" w:rsidRPr="00B439BE" w:rsidTr="008545B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32:19</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04/02/18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03/09/18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04/17/18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06/01/18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06/20/18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07/19/18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08/01/18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12/28/18</w:t>
            </w:r>
          </w:p>
        </w:tc>
      </w:tr>
      <w:tr w:rsidR="00B439BE" w:rsidRPr="00B439BE" w:rsidTr="008545B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32:20</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04/16/18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03/23/18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05/01/18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06/15/18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06/20/18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07/19/18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08/01/18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01/11/19</w:t>
            </w:r>
          </w:p>
        </w:tc>
      </w:tr>
      <w:tr w:rsidR="00B439BE" w:rsidRPr="00B439BE" w:rsidTr="008545B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32:21</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05/01/18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04/10/18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05/16/18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07/02/18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07/20/18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08/16/18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09/01/18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01/26/19</w:t>
            </w:r>
          </w:p>
        </w:tc>
      </w:tr>
      <w:tr w:rsidR="00B439BE" w:rsidRPr="00B439BE" w:rsidTr="008545B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32:22</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05/15/18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04/24/18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05/30/18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07/16/18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07/20/18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08/16/18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09/01/18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02/09/19</w:t>
            </w:r>
          </w:p>
        </w:tc>
      </w:tr>
      <w:tr w:rsidR="00B439BE" w:rsidRPr="00B439BE" w:rsidTr="008545B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32:23</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06/01/18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05/10/18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06/16/18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07/31/18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08/20/18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09/20/18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10/01/18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02/26/19</w:t>
            </w:r>
          </w:p>
        </w:tc>
      </w:tr>
      <w:tr w:rsidR="00B439BE" w:rsidRPr="00B439BE" w:rsidTr="008545B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32:24</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06/15/18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05/24/18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06/30/18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08/14/18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08/20/18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09/20/18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10/01/18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03/12/19</w:t>
            </w:r>
          </w:p>
        </w:tc>
      </w:tr>
      <w:tr w:rsidR="00B439BE" w:rsidRPr="00B439BE" w:rsidTr="008545B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33:01</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07/02/18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06/11/18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07/17/18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08/31/18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09/20/18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10/18/18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11/01/18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03/29/19</w:t>
            </w:r>
          </w:p>
        </w:tc>
      </w:tr>
      <w:tr w:rsidR="00B439BE" w:rsidRPr="00B439BE" w:rsidTr="008545B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33:02</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07/16/18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06/22/18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07/31/18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09/14/18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09/20/18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10/18/18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11/01/18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04/12/19</w:t>
            </w:r>
          </w:p>
        </w:tc>
      </w:tr>
      <w:tr w:rsidR="00B439BE" w:rsidRPr="00B439BE" w:rsidTr="008545B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33:03</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08/01/18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07/11/18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08/16/18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10/01/18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10/22/18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11/15/18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12/01/18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04/28/19</w:t>
            </w:r>
          </w:p>
        </w:tc>
      </w:tr>
      <w:tr w:rsidR="00B439BE" w:rsidRPr="00B439BE" w:rsidTr="008545B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33:04</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08/15/18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07/25/18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08/30/18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10/15/18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10/22/18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11/15/18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12/01/18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05/12/19</w:t>
            </w:r>
          </w:p>
        </w:tc>
      </w:tr>
      <w:tr w:rsidR="00B439BE" w:rsidRPr="00B439BE" w:rsidTr="008545B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33:05</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09/04/18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08/13/18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09/19/18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11/05/18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11/20/18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12/13/18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01/01/19</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06/01/19</w:t>
            </w:r>
          </w:p>
        </w:tc>
      </w:tr>
      <w:tr w:rsidR="00B439BE" w:rsidRPr="00B439BE" w:rsidTr="008545B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33:06</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09/17/18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08/24/18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10/02/18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11/16/18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11/20/18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12/13/18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01/01/19</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06/14/19</w:t>
            </w:r>
          </w:p>
        </w:tc>
      </w:tr>
      <w:tr w:rsidR="00B439BE" w:rsidRPr="00B439BE" w:rsidTr="008545B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33:07</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10/01/18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09/10/18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10/16/18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11/30/18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12/20/18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01/17/19</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02/01/19</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06/28/19</w:t>
            </w:r>
          </w:p>
        </w:tc>
      </w:tr>
      <w:tr w:rsidR="00B439BE" w:rsidRPr="00B439BE" w:rsidTr="008545B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10/15/18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09/24/18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10/30/18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12/14/18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12/20/18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01/17/19</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02/01/19</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07/12/19</w:t>
            </w:r>
          </w:p>
        </w:tc>
      </w:tr>
      <w:tr w:rsidR="00B439BE" w:rsidRPr="00B439BE" w:rsidTr="008545B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33:09</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11/01/18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10/11/18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11/16/18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12/31/18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01/22/19</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02/21/19</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03/01/19</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07/29/19</w:t>
            </w:r>
          </w:p>
        </w:tc>
      </w:tr>
      <w:tr w:rsidR="00B439BE" w:rsidRPr="00B439BE" w:rsidTr="008545B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33:10</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11/15/18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10/24/18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11/30/18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01/14/19</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01/22/19</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02/21/19</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03/01/19</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08/12/19</w:t>
            </w:r>
          </w:p>
        </w:tc>
      </w:tr>
      <w:tr w:rsidR="00B439BE" w:rsidRPr="00B439BE" w:rsidTr="008545B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33:11</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12/03/18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11/07/18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12/18/18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02/01/19</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02/20/19</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03/21/19</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04/01/19</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08/30/19</w:t>
            </w:r>
          </w:p>
        </w:tc>
      </w:tr>
      <w:tr w:rsidR="00B439BE" w:rsidRPr="00B439BE" w:rsidTr="008545B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33:12</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12/17/18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11/26/18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01/01/19</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02/15/19</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02/20/19</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03/21/19</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04/01/19</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09/13/19</w:t>
            </w:r>
          </w:p>
        </w:tc>
      </w:tr>
    </w:tbl>
    <w:p w:rsidR="00B439BE" w:rsidRPr="00B439BE" w:rsidRDefault="00B439BE" w:rsidP="00B439BE">
      <w:pPr>
        <w:tabs>
          <w:tab w:val="left" w:pos="0"/>
        </w:tabs>
        <w:jc w:val="left"/>
        <w:rPr>
          <w:kern w:val="0"/>
          <w:szCs w:val="24"/>
        </w:rPr>
      </w:pPr>
    </w:p>
    <w:p w:rsidR="00B439BE" w:rsidRDefault="00B439BE" w:rsidP="00B439BE">
      <w:pPr>
        <w:tabs>
          <w:tab w:val="left" w:pos="0"/>
        </w:tabs>
        <w:jc w:val="center"/>
        <w:rPr>
          <w:rFonts w:eastAsia="Calibri"/>
          <w:kern w:val="0"/>
          <w:sz w:val="16"/>
          <w:szCs w:val="16"/>
        </w:rPr>
      </w:pPr>
      <w:r w:rsidRPr="00B439BE">
        <w:rPr>
          <w:rFonts w:eastAsia="Calibri"/>
          <w:kern w:val="0"/>
          <w:sz w:val="16"/>
          <w:szCs w:val="16"/>
        </w:rPr>
        <w:t>This document is prepared by the Office of Administrative Hearings as a public service and is not to be deemed binding or controlling.</w:t>
      </w:r>
    </w:p>
    <w:p w:rsidR="00B439BE" w:rsidRDefault="00B439BE" w:rsidP="00B439BE">
      <w:pPr>
        <w:tabs>
          <w:tab w:val="left" w:pos="0"/>
        </w:tabs>
        <w:jc w:val="center"/>
        <w:rPr>
          <w:kern w:val="0"/>
          <w:szCs w:val="24"/>
        </w:rPr>
      </w:pPr>
    </w:p>
    <w:p w:rsidR="00B439BE" w:rsidRDefault="00B439BE" w:rsidP="00B439BE">
      <w:pPr>
        <w:tabs>
          <w:tab w:val="left" w:pos="0"/>
        </w:tabs>
        <w:jc w:val="center"/>
        <w:rPr>
          <w:kern w:val="0"/>
          <w:szCs w:val="24"/>
        </w:rPr>
      </w:pPr>
    </w:p>
    <w:p w:rsidR="00B439BE" w:rsidRPr="00B439BE" w:rsidRDefault="00B439BE" w:rsidP="00B439BE">
      <w:pPr>
        <w:tabs>
          <w:tab w:val="left" w:pos="0"/>
        </w:tabs>
        <w:jc w:val="center"/>
        <w:rPr>
          <w:kern w:val="0"/>
          <w:szCs w:val="24"/>
        </w:rPr>
      </w:pPr>
    </w:p>
    <w:p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rsidR="00D52FD0" w:rsidRDefault="00D52FD0" w:rsidP="00D52FD0"/>
    <w:p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rsidR="00EE3FD1" w:rsidRDefault="00EE3FD1" w:rsidP="00D52FD0">
      <w:pPr>
        <w:keepNext/>
        <w:jc w:val="center"/>
        <w:outlineLvl w:val="4"/>
      </w:pPr>
    </w:p>
    <w:p w:rsidR="00EE3FD1" w:rsidRDefault="00EE3FD1" w:rsidP="00D52FD0">
      <w:pPr>
        <w:keepNext/>
        <w:jc w:val="center"/>
        <w:outlineLvl w:val="4"/>
        <w:sectPr w:rsidR="00EE3FD1" w:rsidSect="00EE3FD1">
          <w:headerReference w:type="default" r:id="rId10"/>
          <w:footerReference w:type="default" r:id="rId11"/>
          <w:pgSz w:w="15840" w:h="12240" w:orient="landscape"/>
          <w:pgMar w:top="360" w:right="720" w:bottom="360" w:left="720" w:header="360" w:footer="360" w:gutter="0"/>
          <w:cols w:space="720"/>
          <w:docGrid w:linePitch="272"/>
        </w:sect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r>
        <w:rPr>
          <w:b/>
          <w:bCs/>
          <w:u w:val="single"/>
        </w:rPr>
        <w:t>GENERAL</w:t>
      </w:r>
    </w:p>
    <w:p w:rsidR="00D52FD0" w:rsidRDefault="00D52FD0" w:rsidP="00D52FD0"/>
    <w:p w:rsidR="00D52FD0" w:rsidRDefault="00D52FD0" w:rsidP="00D52FD0">
      <w:r>
        <w:t>The North Carolina Register shall be published twice a month and contains the following information submitted for publication by a state agency:</w:t>
      </w:r>
    </w:p>
    <w:p w:rsidR="00D52FD0" w:rsidRDefault="00D52FD0" w:rsidP="00D52FD0">
      <w:pPr>
        <w:tabs>
          <w:tab w:val="left" w:pos="540"/>
        </w:tabs>
        <w:ind w:left="547" w:hanging="547"/>
      </w:pPr>
      <w:r>
        <w:t>(1)</w:t>
      </w:r>
      <w:r>
        <w:tab/>
        <w:t>temporary rules;</w:t>
      </w:r>
    </w:p>
    <w:p w:rsidR="00D52FD0" w:rsidRDefault="00D52FD0" w:rsidP="00D52FD0">
      <w:pPr>
        <w:tabs>
          <w:tab w:val="left" w:pos="540"/>
        </w:tabs>
        <w:ind w:left="547" w:hanging="547"/>
      </w:pPr>
      <w:r>
        <w:t>(2)</w:t>
      </w:r>
      <w:r>
        <w:tab/>
        <w:t>text of proposed rules;</w:t>
      </w:r>
    </w:p>
    <w:p w:rsidR="00D52FD0" w:rsidRDefault="00D52FD0" w:rsidP="00D52FD0">
      <w:pPr>
        <w:tabs>
          <w:tab w:val="left" w:pos="540"/>
        </w:tabs>
        <w:ind w:left="547" w:hanging="547"/>
      </w:pPr>
      <w:r>
        <w:t>(3)</w:t>
      </w:r>
      <w:r>
        <w:tab/>
        <w:t>text of permanent rules approved by the Rules Review Commission;</w:t>
      </w:r>
    </w:p>
    <w:p w:rsidR="00D52FD0" w:rsidRDefault="00D52FD0" w:rsidP="00D52FD0">
      <w:pPr>
        <w:tabs>
          <w:tab w:val="left" w:pos="540"/>
        </w:tabs>
        <w:ind w:left="547" w:hanging="547"/>
      </w:pPr>
      <w:r>
        <w:t>(4)</w:t>
      </w:r>
      <w:r>
        <w:tab/>
        <w:t>emergency rules</w:t>
      </w:r>
    </w:p>
    <w:p w:rsidR="00D52FD0" w:rsidRDefault="00D52FD0" w:rsidP="00D52FD0">
      <w:pPr>
        <w:tabs>
          <w:tab w:val="left" w:pos="540"/>
        </w:tabs>
        <w:ind w:left="547" w:hanging="547"/>
      </w:pPr>
      <w:r>
        <w:t>(5)</w:t>
      </w:r>
      <w:r>
        <w:tab/>
        <w:t>Executive Orders of the Governor;</w:t>
      </w:r>
    </w:p>
    <w:p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rsidR="00D52FD0" w:rsidRDefault="00D52FD0" w:rsidP="00D52FD0">
      <w:pPr>
        <w:tabs>
          <w:tab w:val="left" w:pos="540"/>
        </w:tabs>
        <w:ind w:left="547" w:hanging="547"/>
      </w:pPr>
      <w:r>
        <w:t>(7)</w:t>
      </w:r>
      <w:r>
        <w:tab/>
        <w:t>other information the Codifier of Rules determines to be helpful to the public.</w:t>
      </w:r>
    </w:p>
    <w:p w:rsidR="00D52FD0" w:rsidRDefault="00D52FD0" w:rsidP="00D52FD0"/>
    <w:p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rsidR="00D52FD0" w:rsidRDefault="00D52FD0" w:rsidP="00D52FD0">
      <w:r>
        <w:br w:type="column"/>
      </w:r>
    </w:p>
    <w:p w:rsidR="00D52FD0" w:rsidRDefault="00D52FD0" w:rsidP="00D52FD0">
      <w:pPr>
        <w:jc w:val="center"/>
        <w:rPr>
          <w:b/>
          <w:bCs/>
          <w:u w:val="single"/>
        </w:rPr>
      </w:pPr>
      <w:r>
        <w:rPr>
          <w:b/>
          <w:bCs/>
          <w:u w:val="single"/>
        </w:rPr>
        <w:t>FILING DEADLINES</w:t>
      </w:r>
    </w:p>
    <w:p w:rsidR="00D52FD0" w:rsidRDefault="00D52FD0" w:rsidP="00D52FD0"/>
    <w:p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rsidR="00D52FD0" w:rsidRDefault="00D52FD0" w:rsidP="00D52FD0"/>
    <w:p w:rsidR="00D52FD0" w:rsidRDefault="00D52FD0" w:rsidP="00D52FD0">
      <w:r>
        <w:rPr>
          <w:b/>
          <w:bCs/>
          <w:sz w:val="16"/>
        </w:rPr>
        <w:t>LAST DAY FOR FILING</w:t>
      </w:r>
      <w:r>
        <w:t>:  The last day for filing for any issue is 15 days before the issue date excluding Saturdays, Sundays, and holidays for State employees.</w:t>
      </w:r>
    </w:p>
    <w:p w:rsidR="00D52FD0" w:rsidRDefault="00D52FD0" w:rsidP="00D52FD0">
      <w:pPr>
        <w:ind w:right="-396" w:firstLine="900"/>
      </w:pPr>
      <w:r>
        <w:br w:type="column"/>
      </w:r>
    </w:p>
    <w:p w:rsidR="00D52FD0" w:rsidRDefault="00D52FD0" w:rsidP="00D52FD0">
      <w:pPr>
        <w:ind w:right="-396" w:firstLine="900"/>
        <w:rPr>
          <w:b/>
          <w:bCs/>
          <w:u w:val="single"/>
        </w:rPr>
      </w:pPr>
      <w:r>
        <w:rPr>
          <w:b/>
          <w:bCs/>
          <w:u w:val="single"/>
        </w:rPr>
        <w:t>NOTICE OF TEXT</w:t>
      </w:r>
    </w:p>
    <w:p w:rsidR="00D52FD0" w:rsidRDefault="00D52FD0" w:rsidP="00D52FD0"/>
    <w:p w:rsidR="00D52FD0" w:rsidRDefault="00D52FD0" w:rsidP="00D52FD0">
      <w:r>
        <w:rPr>
          <w:b/>
          <w:bCs/>
          <w:sz w:val="16"/>
        </w:rPr>
        <w:t>EARLIEST DATE FOR PUBLIC HEARING</w:t>
      </w:r>
      <w:r>
        <w:t>: The hearing date shall be at least 15 days after the date a notice of the hearing is published.</w:t>
      </w:r>
    </w:p>
    <w:p w:rsidR="00D52FD0" w:rsidRDefault="00D52FD0" w:rsidP="00D52FD0"/>
    <w:p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rsidR="00D52FD0" w:rsidRDefault="00D52FD0" w:rsidP="00D52FD0"/>
    <w:p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p w:rsidR="00560751" w:rsidRDefault="00560751" w:rsidP="0083102F">
      <w:pPr>
        <w:jc w:val="center"/>
      </w:pPr>
      <w:r>
        <w:rPr>
          <w:noProof/>
        </w:rPr>
        <w:lastRenderedPageBreak/>
        <w:drawing>
          <wp:inline distT="0" distB="0" distL="0" distR="0" wp14:anchorId="57203EAE" wp14:editId="0B1174DA">
            <wp:extent cx="6080760" cy="7863840"/>
            <wp:effectExtent l="0" t="0" r="0" b="3810"/>
            <wp:docPr id="55" name="Picture 5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7BC884B" wp14:editId="56C56875">
            <wp:extent cx="6080760" cy="7863840"/>
            <wp:effectExtent l="0" t="0" r="0" b="3810"/>
            <wp:docPr id="56" name="Picture 56"/>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560751" w:rsidRDefault="00560751" w:rsidP="008545B9">
      <w:pPr>
        <w:jc w:val="center"/>
        <w:sectPr w:rsidR="00560751" w:rsidSect="00BF2D1A">
          <w:headerReference w:type="default" r:id="rId14"/>
          <w:footerReference w:type="default" r:id="rId15"/>
          <w:type w:val="continuous"/>
          <w:pgSz w:w="12240" w:h="15840"/>
          <w:pgMar w:top="360" w:right="720" w:bottom="360" w:left="720" w:header="360" w:footer="360" w:gutter="0"/>
          <w:pgNumType w:start="778"/>
          <w:cols w:space="720"/>
        </w:sectPr>
      </w:pPr>
    </w:p>
    <w:p w:rsidR="00AB07AF" w:rsidRDefault="00AB07AF" w:rsidP="008545B9">
      <w:pPr>
        <w:jc w:val="center"/>
      </w:pPr>
      <w:r>
        <w:rPr>
          <w:noProof/>
        </w:rPr>
        <w:lastRenderedPageBreak/>
        <w:drawing>
          <wp:inline distT="0" distB="0" distL="0" distR="0" wp14:anchorId="500AE32E" wp14:editId="4CBA4C1A">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2066CF8" wp14:editId="6B8F32AB">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F97BC62" wp14:editId="2B22FBF5">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AB07AF" w:rsidRDefault="00AB07AF" w:rsidP="008545B9">
      <w:pPr>
        <w:jc w:val="center"/>
      </w:pPr>
      <w:r>
        <w:rPr>
          <w:noProof/>
        </w:rPr>
        <w:lastRenderedPageBreak/>
        <w:drawing>
          <wp:inline distT="0" distB="0" distL="0" distR="0" wp14:anchorId="6FD90F5A" wp14:editId="752EE524">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3199ED3" wp14:editId="28EECB29">
            <wp:extent cx="6080760" cy="7863840"/>
            <wp:effectExtent l="0" t="0" r="0" b="3810"/>
            <wp:docPr id="9" name="Picture 9"/>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AB07AF" w:rsidRDefault="00AB07AF" w:rsidP="008545B9">
      <w:pPr>
        <w:jc w:val="center"/>
      </w:pPr>
      <w:r>
        <w:rPr>
          <w:noProof/>
        </w:rPr>
        <w:lastRenderedPageBreak/>
        <w:drawing>
          <wp:inline distT="0" distB="0" distL="0" distR="0">
            <wp:extent cx="6080760" cy="78638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1" name="Picture 1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AB07AF" w:rsidRDefault="00AB07AF" w:rsidP="008545B9">
      <w:pPr>
        <w:jc w:val="center"/>
      </w:pPr>
      <w:r>
        <w:rPr>
          <w:noProof/>
        </w:rPr>
        <w:lastRenderedPageBreak/>
        <w:drawing>
          <wp:inline distT="0" distB="0" distL="0" distR="0" wp14:anchorId="395EA2A8" wp14:editId="7E92DD92">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34B225F" wp14:editId="54728BEC">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AB07AF" w:rsidRDefault="00AB07AF" w:rsidP="008545B9">
      <w:pPr>
        <w:jc w:val="center"/>
      </w:pPr>
      <w:r>
        <w:rPr>
          <w:noProof/>
        </w:rPr>
        <w:lastRenderedPageBreak/>
        <w:drawing>
          <wp:inline distT="0" distB="0" distL="0" distR="0" wp14:anchorId="03CB71EB" wp14:editId="2EDDF00E">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34F1EF5" wp14:editId="5D63569F">
            <wp:extent cx="6080760" cy="7863840"/>
            <wp:effectExtent l="0" t="0" r="0" b="3810"/>
            <wp:docPr id="15" name="Picture 15"/>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6FF05C0" wp14:editId="408C777C">
            <wp:extent cx="6080760" cy="7863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7D096A1" wp14:editId="482F7C60">
            <wp:extent cx="6080760" cy="7863840"/>
            <wp:effectExtent l="0" t="0" r="0" b="3810"/>
            <wp:docPr id="17" name="Picture 17"/>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AB07AF" w:rsidRDefault="00AB07AF" w:rsidP="008545B9">
      <w:pPr>
        <w:jc w:val="center"/>
      </w:pPr>
      <w:r>
        <w:rPr>
          <w:noProof/>
        </w:rPr>
        <w:lastRenderedPageBreak/>
        <w:drawing>
          <wp:inline distT="0" distB="0" distL="0" distR="0" wp14:anchorId="35262E08" wp14:editId="14C0C166">
            <wp:extent cx="6080760" cy="7863840"/>
            <wp:effectExtent l="0" t="0" r="0" b="3810"/>
            <wp:docPr id="18" name="Picture 18"/>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1C82D63" wp14:editId="378205CF">
            <wp:extent cx="6080760" cy="7863840"/>
            <wp:effectExtent l="0" t="0" r="0" b="3810"/>
            <wp:docPr id="19" name="Picture 19"/>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AB07AF" w:rsidRDefault="00AB07AF" w:rsidP="008545B9">
      <w:pPr>
        <w:jc w:val="center"/>
      </w:pPr>
      <w:r>
        <w:rPr>
          <w:noProof/>
        </w:rPr>
        <w:lastRenderedPageBreak/>
        <w:drawing>
          <wp:inline distT="0" distB="0" distL="0" distR="0" wp14:anchorId="6EE76C9A" wp14:editId="3F3E540B">
            <wp:extent cx="6080760" cy="7863840"/>
            <wp:effectExtent l="0" t="0" r="0" b="3810"/>
            <wp:docPr id="20" name="Picture 20"/>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52B0CD3" wp14:editId="6F97EAE4">
            <wp:extent cx="6080760" cy="7863840"/>
            <wp:effectExtent l="0" t="0" r="0" b="3810"/>
            <wp:docPr id="21" name="Picture 2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AB07AF" w:rsidRDefault="00AB07AF" w:rsidP="008545B9">
      <w:pPr>
        <w:jc w:val="center"/>
      </w:pPr>
      <w:r>
        <w:rPr>
          <w:noProof/>
        </w:rPr>
        <w:lastRenderedPageBreak/>
        <w:drawing>
          <wp:inline distT="0" distB="0" distL="0" distR="0" wp14:anchorId="571AA7AB" wp14:editId="349F379E">
            <wp:extent cx="6080760" cy="7863840"/>
            <wp:effectExtent l="0" t="0" r="0" b="3810"/>
            <wp:docPr id="22" name="Picture 22"/>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B2582D6" wp14:editId="49192ECC">
            <wp:extent cx="6080760" cy="7863840"/>
            <wp:effectExtent l="0" t="0" r="0" b="3810"/>
            <wp:docPr id="23" name="Picture 23"/>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AB07AF" w:rsidRDefault="00AB07AF" w:rsidP="008545B9">
      <w:pPr>
        <w:jc w:val="center"/>
      </w:pPr>
      <w:r>
        <w:rPr>
          <w:noProof/>
        </w:rPr>
        <w:lastRenderedPageBreak/>
        <w:drawing>
          <wp:inline distT="0" distB="0" distL="0" distR="0">
            <wp:extent cx="6080760" cy="7863840"/>
            <wp:effectExtent l="0" t="0" r="0" b="3810"/>
            <wp:docPr id="24" name="Picture 24"/>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5" name="Picture 25"/>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6" name="Picture 26"/>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AB07AF" w:rsidRDefault="00AB07AF" w:rsidP="008545B9">
      <w:pPr>
        <w:jc w:val="center"/>
      </w:pPr>
      <w:r>
        <w:rPr>
          <w:noProof/>
        </w:rPr>
        <w:lastRenderedPageBreak/>
        <w:drawing>
          <wp:inline distT="0" distB="0" distL="0" distR="0" wp14:anchorId="2BD5E37C" wp14:editId="4784E07E">
            <wp:extent cx="6080760" cy="7863840"/>
            <wp:effectExtent l="0" t="0" r="0" b="3810"/>
            <wp:docPr id="27" name="Picture 27"/>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FA51073" wp14:editId="0A74DAFB">
            <wp:extent cx="6080760" cy="7863840"/>
            <wp:effectExtent l="0" t="0" r="0" b="3810"/>
            <wp:docPr id="28" name="Picture 28"/>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001826F" wp14:editId="14F5BF75">
            <wp:extent cx="6080760" cy="7863840"/>
            <wp:effectExtent l="0" t="0" r="0" b="3810"/>
            <wp:docPr id="29" name="Picture 29"/>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4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D52FD0" w:rsidRDefault="00D52FD0" w:rsidP="00D52FD0"/>
    <w:p w:rsidR="00D52FD0" w:rsidRDefault="00D52FD0" w:rsidP="00D52FD0">
      <w:pPr>
        <w:rPr>
          <w:kern w:val="0"/>
        </w:rPr>
        <w:sectPr w:rsidR="00D52FD0" w:rsidSect="00492E8F">
          <w:pgSz w:w="12240" w:h="15840"/>
          <w:pgMar w:top="360" w:right="720" w:bottom="360" w:left="720" w:header="360" w:footer="360" w:gutter="0"/>
          <w:cols w:space="720"/>
        </w:sectPr>
      </w:pPr>
    </w:p>
    <w:p w:rsidR="002A056D" w:rsidRDefault="002A056D" w:rsidP="00D52FD0">
      <w:pPr>
        <w:rPr>
          <w:kern w:val="0"/>
        </w:rPr>
        <w:sectPr w:rsidR="002A056D" w:rsidSect="005D4C37">
          <w:headerReference w:type="default" r:id="rId41"/>
          <w:pgSz w:w="12240" w:h="15840"/>
          <w:pgMar w:top="360" w:right="720" w:bottom="360" w:left="720" w:header="360" w:footer="360" w:gutter="0"/>
          <w:cols w:space="720"/>
        </w:sectPr>
      </w:pPr>
    </w:p>
    <w:p w:rsidR="001435D2" w:rsidRDefault="001435D2" w:rsidP="008545B9">
      <w:pPr>
        <w:jc w:val="center"/>
      </w:pPr>
      <w:r>
        <w:rPr>
          <w:noProof/>
        </w:rPr>
        <w:drawing>
          <wp:inline distT="0" distB="0" distL="0" distR="0" wp14:anchorId="5F5A3B26" wp14:editId="239C073C">
            <wp:extent cx="6080760" cy="7863840"/>
            <wp:effectExtent l="0" t="0" r="0" b="3810"/>
            <wp:docPr id="30" name="Picture 30"/>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2A056D" w:rsidRDefault="002A056D" w:rsidP="00D52FD0"/>
    <w:p w:rsidR="002A056D" w:rsidRDefault="002A056D" w:rsidP="00D52FD0">
      <w:pPr>
        <w:rPr>
          <w:kern w:val="0"/>
        </w:rPr>
        <w:sectPr w:rsidR="002A056D" w:rsidSect="002A056D">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rsidR="00D52FD0" w:rsidRDefault="00D52FD0">
                  <w:pPr>
                    <w:spacing w:after="58"/>
                  </w:pPr>
                  <w:r w:rsidRPr="00533688">
                    <w:rPr>
                      <w:i/>
                    </w:rPr>
                    <w:t>Statutory reference:  G.S. 150B-21.2.</w:t>
                  </w:r>
                </w:p>
              </w:tc>
            </w:tr>
          </w:tbl>
          <w:p w:rsidR="00D52FD0" w:rsidRDefault="00D52FD0">
            <w:pPr>
              <w:spacing w:after="58"/>
            </w:pPr>
          </w:p>
        </w:tc>
      </w:tr>
    </w:tbl>
    <w:p w:rsidR="00D52FD0" w:rsidRDefault="00D52FD0" w:rsidP="00D52FD0">
      <w:pPr>
        <w:rPr>
          <w:kern w:val="0"/>
        </w:rPr>
        <w:sectPr w:rsidR="00D52FD0">
          <w:headerReference w:type="default" r:id="rId43"/>
          <w:footerReference w:type="default" r:id="rId44"/>
          <w:pgSz w:w="12240" w:h="15840"/>
          <w:pgMar w:top="360" w:right="720" w:bottom="360" w:left="720" w:header="360" w:footer="360" w:gutter="0"/>
          <w:cols w:space="720"/>
        </w:sectPr>
      </w:pPr>
    </w:p>
    <w:p w:rsidR="008545B9" w:rsidRDefault="008545B9">
      <w:pPr>
        <w:pStyle w:val="Chapter"/>
      </w:pPr>
      <w:r>
        <w:t>TITLE 10A – DEPARTMENT OF HEALTH AND HUMAN SERVICES</w:t>
      </w:r>
    </w:p>
    <w:p w:rsidR="008545B9" w:rsidRDefault="008545B9" w:rsidP="008545B9">
      <w:pPr>
        <w:pStyle w:val="Base"/>
      </w:pPr>
    </w:p>
    <w:p w:rsidR="008545B9" w:rsidRDefault="008545B9" w:rsidP="008545B9">
      <w:pPr>
        <w:pStyle w:val="Paragraph"/>
        <w:rPr>
          <w:i/>
          <w:iCs/>
        </w:rPr>
      </w:pPr>
      <w:r>
        <w:rPr>
          <w:b/>
          <w:bCs/>
          <w:i/>
          <w:iCs/>
        </w:rPr>
        <w:t>Notice</w:t>
      </w:r>
      <w:r>
        <w:rPr>
          <w:i/>
          <w:iCs/>
        </w:rPr>
        <w:t xml:space="preserve"> is hereby given in accordance with G.S. 150B-21.2 that the Social Services Commission intends to adopt the rules cited as 10A NCAC 10 .1201- .1205, amend the rule cited as 10A NCAC 10 .0101, repeal the rules cited as 10A NCAC 10 .0202, .0301, .0501, .0901, and readopt with substantive changes the rules cited as 10A NCAC 10 .0102, .0201, .0203, .0306, .0307, .0310-.0312, .0502-.0506, .0601, .0701, .0902-.0910, .1001-.1007, and .1101-.1103.</w:t>
      </w:r>
    </w:p>
    <w:p w:rsidR="008545B9" w:rsidRDefault="008545B9" w:rsidP="008545B9">
      <w:pPr>
        <w:pStyle w:val="Base"/>
      </w:pPr>
    </w:p>
    <w:p w:rsidR="008545B9" w:rsidRDefault="008545B9" w:rsidP="008545B9">
      <w:pPr>
        <w:pStyle w:val="Paragraph"/>
        <w:rPr>
          <w:i/>
        </w:rPr>
      </w:pPr>
      <w:r>
        <w:rPr>
          <w:i/>
        </w:rPr>
        <w:t>Pursuant to G.S. 150B-21.17, the Codifier has determined it impractical to publish the text of rules proposed for repeal unless the agency requests otherwise.  The text of the rule(s) are available on the OAH website at http://reports.oah.state.nc.us/ncac.asp.</w:t>
      </w:r>
    </w:p>
    <w:p w:rsidR="008545B9" w:rsidRDefault="008545B9" w:rsidP="008545B9">
      <w:pPr>
        <w:pStyle w:val="Base"/>
      </w:pPr>
    </w:p>
    <w:p w:rsidR="008545B9" w:rsidRDefault="008545B9" w:rsidP="008545B9">
      <w:pPr>
        <w:pStyle w:val="Paragraph"/>
        <w:rPr>
          <w:b/>
        </w:rPr>
      </w:pPr>
      <w:r>
        <w:rPr>
          <w:b/>
        </w:rPr>
        <w:t xml:space="preserve">Link to agency website pursuant to G.S. 150B-19.1(c): </w:t>
      </w:r>
      <w:r w:rsidRPr="00A74EAB">
        <w:rPr>
          <w:i/>
        </w:rPr>
        <w:t>https://ncchilddcare.ncdhhs.gov/Whats-New</w:t>
      </w:r>
    </w:p>
    <w:p w:rsidR="008545B9" w:rsidRDefault="008545B9" w:rsidP="008545B9">
      <w:pPr>
        <w:pStyle w:val="Base"/>
      </w:pPr>
    </w:p>
    <w:p w:rsidR="008545B9" w:rsidRPr="00255DEE" w:rsidRDefault="008545B9">
      <w:pPr>
        <w:pStyle w:val="Paragraph"/>
        <w:rPr>
          <w:i/>
        </w:rPr>
      </w:pPr>
      <w:r>
        <w:rPr>
          <w:b/>
          <w:bCs/>
        </w:rPr>
        <w:t xml:space="preserve">Proposed Effective Date: </w:t>
      </w:r>
      <w:r>
        <w:rPr>
          <w:i/>
          <w:iCs/>
        </w:rPr>
        <w:t>March 1, 2019</w:t>
      </w:r>
    </w:p>
    <w:p w:rsidR="008545B9" w:rsidRDefault="008545B9">
      <w:pPr>
        <w:pStyle w:val="Base"/>
      </w:pPr>
    </w:p>
    <w:p w:rsidR="008545B9" w:rsidRDefault="008545B9" w:rsidP="008545B9">
      <w:pPr>
        <w:pStyle w:val="Paragraph"/>
      </w:pPr>
      <w:r>
        <w:rPr>
          <w:b/>
          <w:bCs/>
        </w:rPr>
        <w:t>Public Hearing</w:t>
      </w:r>
      <w:r>
        <w:t>:</w:t>
      </w:r>
    </w:p>
    <w:p w:rsidR="008545B9" w:rsidRPr="00362835" w:rsidRDefault="008545B9" w:rsidP="008545B9">
      <w:pPr>
        <w:pStyle w:val="Paragraph"/>
        <w:rPr>
          <w:i/>
        </w:rPr>
      </w:pPr>
      <w:r>
        <w:rPr>
          <w:b/>
          <w:bCs/>
        </w:rPr>
        <w:t xml:space="preserve">Date: </w:t>
      </w:r>
      <w:r w:rsidRPr="002A59AE">
        <w:rPr>
          <w:bCs/>
          <w:i/>
        </w:rPr>
        <w:t>December 12, 2018</w:t>
      </w:r>
    </w:p>
    <w:p w:rsidR="008545B9" w:rsidRPr="00362835" w:rsidRDefault="008545B9" w:rsidP="008545B9">
      <w:pPr>
        <w:pStyle w:val="Paragraph"/>
        <w:rPr>
          <w:i/>
        </w:rPr>
      </w:pPr>
      <w:r>
        <w:rPr>
          <w:b/>
          <w:bCs/>
        </w:rPr>
        <w:t xml:space="preserve">Time: </w:t>
      </w:r>
      <w:r w:rsidRPr="002A59AE">
        <w:rPr>
          <w:bCs/>
          <w:i/>
        </w:rPr>
        <w:t>10:00 a.m.</w:t>
      </w:r>
    </w:p>
    <w:p w:rsidR="008545B9" w:rsidRPr="002A59AE" w:rsidRDefault="008545B9" w:rsidP="008545B9">
      <w:pPr>
        <w:pStyle w:val="Paragraph"/>
        <w:rPr>
          <w:bCs/>
          <w:i/>
        </w:rPr>
      </w:pPr>
      <w:r>
        <w:rPr>
          <w:b/>
          <w:bCs/>
        </w:rPr>
        <w:t xml:space="preserve">Location: </w:t>
      </w:r>
      <w:r w:rsidRPr="002A59AE">
        <w:rPr>
          <w:bCs/>
          <w:i/>
        </w:rPr>
        <w:t xml:space="preserve">Division of Social Services, McBride Building, 820 South Boylan Avenue, </w:t>
      </w:r>
      <w:r>
        <w:rPr>
          <w:bCs/>
          <w:i/>
        </w:rPr>
        <w:t>Conference Room 151, Raleigh, NC</w:t>
      </w:r>
      <w:r w:rsidRPr="002A59AE">
        <w:rPr>
          <w:bCs/>
          <w:i/>
        </w:rPr>
        <w:t xml:space="preserve"> 27603</w:t>
      </w:r>
    </w:p>
    <w:p w:rsidR="008545B9" w:rsidRDefault="008545B9" w:rsidP="008545B9">
      <w:pPr>
        <w:pStyle w:val="Base"/>
      </w:pPr>
    </w:p>
    <w:p w:rsidR="008545B9" w:rsidRDefault="008545B9">
      <w:pPr>
        <w:pStyle w:val="Paragraph"/>
        <w:rPr>
          <w:i/>
          <w:iCs/>
        </w:rPr>
      </w:pPr>
      <w:r>
        <w:rPr>
          <w:b/>
          <w:bCs/>
        </w:rPr>
        <w:t>Reason for Proposed Action:</w:t>
      </w:r>
      <w:r>
        <w:t xml:space="preserve">  </w:t>
      </w:r>
      <w:r>
        <w:rPr>
          <w:i/>
          <w:iCs/>
        </w:rPr>
        <w:t xml:space="preserve">The North Carolina Social Services Commission and the Division of Child Development and Early Education propose to readopt rules in 10A NCAC 10 in accordance with G.S. 150B-21.3A as part of the periodic review of rules process. The proposed rules direct the purchase of child care services with state and federal child care funds administered by the Division through the Subsidized Child Care Assistance Program. The Commission and the Division also propose to repeal Rules 10A NCAC 10 .0201, .0202, .0301, .0306, .0311, .0312, .0501, .0502, .0503, .0504, .0505, .0506, .0701, .0901, .0902, .0903, .0908, .1003, and .1005. In addition to repealing many rules, there are also rules that were rearranged to provide greater clarity and understanding to them such as: Rules .0101, .0203, .0601, .0904, .0906, .0907, .0909, .0910, .1001, .1002, .1004, .1006, .1007, .1101, .1103, .1202, and .1204. Rule .0102 adds definitions that are used with the subsidized child care program. Proposed changes to Rule .0310 changes the name of the program and also clarifies language within the rule. Rule .1201 defines terms that are used in the appeals section. In Rule .0307 proposed language changes how attendance is entered in order to reimburse providers for services provided. Rule .0905 clarifies language in the rule and changes post-secondary education maximum from 2 years to 20 months. Rule .1102 </w:t>
      </w:r>
      <w:r>
        <w:rPr>
          <w:i/>
          <w:iCs/>
        </w:rPr>
        <w:t>clarifies language in the rule and changes language about the collection of recipient fees. Proposed language in Rule .1203 changes the name of the rule, clarifies language in the rule and separates the appeals process for operators and recipients.</w:t>
      </w:r>
    </w:p>
    <w:p w:rsidR="008545B9" w:rsidRDefault="008545B9" w:rsidP="008545B9">
      <w:pPr>
        <w:pStyle w:val="Base"/>
      </w:pPr>
    </w:p>
    <w:p w:rsidR="008545B9" w:rsidRDefault="008545B9" w:rsidP="008545B9">
      <w:pPr>
        <w:pStyle w:val="Paragraph"/>
        <w:rPr>
          <w:i/>
          <w:iCs/>
        </w:rPr>
      </w:pPr>
      <w:r>
        <w:rPr>
          <w:b/>
          <w:bCs/>
        </w:rPr>
        <w:t xml:space="preserve">Comments may be submitted to:  </w:t>
      </w:r>
      <w:r>
        <w:rPr>
          <w:i/>
          <w:iCs/>
        </w:rPr>
        <w:t>Dedra Alston, 2201 Mail Service Center, Raleigh, NC 27699-2201, phone (919) 527-6502, fax (919) 715-0970, email Dedra.Alston@dhhs.nc.gov</w:t>
      </w:r>
    </w:p>
    <w:p w:rsidR="008545B9" w:rsidRDefault="008545B9" w:rsidP="008545B9">
      <w:pPr>
        <w:pStyle w:val="Base"/>
      </w:pPr>
    </w:p>
    <w:p w:rsidR="008545B9" w:rsidRPr="00950EBC" w:rsidRDefault="008545B9" w:rsidP="008545B9">
      <w:pPr>
        <w:pStyle w:val="Paragraph"/>
        <w:rPr>
          <w:i/>
        </w:rPr>
      </w:pPr>
      <w:r>
        <w:rPr>
          <w:b/>
          <w:iCs/>
        </w:rPr>
        <w:t xml:space="preserve">Comment period ends: </w:t>
      </w:r>
      <w:r w:rsidRPr="00950EBC">
        <w:rPr>
          <w:i/>
          <w:iCs/>
        </w:rPr>
        <w:t>December 14, 2018</w:t>
      </w:r>
    </w:p>
    <w:p w:rsidR="008545B9" w:rsidRDefault="008545B9" w:rsidP="008545B9">
      <w:pPr>
        <w:pStyle w:val="Base"/>
      </w:pPr>
    </w:p>
    <w:p w:rsidR="008545B9" w:rsidRPr="006D6687" w:rsidRDefault="008545B9" w:rsidP="008545B9">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8545B9" w:rsidRDefault="008545B9" w:rsidP="008545B9">
      <w:pPr>
        <w:pStyle w:val="Base"/>
      </w:pPr>
    </w:p>
    <w:p w:rsidR="008545B9" w:rsidRPr="00D30C7E" w:rsidRDefault="008545B9" w:rsidP="008545B9">
      <w:pPr>
        <w:pStyle w:val="Paragraph"/>
        <w:rPr>
          <w:b/>
        </w:rPr>
      </w:pPr>
      <w:r w:rsidRPr="00D30C7E">
        <w:rPr>
          <w:b/>
        </w:rPr>
        <w:t>Fiscal impact (check all that apply).</w:t>
      </w:r>
    </w:p>
    <w:p w:rsidR="008545B9" w:rsidRPr="00D30C7E" w:rsidRDefault="008545B9" w:rsidP="00A4357B">
      <w:pPr>
        <w:pStyle w:val="Paragraph"/>
        <w:ind w:left="720" w:hanging="720"/>
        <w:rPr>
          <w:b/>
        </w:rPr>
      </w:pPr>
      <w:r>
        <w:rPr>
          <w:b/>
        </w:rPr>
        <w:fldChar w:fldCharType="begin">
          <w:ffData>
            <w:name w:val="Check23"/>
            <w:enabled/>
            <w:calcOnExit w:val="0"/>
            <w:checkBox>
              <w:sizeAuto/>
              <w:default w:val="1"/>
            </w:checkBox>
          </w:ffData>
        </w:fldChar>
      </w:r>
      <w:bookmarkStart w:id="0" w:name="Check23"/>
      <w:r>
        <w:rPr>
          <w:b/>
        </w:rPr>
        <w:instrText xml:space="preserve"> FORMCHECKBOX </w:instrText>
      </w:r>
      <w:r w:rsidR="00822AC0">
        <w:rPr>
          <w:b/>
        </w:rPr>
      </w:r>
      <w:r w:rsidR="00822AC0">
        <w:rPr>
          <w:b/>
        </w:rPr>
        <w:fldChar w:fldCharType="separate"/>
      </w:r>
      <w:r>
        <w:rPr>
          <w:b/>
        </w:rPr>
        <w:fldChar w:fldCharType="end"/>
      </w:r>
      <w:bookmarkEnd w:id="0"/>
      <w:r>
        <w:rPr>
          <w:b/>
        </w:rPr>
        <w:tab/>
      </w:r>
      <w:r w:rsidRPr="00D30C7E">
        <w:rPr>
          <w:b/>
        </w:rPr>
        <w:t>State funds affected</w:t>
      </w:r>
      <w:r>
        <w:rPr>
          <w:b/>
        </w:rPr>
        <w:t xml:space="preserve"> </w:t>
      </w:r>
      <w:r>
        <w:rPr>
          <w:b/>
        </w:rPr>
        <w:tab/>
      </w:r>
      <w:r w:rsidRPr="0005712E">
        <w:rPr>
          <w:i/>
        </w:rPr>
        <w:t>10A NCAC 10 .0307 and .1102</w:t>
      </w:r>
    </w:p>
    <w:p w:rsidR="008545B9" w:rsidRPr="00D30C7E" w:rsidRDefault="008545B9" w:rsidP="008545B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Environmental permitting of DOT affected</w:t>
      </w:r>
    </w:p>
    <w:p w:rsidR="008545B9" w:rsidRPr="00D30C7E" w:rsidRDefault="008545B9" w:rsidP="008545B9">
      <w:pPr>
        <w:pStyle w:val="Paragraph"/>
        <w:rPr>
          <w:b/>
        </w:rPr>
      </w:pPr>
      <w:r>
        <w:rPr>
          <w:b/>
        </w:rPr>
        <w:tab/>
      </w:r>
      <w:r w:rsidRPr="00D30C7E">
        <w:rPr>
          <w:b/>
        </w:rPr>
        <w:t>Analysis submitted to Board of Transportation</w:t>
      </w:r>
    </w:p>
    <w:p w:rsidR="008545B9" w:rsidRPr="00D30C7E" w:rsidRDefault="008545B9" w:rsidP="00A4357B">
      <w:pPr>
        <w:pStyle w:val="Paragraph"/>
        <w:ind w:left="720" w:hanging="720"/>
        <w:rPr>
          <w:b/>
        </w:rPr>
      </w:pPr>
      <w:r>
        <w:rPr>
          <w:b/>
        </w:rPr>
        <w:fldChar w:fldCharType="begin">
          <w:ffData>
            <w:name w:val="Check26"/>
            <w:enabled/>
            <w:calcOnExit w:val="0"/>
            <w:checkBox>
              <w:sizeAuto/>
              <w:default w:val="1"/>
            </w:checkBox>
          </w:ffData>
        </w:fldChar>
      </w:r>
      <w:bookmarkStart w:id="1" w:name="Check26"/>
      <w:r>
        <w:rPr>
          <w:b/>
        </w:rPr>
        <w:instrText xml:space="preserve"> FORMCHECKBOX </w:instrText>
      </w:r>
      <w:r w:rsidR="00822AC0">
        <w:rPr>
          <w:b/>
        </w:rPr>
      </w:r>
      <w:r w:rsidR="00822AC0">
        <w:rPr>
          <w:b/>
        </w:rPr>
        <w:fldChar w:fldCharType="separate"/>
      </w:r>
      <w:r>
        <w:rPr>
          <w:b/>
        </w:rPr>
        <w:fldChar w:fldCharType="end"/>
      </w:r>
      <w:bookmarkEnd w:id="1"/>
      <w:r>
        <w:rPr>
          <w:b/>
        </w:rPr>
        <w:tab/>
      </w:r>
      <w:r w:rsidRPr="00D30C7E">
        <w:rPr>
          <w:b/>
        </w:rPr>
        <w:t>Local funds affected</w:t>
      </w:r>
      <w:r>
        <w:rPr>
          <w:b/>
        </w:rPr>
        <w:t xml:space="preserve"> </w:t>
      </w:r>
      <w:r>
        <w:rPr>
          <w:b/>
        </w:rPr>
        <w:tab/>
      </w:r>
      <w:r w:rsidRPr="0005712E">
        <w:rPr>
          <w:i/>
        </w:rPr>
        <w:t xml:space="preserve">10A NCAC </w:t>
      </w:r>
      <w:r>
        <w:rPr>
          <w:i/>
        </w:rPr>
        <w:t xml:space="preserve">10 </w:t>
      </w:r>
      <w:r w:rsidRPr="0005712E">
        <w:rPr>
          <w:i/>
        </w:rPr>
        <w:t>.0307, .1102 and .1203</w:t>
      </w:r>
    </w:p>
    <w:p w:rsidR="008545B9" w:rsidRDefault="008545B9" w:rsidP="008545B9">
      <w:pPr>
        <w:pStyle w:val="Paragraph"/>
        <w:rPr>
          <w:b/>
          <w:bCs/>
        </w:rPr>
      </w:pPr>
      <w:r>
        <w:rPr>
          <w:b/>
        </w:rPr>
        <w:fldChar w:fldCharType="begin">
          <w:ffData>
            <w:name w:val="Check27"/>
            <w:enabled/>
            <w:calcOnExit w:val="0"/>
            <w:checkBox>
              <w:sizeAuto/>
              <w:default w:val="1"/>
            </w:checkBox>
          </w:ffData>
        </w:fldChar>
      </w:r>
      <w:bookmarkStart w:id="2" w:name="Check27"/>
      <w:r>
        <w:rPr>
          <w:b/>
        </w:rPr>
        <w:instrText xml:space="preserve"> FORMCHECKBOX </w:instrText>
      </w:r>
      <w:r w:rsidR="00822AC0">
        <w:rPr>
          <w:b/>
        </w:rPr>
      </w:r>
      <w:r w:rsidR="00822AC0">
        <w:rPr>
          <w:b/>
        </w:rPr>
        <w:fldChar w:fldCharType="separate"/>
      </w:r>
      <w:r>
        <w:rPr>
          <w:b/>
        </w:rPr>
        <w:fldChar w:fldCharType="end"/>
      </w:r>
      <w:bookmarkEnd w:id="2"/>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r>
        <w:rPr>
          <w:b/>
          <w:bCs/>
        </w:rPr>
        <w:tab/>
      </w:r>
      <w:r w:rsidRPr="0005712E">
        <w:rPr>
          <w:bCs/>
          <w:i/>
        </w:rPr>
        <w:t>10A NCAC 10 .0905</w:t>
      </w:r>
    </w:p>
    <w:p w:rsidR="008545B9" w:rsidRPr="00D30C7E" w:rsidRDefault="008545B9" w:rsidP="008545B9">
      <w:pPr>
        <w:pStyle w:val="Paragraph"/>
        <w:rPr>
          <w:b/>
          <w:bCs/>
        </w:rPr>
      </w:pPr>
      <w:r>
        <w:rPr>
          <w:b/>
        </w:rPr>
        <w:fldChar w:fldCharType="begin">
          <w:ffData>
            <w:name w:val=""/>
            <w:enabled/>
            <w:calcOnExit w:val="0"/>
            <w:checkBox>
              <w:sizeAuto/>
              <w:default w:val="1"/>
            </w:checkBox>
          </w:ffData>
        </w:fldChar>
      </w:r>
      <w:r>
        <w:rPr>
          <w:b/>
        </w:rPr>
        <w:instrText xml:space="preserve"> FORMCHECKBOX </w:instrText>
      </w:r>
      <w:r w:rsidR="00822AC0">
        <w:rPr>
          <w:b/>
        </w:rPr>
      </w:r>
      <w:r w:rsidR="00822AC0">
        <w:rPr>
          <w:b/>
        </w:rPr>
        <w:fldChar w:fldCharType="separate"/>
      </w:r>
      <w:r>
        <w:rPr>
          <w:b/>
        </w:rPr>
        <w:fldChar w:fldCharType="end"/>
      </w:r>
      <w:r>
        <w:rPr>
          <w:b/>
        </w:rPr>
        <w:tab/>
        <w:t>Approved by OSBM</w:t>
      </w:r>
    </w:p>
    <w:p w:rsidR="008545B9" w:rsidRDefault="008545B9" w:rsidP="008545B9">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822AC0">
        <w:rPr>
          <w:b/>
        </w:rPr>
      </w:r>
      <w:r w:rsidR="00822AC0">
        <w:rPr>
          <w:b/>
        </w:rPr>
        <w:fldChar w:fldCharType="separate"/>
      </w:r>
      <w:r>
        <w:rPr>
          <w:b/>
        </w:rPr>
        <w:fldChar w:fldCharType="end"/>
      </w:r>
      <w:r>
        <w:rPr>
          <w:b/>
        </w:rPr>
        <w:tab/>
        <w:t>No fiscal note required by G.S. 150B-21.4</w:t>
      </w:r>
    </w:p>
    <w:p w:rsidR="008545B9" w:rsidRDefault="008545B9" w:rsidP="008545B9">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822AC0">
        <w:rPr>
          <w:b/>
        </w:rPr>
      </w:r>
      <w:r w:rsidR="00822AC0">
        <w:rPr>
          <w:b/>
        </w:rPr>
        <w:fldChar w:fldCharType="separate"/>
      </w:r>
      <w:r>
        <w:rPr>
          <w:b/>
        </w:rPr>
        <w:fldChar w:fldCharType="end"/>
      </w:r>
      <w:r>
        <w:rPr>
          <w:b/>
        </w:rPr>
        <w:tab/>
        <w:t>No fiscal note required by G.S. 150B-21.3A(d)(2)</w:t>
      </w:r>
    </w:p>
    <w:p w:rsidR="008545B9" w:rsidRDefault="008545B9" w:rsidP="008545B9">
      <w:pPr>
        <w:pStyle w:val="Base"/>
      </w:pPr>
    </w:p>
    <w:p w:rsidR="008545B9" w:rsidRDefault="008545B9" w:rsidP="008545B9">
      <w:pPr>
        <w:pStyle w:val="Chapter"/>
      </w:pPr>
      <w:r>
        <w:t>Chapter 10 - Subsidized Child Care</w:t>
      </w:r>
    </w:p>
    <w:p w:rsidR="008545B9" w:rsidRDefault="008545B9" w:rsidP="008545B9">
      <w:pPr>
        <w:pStyle w:val="Base"/>
      </w:pPr>
    </w:p>
    <w:p w:rsidR="008545B9" w:rsidRPr="00997FE5" w:rsidRDefault="008545B9" w:rsidP="008545B9">
      <w:pPr>
        <w:pStyle w:val="Section"/>
      </w:pPr>
      <w:r w:rsidRPr="00997FE5">
        <w:t>SECTION .0100 - IDENTIFYING AND GENERAL INFORMATION</w:t>
      </w:r>
    </w:p>
    <w:p w:rsidR="008545B9" w:rsidRPr="00997FE5" w:rsidRDefault="008545B9" w:rsidP="008545B9">
      <w:pPr>
        <w:pStyle w:val="Base"/>
      </w:pPr>
    </w:p>
    <w:p w:rsidR="008545B9" w:rsidRPr="00997FE5" w:rsidRDefault="008545B9" w:rsidP="008545B9">
      <w:pPr>
        <w:pStyle w:val="Rule"/>
      </w:pPr>
      <w:r w:rsidRPr="00997FE5">
        <w:t>10A NCAC 10 .0101</w:t>
      </w:r>
      <w:r w:rsidRPr="00997FE5">
        <w:tab/>
        <w:t>SCOPE</w:t>
      </w:r>
    </w:p>
    <w:p w:rsidR="008545B9" w:rsidRPr="00997FE5" w:rsidRDefault="008545B9" w:rsidP="008545B9">
      <w:pPr>
        <w:pStyle w:val="Paragraph"/>
      </w:pPr>
      <w:r w:rsidRPr="00997FE5">
        <w:rPr>
          <w:strike/>
        </w:rPr>
        <w:t xml:space="preserve">The </w:t>
      </w:r>
      <w:r w:rsidRPr="00997FE5">
        <w:rPr>
          <w:rFonts w:eastAsiaTheme="minorHAnsi"/>
          <w:strike/>
        </w:rPr>
        <w:t>rules</w:t>
      </w:r>
      <w:r w:rsidRPr="00997FE5">
        <w:rPr>
          <w:strike/>
        </w:rPr>
        <w:t xml:space="preserve"> in this Chapter govern the purchase of child care services with state and federal child care funds administered by the Division.</w:t>
      </w:r>
      <w:r w:rsidRPr="00997FE5">
        <w:rPr>
          <w:rFonts w:eastAsiaTheme="minorHAnsi"/>
          <w:szCs w:val="22"/>
        </w:rPr>
        <w:t xml:space="preserve"> </w:t>
      </w:r>
      <w:r w:rsidRPr="00997FE5">
        <w:rPr>
          <w:szCs w:val="21"/>
          <w:u w:val="single"/>
        </w:rPr>
        <w:t>The rules in this Chapter shall apply to child care facilities participating in the Subsidized Child Care Assistance Program.</w:t>
      </w:r>
    </w:p>
    <w:p w:rsidR="008545B9" w:rsidRPr="00997FE5" w:rsidRDefault="008545B9" w:rsidP="008545B9">
      <w:pPr>
        <w:pStyle w:val="HistoryAuthority"/>
      </w:pPr>
      <w:r w:rsidRPr="00997FE5">
        <w:lastRenderedPageBreak/>
        <w:t>Authority G.S. 143B</w:t>
      </w:r>
      <w:r w:rsidRPr="00997FE5">
        <w:noBreakHyphen/>
        <w:t>10; 143B</w:t>
      </w:r>
      <w:r w:rsidRPr="00997FE5">
        <w:noBreakHyphen/>
        <w:t>153; S.L. 1985, c. 757, s. 155(q)</w:t>
      </w:r>
      <w:r>
        <w:t>.</w:t>
      </w:r>
    </w:p>
    <w:p w:rsidR="008545B9" w:rsidRPr="00997FE5" w:rsidRDefault="008545B9" w:rsidP="008545B9">
      <w:pPr>
        <w:pStyle w:val="Base"/>
      </w:pPr>
    </w:p>
    <w:p w:rsidR="008545B9" w:rsidRPr="00DF4622" w:rsidRDefault="008545B9" w:rsidP="008545B9">
      <w:pPr>
        <w:pStyle w:val="Rule"/>
      </w:pPr>
      <w:r w:rsidRPr="00DF4622">
        <w:t>10A NCAC 10 .0102</w:t>
      </w:r>
      <w:r w:rsidRPr="00DF4622">
        <w:tab/>
        <w:t>DEFINITIONS</w:t>
      </w:r>
    </w:p>
    <w:p w:rsidR="008545B9" w:rsidRPr="00DF4622" w:rsidRDefault="008545B9" w:rsidP="008545B9">
      <w:pPr>
        <w:pStyle w:val="Paragraph"/>
      </w:pPr>
      <w:bookmarkStart w:id="3" w:name="_Hlk502839489"/>
      <w:r w:rsidRPr="00DF4622">
        <w:t xml:space="preserve">In addition to the terms defined in </w:t>
      </w:r>
      <w:r w:rsidRPr="00DF4622">
        <w:rPr>
          <w:rFonts w:eastAsiaTheme="minorHAnsi"/>
        </w:rPr>
        <w:t>G.S.</w:t>
      </w:r>
      <w:r w:rsidRPr="00DF4622">
        <w:rPr>
          <w:rFonts w:eastAsiaTheme="minorHAnsi"/>
          <w:szCs w:val="22"/>
        </w:rPr>
        <w:t xml:space="preserve"> </w:t>
      </w:r>
      <w:r w:rsidRPr="00DF4622">
        <w:rPr>
          <w:strike/>
        </w:rPr>
        <w:t>110-86,</w:t>
      </w:r>
      <w:r w:rsidRPr="00DF4622">
        <w:rPr>
          <w:strike/>
        </w:rPr>
        <w:softHyphen/>
      </w:r>
      <w:r w:rsidRPr="00DF4622">
        <w:t xml:space="preserve"> </w:t>
      </w:r>
      <w:r w:rsidRPr="00DF4622">
        <w:rPr>
          <w:u w:val="single"/>
        </w:rPr>
        <w:t>110-86(2), (3), (4a), (6), (7), and (8)</w:t>
      </w:r>
      <w:r w:rsidRPr="00DF4622">
        <w:t xml:space="preserve"> the following definitions </w:t>
      </w:r>
      <w:r w:rsidRPr="00DF4622">
        <w:rPr>
          <w:strike/>
        </w:rPr>
        <w:t>apply to the term used in this Chapter.</w:t>
      </w:r>
      <w:r w:rsidRPr="00DF4622">
        <w:t xml:space="preserve"> </w:t>
      </w:r>
      <w:r w:rsidRPr="00DF4622">
        <w:rPr>
          <w:u w:val="single"/>
        </w:rPr>
        <w:t>shall apply:</w:t>
      </w:r>
    </w:p>
    <w:bookmarkEnd w:id="3"/>
    <w:p w:rsidR="008545B9" w:rsidRPr="00DF4622" w:rsidRDefault="008545B9" w:rsidP="008545B9">
      <w:pPr>
        <w:pStyle w:val="Item"/>
        <w:tabs>
          <w:tab w:val="clear" w:pos="1800"/>
        </w:tabs>
      </w:pPr>
      <w:r w:rsidRPr="00DF4622">
        <w:rPr>
          <w:u w:val="single"/>
        </w:rPr>
        <w:t>(1)</w:t>
      </w:r>
      <w:r w:rsidRPr="00DF4622">
        <w:tab/>
      </w:r>
      <w:r w:rsidRPr="00DF4622">
        <w:rPr>
          <w:u w:val="single"/>
        </w:rPr>
        <w:t>"Child with special needs" means:</w:t>
      </w:r>
    </w:p>
    <w:p w:rsidR="008545B9" w:rsidRPr="00DF4622" w:rsidRDefault="008545B9" w:rsidP="008545B9">
      <w:pPr>
        <w:pStyle w:val="SubItemLvl1"/>
        <w:tabs>
          <w:tab w:val="clear" w:pos="2520"/>
        </w:tabs>
      </w:pPr>
      <w:r w:rsidRPr="00DF4622">
        <w:rPr>
          <w:u w:val="single"/>
        </w:rPr>
        <w:t>(a)</w:t>
      </w:r>
      <w:r w:rsidRPr="00DF4622">
        <w:tab/>
      </w:r>
      <w:r w:rsidRPr="00DF4622">
        <w:rPr>
          <w:u w:val="single"/>
        </w:rPr>
        <w:t xml:space="preserve">a child who is determined by the Division of Public Health, Children's Developmental Services Agency, to be developmentally delayed or have an established condition pursuant to 10A NCAC 43G .0110, </w:t>
      </w:r>
      <w:r w:rsidRPr="00DF4622">
        <w:rPr>
          <w:rFonts w:eastAsia="Calibri"/>
          <w:u w:val="single"/>
        </w:rPr>
        <w:t>incorporated by reference including</w:t>
      </w:r>
      <w:r w:rsidRPr="00DF4622">
        <w:rPr>
          <w:u w:val="single"/>
        </w:rPr>
        <w:t xml:space="preserve"> subsequent amendments.</w:t>
      </w:r>
      <w:r>
        <w:rPr>
          <w:u w:val="single"/>
        </w:rPr>
        <w:t xml:space="preserve"> </w:t>
      </w:r>
      <w:r w:rsidRPr="00DF4622">
        <w:rPr>
          <w:u w:val="single"/>
        </w:rPr>
        <w:t xml:space="preserve">A copy of the Rule can be found at </w:t>
      </w:r>
      <w:r w:rsidRPr="00DF4622">
        <w:rPr>
          <w:rFonts w:eastAsiaTheme="minorHAnsi"/>
          <w:u w:val="single"/>
        </w:rPr>
        <w:t>http://reports.oah.state.nc.us/ncac/title%2010a%20%20health%20and%20human%20services/chapter%2043%20%20personal%20health/subchapter%20g/10a%20ncac%2043g%20.0110.pdf</w:t>
      </w:r>
      <w:r>
        <w:rPr>
          <w:rFonts w:eastAsiaTheme="minorHAnsi"/>
          <w:u w:val="single"/>
        </w:rPr>
        <w:t>;</w:t>
      </w:r>
    </w:p>
    <w:p w:rsidR="008545B9" w:rsidRPr="00DF4622" w:rsidRDefault="008545B9" w:rsidP="008545B9">
      <w:pPr>
        <w:pStyle w:val="SubItemLvl1"/>
        <w:tabs>
          <w:tab w:val="clear" w:pos="2520"/>
        </w:tabs>
      </w:pPr>
      <w:r w:rsidRPr="00DF4622">
        <w:rPr>
          <w:u w:val="single"/>
        </w:rPr>
        <w:t>(b)</w:t>
      </w:r>
      <w:r w:rsidRPr="00DF4622">
        <w:rPr>
          <w:rFonts w:eastAsiaTheme="minorHAnsi"/>
          <w:szCs w:val="22"/>
        </w:rPr>
        <w:tab/>
      </w:r>
      <w:r w:rsidRPr="00DF4622">
        <w:rPr>
          <w:u w:val="single"/>
        </w:rPr>
        <w:t>a child who is determined by the local educational agency (LEA) to have a disability as</w:t>
      </w:r>
      <w:r>
        <w:rPr>
          <w:u w:val="single"/>
        </w:rPr>
        <w:t xml:space="preserve"> </w:t>
      </w:r>
      <w:r w:rsidRPr="00DF4622">
        <w:rPr>
          <w:u w:val="single"/>
        </w:rPr>
        <w:t>defined in G.S. 115C-106.3; or</w:t>
      </w:r>
    </w:p>
    <w:p w:rsidR="008545B9" w:rsidRPr="00DF4622" w:rsidRDefault="008545B9" w:rsidP="008545B9">
      <w:pPr>
        <w:pStyle w:val="SubItemLvl1"/>
        <w:tabs>
          <w:tab w:val="clear" w:pos="2520"/>
        </w:tabs>
      </w:pPr>
      <w:r w:rsidRPr="00DF4622">
        <w:rPr>
          <w:u w:val="single"/>
        </w:rPr>
        <w:t>(c)</w:t>
      </w:r>
      <w:r w:rsidRPr="00DF4622">
        <w:rPr>
          <w:rFonts w:eastAsiaTheme="minorHAnsi"/>
          <w:szCs w:val="22"/>
        </w:rPr>
        <w:tab/>
      </w:r>
      <w:r w:rsidRPr="00DF4622">
        <w:rPr>
          <w:u w:val="single"/>
        </w:rPr>
        <w:t xml:space="preserve">a child who is determined to be a child with special needs by a Local Managing Entity </w:t>
      </w:r>
      <w:r>
        <w:rPr>
          <w:u w:val="single"/>
        </w:rPr>
        <w:t xml:space="preserve">- </w:t>
      </w:r>
      <w:r w:rsidRPr="00DF4622">
        <w:rPr>
          <w:u w:val="single"/>
        </w:rPr>
        <w:t xml:space="preserve">Managed Care Organization (LME-MCO) as defined in </w:t>
      </w:r>
      <w:r w:rsidRPr="00DF4622">
        <w:rPr>
          <w:rFonts w:eastAsiaTheme="minorHAnsi"/>
          <w:u w:val="single"/>
        </w:rPr>
        <w:t>G.S.</w:t>
      </w:r>
      <w:r w:rsidRPr="00DF4622">
        <w:rPr>
          <w:rFonts w:eastAsiaTheme="minorHAnsi"/>
          <w:szCs w:val="22"/>
          <w:u w:val="single"/>
        </w:rPr>
        <w:t xml:space="preserve"> </w:t>
      </w:r>
      <w:r w:rsidRPr="00DF4622">
        <w:rPr>
          <w:u w:val="single"/>
        </w:rPr>
        <w:t>122C-3(20b) and (20c).</w:t>
      </w:r>
    </w:p>
    <w:p w:rsidR="008545B9" w:rsidRPr="00DF4622" w:rsidRDefault="008545B9" w:rsidP="008545B9">
      <w:pPr>
        <w:pStyle w:val="Item"/>
        <w:tabs>
          <w:tab w:val="clear" w:pos="1800"/>
        </w:tabs>
      </w:pPr>
      <w:r w:rsidRPr="00DF4622">
        <w:rPr>
          <w:strike/>
        </w:rPr>
        <w:t>(1)</w:t>
      </w:r>
      <w:r w:rsidRPr="00DF4622">
        <w:rPr>
          <w:u w:val="single"/>
        </w:rPr>
        <w:t>(2)</w:t>
      </w:r>
      <w:r w:rsidRPr="00DF4622">
        <w:tab/>
        <w:t>"Director" means the Director of the Division of Child Development and Early Education.</w:t>
      </w:r>
    </w:p>
    <w:p w:rsidR="008545B9" w:rsidRPr="00DF4622" w:rsidRDefault="008545B9" w:rsidP="008545B9">
      <w:pPr>
        <w:pStyle w:val="Item"/>
        <w:tabs>
          <w:tab w:val="clear" w:pos="1800"/>
        </w:tabs>
      </w:pPr>
      <w:r w:rsidRPr="00DF4622">
        <w:rPr>
          <w:strike/>
        </w:rPr>
        <w:t>(2)</w:t>
      </w:r>
      <w:r w:rsidRPr="00DF4622">
        <w:rPr>
          <w:u w:val="single"/>
        </w:rPr>
        <w:t>(3)</w:t>
      </w:r>
      <w:r w:rsidRPr="00DF4622">
        <w:tab/>
        <w:t>"Division" means the Division of Child Development and Early Education, Department of Health and Human Services, located at 820 South Boylan Avenue, Raleigh, North Carolina 27603.</w:t>
      </w:r>
    </w:p>
    <w:p w:rsidR="008545B9" w:rsidRPr="00DF4622" w:rsidRDefault="008545B9" w:rsidP="008545B9">
      <w:pPr>
        <w:pStyle w:val="Item"/>
        <w:tabs>
          <w:tab w:val="clear" w:pos="1800"/>
        </w:tabs>
      </w:pPr>
      <w:r w:rsidRPr="00DF4622">
        <w:rPr>
          <w:strike/>
        </w:rPr>
        <w:t>(3)</w:t>
      </w:r>
      <w:r w:rsidRPr="00DF4622">
        <w:rPr>
          <w:u w:val="single"/>
        </w:rPr>
        <w:t>(4)</w:t>
      </w:r>
      <w:r w:rsidRPr="00DF4622">
        <w:tab/>
        <w:t xml:space="preserve">"Foster </w:t>
      </w:r>
      <w:r w:rsidRPr="00DF4622">
        <w:rPr>
          <w:rFonts w:eastAsiaTheme="minorHAnsi"/>
          <w:strike/>
        </w:rPr>
        <w:t>Parent"</w:t>
      </w:r>
      <w:r w:rsidRPr="00DF4622">
        <w:rPr>
          <w:rFonts w:eastAsiaTheme="minorHAnsi"/>
          <w:szCs w:val="22"/>
        </w:rPr>
        <w:t xml:space="preserve"> </w:t>
      </w:r>
      <w:r w:rsidRPr="00DF4622">
        <w:rPr>
          <w:rFonts w:eastAsiaTheme="minorHAnsi"/>
          <w:u w:val="single"/>
        </w:rPr>
        <w:t>parent"</w:t>
      </w:r>
      <w:r w:rsidRPr="00DF4622">
        <w:t xml:space="preserve"> means anyone other than </w:t>
      </w:r>
      <w:r w:rsidRPr="00DF4622">
        <w:rPr>
          <w:strike/>
        </w:rPr>
        <w:t>that</w:t>
      </w:r>
      <w:r w:rsidRPr="00DF4622">
        <w:t xml:space="preserve"> </w:t>
      </w:r>
      <w:r w:rsidRPr="00DF4622">
        <w:rPr>
          <w:u w:val="single"/>
        </w:rPr>
        <w:t>a</w:t>
      </w:r>
      <w:r w:rsidRPr="00DF4622">
        <w:t xml:space="preserve"> child's </w:t>
      </w:r>
      <w:r w:rsidRPr="00DF4622">
        <w:rPr>
          <w:u w:val="single"/>
        </w:rPr>
        <w:t>parent</w:t>
      </w:r>
      <w:r w:rsidRPr="00DF4622">
        <w:t xml:space="preserve"> </w:t>
      </w:r>
      <w:r w:rsidRPr="00DF4622">
        <w:rPr>
          <w:strike/>
        </w:rPr>
        <w:t>parent(s)</w:t>
      </w:r>
      <w:r w:rsidRPr="00DF4622">
        <w:t xml:space="preserve"> or legal </w:t>
      </w:r>
      <w:r w:rsidRPr="00DF4622">
        <w:rPr>
          <w:u w:val="single"/>
        </w:rPr>
        <w:t>custodian</w:t>
      </w:r>
      <w:r w:rsidRPr="00DF4622">
        <w:t xml:space="preserve"> </w:t>
      </w:r>
      <w:r w:rsidRPr="00DF4622">
        <w:rPr>
          <w:strike/>
        </w:rPr>
        <w:t>custodian(s)</w:t>
      </w:r>
      <w:r w:rsidRPr="00DF4622">
        <w:t xml:space="preserve"> who is providing full time care for a child who is in t</w:t>
      </w:r>
      <w:r>
        <w:t>he custody of a North Carolina county d</w:t>
      </w:r>
      <w:r w:rsidRPr="00DF4622">
        <w:t xml:space="preserve">epartment of </w:t>
      </w:r>
      <w:r>
        <w:t>s</w:t>
      </w:r>
      <w:r w:rsidRPr="00DF4622">
        <w:t xml:space="preserve">ocial </w:t>
      </w:r>
      <w:r>
        <w:t>s</w:t>
      </w:r>
      <w:r w:rsidRPr="00DF4622">
        <w:t>ervices.</w:t>
      </w:r>
    </w:p>
    <w:p w:rsidR="008545B9" w:rsidRPr="00DF4622" w:rsidRDefault="008545B9" w:rsidP="008545B9">
      <w:pPr>
        <w:pStyle w:val="Item"/>
        <w:tabs>
          <w:tab w:val="clear" w:pos="1800"/>
        </w:tabs>
      </w:pPr>
      <w:r w:rsidRPr="00DF4622">
        <w:rPr>
          <w:u w:val="single"/>
        </w:rPr>
        <w:t>(5)</w:t>
      </w:r>
      <w:r w:rsidRPr="00DF4622">
        <w:tab/>
      </w:r>
      <w:r w:rsidRPr="00DF4622">
        <w:rPr>
          <w:u w:val="single"/>
        </w:rPr>
        <w:t xml:space="preserve">"Funds" means all state and federal funds appropriated and otherwise made available to the Department of Health and Human Services that are administered by the Division of Child Development and Early </w:t>
      </w:r>
      <w:r w:rsidRPr="00DF4622">
        <w:rPr>
          <w:rFonts w:eastAsiaTheme="minorHAnsi"/>
          <w:u w:val="single"/>
        </w:rPr>
        <w:t>Education</w:t>
      </w:r>
      <w:r w:rsidRPr="00DF4622">
        <w:rPr>
          <w:rFonts w:eastAsiaTheme="minorHAnsi"/>
          <w:szCs w:val="22"/>
          <w:u w:val="single"/>
        </w:rPr>
        <w:t xml:space="preserve"> </w:t>
      </w:r>
      <w:r w:rsidRPr="00DF4622">
        <w:rPr>
          <w:u w:val="single"/>
        </w:rPr>
        <w:t>for the Subsidized Child Care Assistance Program.</w:t>
      </w:r>
    </w:p>
    <w:p w:rsidR="008545B9" w:rsidRPr="00DF4622" w:rsidRDefault="008545B9" w:rsidP="008545B9">
      <w:pPr>
        <w:pStyle w:val="Item"/>
        <w:tabs>
          <w:tab w:val="clear" w:pos="1800"/>
        </w:tabs>
        <w:rPr>
          <w:rFonts w:eastAsia="Calibri"/>
        </w:rPr>
      </w:pPr>
      <w:r w:rsidRPr="00DF4622">
        <w:rPr>
          <w:strike/>
        </w:rPr>
        <w:t>(4)</w:t>
      </w:r>
      <w:r w:rsidRPr="00DF4622">
        <w:rPr>
          <w:u w:val="single"/>
        </w:rPr>
        <w:t>(6)</w:t>
      </w:r>
      <w:r w:rsidRPr="00DF4622">
        <w:tab/>
        <w:t xml:space="preserve">"Homeless </w:t>
      </w:r>
      <w:r w:rsidRPr="00DF4622">
        <w:rPr>
          <w:strike/>
        </w:rPr>
        <w:t>Children"</w:t>
      </w:r>
      <w:r w:rsidRPr="00DF4622">
        <w:rPr>
          <w:rFonts w:eastAsiaTheme="minorHAnsi"/>
          <w:szCs w:val="22"/>
        </w:rPr>
        <w:t xml:space="preserve"> </w:t>
      </w:r>
      <w:r w:rsidRPr="00DF4622">
        <w:rPr>
          <w:rFonts w:eastAsiaTheme="minorHAnsi"/>
          <w:u w:val="single"/>
        </w:rPr>
        <w:t>children"</w:t>
      </w:r>
      <w:r w:rsidRPr="00DF4622">
        <w:t xml:space="preserve"> </w:t>
      </w:r>
      <w:r w:rsidRPr="00DF4622">
        <w:rPr>
          <w:strike/>
        </w:rPr>
        <w:t>means the definition</w:t>
      </w:r>
      <w:r w:rsidRPr="00DF4622">
        <w:t xml:space="preserve"> </w:t>
      </w:r>
      <w:r w:rsidRPr="00DF4622">
        <w:rPr>
          <w:u w:val="single"/>
        </w:rPr>
        <w:t>as defined</w:t>
      </w:r>
      <w:r w:rsidRPr="00DF4622">
        <w:t xml:space="preserve"> in section 725(2) of the McKinney-Vento Homeless Assistance Act, </w:t>
      </w:r>
      <w:r w:rsidRPr="00DF4622">
        <w:rPr>
          <w:rFonts w:eastAsia="Calibri"/>
        </w:rPr>
        <w:t xml:space="preserve">42 U.S.C. 11434a(2), </w:t>
      </w:r>
      <w:r w:rsidRPr="00DF4622">
        <w:rPr>
          <w:rFonts w:eastAsia="Calibri"/>
          <w:strike/>
        </w:rPr>
        <w:t>which is hereby</w:t>
      </w:r>
      <w:r w:rsidRPr="00DF4622">
        <w:rPr>
          <w:rFonts w:eastAsia="Calibri"/>
        </w:rPr>
        <w:t xml:space="preserve"> incorporated by reference </w:t>
      </w:r>
      <w:r w:rsidRPr="00DF4622">
        <w:rPr>
          <w:rFonts w:eastAsia="Calibri"/>
          <w:strike/>
        </w:rPr>
        <w:t>and includes</w:t>
      </w:r>
      <w:r w:rsidRPr="00DF4622">
        <w:rPr>
          <w:rFonts w:eastAsia="Calibri"/>
        </w:rPr>
        <w:t xml:space="preserve"> </w:t>
      </w:r>
      <w:r w:rsidRPr="00DF4622">
        <w:rPr>
          <w:rFonts w:eastAsia="Calibri"/>
          <w:u w:val="single"/>
        </w:rPr>
        <w:t>including</w:t>
      </w:r>
      <w:r w:rsidRPr="00DF4622">
        <w:rPr>
          <w:rFonts w:eastAsia="Calibri"/>
        </w:rPr>
        <w:t xml:space="preserve"> subsequent amendments and editions. </w:t>
      </w:r>
      <w:r w:rsidRPr="00DF4622">
        <w:rPr>
          <w:rFonts w:eastAsiaTheme="minorHAnsi"/>
          <w:u w:val="single"/>
        </w:rPr>
        <w:t>A copy of the Act can be found at</w:t>
      </w:r>
      <w:r w:rsidRPr="00DF4622">
        <w:rPr>
          <w:rFonts w:eastAsia="Calibri"/>
          <w:u w:val="single"/>
        </w:rPr>
        <w:t xml:space="preserve"> https://www.gpo.gov/fdsys/pkg/FR-2016-03-17/pdf/2016-06073.</w:t>
      </w:r>
      <w:r w:rsidRPr="009375FF">
        <w:rPr>
          <w:rFonts w:eastAsia="Calibri"/>
          <w:u w:val="single"/>
        </w:rPr>
        <w:t>pdf.</w:t>
      </w:r>
    </w:p>
    <w:p w:rsidR="008545B9" w:rsidRPr="00DF4622" w:rsidRDefault="008545B9" w:rsidP="008545B9">
      <w:pPr>
        <w:pStyle w:val="Item"/>
        <w:tabs>
          <w:tab w:val="clear" w:pos="1800"/>
        </w:tabs>
      </w:pPr>
      <w:r w:rsidRPr="00DF4622">
        <w:rPr>
          <w:u w:val="single"/>
        </w:rPr>
        <w:t>(7)</w:t>
      </w:r>
      <w:r w:rsidRPr="00DF4622">
        <w:rPr>
          <w:rFonts w:eastAsiaTheme="minorHAnsi"/>
          <w:szCs w:val="22"/>
        </w:rPr>
        <w:tab/>
      </w:r>
      <w:r w:rsidRPr="00DF4622">
        <w:rPr>
          <w:u w:val="single"/>
        </w:rPr>
        <w:t>"Legal Guardian" means a person appointed by a court to be legally in charge of the affairs of a minor.</w:t>
      </w:r>
    </w:p>
    <w:p w:rsidR="008545B9" w:rsidRPr="00DF4622" w:rsidRDefault="008545B9" w:rsidP="008545B9">
      <w:pPr>
        <w:pStyle w:val="Item"/>
        <w:tabs>
          <w:tab w:val="clear" w:pos="1800"/>
        </w:tabs>
      </w:pPr>
      <w:r w:rsidRPr="00DF4622">
        <w:rPr>
          <w:strike/>
        </w:rPr>
        <w:t>(5)</w:t>
      </w:r>
      <w:r w:rsidRPr="00DF4622">
        <w:rPr>
          <w:u w:val="single"/>
        </w:rPr>
        <w:t>(8)</w:t>
      </w:r>
      <w:r w:rsidRPr="00DF4622">
        <w:tab/>
        <w:t xml:space="preserve">"Local Purchasing Agency" means the local agency responsible for administering the </w:t>
      </w:r>
      <w:r w:rsidRPr="00DF4622">
        <w:rPr>
          <w:strike/>
        </w:rPr>
        <w:t>state's subsidized child care program.</w:t>
      </w:r>
      <w:r w:rsidRPr="00DF4622">
        <w:t xml:space="preserve"> </w:t>
      </w:r>
      <w:r w:rsidRPr="00DF4622">
        <w:rPr>
          <w:u w:val="single"/>
        </w:rPr>
        <w:t>Subsidized Child Care Assistance Program.</w:t>
      </w:r>
    </w:p>
    <w:p w:rsidR="008545B9" w:rsidRPr="00DF4622" w:rsidRDefault="008545B9" w:rsidP="008545B9">
      <w:pPr>
        <w:pStyle w:val="Item"/>
        <w:tabs>
          <w:tab w:val="clear" w:pos="1800"/>
        </w:tabs>
      </w:pPr>
      <w:r w:rsidRPr="00DF4622">
        <w:rPr>
          <w:u w:val="single"/>
        </w:rPr>
        <w:t>(9)</w:t>
      </w:r>
      <w:r w:rsidRPr="00DF4622">
        <w:tab/>
      </w:r>
      <w:r w:rsidRPr="00DF4622">
        <w:rPr>
          <w:rFonts w:eastAsiaTheme="minorHAnsi"/>
          <w:u w:val="single"/>
        </w:rPr>
        <w:t>"</w:t>
      </w:r>
      <w:r w:rsidRPr="00DF4622">
        <w:rPr>
          <w:u w:val="single"/>
        </w:rPr>
        <w:t>Market Rates" means rates that more than half of private paying parents in the locality are paying for child care.</w:t>
      </w:r>
    </w:p>
    <w:p w:rsidR="008545B9" w:rsidRPr="00DF4622" w:rsidRDefault="008545B9" w:rsidP="008545B9">
      <w:pPr>
        <w:pStyle w:val="Item"/>
        <w:tabs>
          <w:tab w:val="clear" w:pos="1800"/>
        </w:tabs>
      </w:pPr>
      <w:r w:rsidRPr="00DF4622">
        <w:rPr>
          <w:u w:val="single"/>
        </w:rPr>
        <w:t>(10)</w:t>
      </w:r>
      <w:r w:rsidRPr="00DF4622">
        <w:tab/>
      </w:r>
      <w:r w:rsidRPr="00DF4622">
        <w:rPr>
          <w:u w:val="single"/>
        </w:rPr>
        <w:t>"NC FAST" means the electronic integrated case management system, developed and managed by the North Carolina Department of Health and Human Services.</w:t>
      </w:r>
    </w:p>
    <w:p w:rsidR="008545B9" w:rsidRPr="00DF4622" w:rsidRDefault="008545B9" w:rsidP="008545B9">
      <w:pPr>
        <w:pStyle w:val="Item"/>
        <w:tabs>
          <w:tab w:val="clear" w:pos="1800"/>
        </w:tabs>
      </w:pPr>
      <w:r w:rsidRPr="00DF4622">
        <w:rPr>
          <w:strike/>
        </w:rPr>
        <w:t>(6)</w:t>
      </w:r>
      <w:r w:rsidRPr="00DF4622">
        <w:rPr>
          <w:u w:val="single"/>
        </w:rPr>
        <w:t>(11)</w:t>
      </w:r>
      <w:r w:rsidRPr="00DF4622">
        <w:tab/>
        <w:t xml:space="preserve">"Owner" means any person with a five percent or greater equity interest in a child care </w:t>
      </w:r>
      <w:r w:rsidRPr="00DF4622">
        <w:rPr>
          <w:u w:val="single"/>
        </w:rPr>
        <w:t>facility.</w:t>
      </w:r>
      <w:r w:rsidRPr="00DF4622">
        <w:t xml:space="preserve"> </w:t>
      </w:r>
      <w:r w:rsidRPr="00DF4622">
        <w:rPr>
          <w:strike/>
        </w:rPr>
        <w:t>center or family child care home as defined in G.S. 110-86(3)b.</w:t>
      </w:r>
    </w:p>
    <w:p w:rsidR="008545B9" w:rsidRPr="00DF4622" w:rsidRDefault="008545B9" w:rsidP="008545B9">
      <w:pPr>
        <w:pStyle w:val="Item"/>
        <w:tabs>
          <w:tab w:val="clear" w:pos="1800"/>
        </w:tabs>
      </w:pPr>
      <w:r w:rsidRPr="00DF4622">
        <w:rPr>
          <w:strike/>
        </w:rPr>
        <w:t>(7)</w:t>
      </w:r>
      <w:r w:rsidRPr="00DF4622">
        <w:rPr>
          <w:u w:val="single"/>
        </w:rPr>
        <w:t>(12)</w:t>
      </w:r>
      <w:r w:rsidRPr="00DF4622">
        <w:tab/>
        <w:t xml:space="preserve">"Private Agency" means a </w:t>
      </w:r>
      <w:r w:rsidRPr="00DF4622">
        <w:rPr>
          <w:strike/>
        </w:rPr>
        <w:t>private,</w:t>
      </w:r>
      <w:r w:rsidRPr="00DF4622">
        <w:t xml:space="preserve"> for </w:t>
      </w:r>
      <w:r w:rsidRPr="00DF4622">
        <w:rPr>
          <w:rFonts w:eastAsiaTheme="minorHAnsi"/>
          <w:strike/>
        </w:rPr>
        <w:t>profit,</w:t>
      </w:r>
      <w:r w:rsidRPr="00DF4622">
        <w:t xml:space="preserve"> </w:t>
      </w:r>
      <w:r w:rsidRPr="00DF4622">
        <w:rPr>
          <w:rFonts w:eastAsiaTheme="minorHAnsi"/>
          <w:u w:val="single"/>
        </w:rPr>
        <w:t>profit</w:t>
      </w:r>
      <w:r w:rsidRPr="00DF4622">
        <w:t xml:space="preserve"> or </w:t>
      </w:r>
      <w:r w:rsidRPr="00DF4622">
        <w:rPr>
          <w:strike/>
        </w:rPr>
        <w:t>non-profit,</w:t>
      </w:r>
      <w:r w:rsidRPr="00DF4622">
        <w:t xml:space="preserve"> </w:t>
      </w:r>
      <w:r w:rsidRPr="00DF4622">
        <w:rPr>
          <w:u w:val="single"/>
        </w:rPr>
        <w:t>non-profit</w:t>
      </w:r>
      <w:r w:rsidRPr="00DF4622">
        <w:t xml:space="preserve"> non-governmental entity.</w:t>
      </w:r>
    </w:p>
    <w:p w:rsidR="008545B9" w:rsidRPr="00DF4622" w:rsidRDefault="008545B9" w:rsidP="008545B9">
      <w:pPr>
        <w:pStyle w:val="Item"/>
        <w:tabs>
          <w:tab w:val="clear" w:pos="1800"/>
        </w:tabs>
      </w:pPr>
      <w:r w:rsidRPr="00DF4622">
        <w:rPr>
          <w:strike/>
        </w:rPr>
        <w:t>(8)</w:t>
      </w:r>
      <w:r w:rsidRPr="00DF4622">
        <w:rPr>
          <w:u w:val="single"/>
        </w:rPr>
        <w:t>(13)</w:t>
      </w:r>
      <w:r w:rsidRPr="00DF4622">
        <w:tab/>
        <w:t>"Provider" means the owner of a child care center or family child care home.</w:t>
      </w:r>
    </w:p>
    <w:p w:rsidR="008545B9" w:rsidRPr="00DF4622" w:rsidRDefault="008545B9" w:rsidP="008545B9">
      <w:pPr>
        <w:pStyle w:val="Item"/>
        <w:tabs>
          <w:tab w:val="clear" w:pos="1800"/>
        </w:tabs>
      </w:pPr>
      <w:r w:rsidRPr="00DF4622">
        <w:rPr>
          <w:strike/>
        </w:rPr>
        <w:t>(9)</w:t>
      </w:r>
      <w:r w:rsidRPr="00DF4622">
        <w:rPr>
          <w:u w:val="single"/>
        </w:rPr>
        <w:t>(14)</w:t>
      </w:r>
      <w:r w:rsidRPr="00DF4622">
        <w:tab/>
        <w:t xml:space="preserve">"Recipient" means the parent or responsible adult approved for subsidized child care </w:t>
      </w:r>
      <w:r w:rsidRPr="00DF4622">
        <w:rPr>
          <w:strike/>
        </w:rPr>
        <w:t>services</w:t>
      </w:r>
      <w:r w:rsidRPr="00DF4622">
        <w:t xml:space="preserve"> </w:t>
      </w:r>
      <w:r w:rsidRPr="00DF4622">
        <w:rPr>
          <w:u w:val="single"/>
        </w:rPr>
        <w:t>assistance</w:t>
      </w:r>
      <w:r w:rsidRPr="00DF4622">
        <w:t xml:space="preserve"> pursuant to Section .1000 of this Chapter.</w:t>
      </w:r>
    </w:p>
    <w:p w:rsidR="008545B9" w:rsidRPr="00DF4622" w:rsidRDefault="008545B9" w:rsidP="008545B9">
      <w:pPr>
        <w:pStyle w:val="Item"/>
        <w:tabs>
          <w:tab w:val="clear" w:pos="1800"/>
        </w:tabs>
      </w:pPr>
      <w:r w:rsidRPr="00DF4622">
        <w:rPr>
          <w:u w:val="single"/>
        </w:rPr>
        <w:t>(15)</w:t>
      </w:r>
      <w:r w:rsidRPr="00DF4622">
        <w:tab/>
      </w:r>
      <w:r w:rsidRPr="00DF4622">
        <w:rPr>
          <w:u w:val="single"/>
        </w:rPr>
        <w:t>"Recipient Fee" means that portion of an operator's payment that is paid to the operator by a recipient approved for subsidy assistance.</w:t>
      </w:r>
    </w:p>
    <w:p w:rsidR="008545B9" w:rsidRPr="00DF4622" w:rsidRDefault="008545B9" w:rsidP="008545B9">
      <w:pPr>
        <w:pStyle w:val="Item"/>
        <w:tabs>
          <w:tab w:val="clear" w:pos="1800"/>
        </w:tabs>
      </w:pPr>
      <w:r w:rsidRPr="00DF4622">
        <w:rPr>
          <w:strike/>
        </w:rPr>
        <w:t>(10)</w:t>
      </w:r>
      <w:r w:rsidRPr="00DF4622">
        <w:rPr>
          <w:u w:val="single"/>
        </w:rPr>
        <w:t>(16)</w:t>
      </w:r>
      <w:r w:rsidRPr="00DF4622">
        <w:tab/>
        <w:t xml:space="preserve">"Subsidized Child Care Assistance Program" means </w:t>
      </w:r>
      <w:r w:rsidRPr="00DF4622">
        <w:rPr>
          <w:u w:val="single"/>
        </w:rPr>
        <w:t>the North Carolina program to assist eligible families in paying the cost of child care services.</w:t>
      </w:r>
      <w:r w:rsidRPr="00DF4622">
        <w:t xml:space="preserve"> </w:t>
      </w:r>
      <w:r w:rsidRPr="00DF4622">
        <w:rPr>
          <w:strike/>
        </w:rPr>
        <w:t>the administrative, programmatic, and fiscal activities related to the use of public funds to pay for child care services for families.</w:t>
      </w:r>
    </w:p>
    <w:p w:rsidR="008545B9" w:rsidRPr="00DF4622" w:rsidRDefault="008545B9" w:rsidP="008545B9">
      <w:pPr>
        <w:pStyle w:val="Item"/>
        <w:tabs>
          <w:tab w:val="clear" w:pos="1800"/>
        </w:tabs>
      </w:pPr>
      <w:r w:rsidRPr="00DF4622">
        <w:rPr>
          <w:u w:val="single"/>
        </w:rPr>
        <w:t>(17)</w:t>
      </w:r>
      <w:r w:rsidRPr="00DF4622">
        <w:tab/>
      </w:r>
      <w:r w:rsidRPr="00DF4622">
        <w:rPr>
          <w:u w:val="single"/>
        </w:rPr>
        <w:t>"Supplemental Payment" means payment or reimbursement by the Division for additional expenses incurred by the operator to care for a child with special needs.</w:t>
      </w:r>
    </w:p>
    <w:p w:rsidR="008545B9" w:rsidRPr="00DF4622" w:rsidRDefault="008545B9" w:rsidP="008545B9">
      <w:pPr>
        <w:pStyle w:val="Base"/>
      </w:pPr>
    </w:p>
    <w:p w:rsidR="008545B9" w:rsidRPr="00DF4622" w:rsidRDefault="008545B9" w:rsidP="008545B9">
      <w:pPr>
        <w:pStyle w:val="HistoryAuthority"/>
      </w:pPr>
      <w:r w:rsidRPr="00DF4622">
        <w:t>Authority G.S. 143B-153(2a)</w:t>
      </w:r>
      <w:r>
        <w:t>.</w:t>
      </w:r>
    </w:p>
    <w:p w:rsidR="008545B9" w:rsidRPr="00DF4622" w:rsidRDefault="008545B9" w:rsidP="008545B9">
      <w:pPr>
        <w:pStyle w:val="Base"/>
      </w:pPr>
    </w:p>
    <w:p w:rsidR="008545B9" w:rsidRPr="00947C62" w:rsidRDefault="008545B9" w:rsidP="008545B9">
      <w:pPr>
        <w:pStyle w:val="Section"/>
      </w:pPr>
      <w:r w:rsidRPr="00947C62">
        <w:t>SECTION .0200 - REQUIREMENTS FOR THE PURCHASE OF CHILD CARE</w:t>
      </w:r>
    </w:p>
    <w:p w:rsidR="008545B9" w:rsidRPr="00947C62" w:rsidRDefault="008545B9" w:rsidP="008545B9">
      <w:pPr>
        <w:pStyle w:val="Base"/>
        <w:jc w:val="center"/>
        <w:rPr>
          <w:b/>
        </w:rPr>
      </w:pPr>
    </w:p>
    <w:p w:rsidR="008545B9" w:rsidRPr="00947C62" w:rsidRDefault="008545B9" w:rsidP="008545B9">
      <w:pPr>
        <w:pStyle w:val="Rule"/>
      </w:pPr>
      <w:r w:rsidRPr="00947C62">
        <w:t>10A NCAC 10 .0201</w:t>
      </w:r>
      <w:r w:rsidRPr="00947C62">
        <w:tab/>
        <w:t>APPLICABILITY</w:t>
      </w:r>
    </w:p>
    <w:p w:rsidR="008545B9" w:rsidRPr="00947C62" w:rsidRDefault="008545B9" w:rsidP="008545B9">
      <w:pPr>
        <w:pStyle w:val="Base"/>
      </w:pPr>
    </w:p>
    <w:p w:rsidR="008545B9" w:rsidRPr="00947C62" w:rsidRDefault="008545B9" w:rsidP="008545B9">
      <w:pPr>
        <w:pStyle w:val="HistoryAuthority"/>
      </w:pPr>
      <w:r w:rsidRPr="00947C62">
        <w:t>Authority G.S. 143B</w:t>
      </w:r>
      <w:r w:rsidRPr="00947C62">
        <w:noBreakHyphen/>
        <w:t>153(2a)</w:t>
      </w:r>
      <w:r>
        <w:t>.</w:t>
      </w:r>
    </w:p>
    <w:p w:rsidR="008545B9" w:rsidRPr="00947C62" w:rsidRDefault="008545B9" w:rsidP="008545B9">
      <w:pPr>
        <w:pStyle w:val="Base"/>
      </w:pPr>
    </w:p>
    <w:p w:rsidR="008545B9" w:rsidRPr="00921DC7" w:rsidRDefault="008545B9" w:rsidP="008545B9">
      <w:pPr>
        <w:pStyle w:val="Rule"/>
        <w:rPr>
          <w:rFonts w:eastAsiaTheme="minorHAnsi"/>
        </w:rPr>
      </w:pPr>
      <w:r w:rsidRPr="00921DC7">
        <w:rPr>
          <w:rFonts w:eastAsiaTheme="minorHAnsi"/>
        </w:rPr>
        <w:t>10A NCAC 10 .0202</w:t>
      </w:r>
      <w:r w:rsidRPr="00921DC7">
        <w:rPr>
          <w:rFonts w:eastAsiaTheme="minorHAnsi"/>
        </w:rPr>
        <w:tab/>
        <w:t>PAYMENT RATES</w:t>
      </w:r>
    </w:p>
    <w:p w:rsidR="008545B9" w:rsidRPr="00921DC7" w:rsidRDefault="008545B9" w:rsidP="008545B9">
      <w:pPr>
        <w:pStyle w:val="Base"/>
      </w:pPr>
    </w:p>
    <w:p w:rsidR="008545B9" w:rsidRPr="00921DC7" w:rsidRDefault="008545B9" w:rsidP="008545B9">
      <w:pPr>
        <w:pStyle w:val="HistoryAuthority"/>
        <w:rPr>
          <w:rFonts w:eastAsiaTheme="minorHAnsi"/>
        </w:rPr>
      </w:pPr>
      <w:r w:rsidRPr="00921DC7">
        <w:rPr>
          <w:rFonts w:eastAsiaTheme="minorHAnsi"/>
        </w:rPr>
        <w:t>Authority G.S. 143B</w:t>
      </w:r>
      <w:r w:rsidRPr="00921DC7">
        <w:rPr>
          <w:rFonts w:eastAsiaTheme="minorHAnsi"/>
        </w:rPr>
        <w:noBreakHyphen/>
        <w:t>153(8)a</w:t>
      </w:r>
      <w:r>
        <w:rPr>
          <w:rFonts w:eastAsiaTheme="minorHAnsi"/>
        </w:rPr>
        <w:t>.</w:t>
      </w:r>
    </w:p>
    <w:p w:rsidR="008545B9" w:rsidRPr="00921DC7" w:rsidRDefault="008545B9" w:rsidP="008545B9">
      <w:pPr>
        <w:pStyle w:val="Base"/>
      </w:pPr>
    </w:p>
    <w:p w:rsidR="008545B9" w:rsidRPr="007F5C7F" w:rsidRDefault="008545B9" w:rsidP="008545B9">
      <w:pPr>
        <w:pStyle w:val="Rule"/>
      </w:pPr>
      <w:r w:rsidRPr="007F5C7F">
        <w:t>10A NCAC 10 .0203</w:t>
      </w:r>
      <w:r w:rsidRPr="007F5C7F">
        <w:tab/>
      </w:r>
      <w:r w:rsidRPr="007F5C7F">
        <w:rPr>
          <w:u w:val="single"/>
        </w:rPr>
        <w:t>PayMENT</w:t>
      </w:r>
      <w:r w:rsidRPr="007F5C7F">
        <w:t xml:space="preserve"> RATES FOR SUBSIDIZED CHILD CARE</w:t>
      </w:r>
    </w:p>
    <w:p w:rsidR="008545B9" w:rsidRPr="007F5C7F" w:rsidRDefault="008545B9" w:rsidP="008545B9">
      <w:pPr>
        <w:pStyle w:val="Paragraph"/>
      </w:pPr>
      <w:r w:rsidRPr="007F5C7F">
        <w:t xml:space="preserve">(a)  </w:t>
      </w:r>
      <w:r w:rsidRPr="007F5C7F">
        <w:rPr>
          <w:u w:val="single"/>
        </w:rPr>
        <w:t xml:space="preserve">With the exception of </w:t>
      </w:r>
      <w:r w:rsidRPr="007F5C7F">
        <w:rPr>
          <w:rFonts w:eastAsiaTheme="minorHAnsi"/>
          <w:u w:val="single"/>
        </w:rPr>
        <w:t xml:space="preserve">Centers </w:t>
      </w:r>
      <w:r w:rsidRPr="007F5C7F">
        <w:rPr>
          <w:u w:val="single"/>
        </w:rPr>
        <w:t>that</w:t>
      </w:r>
      <w:r w:rsidRPr="007F5C7F">
        <w:rPr>
          <w:rFonts w:eastAsiaTheme="minorHAnsi"/>
          <w:szCs w:val="22"/>
          <w:u w:val="single"/>
        </w:rPr>
        <w:t xml:space="preserve"> </w:t>
      </w:r>
      <w:r w:rsidRPr="007F5C7F">
        <w:rPr>
          <w:u w:val="single"/>
        </w:rPr>
        <w:t>are certified as developmental day centers by the Division, the</w:t>
      </w:r>
      <w:r w:rsidRPr="007F5C7F">
        <w:rPr>
          <w:rFonts w:eastAsiaTheme="minorHAnsi"/>
          <w:szCs w:val="22"/>
        </w:rPr>
        <w:t xml:space="preserve"> </w:t>
      </w:r>
      <w:r w:rsidRPr="007F5C7F">
        <w:rPr>
          <w:strike/>
        </w:rPr>
        <w:t>The</w:t>
      </w:r>
      <w:r w:rsidRPr="007F5C7F">
        <w:rPr>
          <w:rFonts w:eastAsiaTheme="minorHAnsi"/>
          <w:szCs w:val="22"/>
        </w:rPr>
        <w:t xml:space="preserve"> </w:t>
      </w:r>
      <w:r w:rsidRPr="007F5C7F">
        <w:t xml:space="preserve">payment rates for child care </w:t>
      </w:r>
      <w:r w:rsidRPr="007F5C7F">
        <w:rPr>
          <w:rFonts w:eastAsiaTheme="minorHAnsi"/>
          <w:u w:val="single"/>
        </w:rPr>
        <w:t>facilities</w:t>
      </w:r>
      <w:r w:rsidRPr="007F5C7F">
        <w:t xml:space="preserve"> </w:t>
      </w:r>
      <w:r w:rsidRPr="007F5C7F">
        <w:rPr>
          <w:strike/>
        </w:rPr>
        <w:t xml:space="preserve">centers, and family child care homes, and </w:t>
      </w:r>
      <w:r w:rsidRPr="007F5C7F">
        <w:rPr>
          <w:strike/>
        </w:rPr>
        <w:lastRenderedPageBreak/>
        <w:t>nonlicensed child care homes are</w:t>
      </w:r>
      <w:r w:rsidRPr="007F5C7F">
        <w:rPr>
          <w:rFonts w:eastAsiaTheme="minorHAnsi"/>
          <w:szCs w:val="22"/>
        </w:rPr>
        <w:t xml:space="preserve"> </w:t>
      </w:r>
      <w:r w:rsidRPr="007F5C7F">
        <w:rPr>
          <w:u w:val="single"/>
        </w:rPr>
        <w:t>shall be</w:t>
      </w:r>
      <w:r w:rsidRPr="007F5C7F">
        <w:rPr>
          <w:rFonts w:eastAsiaTheme="minorHAnsi"/>
          <w:szCs w:val="22"/>
        </w:rPr>
        <w:t xml:space="preserve"> </w:t>
      </w:r>
      <w:r w:rsidRPr="007F5C7F">
        <w:t xml:space="preserve">implemented in accordance with the annual appropriations </w:t>
      </w:r>
      <w:r w:rsidRPr="007F5C7F">
        <w:rPr>
          <w:strike/>
        </w:rPr>
        <w:t>act.</w:t>
      </w:r>
      <w:r w:rsidRPr="007F5C7F">
        <w:t xml:space="preserve"> </w:t>
      </w:r>
      <w:r w:rsidRPr="007F5C7F">
        <w:rPr>
          <w:u w:val="single"/>
        </w:rPr>
        <w:t>act and shall be limited to the market rate or the child care facility's private rate, whichever is lower.</w:t>
      </w:r>
    </w:p>
    <w:p w:rsidR="008545B9" w:rsidRPr="007F5C7F" w:rsidRDefault="008545B9" w:rsidP="008545B9">
      <w:pPr>
        <w:pStyle w:val="Paragraph"/>
      </w:pPr>
      <w:r w:rsidRPr="007F5C7F">
        <w:t xml:space="preserve">(b)  </w:t>
      </w:r>
      <w:r w:rsidRPr="007F5C7F">
        <w:rPr>
          <w:rFonts w:eastAsiaTheme="minorHAnsi"/>
          <w:strike/>
        </w:rPr>
        <w:t>Centers,</w:t>
      </w:r>
      <w:r w:rsidRPr="007F5C7F">
        <w:rPr>
          <w:strike/>
        </w:rPr>
        <w:t xml:space="preserve"> as defined in G.S. 110-86(3), which</w:t>
      </w:r>
      <w:r w:rsidRPr="007F5C7F">
        <w:rPr>
          <w:rFonts w:eastAsiaTheme="minorHAnsi"/>
          <w:szCs w:val="22"/>
        </w:rPr>
        <w:t xml:space="preserve"> </w:t>
      </w:r>
      <w:r w:rsidRPr="007F5C7F">
        <w:rPr>
          <w:rFonts w:eastAsiaTheme="minorHAnsi"/>
          <w:u w:val="single"/>
        </w:rPr>
        <w:t xml:space="preserve">For centers </w:t>
      </w:r>
      <w:r w:rsidRPr="007F5C7F">
        <w:rPr>
          <w:u w:val="single"/>
        </w:rPr>
        <w:t>that</w:t>
      </w:r>
      <w:r w:rsidRPr="007F5C7F">
        <w:rPr>
          <w:rFonts w:eastAsiaTheme="minorHAnsi"/>
          <w:szCs w:val="22"/>
        </w:rPr>
        <w:t xml:space="preserve"> </w:t>
      </w:r>
      <w:r w:rsidRPr="007F5C7F">
        <w:t xml:space="preserve">are certified as developmental day centers by the Division of Child Development and Early Education and serve children who meet the definition of special needs set forth in 10A NCAC 10 .0910, </w:t>
      </w:r>
      <w:r w:rsidRPr="007F5C7F">
        <w:rPr>
          <w:rFonts w:eastAsiaTheme="minorHAnsi"/>
          <w:strike/>
        </w:rPr>
        <w:t>are</w:t>
      </w:r>
      <w:r w:rsidRPr="007F5C7F">
        <w:rPr>
          <w:rFonts w:eastAsiaTheme="minorHAnsi"/>
          <w:strike/>
          <w:szCs w:val="22"/>
        </w:rPr>
        <w:t xml:space="preserve"> </w:t>
      </w:r>
      <w:r w:rsidRPr="007F5C7F">
        <w:rPr>
          <w:strike/>
        </w:rPr>
        <w:t>exempt from the provisions of Paragraph (a) of this Rule.</w:t>
      </w:r>
      <w:r>
        <w:rPr>
          <w:rFonts w:eastAsiaTheme="minorHAnsi"/>
          <w:strike/>
          <w:szCs w:val="22"/>
        </w:rPr>
        <w:t xml:space="preserve"> </w:t>
      </w:r>
      <w:r w:rsidRPr="007F5C7F">
        <w:rPr>
          <w:strike/>
        </w:rPr>
        <w:t>The payment</w:t>
      </w:r>
      <w:r w:rsidRPr="007F5C7F">
        <w:rPr>
          <w:rFonts w:eastAsiaTheme="minorHAnsi"/>
          <w:szCs w:val="22"/>
        </w:rPr>
        <w:t xml:space="preserve"> </w:t>
      </w:r>
      <w:r w:rsidRPr="007F5C7F">
        <w:rPr>
          <w:u w:val="single"/>
        </w:rPr>
        <w:t>the following shall apply:</w:t>
      </w:r>
    </w:p>
    <w:p w:rsidR="008545B9" w:rsidRPr="007F5C7F" w:rsidRDefault="008545B9" w:rsidP="008545B9">
      <w:pPr>
        <w:pStyle w:val="SubParagraph"/>
        <w:tabs>
          <w:tab w:val="clear" w:pos="1800"/>
        </w:tabs>
      </w:pPr>
      <w:r w:rsidRPr="007F5C7F">
        <w:rPr>
          <w:u w:val="single"/>
        </w:rPr>
        <w:t>(1)</w:t>
      </w:r>
      <w:r w:rsidRPr="007F5C7F">
        <w:tab/>
      </w:r>
      <w:r w:rsidRPr="007F5C7F">
        <w:rPr>
          <w:u w:val="single"/>
        </w:rPr>
        <w:t>payment</w:t>
      </w:r>
      <w:r w:rsidRPr="007F5C7F">
        <w:t xml:space="preserve"> rates for </w:t>
      </w:r>
      <w:r w:rsidRPr="007F5C7F">
        <w:rPr>
          <w:strike/>
        </w:rPr>
        <w:t>special needs</w:t>
      </w:r>
      <w:r w:rsidRPr="007F5C7F">
        <w:t xml:space="preserve"> children </w:t>
      </w:r>
      <w:r w:rsidRPr="007F5C7F">
        <w:rPr>
          <w:u w:val="single"/>
        </w:rPr>
        <w:t>with special needs</w:t>
      </w:r>
      <w:r w:rsidRPr="007F5C7F">
        <w:t xml:space="preserve"> served in developmental day centers </w:t>
      </w:r>
      <w:r w:rsidRPr="007F5C7F">
        <w:rPr>
          <w:strike/>
        </w:rPr>
        <w:t>are</w:t>
      </w:r>
      <w:r w:rsidRPr="007F5C7F">
        <w:t xml:space="preserve"> </w:t>
      </w:r>
      <w:r w:rsidRPr="007F5C7F">
        <w:rPr>
          <w:u w:val="single"/>
        </w:rPr>
        <w:t>shall be</w:t>
      </w:r>
      <w:r w:rsidRPr="007F5C7F">
        <w:t xml:space="preserve"> calculated by deducting the total revenues per child </w:t>
      </w:r>
      <w:r w:rsidRPr="007F5C7F">
        <w:rPr>
          <w:u w:val="single"/>
        </w:rPr>
        <w:t>per</w:t>
      </w:r>
      <w:r w:rsidRPr="007F5C7F">
        <w:t xml:space="preserve"> month from the total costs per </w:t>
      </w:r>
      <w:r w:rsidRPr="00FB2501">
        <w:rPr>
          <w:u w:val="single"/>
        </w:rPr>
        <w:t>child.</w:t>
      </w:r>
      <w:r>
        <w:t xml:space="preserve"> </w:t>
      </w:r>
      <w:r w:rsidRPr="009375FF">
        <w:rPr>
          <w:strike/>
        </w:rPr>
        <w:t>child m</w:t>
      </w:r>
      <w:r w:rsidRPr="007F5C7F">
        <w:rPr>
          <w:strike/>
        </w:rPr>
        <w:t>onth</w:t>
      </w:r>
      <w:r w:rsidRPr="007F5C7F">
        <w:t>.</w:t>
      </w:r>
      <w:r>
        <w:t xml:space="preserve"> </w:t>
      </w:r>
      <w:r w:rsidRPr="007F5C7F">
        <w:t xml:space="preserve">That rate </w:t>
      </w:r>
      <w:r w:rsidRPr="007F5C7F">
        <w:rPr>
          <w:strike/>
        </w:rPr>
        <w:t>is</w:t>
      </w:r>
      <w:r w:rsidRPr="007F5C7F">
        <w:t xml:space="preserve"> </w:t>
      </w:r>
      <w:r w:rsidRPr="007F5C7F">
        <w:rPr>
          <w:u w:val="single"/>
        </w:rPr>
        <w:t>shall</w:t>
      </w:r>
      <w:r w:rsidRPr="007F5C7F">
        <w:t xml:space="preserve"> then </w:t>
      </w:r>
      <w:r w:rsidRPr="007F5C7F">
        <w:rPr>
          <w:u w:val="single"/>
        </w:rPr>
        <w:t>be</w:t>
      </w:r>
      <w:r w:rsidRPr="007F5C7F">
        <w:t xml:space="preserve"> multiplied by the current inflation percentage provided by the Office of State Budget and </w:t>
      </w:r>
      <w:r w:rsidRPr="007F5C7F">
        <w:rPr>
          <w:strike/>
        </w:rPr>
        <w:t>Management.</w:t>
      </w:r>
      <w:r w:rsidRPr="007F5C7F">
        <w:t xml:space="preserve"> </w:t>
      </w:r>
      <w:r w:rsidRPr="007F5C7F">
        <w:rPr>
          <w:u w:val="single"/>
        </w:rPr>
        <w:t>Management;</w:t>
      </w:r>
    </w:p>
    <w:p w:rsidR="008545B9" w:rsidRPr="007F5C7F" w:rsidRDefault="008545B9" w:rsidP="008545B9">
      <w:pPr>
        <w:pStyle w:val="SubParagraph"/>
        <w:tabs>
          <w:tab w:val="clear" w:pos="1800"/>
        </w:tabs>
      </w:pPr>
      <w:r w:rsidRPr="007F5C7F">
        <w:rPr>
          <w:u w:val="single"/>
        </w:rPr>
        <w:t>(2)</w:t>
      </w:r>
      <w:r w:rsidRPr="007F5C7F">
        <w:rPr>
          <w:rFonts w:eastAsiaTheme="minorHAnsi"/>
          <w:szCs w:val="22"/>
        </w:rPr>
        <w:tab/>
      </w:r>
      <w:r w:rsidRPr="007F5C7F">
        <w:rPr>
          <w:u w:val="single"/>
        </w:rPr>
        <w:t>payment rates for</w:t>
      </w:r>
      <w:r w:rsidRPr="007F5C7F">
        <w:rPr>
          <w:rFonts w:eastAsiaTheme="minorHAnsi"/>
          <w:szCs w:val="22"/>
        </w:rPr>
        <w:t xml:space="preserve"> </w:t>
      </w:r>
      <w:r w:rsidRPr="007F5C7F">
        <w:rPr>
          <w:strike/>
        </w:rPr>
        <w:t>For</w:t>
      </w:r>
      <w:r w:rsidRPr="007F5C7F">
        <w:t xml:space="preserve"> typically developing children </w:t>
      </w:r>
      <w:r w:rsidRPr="007F5C7F">
        <w:rPr>
          <w:strike/>
        </w:rPr>
        <w:t>enrolled</w:t>
      </w:r>
      <w:r w:rsidRPr="007F5C7F">
        <w:t xml:space="preserve"> </w:t>
      </w:r>
      <w:r w:rsidRPr="007F5C7F">
        <w:rPr>
          <w:u w:val="single"/>
        </w:rPr>
        <w:t>served</w:t>
      </w:r>
      <w:r w:rsidRPr="007F5C7F">
        <w:rPr>
          <w:rFonts w:eastAsiaTheme="minorHAnsi"/>
          <w:szCs w:val="22"/>
        </w:rPr>
        <w:t xml:space="preserve"> </w:t>
      </w:r>
      <w:r w:rsidRPr="007F5C7F">
        <w:t>in developmental day centers</w:t>
      </w:r>
      <w:r w:rsidRPr="007F5C7F">
        <w:tab/>
      </w:r>
      <w:r w:rsidRPr="007F5C7F">
        <w:rPr>
          <w:strike/>
        </w:rPr>
        <w:t>the rates</w:t>
      </w:r>
      <w:r w:rsidRPr="007F5C7F">
        <w:t xml:space="preserve"> shall exclude those costs associated exclusively with serving children with special </w:t>
      </w:r>
      <w:r w:rsidRPr="007F5C7F">
        <w:rPr>
          <w:rFonts w:eastAsiaTheme="minorHAnsi"/>
          <w:strike/>
        </w:rPr>
        <w:t>needs.</w:t>
      </w:r>
      <w:r w:rsidRPr="0029280F">
        <w:rPr>
          <w:rFonts w:eastAsiaTheme="minorHAnsi"/>
        </w:rPr>
        <w:t xml:space="preserve"> </w:t>
      </w:r>
      <w:r w:rsidRPr="007F5C7F">
        <w:rPr>
          <w:rFonts w:eastAsiaTheme="minorHAnsi"/>
          <w:u w:val="single"/>
        </w:rPr>
        <w:t>needs; and</w:t>
      </w:r>
    </w:p>
    <w:p w:rsidR="008545B9" w:rsidRPr="007F5C7F" w:rsidRDefault="008545B9" w:rsidP="008545B9">
      <w:pPr>
        <w:pStyle w:val="SubParagraph"/>
        <w:tabs>
          <w:tab w:val="clear" w:pos="1800"/>
        </w:tabs>
      </w:pPr>
      <w:r w:rsidRPr="007F5C7F">
        <w:rPr>
          <w:u w:val="single"/>
        </w:rPr>
        <w:t>(3)</w:t>
      </w:r>
      <w:r w:rsidRPr="007F5C7F">
        <w:tab/>
      </w:r>
      <w:r w:rsidRPr="007F5C7F">
        <w:rPr>
          <w:strike/>
        </w:rPr>
        <w:t>The payment</w:t>
      </w:r>
      <w:r w:rsidRPr="007F5C7F">
        <w:t xml:space="preserve"> </w:t>
      </w:r>
      <w:r w:rsidRPr="007F5C7F">
        <w:rPr>
          <w:u w:val="single"/>
        </w:rPr>
        <w:t>payment</w:t>
      </w:r>
      <w:r w:rsidRPr="007F5C7F">
        <w:t xml:space="preserve"> rates for </w:t>
      </w:r>
      <w:r w:rsidRPr="007F5C7F">
        <w:rPr>
          <w:strike/>
        </w:rPr>
        <w:t>special needs</w:t>
      </w:r>
      <w:r w:rsidRPr="007F5C7F">
        <w:t xml:space="preserve"> children </w:t>
      </w:r>
      <w:r w:rsidRPr="007F5C7F">
        <w:rPr>
          <w:u w:val="single"/>
        </w:rPr>
        <w:t>with special needs</w:t>
      </w:r>
      <w:r w:rsidRPr="007F5C7F">
        <w:t xml:space="preserve"> and typically developing children served in developmental day centers </w:t>
      </w:r>
      <w:r w:rsidRPr="007F5C7F">
        <w:rPr>
          <w:strike/>
        </w:rPr>
        <w:t>are</w:t>
      </w:r>
      <w:r w:rsidRPr="007F5C7F">
        <w:t xml:space="preserve"> </w:t>
      </w:r>
      <w:r w:rsidRPr="007F5C7F">
        <w:rPr>
          <w:u w:val="single"/>
        </w:rPr>
        <w:t>shall be</w:t>
      </w:r>
      <w:r w:rsidRPr="007F5C7F">
        <w:t xml:space="preserve"> calculated every two years and </w:t>
      </w:r>
      <w:r w:rsidRPr="007F5C7F">
        <w:rPr>
          <w:strike/>
        </w:rPr>
        <w:t>are</w:t>
      </w:r>
      <w:r w:rsidRPr="007F5C7F">
        <w:t xml:space="preserve"> </w:t>
      </w:r>
      <w:r w:rsidRPr="007F5C7F">
        <w:rPr>
          <w:u w:val="single"/>
        </w:rPr>
        <w:t>shall be</w:t>
      </w:r>
      <w:r w:rsidRPr="007F5C7F">
        <w:t xml:space="preserve"> implemented as </w:t>
      </w:r>
      <w:r w:rsidRPr="007F5C7F">
        <w:rPr>
          <w:u w:val="single"/>
        </w:rPr>
        <w:t>state and federal</w:t>
      </w:r>
      <w:r w:rsidRPr="007F5C7F">
        <w:t xml:space="preserve"> funding allows.</w:t>
      </w:r>
    </w:p>
    <w:p w:rsidR="008545B9" w:rsidRPr="007F5C7F" w:rsidRDefault="008545B9" w:rsidP="008545B9">
      <w:pPr>
        <w:pStyle w:val="Paragraph"/>
      </w:pPr>
      <w:r w:rsidRPr="007F5C7F">
        <w:t xml:space="preserve">(c)  </w:t>
      </w:r>
      <w:r w:rsidRPr="007F5C7F">
        <w:rPr>
          <w:strike/>
        </w:rPr>
        <w:t>Any</w:t>
      </w:r>
      <w:r w:rsidRPr="007F5C7F">
        <w:t xml:space="preserve"> </w:t>
      </w:r>
      <w:r w:rsidRPr="007F5C7F">
        <w:rPr>
          <w:u w:val="single"/>
        </w:rPr>
        <w:t>A facility approved for participation in the Subsidized Child Care Assistance Program</w:t>
      </w:r>
      <w:r w:rsidRPr="007F5C7F">
        <w:rPr>
          <w:rFonts w:eastAsiaTheme="minorHAnsi"/>
          <w:szCs w:val="22"/>
        </w:rPr>
        <w:t xml:space="preserve"> </w:t>
      </w:r>
      <w:r w:rsidRPr="007F5C7F">
        <w:rPr>
          <w:strike/>
        </w:rPr>
        <w:t>Local Purchasing Agency (LPA) approved child care provider not included in Paragraph (b) of this Rule who</w:t>
      </w:r>
      <w:r w:rsidRPr="007F5C7F">
        <w:t xml:space="preserve"> </w:t>
      </w:r>
      <w:r w:rsidRPr="007F5C7F">
        <w:rPr>
          <w:u w:val="single"/>
        </w:rPr>
        <w:t>that</w:t>
      </w:r>
      <w:r w:rsidRPr="007F5C7F">
        <w:rPr>
          <w:rFonts w:eastAsiaTheme="minorHAnsi"/>
          <w:szCs w:val="22"/>
        </w:rPr>
        <w:t xml:space="preserve"> </w:t>
      </w:r>
      <w:r w:rsidRPr="007F5C7F">
        <w:t xml:space="preserve">provides care to children </w:t>
      </w:r>
      <w:r w:rsidRPr="007F5C7F">
        <w:rPr>
          <w:strike/>
        </w:rPr>
        <w:t xml:space="preserve">who meet the definition </w:t>
      </w:r>
      <w:r w:rsidRPr="007F5C7F">
        <w:rPr>
          <w:rFonts w:eastAsiaTheme="minorHAnsi"/>
          <w:strike/>
        </w:rPr>
        <w:t>of special needs</w:t>
      </w:r>
      <w:r w:rsidRPr="007F5C7F">
        <w:rPr>
          <w:strike/>
        </w:rPr>
        <w:t xml:space="preserve"> set forth</w:t>
      </w:r>
      <w:r w:rsidRPr="007F5C7F">
        <w:t xml:space="preserve"> </w:t>
      </w:r>
      <w:r w:rsidRPr="007F5C7F">
        <w:rPr>
          <w:rFonts w:eastAsiaTheme="minorHAnsi"/>
          <w:u w:val="single"/>
        </w:rPr>
        <w:t xml:space="preserve">with special needs, as </w:t>
      </w:r>
      <w:r w:rsidRPr="007F5C7F">
        <w:rPr>
          <w:u w:val="single"/>
        </w:rPr>
        <w:t>defined</w:t>
      </w:r>
      <w:r w:rsidRPr="007F5C7F">
        <w:t xml:space="preserve"> in 10A NCAC 10 </w:t>
      </w:r>
      <w:r w:rsidRPr="007F5C7F">
        <w:rPr>
          <w:rFonts w:eastAsiaTheme="minorHAnsi"/>
          <w:strike/>
        </w:rPr>
        <w:t>.0910</w:t>
      </w:r>
      <w:r w:rsidRPr="007F5C7F">
        <w:t xml:space="preserve"> </w:t>
      </w:r>
      <w:r w:rsidRPr="007F5C7F">
        <w:rPr>
          <w:rFonts w:eastAsiaTheme="minorHAnsi"/>
          <w:u w:val="single"/>
        </w:rPr>
        <w:t>.0910,</w:t>
      </w:r>
      <w:r w:rsidRPr="007F5C7F">
        <w:rPr>
          <w:rFonts w:eastAsiaTheme="minorHAnsi"/>
          <w:szCs w:val="22"/>
          <w:u w:val="single"/>
        </w:rPr>
        <w:t xml:space="preserve"> </w:t>
      </w:r>
      <w:r w:rsidRPr="007F5C7F">
        <w:rPr>
          <w:rFonts w:eastAsiaTheme="minorHAnsi"/>
          <w:u w:val="single"/>
        </w:rPr>
        <w:t>that is not a certified developmental day facility</w:t>
      </w:r>
      <w:r w:rsidRPr="007F5C7F">
        <w:rPr>
          <w:rFonts w:eastAsiaTheme="minorHAnsi"/>
          <w:szCs w:val="22"/>
        </w:rPr>
        <w:t xml:space="preserve"> </w:t>
      </w:r>
      <w:r w:rsidRPr="007F5C7F">
        <w:t xml:space="preserve">may be paid a </w:t>
      </w:r>
      <w:r w:rsidRPr="007F5C7F">
        <w:rPr>
          <w:rFonts w:eastAsiaTheme="minorHAnsi"/>
          <w:strike/>
        </w:rPr>
        <w:t xml:space="preserve">supplemental rate above the </w:t>
      </w:r>
      <w:r w:rsidRPr="007F5C7F">
        <w:rPr>
          <w:strike/>
        </w:rPr>
        <w:t>provider's LPA</w:t>
      </w:r>
      <w:r w:rsidRPr="007F5C7F">
        <w:t xml:space="preserve"> </w:t>
      </w:r>
      <w:r w:rsidRPr="007F5C7F">
        <w:rPr>
          <w:rFonts w:eastAsiaTheme="minorHAnsi"/>
          <w:u w:val="single"/>
        </w:rPr>
        <w:t xml:space="preserve">supplement to the </w:t>
      </w:r>
      <w:r w:rsidRPr="007F5C7F">
        <w:rPr>
          <w:u w:val="single"/>
        </w:rPr>
        <w:t>facility's</w:t>
      </w:r>
      <w:r w:rsidRPr="007F5C7F">
        <w:rPr>
          <w:rFonts w:eastAsiaTheme="minorHAnsi"/>
          <w:szCs w:val="22"/>
        </w:rPr>
        <w:t xml:space="preserve"> </w:t>
      </w:r>
      <w:r w:rsidRPr="007F5C7F">
        <w:t xml:space="preserve">approved </w:t>
      </w:r>
      <w:r w:rsidRPr="007F5C7F">
        <w:rPr>
          <w:u w:val="single"/>
        </w:rPr>
        <w:t>rate,</w:t>
      </w:r>
      <w:r w:rsidRPr="007F5C7F">
        <w:t xml:space="preserve"> </w:t>
      </w:r>
      <w:r w:rsidRPr="007F5C7F">
        <w:rPr>
          <w:strike/>
        </w:rPr>
        <w:t xml:space="preserve">rate for a particular age </w:t>
      </w:r>
      <w:r w:rsidRPr="007F5C7F">
        <w:rPr>
          <w:rFonts w:eastAsiaTheme="minorHAnsi"/>
          <w:strike/>
        </w:rPr>
        <w:t>group.</w:t>
      </w:r>
      <w:r w:rsidRPr="007F5C7F">
        <w:rPr>
          <w:rFonts w:eastAsiaTheme="minorHAnsi"/>
          <w:szCs w:val="22"/>
        </w:rPr>
        <w:t xml:space="preserve"> </w:t>
      </w:r>
      <w:r w:rsidRPr="007F5C7F">
        <w:rPr>
          <w:u w:val="single"/>
        </w:rPr>
        <w:t>subject to available funding, as follows:</w:t>
      </w:r>
    </w:p>
    <w:p w:rsidR="008545B9" w:rsidRPr="007F5C7F" w:rsidRDefault="008545B9" w:rsidP="008545B9">
      <w:pPr>
        <w:pStyle w:val="SubParagraph"/>
        <w:tabs>
          <w:tab w:val="clear" w:pos="1800"/>
        </w:tabs>
      </w:pPr>
      <w:r w:rsidRPr="007F5C7F">
        <w:rPr>
          <w:u w:val="single"/>
        </w:rPr>
        <w:t>(1)</w:t>
      </w:r>
      <w:r w:rsidRPr="007F5C7F">
        <w:tab/>
      </w:r>
      <w:r w:rsidRPr="007F5C7F">
        <w:rPr>
          <w:u w:val="single"/>
        </w:rPr>
        <w:t>the facility shall submit a request to the Local Purchasing Agency for approval for a supplemental payment;</w:t>
      </w:r>
    </w:p>
    <w:p w:rsidR="008545B9" w:rsidRPr="007F5C7F" w:rsidRDefault="008545B9" w:rsidP="008545B9">
      <w:pPr>
        <w:pStyle w:val="SubParagraph"/>
        <w:tabs>
          <w:tab w:val="clear" w:pos="1800"/>
        </w:tabs>
      </w:pPr>
      <w:r w:rsidRPr="007F5C7F">
        <w:rPr>
          <w:rFonts w:eastAsiaTheme="minorHAnsi"/>
          <w:u w:val="single"/>
        </w:rPr>
        <w:t>(2)</w:t>
      </w:r>
      <w:r w:rsidRPr="007F5C7F">
        <w:tab/>
      </w:r>
      <w:r w:rsidRPr="007F5C7F">
        <w:rPr>
          <w:strike/>
        </w:rPr>
        <w:t>The</w:t>
      </w:r>
      <w:r w:rsidRPr="007F5C7F">
        <w:t xml:space="preserve"> </w:t>
      </w:r>
      <w:r w:rsidRPr="007F5C7F">
        <w:rPr>
          <w:u w:val="single"/>
        </w:rPr>
        <w:t>the</w:t>
      </w:r>
      <w:r w:rsidRPr="007F5C7F">
        <w:t xml:space="preserve"> supplemental </w:t>
      </w:r>
      <w:r w:rsidRPr="007F5C7F">
        <w:rPr>
          <w:strike/>
        </w:rPr>
        <w:t>rate</w:t>
      </w:r>
      <w:r w:rsidRPr="007F5C7F">
        <w:t xml:space="preserve"> </w:t>
      </w:r>
      <w:r w:rsidRPr="007F5C7F">
        <w:rPr>
          <w:u w:val="single"/>
        </w:rPr>
        <w:t>payment</w:t>
      </w:r>
      <w:r w:rsidRPr="007F5C7F">
        <w:t xml:space="preserve"> shall be based on </w:t>
      </w:r>
      <w:r w:rsidRPr="007F5C7F">
        <w:rPr>
          <w:strike/>
        </w:rPr>
        <w:t>actual</w:t>
      </w:r>
      <w:r w:rsidRPr="007F5C7F">
        <w:t xml:space="preserve"> additional documented costs incurred by the </w:t>
      </w:r>
      <w:r w:rsidRPr="007F5C7F">
        <w:rPr>
          <w:strike/>
        </w:rPr>
        <w:t>provider</w:t>
      </w:r>
      <w:r w:rsidRPr="007F5C7F">
        <w:t xml:space="preserve"> </w:t>
      </w:r>
      <w:r w:rsidRPr="007F5C7F">
        <w:rPr>
          <w:u w:val="single"/>
        </w:rPr>
        <w:t>facility</w:t>
      </w:r>
      <w:r w:rsidRPr="007F5C7F">
        <w:rPr>
          <w:rFonts w:eastAsiaTheme="minorHAnsi"/>
          <w:szCs w:val="22"/>
        </w:rPr>
        <w:t xml:space="preserve"> </w:t>
      </w:r>
      <w:r w:rsidRPr="007F5C7F">
        <w:t xml:space="preserve">in serving the child with special </w:t>
      </w:r>
      <w:r w:rsidRPr="007F5C7F">
        <w:rPr>
          <w:rFonts w:eastAsiaTheme="minorHAnsi"/>
          <w:strike/>
        </w:rPr>
        <w:t>needs.</w:t>
      </w:r>
      <w:r w:rsidRPr="007F5C7F">
        <w:t xml:space="preserve"> </w:t>
      </w:r>
      <w:r w:rsidRPr="007F5C7F">
        <w:rPr>
          <w:rFonts w:eastAsiaTheme="minorHAnsi"/>
          <w:u w:val="single"/>
        </w:rPr>
        <w:t>needs such as learning materials, equipment, and additional staff for one-on-one care;</w:t>
      </w:r>
    </w:p>
    <w:p w:rsidR="008545B9" w:rsidRPr="007F5C7F" w:rsidRDefault="008545B9" w:rsidP="008545B9">
      <w:pPr>
        <w:pStyle w:val="SubParagraph"/>
        <w:tabs>
          <w:tab w:val="clear" w:pos="1800"/>
        </w:tabs>
      </w:pPr>
      <w:r w:rsidRPr="007F5C7F">
        <w:rPr>
          <w:u w:val="single"/>
        </w:rPr>
        <w:t>(3)</w:t>
      </w:r>
      <w:r w:rsidRPr="007F5C7F">
        <w:tab/>
      </w:r>
      <w:r w:rsidRPr="007F5C7F">
        <w:rPr>
          <w:strike/>
        </w:rPr>
        <w:t>The</w:t>
      </w:r>
      <w:r w:rsidRPr="007F5C7F">
        <w:t xml:space="preserve"> </w:t>
      </w:r>
      <w:r w:rsidRPr="007F5C7F">
        <w:rPr>
          <w:u w:val="single"/>
        </w:rPr>
        <w:t>the</w:t>
      </w:r>
      <w:r w:rsidRPr="007F5C7F">
        <w:t xml:space="preserve"> costs shall be determined by </w:t>
      </w:r>
      <w:r w:rsidRPr="007F5C7F">
        <w:rPr>
          <w:strike/>
        </w:rPr>
        <w:t>the early intervention specialist, the local education agency's exceptional children program specialist,</w:t>
      </w:r>
      <w:r w:rsidRPr="007F5C7F">
        <w:t xml:space="preserve"> the </w:t>
      </w:r>
      <w:r w:rsidRPr="007F5C7F">
        <w:rPr>
          <w:strike/>
        </w:rPr>
        <w:t>local purchasing agency,</w:t>
      </w:r>
      <w:r w:rsidRPr="007F5C7F">
        <w:t xml:space="preserve"> </w:t>
      </w:r>
      <w:r w:rsidRPr="007F5C7F">
        <w:rPr>
          <w:u w:val="single"/>
        </w:rPr>
        <w:t>Local Purchasing Agency</w:t>
      </w:r>
      <w:r w:rsidRPr="007F5C7F">
        <w:t xml:space="preserve"> and the </w:t>
      </w:r>
      <w:r w:rsidRPr="007F5C7F">
        <w:rPr>
          <w:strike/>
        </w:rPr>
        <w:t>provider</w:t>
      </w:r>
      <w:r w:rsidRPr="007F5C7F">
        <w:t xml:space="preserve"> </w:t>
      </w:r>
      <w:r w:rsidRPr="007F5C7F">
        <w:rPr>
          <w:u w:val="single"/>
        </w:rPr>
        <w:t>facility</w:t>
      </w:r>
      <w:r w:rsidRPr="007F5C7F">
        <w:t xml:space="preserve"> based on the plan developed to meet the child's individual </w:t>
      </w:r>
      <w:r w:rsidRPr="007F5C7F">
        <w:rPr>
          <w:strike/>
        </w:rPr>
        <w:t>needs.</w:t>
      </w:r>
      <w:r w:rsidRPr="007F5C7F">
        <w:t xml:space="preserve"> </w:t>
      </w:r>
      <w:r w:rsidRPr="007F5C7F">
        <w:rPr>
          <w:u w:val="single"/>
        </w:rPr>
        <w:t>needs; and</w:t>
      </w:r>
    </w:p>
    <w:p w:rsidR="008545B9" w:rsidRPr="007F5C7F" w:rsidRDefault="008545B9" w:rsidP="008545B9">
      <w:pPr>
        <w:pStyle w:val="SubParagraph"/>
        <w:tabs>
          <w:tab w:val="clear" w:pos="1800"/>
        </w:tabs>
      </w:pPr>
      <w:r w:rsidRPr="007F5C7F">
        <w:rPr>
          <w:u w:val="single"/>
        </w:rPr>
        <w:t>(4)</w:t>
      </w:r>
      <w:r w:rsidRPr="007F5C7F">
        <w:tab/>
      </w:r>
      <w:r w:rsidRPr="007F5C7F">
        <w:rPr>
          <w:u w:val="single"/>
        </w:rPr>
        <w:t xml:space="preserve">the Local Purchasing Agency shall submit requests for all one-time supplemental payments in excess of one thousand dollars ($1,000) and all recurring supplemental payments in excess of three hundred dollars </w:t>
      </w:r>
      <w:r w:rsidRPr="007F5C7F">
        <w:rPr>
          <w:u w:val="single"/>
        </w:rPr>
        <w:t>($300.00) to the Division. The Division shall approve all requests that the Division determines meet the child's development needs. All other supplemental payments must be approved by the Local Purchasing Agency.</w:t>
      </w:r>
    </w:p>
    <w:p w:rsidR="008545B9" w:rsidRPr="007F5C7F" w:rsidRDefault="008545B9" w:rsidP="008545B9">
      <w:pPr>
        <w:pStyle w:val="Paragraph"/>
      </w:pPr>
      <w:r w:rsidRPr="007F5C7F">
        <w:rPr>
          <w:strike/>
        </w:rPr>
        <w:t xml:space="preserve">(d) </w:t>
      </w:r>
      <w:r w:rsidRPr="007F5C7F">
        <w:rPr>
          <w:rFonts w:eastAsiaTheme="minorHAnsi"/>
          <w:strike/>
          <w:szCs w:val="22"/>
        </w:rPr>
        <w:t xml:space="preserve"> </w:t>
      </w:r>
      <w:r w:rsidRPr="007F5C7F">
        <w:rPr>
          <w:strike/>
        </w:rPr>
        <w:t>The reimbursement of additional fees as charged by centers is limited to registration fees.</w:t>
      </w:r>
      <w:r>
        <w:rPr>
          <w:strike/>
        </w:rPr>
        <w:t xml:space="preserve"> </w:t>
      </w:r>
      <w:r w:rsidRPr="007F5C7F">
        <w:rPr>
          <w:strike/>
        </w:rPr>
        <w:t>The payment rate for registration fees is determined by the annual appropriations act.</w:t>
      </w:r>
      <w:r>
        <w:rPr>
          <w:strike/>
        </w:rPr>
        <w:t xml:space="preserve"> </w:t>
      </w:r>
      <w:r w:rsidRPr="007F5C7F">
        <w:rPr>
          <w:strike/>
        </w:rPr>
        <w:t>Registration fees may not be paid more than twice per year per child regardless of the type of center.</w:t>
      </w:r>
    </w:p>
    <w:p w:rsidR="008545B9" w:rsidRPr="007F5C7F" w:rsidRDefault="008545B9" w:rsidP="008545B9">
      <w:pPr>
        <w:pStyle w:val="Paragraph"/>
      </w:pPr>
      <w:r w:rsidRPr="007F5C7F">
        <w:rPr>
          <w:strike/>
        </w:rPr>
        <w:t xml:space="preserve">(e) </w:t>
      </w:r>
      <w:r w:rsidRPr="007F5C7F">
        <w:rPr>
          <w:rFonts w:eastAsiaTheme="minorHAnsi"/>
          <w:strike/>
          <w:szCs w:val="22"/>
        </w:rPr>
        <w:t xml:space="preserve"> </w:t>
      </w:r>
      <w:r w:rsidRPr="007F5C7F">
        <w:rPr>
          <w:strike/>
        </w:rPr>
        <w:t>Purchasing agencies may negotiate with child care center providers for purchase of child care services at payment rates lower than those prescribed by this Rule, only with approval from the Division.</w:t>
      </w:r>
      <w:r>
        <w:rPr>
          <w:strike/>
        </w:rPr>
        <w:t xml:space="preserve"> </w:t>
      </w:r>
      <w:r w:rsidRPr="007F5C7F">
        <w:rPr>
          <w:strike/>
        </w:rPr>
        <w:t>Approval shall be granted if it can be determined that a non-negotiated payment rate would have a negative impact on the purchasing agency's ability to purchase subsidized child care services, based on the following factors:</w:t>
      </w:r>
    </w:p>
    <w:p w:rsidR="008545B9" w:rsidRPr="007F5C7F" w:rsidRDefault="008545B9" w:rsidP="008545B9">
      <w:pPr>
        <w:pStyle w:val="SubParagraph"/>
        <w:tabs>
          <w:tab w:val="clear" w:pos="1800"/>
        </w:tabs>
      </w:pPr>
      <w:r w:rsidRPr="007F5C7F">
        <w:rPr>
          <w:strike/>
        </w:rPr>
        <w:t>(1)</w:t>
      </w:r>
      <w:r w:rsidRPr="007F5C7F">
        <w:tab/>
      </w:r>
      <w:r w:rsidRPr="007F5C7F">
        <w:rPr>
          <w:strike/>
        </w:rPr>
        <w:t>the number of children on the waiting list for subsidized child care services;</w:t>
      </w:r>
    </w:p>
    <w:p w:rsidR="008545B9" w:rsidRPr="007F5C7F" w:rsidRDefault="008545B9" w:rsidP="008545B9">
      <w:pPr>
        <w:pStyle w:val="SubParagraph"/>
        <w:tabs>
          <w:tab w:val="clear" w:pos="1800"/>
        </w:tabs>
      </w:pPr>
      <w:r w:rsidRPr="007F5C7F">
        <w:rPr>
          <w:strike/>
        </w:rPr>
        <w:t>(2)</w:t>
      </w:r>
      <w:r w:rsidRPr="007F5C7F">
        <w:tab/>
      </w:r>
      <w:r w:rsidRPr="007F5C7F">
        <w:rPr>
          <w:strike/>
        </w:rPr>
        <w:t>whether the non-negotiated rates exceed the rates for services paid by private paying families in the service area; and</w:t>
      </w:r>
    </w:p>
    <w:p w:rsidR="008545B9" w:rsidRPr="007F5C7F" w:rsidRDefault="008545B9" w:rsidP="008545B9">
      <w:pPr>
        <w:pStyle w:val="SubParagraph"/>
        <w:tabs>
          <w:tab w:val="clear" w:pos="1800"/>
        </w:tabs>
      </w:pPr>
      <w:r w:rsidRPr="007F5C7F">
        <w:rPr>
          <w:strike/>
        </w:rPr>
        <w:t>(3)</w:t>
      </w:r>
      <w:r w:rsidRPr="007F5C7F">
        <w:tab/>
      </w:r>
      <w:r w:rsidRPr="007F5C7F">
        <w:rPr>
          <w:strike/>
        </w:rPr>
        <w:t>the amount of subsidized child care funds available.</w:t>
      </w:r>
    </w:p>
    <w:p w:rsidR="008545B9" w:rsidRPr="007F5C7F" w:rsidRDefault="008545B9" w:rsidP="008545B9">
      <w:pPr>
        <w:pStyle w:val="Paragraph"/>
      </w:pPr>
      <w:r w:rsidRPr="007F5C7F">
        <w:rPr>
          <w:u w:val="single"/>
        </w:rPr>
        <w:t xml:space="preserve">(d) </w:t>
      </w:r>
      <w:r w:rsidRPr="007F5C7F">
        <w:rPr>
          <w:rFonts w:eastAsiaTheme="minorHAnsi"/>
          <w:szCs w:val="22"/>
          <w:u w:val="single"/>
        </w:rPr>
        <w:t xml:space="preserve"> </w:t>
      </w:r>
      <w:r w:rsidRPr="007F5C7F">
        <w:rPr>
          <w:u w:val="single"/>
        </w:rPr>
        <w:t>Payment rates for part time care shall be prorated according to the number of hours the child is scheduled to attend.</w:t>
      </w:r>
    </w:p>
    <w:p w:rsidR="008545B9" w:rsidRPr="007F5C7F" w:rsidRDefault="008545B9" w:rsidP="008545B9">
      <w:pPr>
        <w:pStyle w:val="Paragraph"/>
      </w:pPr>
      <w:r w:rsidRPr="007F5C7F">
        <w:rPr>
          <w:rFonts w:eastAsiaTheme="minorHAnsi"/>
          <w:u w:val="single"/>
        </w:rPr>
        <w:t xml:space="preserve">(e) </w:t>
      </w:r>
      <w:r w:rsidRPr="007F5C7F">
        <w:rPr>
          <w:rFonts w:eastAsiaTheme="minorHAnsi"/>
          <w:szCs w:val="22"/>
          <w:u w:val="single"/>
        </w:rPr>
        <w:t xml:space="preserve"> </w:t>
      </w:r>
      <w:r w:rsidRPr="007F5C7F">
        <w:rPr>
          <w:u w:val="single"/>
        </w:rPr>
        <w:t xml:space="preserve">Recipient fees imposed in accordance with the annual appropriations act shall be subtracted from the facility's </w:t>
      </w:r>
      <w:r w:rsidRPr="007F5C7F">
        <w:rPr>
          <w:rFonts w:eastAsiaTheme="minorHAnsi"/>
          <w:u w:val="single"/>
        </w:rPr>
        <w:t>payment</w:t>
      </w:r>
      <w:r w:rsidRPr="007F5C7F">
        <w:rPr>
          <w:u w:val="single"/>
        </w:rPr>
        <w:t xml:space="preserve"> rate to determine the state payment amount for an individual child.</w:t>
      </w:r>
    </w:p>
    <w:p w:rsidR="008545B9" w:rsidRPr="007F5C7F" w:rsidRDefault="008545B9" w:rsidP="008545B9">
      <w:pPr>
        <w:pStyle w:val="Paragraph"/>
      </w:pPr>
      <w:r w:rsidRPr="007F5C7F">
        <w:rPr>
          <w:rFonts w:eastAsiaTheme="minorHAnsi"/>
        </w:rPr>
        <w:t xml:space="preserve">(f)  </w:t>
      </w:r>
      <w:r w:rsidRPr="007F5C7F">
        <w:rPr>
          <w:strike/>
        </w:rPr>
        <w:t>Child care services</w:t>
      </w:r>
      <w:r w:rsidRPr="007F5C7F">
        <w:t xml:space="preserve"> </w:t>
      </w:r>
      <w:r w:rsidRPr="007F5C7F">
        <w:rPr>
          <w:u w:val="single"/>
        </w:rPr>
        <w:t>Subsidized Child Care Assistance</w:t>
      </w:r>
      <w:r w:rsidRPr="007F5C7F">
        <w:t xml:space="preserve"> funds shall not be used to pay for services provided by the Department of Health and Human Services, Division of Public </w:t>
      </w:r>
      <w:r w:rsidRPr="007F5C7F">
        <w:rPr>
          <w:rFonts w:eastAsiaTheme="minorHAnsi"/>
        </w:rPr>
        <w:t>Health</w:t>
      </w:r>
      <w:r w:rsidRPr="007F5C7F">
        <w:t xml:space="preserve"> or the Department of Public Instruction, Division of Exceptional Children's </w:t>
      </w:r>
      <w:r w:rsidRPr="007F5C7F">
        <w:rPr>
          <w:rFonts w:eastAsiaTheme="minorHAnsi"/>
          <w:strike/>
        </w:rPr>
        <w:t>Services</w:t>
      </w:r>
      <w:r w:rsidRPr="007F5C7F">
        <w:t xml:space="preserve"> </w:t>
      </w:r>
      <w:r w:rsidRPr="007F5C7F">
        <w:rPr>
          <w:rFonts w:eastAsiaTheme="minorHAnsi"/>
          <w:u w:val="single"/>
        </w:rPr>
        <w:t>Services,</w:t>
      </w:r>
      <w:r w:rsidRPr="007F5C7F">
        <w:t xml:space="preserve"> for that portion of the service delivery costs </w:t>
      </w:r>
      <w:r w:rsidRPr="007F5C7F">
        <w:rPr>
          <w:strike/>
        </w:rPr>
        <w:t>which</w:t>
      </w:r>
      <w:r w:rsidRPr="007F5C7F">
        <w:t xml:space="preserve"> </w:t>
      </w:r>
      <w:r w:rsidRPr="007F5C7F">
        <w:rPr>
          <w:u w:val="single"/>
        </w:rPr>
        <w:t>that</w:t>
      </w:r>
      <w:r w:rsidRPr="007F5C7F">
        <w:rPr>
          <w:rFonts w:eastAsiaTheme="minorHAnsi"/>
          <w:szCs w:val="22"/>
        </w:rPr>
        <w:t xml:space="preserve"> </w:t>
      </w:r>
      <w:r w:rsidRPr="007F5C7F">
        <w:t>are reimbursed by the Division of Public Health or Department of Public Instruction.</w:t>
      </w:r>
    </w:p>
    <w:p w:rsidR="008545B9" w:rsidRPr="007F5C7F" w:rsidRDefault="008545B9" w:rsidP="008545B9">
      <w:pPr>
        <w:pStyle w:val="Base"/>
      </w:pPr>
    </w:p>
    <w:p w:rsidR="008545B9" w:rsidRPr="007F5C7F" w:rsidRDefault="008545B9" w:rsidP="008545B9">
      <w:pPr>
        <w:pStyle w:val="HistoryAuthority"/>
      </w:pPr>
      <w:r w:rsidRPr="007F5C7F">
        <w:t xml:space="preserve">Authority G.S. 143B-153(8)a; </w:t>
      </w:r>
      <w:r w:rsidRPr="007F5C7F">
        <w:rPr>
          <w:u w:val="single"/>
        </w:rPr>
        <w:t>143B-153(2a)</w:t>
      </w:r>
      <w:r>
        <w:rPr>
          <w:u w:val="single"/>
        </w:rPr>
        <w:t>.</w:t>
      </w:r>
    </w:p>
    <w:p w:rsidR="008545B9" w:rsidRPr="007F5C7F" w:rsidRDefault="008545B9" w:rsidP="008545B9">
      <w:pPr>
        <w:pStyle w:val="Base"/>
      </w:pPr>
    </w:p>
    <w:p w:rsidR="008545B9" w:rsidRPr="00DA31EC" w:rsidRDefault="008545B9" w:rsidP="008545B9">
      <w:pPr>
        <w:pStyle w:val="Section"/>
      </w:pPr>
      <w:r w:rsidRPr="00DA31EC">
        <w:t xml:space="preserve">SECTION .0300 </w:t>
      </w:r>
      <w:r w:rsidRPr="00DA31EC">
        <w:noBreakHyphen/>
        <w:t xml:space="preserve"> </w:t>
      </w:r>
      <w:r w:rsidRPr="00DA31EC">
        <w:rPr>
          <w:strike/>
        </w:rPr>
        <w:t>REQUIREMENTS FOR</w:t>
      </w:r>
      <w:r w:rsidRPr="00DA31EC">
        <w:t xml:space="preserve"> SUBSIDIZED CHILD CARE </w:t>
      </w:r>
      <w:r w:rsidRPr="00DA31EC">
        <w:rPr>
          <w:u w:val="single"/>
        </w:rPr>
        <w:t>aSSISTANCE PROGRAM REQUIREMENTS</w:t>
      </w:r>
      <w:r w:rsidRPr="00DA31EC">
        <w:t xml:space="preserve"> </w:t>
      </w:r>
      <w:r w:rsidRPr="00DA31EC">
        <w:rPr>
          <w:strike/>
        </w:rPr>
        <w:t>SERVICE</w:t>
      </w:r>
      <w:r w:rsidRPr="00DA31EC">
        <w:t xml:space="preserve"> </w:t>
      </w:r>
      <w:r w:rsidRPr="00DA31EC">
        <w:rPr>
          <w:strike/>
        </w:rPr>
        <w:t>FUNDS</w:t>
      </w:r>
    </w:p>
    <w:p w:rsidR="008545B9" w:rsidRPr="00DA31EC" w:rsidRDefault="008545B9" w:rsidP="008545B9">
      <w:pPr>
        <w:pStyle w:val="Base"/>
      </w:pPr>
    </w:p>
    <w:p w:rsidR="008545B9" w:rsidRPr="00DA31EC" w:rsidRDefault="008545B9" w:rsidP="008545B9">
      <w:pPr>
        <w:pStyle w:val="Rule"/>
        <w:rPr>
          <w:rFonts w:eastAsiaTheme="minorHAnsi"/>
        </w:rPr>
      </w:pPr>
      <w:r w:rsidRPr="00DA31EC">
        <w:rPr>
          <w:rFonts w:eastAsiaTheme="minorHAnsi"/>
        </w:rPr>
        <w:t>10A NCAC 10 .0301</w:t>
      </w:r>
      <w:r w:rsidRPr="00DA31EC">
        <w:rPr>
          <w:rFonts w:eastAsiaTheme="minorHAnsi"/>
        </w:rPr>
        <w:tab/>
        <w:t>DEFINITION OF FUND</w:t>
      </w:r>
    </w:p>
    <w:p w:rsidR="008545B9" w:rsidRPr="00DA31EC" w:rsidRDefault="008545B9" w:rsidP="008545B9">
      <w:pPr>
        <w:pStyle w:val="Base"/>
      </w:pPr>
    </w:p>
    <w:p w:rsidR="008545B9" w:rsidRPr="00DA31EC" w:rsidRDefault="008545B9" w:rsidP="008545B9">
      <w:pPr>
        <w:pStyle w:val="HistoryAuthority"/>
        <w:rPr>
          <w:rFonts w:eastAsiaTheme="minorHAnsi"/>
        </w:rPr>
      </w:pPr>
      <w:r w:rsidRPr="00DA31EC">
        <w:rPr>
          <w:rFonts w:eastAsiaTheme="minorHAnsi"/>
        </w:rPr>
        <w:t>Authority G.S. 143B</w:t>
      </w:r>
      <w:r w:rsidRPr="00DA31EC">
        <w:rPr>
          <w:rFonts w:eastAsiaTheme="minorHAnsi"/>
        </w:rPr>
        <w:noBreakHyphen/>
        <w:t>153(2a); S.L. 1985, c. 479, s. 95</w:t>
      </w:r>
      <w:r w:rsidRPr="00DA31EC">
        <w:rPr>
          <w:rFonts w:eastAsiaTheme="minorHAnsi"/>
        </w:rPr>
        <w:noBreakHyphen/>
        <w:t>97</w:t>
      </w:r>
      <w:r>
        <w:rPr>
          <w:rFonts w:eastAsiaTheme="minorHAnsi"/>
        </w:rPr>
        <w:t>.</w:t>
      </w:r>
    </w:p>
    <w:p w:rsidR="008545B9" w:rsidRPr="00DA31EC" w:rsidRDefault="008545B9" w:rsidP="008545B9">
      <w:pPr>
        <w:pStyle w:val="Base"/>
      </w:pPr>
    </w:p>
    <w:p w:rsidR="008545B9" w:rsidRPr="006678FD" w:rsidRDefault="008545B9" w:rsidP="008545B9">
      <w:pPr>
        <w:pStyle w:val="Rule"/>
        <w:rPr>
          <w:rFonts w:eastAsiaTheme="minorHAnsi"/>
        </w:rPr>
      </w:pPr>
      <w:r w:rsidRPr="006678FD">
        <w:rPr>
          <w:rFonts w:eastAsiaTheme="minorHAnsi"/>
        </w:rPr>
        <w:t>10A NCAC 10 .0306</w:t>
      </w:r>
      <w:r w:rsidRPr="006678FD">
        <w:rPr>
          <w:rFonts w:eastAsiaTheme="minorHAnsi"/>
        </w:rPr>
        <w:tab/>
        <w:t>ALLOCATION</w:t>
      </w:r>
    </w:p>
    <w:p w:rsidR="008545B9" w:rsidRPr="006678FD" w:rsidRDefault="008545B9" w:rsidP="008545B9">
      <w:pPr>
        <w:pStyle w:val="Base"/>
        <w:rPr>
          <w:rFonts w:eastAsiaTheme="minorHAnsi"/>
        </w:rPr>
      </w:pPr>
    </w:p>
    <w:p w:rsidR="008545B9" w:rsidRPr="006678FD" w:rsidRDefault="008545B9" w:rsidP="008545B9">
      <w:pPr>
        <w:pStyle w:val="HistoryAuthority"/>
        <w:rPr>
          <w:rFonts w:eastAsiaTheme="minorHAnsi"/>
        </w:rPr>
      </w:pPr>
      <w:r w:rsidRPr="006678FD">
        <w:rPr>
          <w:rFonts w:eastAsiaTheme="minorHAnsi"/>
        </w:rPr>
        <w:t>Authority G.S. 143B</w:t>
      </w:r>
      <w:r w:rsidRPr="006678FD">
        <w:rPr>
          <w:rFonts w:eastAsiaTheme="minorHAnsi"/>
        </w:rPr>
        <w:noBreakHyphen/>
        <w:t>153(2a)</w:t>
      </w:r>
      <w:r>
        <w:rPr>
          <w:rFonts w:eastAsiaTheme="minorHAnsi"/>
        </w:rPr>
        <w:t>.</w:t>
      </w:r>
    </w:p>
    <w:p w:rsidR="008545B9" w:rsidRPr="006678FD" w:rsidRDefault="008545B9" w:rsidP="008545B9">
      <w:pPr>
        <w:pStyle w:val="Base"/>
      </w:pPr>
    </w:p>
    <w:p w:rsidR="008545B9" w:rsidRPr="00865E28" w:rsidRDefault="008545B9" w:rsidP="008545B9">
      <w:pPr>
        <w:pStyle w:val="Rule"/>
      </w:pPr>
      <w:r w:rsidRPr="00865E28">
        <w:t>10A NCAC 10 .0307</w:t>
      </w:r>
      <w:r w:rsidRPr="00865E28">
        <w:tab/>
      </w:r>
      <w:r w:rsidRPr="00865E28">
        <w:rPr>
          <w:strike/>
        </w:rPr>
        <w:t>REIMBURSEMENT</w:t>
      </w:r>
      <w:r w:rsidRPr="00865E28">
        <w:t xml:space="preserve"> </w:t>
      </w:r>
      <w:r w:rsidRPr="00865E28">
        <w:rPr>
          <w:u w:val="single"/>
        </w:rPr>
        <w:t>PAYMENT</w:t>
      </w:r>
    </w:p>
    <w:p w:rsidR="008545B9" w:rsidRPr="00865E28" w:rsidRDefault="008545B9" w:rsidP="008545B9">
      <w:pPr>
        <w:pStyle w:val="Paragraph"/>
      </w:pPr>
      <w:r w:rsidRPr="00865E28">
        <w:rPr>
          <w:strike/>
        </w:rPr>
        <w:t>Local purchasing agencies shall key information regarding expenditures for subsidized child care services into the Division's Subsidized Child Care Reimbursement System on a monthly basis in order for the services to be reimbursed.</w:t>
      </w:r>
      <w:r w:rsidRPr="00865E28">
        <w:t xml:space="preserve"> </w:t>
      </w:r>
      <w:r w:rsidRPr="00865E28">
        <w:rPr>
          <w:u w:val="single"/>
        </w:rPr>
        <w:t xml:space="preserve">Operators shall enter accurate attendance, as defined in 10A NCAC 10 .0602(b), into the NC FAST Provider Portal no later than the fifth day of the </w:t>
      </w:r>
      <w:r w:rsidRPr="00865E28">
        <w:rPr>
          <w:u w:val="single"/>
        </w:rPr>
        <w:lastRenderedPageBreak/>
        <w:t>month for the preceding month's attendance in order to receive payment for services provided.</w:t>
      </w:r>
    </w:p>
    <w:p w:rsidR="008545B9" w:rsidRPr="00865E28" w:rsidRDefault="008545B9" w:rsidP="008545B9">
      <w:pPr>
        <w:pStyle w:val="Base"/>
      </w:pPr>
    </w:p>
    <w:p w:rsidR="008545B9" w:rsidRPr="00865E28" w:rsidRDefault="008545B9" w:rsidP="008545B9">
      <w:pPr>
        <w:pStyle w:val="HistoryAuthority"/>
      </w:pPr>
      <w:r w:rsidRPr="00865E28">
        <w:t>Authority G.S. 143B</w:t>
      </w:r>
      <w:r w:rsidRPr="00865E28">
        <w:noBreakHyphen/>
        <w:t>153(2a)</w:t>
      </w:r>
      <w:r>
        <w:t>.</w:t>
      </w:r>
    </w:p>
    <w:p w:rsidR="008545B9" w:rsidRPr="00865E28" w:rsidRDefault="008545B9" w:rsidP="008545B9">
      <w:pPr>
        <w:pStyle w:val="Base"/>
      </w:pPr>
    </w:p>
    <w:p w:rsidR="008545B9" w:rsidRPr="006432E9" w:rsidRDefault="008545B9" w:rsidP="008545B9">
      <w:pPr>
        <w:pStyle w:val="Rule"/>
      </w:pPr>
      <w:r w:rsidRPr="006432E9">
        <w:t>10A ncac 10 .0310</w:t>
      </w:r>
      <w:r w:rsidRPr="006432E9">
        <w:tab/>
        <w:t xml:space="preserve">REQUIREMENTS FOR THE ADMINISTRATION OF THE SUBSIDIZED CHILD CARE </w:t>
      </w:r>
      <w:r w:rsidRPr="006432E9">
        <w:rPr>
          <w:u w:val="single"/>
        </w:rPr>
        <w:t>ASSISTANCE</w:t>
      </w:r>
      <w:r w:rsidRPr="006432E9">
        <w:t xml:space="preserve"> PROGRAM</w:t>
      </w:r>
    </w:p>
    <w:p w:rsidR="008545B9" w:rsidRPr="006432E9" w:rsidRDefault="008545B9" w:rsidP="008545B9">
      <w:pPr>
        <w:pStyle w:val="Paragraph"/>
      </w:pPr>
      <w:r w:rsidRPr="006432E9">
        <w:t xml:space="preserve">(a)  </w:t>
      </w:r>
      <w:r w:rsidRPr="006432E9">
        <w:rPr>
          <w:strike/>
        </w:rPr>
        <w:t>Any agency that administers child care services funding through the state's subsidized child care program shall maintain records of administration of the program for a period of three years, following the final report issued to the funding agency, or until all audits begun within the retention period are complete, whichever is longer.</w:t>
      </w:r>
    </w:p>
    <w:p w:rsidR="008545B9" w:rsidRPr="006432E9" w:rsidRDefault="008545B9" w:rsidP="008545B9">
      <w:pPr>
        <w:pStyle w:val="Paragraph"/>
      </w:pPr>
      <w:r w:rsidRPr="006432E9">
        <w:rPr>
          <w:u w:val="single"/>
        </w:rPr>
        <w:t xml:space="preserve">Each Local </w:t>
      </w:r>
      <w:r w:rsidRPr="006432E9">
        <w:rPr>
          <w:rFonts w:eastAsiaTheme="minorHAnsi"/>
          <w:u w:val="single"/>
        </w:rPr>
        <w:t>Purchasing Agency</w:t>
      </w:r>
      <w:r w:rsidRPr="006432E9">
        <w:rPr>
          <w:u w:val="single"/>
        </w:rPr>
        <w:t xml:space="preserve"> shall maintain records of </w:t>
      </w:r>
      <w:r w:rsidRPr="006432E9">
        <w:rPr>
          <w:rFonts w:eastAsiaTheme="minorHAnsi"/>
          <w:u w:val="single"/>
        </w:rPr>
        <w:t>program</w:t>
      </w:r>
      <w:r w:rsidRPr="006432E9">
        <w:rPr>
          <w:u w:val="single"/>
        </w:rPr>
        <w:t xml:space="preserve"> administration including recipient records documenting eligibility and ongoing service, and provider records related to investigations of fraudulent misrepresentation, sanctions, and noncompliance with program requirements.</w:t>
      </w:r>
      <w:r>
        <w:rPr>
          <w:u w:val="single"/>
        </w:rPr>
        <w:t xml:space="preserve"> </w:t>
      </w:r>
      <w:r w:rsidRPr="006432E9">
        <w:rPr>
          <w:u w:val="single"/>
        </w:rPr>
        <w:t>These records shall be retained in accordance with most recent Records Retention and Disposition Schedule Spreadsheet issued by the Office of the Controller, North Carolina Department of Health and Human Services or until all audits begun within the retention period are complete, whichever is longer. The Records Retention and Disposition Schedule Spreadsheet is incorporated by reference, including subsequent amendments and editions, and is available free of charge at https://www2.ncdhhs.gov/control/retention/retention.htm.</w:t>
      </w:r>
    </w:p>
    <w:p w:rsidR="008545B9" w:rsidRPr="006432E9" w:rsidRDefault="008545B9" w:rsidP="008545B9">
      <w:pPr>
        <w:pStyle w:val="Paragraph"/>
      </w:pPr>
      <w:r w:rsidRPr="006432E9">
        <w:t xml:space="preserve">(b)  </w:t>
      </w:r>
      <w:r w:rsidRPr="006432E9">
        <w:rPr>
          <w:strike/>
        </w:rPr>
        <w:t>Any</w:t>
      </w:r>
      <w:r w:rsidRPr="006432E9">
        <w:t xml:space="preserve"> </w:t>
      </w:r>
      <w:r w:rsidRPr="006432E9">
        <w:rPr>
          <w:u w:val="single"/>
        </w:rPr>
        <w:t>Each Local Purchasing Agency</w:t>
      </w:r>
      <w:r w:rsidRPr="006432E9">
        <w:rPr>
          <w:rFonts w:eastAsiaTheme="minorHAnsi"/>
          <w:szCs w:val="22"/>
        </w:rPr>
        <w:t xml:space="preserve"> </w:t>
      </w:r>
      <w:r w:rsidRPr="006432E9">
        <w:rPr>
          <w:rFonts w:eastAsiaTheme="minorHAnsi"/>
          <w:strike/>
        </w:rPr>
        <w:t>agency</w:t>
      </w:r>
      <w:r w:rsidRPr="006432E9">
        <w:t xml:space="preserve"> that administers </w:t>
      </w:r>
      <w:r w:rsidRPr="006432E9">
        <w:rPr>
          <w:u w:val="single"/>
        </w:rPr>
        <w:t>funding for</w:t>
      </w:r>
      <w:r w:rsidRPr="006432E9">
        <w:t xml:space="preserve"> the </w:t>
      </w:r>
      <w:bookmarkStart w:id="4" w:name="_Hlk519002639"/>
      <w:r w:rsidRPr="006432E9">
        <w:rPr>
          <w:u w:val="single"/>
        </w:rPr>
        <w:t>State's</w:t>
      </w:r>
      <w:r w:rsidRPr="006432E9">
        <w:t xml:space="preserve"> </w:t>
      </w:r>
      <w:r w:rsidRPr="006432E9">
        <w:rPr>
          <w:strike/>
        </w:rPr>
        <w:t>state's</w:t>
      </w:r>
      <w:bookmarkEnd w:id="4"/>
      <w:r>
        <w:rPr>
          <w:strike/>
        </w:rPr>
        <w:t xml:space="preserve"> </w:t>
      </w:r>
      <w:r w:rsidRPr="006432E9">
        <w:rPr>
          <w:strike/>
        </w:rPr>
        <w:t>subsidized child care program</w:t>
      </w:r>
      <w:r w:rsidRPr="006432E9">
        <w:t xml:space="preserve"> </w:t>
      </w:r>
      <w:r w:rsidRPr="006432E9">
        <w:rPr>
          <w:u w:val="single"/>
        </w:rPr>
        <w:t>Subsidized Child Care Assistance Program</w:t>
      </w:r>
      <w:r w:rsidRPr="006432E9">
        <w:t xml:space="preserve"> shall provide records of </w:t>
      </w:r>
      <w:r w:rsidRPr="006432E9">
        <w:rPr>
          <w:strike/>
        </w:rPr>
        <w:t>administration of the</w:t>
      </w:r>
      <w:r w:rsidRPr="006432E9">
        <w:t xml:space="preserve"> program </w:t>
      </w:r>
      <w:r w:rsidRPr="006432E9">
        <w:rPr>
          <w:u w:val="single"/>
        </w:rPr>
        <w:t>administration</w:t>
      </w:r>
      <w:r w:rsidRPr="006432E9">
        <w:t xml:space="preserve"> upon request for review by local, state, or federal agency representatives.</w:t>
      </w:r>
    </w:p>
    <w:p w:rsidR="008545B9" w:rsidRPr="006432E9" w:rsidRDefault="008545B9" w:rsidP="008545B9">
      <w:pPr>
        <w:pStyle w:val="Paragraph"/>
      </w:pPr>
      <w:r w:rsidRPr="006432E9">
        <w:t xml:space="preserve">(c)  </w:t>
      </w:r>
      <w:r w:rsidRPr="006432E9">
        <w:rPr>
          <w:u w:val="single"/>
        </w:rPr>
        <w:t>The Division shall require the Local Purchasing Agency to repay funds not spent in accordance with applicable state or federal regulations.</w:t>
      </w:r>
      <w:r w:rsidRPr="006432E9">
        <w:t xml:space="preserve"> </w:t>
      </w:r>
      <w:r w:rsidRPr="006432E9">
        <w:rPr>
          <w:strike/>
        </w:rPr>
        <w:t>Upon</w:t>
      </w:r>
      <w:r w:rsidRPr="006432E9">
        <w:rPr>
          <w:rFonts w:eastAsiaTheme="minorHAnsi"/>
          <w:strike/>
          <w:szCs w:val="22"/>
        </w:rPr>
        <w:t xml:space="preserve"> </w:t>
      </w:r>
      <w:r w:rsidRPr="006432E9">
        <w:rPr>
          <w:strike/>
        </w:rPr>
        <w:t>review of agency records of administration of the subsidized child care program</w:t>
      </w:r>
      <w:r>
        <w:rPr>
          <w:strike/>
        </w:rPr>
        <w:t xml:space="preserve"> </w:t>
      </w:r>
      <w:r w:rsidRPr="006432E9">
        <w:rPr>
          <w:strike/>
        </w:rPr>
        <w:t>the Division determines if it is found child care services funding</w:t>
      </w:r>
      <w:r w:rsidRPr="006432E9">
        <w:rPr>
          <w:rFonts w:eastAsiaTheme="minorHAnsi"/>
          <w:strike/>
          <w:szCs w:val="22"/>
        </w:rPr>
        <w:t xml:space="preserve"> </w:t>
      </w:r>
      <w:r w:rsidRPr="006432E9">
        <w:rPr>
          <w:strike/>
        </w:rPr>
        <w:t>was not spent in accordance with applicable state or federal regulations, the Division shall require the agency to pay back funds improperly spent.</w:t>
      </w:r>
    </w:p>
    <w:p w:rsidR="008545B9" w:rsidRPr="006432E9" w:rsidRDefault="008545B9" w:rsidP="008545B9">
      <w:pPr>
        <w:pStyle w:val="Paragraph"/>
      </w:pPr>
      <w:r w:rsidRPr="006432E9">
        <w:t xml:space="preserve">(d)  </w:t>
      </w:r>
      <w:r w:rsidRPr="006432E9">
        <w:rPr>
          <w:strike/>
        </w:rPr>
        <w:t>Any agency</w:t>
      </w:r>
      <w:r w:rsidRPr="006432E9">
        <w:t xml:space="preserve"> </w:t>
      </w:r>
      <w:r w:rsidRPr="006432E9">
        <w:rPr>
          <w:u w:val="single"/>
        </w:rPr>
        <w:t>Each Local Purchasing Agency</w:t>
      </w:r>
      <w:r w:rsidRPr="006432E9">
        <w:rPr>
          <w:rFonts w:eastAsiaTheme="minorHAnsi"/>
          <w:szCs w:val="22"/>
        </w:rPr>
        <w:t xml:space="preserve"> </w:t>
      </w:r>
      <w:r w:rsidRPr="006432E9">
        <w:t xml:space="preserve">that </w:t>
      </w:r>
      <w:r w:rsidRPr="006432E9">
        <w:rPr>
          <w:strike/>
        </w:rPr>
        <w:t>both</w:t>
      </w:r>
      <w:r w:rsidRPr="006432E9">
        <w:rPr>
          <w:rFonts w:eastAsiaTheme="minorHAnsi"/>
          <w:szCs w:val="22"/>
        </w:rPr>
        <w:t xml:space="preserve"> </w:t>
      </w:r>
      <w:r w:rsidRPr="006432E9">
        <w:t xml:space="preserve">administers the </w:t>
      </w:r>
      <w:r w:rsidRPr="006432E9">
        <w:rPr>
          <w:u w:val="single"/>
        </w:rPr>
        <w:t>State's</w:t>
      </w:r>
      <w:r w:rsidRPr="006432E9">
        <w:t xml:space="preserve"> </w:t>
      </w:r>
      <w:r w:rsidRPr="006432E9">
        <w:rPr>
          <w:strike/>
        </w:rPr>
        <w:t>state's subsidized child care program</w:t>
      </w:r>
      <w:r w:rsidRPr="006432E9">
        <w:t xml:space="preserve"> </w:t>
      </w:r>
      <w:r w:rsidRPr="006432E9">
        <w:rPr>
          <w:u w:val="single"/>
        </w:rPr>
        <w:t>Subsidized Child Care Assistance Program and also owns and operates a child care facility receiving Subsidized Child Care Assistance Program funds</w:t>
      </w:r>
      <w:r w:rsidRPr="006432E9">
        <w:rPr>
          <w:rFonts w:eastAsiaTheme="minorHAnsi"/>
          <w:szCs w:val="22"/>
        </w:rPr>
        <w:t xml:space="preserve"> </w:t>
      </w:r>
      <w:r w:rsidRPr="006432E9">
        <w:rPr>
          <w:rFonts w:eastAsiaTheme="minorHAnsi"/>
          <w:strike/>
        </w:rPr>
        <w:t xml:space="preserve">and is </w:t>
      </w:r>
      <w:r w:rsidRPr="006432E9">
        <w:rPr>
          <w:strike/>
        </w:rPr>
        <w:t>a provider of subsidized child care services</w:t>
      </w:r>
      <w:r w:rsidRPr="006432E9">
        <w:t xml:space="preserve"> shall develop and implement a conflict of interest policy that shall include </w:t>
      </w:r>
      <w:r w:rsidRPr="006432E9">
        <w:rPr>
          <w:rFonts w:eastAsiaTheme="minorHAnsi"/>
          <w:strike/>
        </w:rPr>
        <w:t>provision</w:t>
      </w:r>
      <w:r w:rsidRPr="006432E9">
        <w:t xml:space="preserve"> </w:t>
      </w:r>
      <w:r w:rsidRPr="006432E9">
        <w:rPr>
          <w:rFonts w:eastAsiaTheme="minorHAnsi"/>
          <w:u w:val="single"/>
        </w:rPr>
        <w:t>provisions</w:t>
      </w:r>
      <w:r w:rsidRPr="006432E9">
        <w:t xml:space="preserve"> for:</w:t>
      </w:r>
    </w:p>
    <w:p w:rsidR="008545B9" w:rsidRPr="006432E9" w:rsidRDefault="008545B9" w:rsidP="008545B9">
      <w:pPr>
        <w:pStyle w:val="SubParagraph"/>
        <w:tabs>
          <w:tab w:val="clear" w:pos="1800"/>
        </w:tabs>
      </w:pPr>
      <w:r w:rsidRPr="006432E9">
        <w:t>(1)</w:t>
      </w:r>
      <w:r w:rsidRPr="006432E9">
        <w:tab/>
        <w:t xml:space="preserve">parental choice </w:t>
      </w:r>
      <w:r w:rsidRPr="006432E9">
        <w:rPr>
          <w:u w:val="single"/>
        </w:rPr>
        <w:t>of child care facility</w:t>
      </w:r>
      <w:r w:rsidRPr="006432E9">
        <w:t xml:space="preserve"> for recipients of subsidized child care; and</w:t>
      </w:r>
    </w:p>
    <w:p w:rsidR="008545B9" w:rsidRPr="006432E9" w:rsidRDefault="008545B9" w:rsidP="008545B9">
      <w:pPr>
        <w:pStyle w:val="SubParagraph"/>
        <w:tabs>
          <w:tab w:val="clear" w:pos="1800"/>
        </w:tabs>
      </w:pPr>
      <w:r w:rsidRPr="006432E9">
        <w:t>(2)</w:t>
      </w:r>
      <w:r w:rsidRPr="006432E9">
        <w:tab/>
        <w:t xml:space="preserve">separate management of the Subsidized Child Care </w:t>
      </w:r>
      <w:r w:rsidRPr="006432E9">
        <w:rPr>
          <w:u w:val="single"/>
        </w:rPr>
        <w:t>Assistance</w:t>
      </w:r>
      <w:r w:rsidRPr="006432E9">
        <w:t xml:space="preserve"> Program and the child care facility owned or operated by the agency.</w:t>
      </w:r>
    </w:p>
    <w:p w:rsidR="008545B9" w:rsidRPr="006432E9" w:rsidRDefault="008545B9" w:rsidP="008545B9">
      <w:pPr>
        <w:pStyle w:val="Paragraph"/>
      </w:pPr>
      <w:r w:rsidRPr="006432E9">
        <w:rPr>
          <w:u w:val="single"/>
        </w:rPr>
        <w:t xml:space="preserve">(e) </w:t>
      </w:r>
      <w:r w:rsidRPr="006432E9">
        <w:rPr>
          <w:rFonts w:eastAsiaTheme="minorHAnsi"/>
          <w:szCs w:val="22"/>
          <w:u w:val="single"/>
        </w:rPr>
        <w:t xml:space="preserve"> </w:t>
      </w:r>
      <w:r w:rsidRPr="006432E9">
        <w:rPr>
          <w:u w:val="single"/>
        </w:rPr>
        <w:t xml:space="preserve">Operators enrolled in the Subsidized Child Care Assistance Program shall maintain all records and forms for a period of at least three years or until all audits continued beyond the three-year period are completed by local, state, or federal officials. Program records and forms shall be maintained at the location of the child care facility and shall be made available for review upon request </w:t>
      </w:r>
      <w:r w:rsidRPr="006432E9">
        <w:rPr>
          <w:u w:val="single"/>
        </w:rPr>
        <w:t>by local, state, or federal officials. Operators shall make available for review a record of payments received from other sources and each schedule of parent payments due if requested.</w:t>
      </w:r>
      <w:r w:rsidRPr="006432E9">
        <w:rPr>
          <w:rFonts w:eastAsiaTheme="minorHAnsi"/>
          <w:szCs w:val="22"/>
          <w:u w:val="single"/>
        </w:rPr>
        <w:t xml:space="preserve"> </w:t>
      </w:r>
      <w:r w:rsidRPr="006432E9">
        <w:rPr>
          <w:u w:val="single"/>
        </w:rPr>
        <w:t>For the purposes of this Paragraph, program records and forms include:</w:t>
      </w:r>
    </w:p>
    <w:p w:rsidR="008545B9" w:rsidRPr="006432E9" w:rsidRDefault="008545B9" w:rsidP="008545B9">
      <w:pPr>
        <w:pStyle w:val="SubParagraph"/>
        <w:tabs>
          <w:tab w:val="clear" w:pos="1800"/>
        </w:tabs>
      </w:pPr>
      <w:r w:rsidRPr="006432E9">
        <w:rPr>
          <w:u w:val="single"/>
        </w:rPr>
        <w:t>(1)</w:t>
      </w:r>
      <w:r w:rsidRPr="006432E9">
        <w:tab/>
      </w:r>
      <w:r w:rsidRPr="006432E9">
        <w:rPr>
          <w:u w:val="single"/>
        </w:rPr>
        <w:t>all enrollment and attendance records, including those contained in 10A NCAC 10 .0602;</w:t>
      </w:r>
    </w:p>
    <w:p w:rsidR="008545B9" w:rsidRPr="006432E9" w:rsidRDefault="008545B9" w:rsidP="008545B9">
      <w:pPr>
        <w:pStyle w:val="SubParagraph"/>
        <w:tabs>
          <w:tab w:val="clear" w:pos="1800"/>
        </w:tabs>
      </w:pPr>
      <w:r w:rsidRPr="006432E9">
        <w:rPr>
          <w:u w:val="single"/>
        </w:rPr>
        <w:t>(2)</w:t>
      </w:r>
      <w:r w:rsidRPr="006432E9">
        <w:tab/>
      </w:r>
      <w:r w:rsidRPr="006432E9">
        <w:rPr>
          <w:u w:val="single"/>
        </w:rPr>
        <w:t>private paying parent rates;</w:t>
      </w:r>
    </w:p>
    <w:p w:rsidR="008545B9" w:rsidRPr="006432E9" w:rsidRDefault="008545B9" w:rsidP="008545B9">
      <w:pPr>
        <w:pStyle w:val="SubParagraph"/>
        <w:tabs>
          <w:tab w:val="clear" w:pos="1800"/>
        </w:tabs>
      </w:pPr>
      <w:r w:rsidRPr="006432E9">
        <w:rPr>
          <w:u w:val="single"/>
        </w:rPr>
        <w:t>(3)</w:t>
      </w:r>
      <w:r w:rsidRPr="006432E9">
        <w:tab/>
      </w:r>
      <w:r w:rsidRPr="006432E9">
        <w:rPr>
          <w:u w:val="single"/>
        </w:rPr>
        <w:t>receipts; and</w:t>
      </w:r>
    </w:p>
    <w:p w:rsidR="008545B9" w:rsidRPr="006432E9" w:rsidRDefault="008545B9" w:rsidP="008545B9">
      <w:pPr>
        <w:pStyle w:val="SubParagraph"/>
        <w:tabs>
          <w:tab w:val="clear" w:pos="1800"/>
        </w:tabs>
      </w:pPr>
      <w:r w:rsidRPr="006432E9">
        <w:rPr>
          <w:u w:val="single"/>
        </w:rPr>
        <w:t>(4)</w:t>
      </w:r>
      <w:r w:rsidRPr="006432E9">
        <w:tab/>
      </w:r>
      <w:r w:rsidRPr="006432E9">
        <w:rPr>
          <w:u w:val="single"/>
        </w:rPr>
        <w:t>other fiscal records related to the operator's participation in the Subsidized Child Care Assistance Program, including records related to a child care facility's operating budget.</w:t>
      </w:r>
    </w:p>
    <w:p w:rsidR="008545B9" w:rsidRPr="006432E9" w:rsidRDefault="008545B9" w:rsidP="008545B9">
      <w:pPr>
        <w:pStyle w:val="Base"/>
      </w:pPr>
    </w:p>
    <w:p w:rsidR="008545B9" w:rsidRPr="006432E9" w:rsidRDefault="008545B9" w:rsidP="008545B9">
      <w:pPr>
        <w:pStyle w:val="HistoryAuthority"/>
      </w:pPr>
      <w:r w:rsidRPr="006432E9">
        <w:t>Authority G.S. 143B-153(2a)</w:t>
      </w:r>
      <w:r>
        <w:t>.</w:t>
      </w:r>
    </w:p>
    <w:p w:rsidR="008545B9" w:rsidRPr="006432E9" w:rsidRDefault="008545B9" w:rsidP="008545B9">
      <w:pPr>
        <w:pStyle w:val="Base"/>
      </w:pPr>
    </w:p>
    <w:p w:rsidR="008545B9" w:rsidRPr="0005418A" w:rsidRDefault="008545B9" w:rsidP="008545B9">
      <w:pPr>
        <w:pStyle w:val="Rule"/>
        <w:rPr>
          <w:rFonts w:eastAsiaTheme="minorHAnsi"/>
        </w:rPr>
      </w:pPr>
      <w:r w:rsidRPr="0005418A">
        <w:rPr>
          <w:rFonts w:eastAsiaTheme="minorHAnsi"/>
        </w:rPr>
        <w:t>10A NCAC 10 .0311</w:t>
      </w:r>
      <w:r w:rsidRPr="0005418A">
        <w:rPr>
          <w:rFonts w:eastAsiaTheme="minorHAnsi"/>
        </w:rPr>
        <w:tab/>
        <w:t>PROVIDER APPEAL TO LOCAL PURCHASING AGENCY</w:t>
      </w:r>
    </w:p>
    <w:p w:rsidR="008545B9" w:rsidRPr="0005418A" w:rsidRDefault="008545B9" w:rsidP="008545B9">
      <w:pPr>
        <w:pStyle w:val="Rule"/>
        <w:rPr>
          <w:rFonts w:eastAsiaTheme="minorHAnsi"/>
        </w:rPr>
      </w:pPr>
      <w:r w:rsidRPr="0005418A">
        <w:rPr>
          <w:rFonts w:eastAsiaTheme="minorHAnsi"/>
        </w:rPr>
        <w:t>10A NCAC 10 .0312</w:t>
      </w:r>
      <w:r w:rsidRPr="0005418A">
        <w:rPr>
          <w:rFonts w:eastAsiaTheme="minorHAnsi"/>
        </w:rPr>
        <w:tab/>
        <w:t>APPEAL TO DIVISION OF CHILD DEVELOPMENT AND EARLY EDUCATION SUBSIDY SERVICES REVIEW PANEL</w:t>
      </w:r>
    </w:p>
    <w:p w:rsidR="008545B9" w:rsidRPr="0005418A" w:rsidRDefault="008545B9" w:rsidP="008545B9">
      <w:pPr>
        <w:pStyle w:val="Base"/>
      </w:pPr>
    </w:p>
    <w:p w:rsidR="008545B9" w:rsidRPr="0005418A" w:rsidRDefault="008545B9" w:rsidP="008545B9">
      <w:pPr>
        <w:pStyle w:val="HistoryAuthority"/>
      </w:pPr>
      <w:r w:rsidRPr="0005418A">
        <w:t>Authority G.S. 143B-153</w:t>
      </w:r>
      <w:r>
        <w:t>.</w:t>
      </w:r>
    </w:p>
    <w:p w:rsidR="008545B9" w:rsidRPr="0005418A" w:rsidRDefault="008545B9" w:rsidP="008545B9">
      <w:pPr>
        <w:pStyle w:val="Base"/>
      </w:pPr>
    </w:p>
    <w:p w:rsidR="008545B9" w:rsidRDefault="008545B9" w:rsidP="008545B9">
      <w:pPr>
        <w:pStyle w:val="Section"/>
        <w:rPr>
          <w:rFonts w:eastAsiaTheme="minorHAnsi"/>
        </w:rPr>
      </w:pPr>
      <w:r>
        <w:rPr>
          <w:rFonts w:eastAsiaTheme="minorHAnsi"/>
        </w:rPr>
        <w:t xml:space="preserve">SECTION .0500 </w:t>
      </w:r>
      <w:r>
        <w:rPr>
          <w:rFonts w:eastAsiaTheme="minorHAnsi"/>
        </w:rPr>
        <w:noBreakHyphen/>
        <w:t xml:space="preserve"> REQUIREMENTS FOR CONTRACTS WITH PRIVATE AGENCIES</w:t>
      </w:r>
    </w:p>
    <w:p w:rsidR="008545B9" w:rsidRPr="00126788" w:rsidRDefault="008545B9" w:rsidP="008545B9">
      <w:pPr>
        <w:pStyle w:val="Base"/>
        <w:rPr>
          <w:rFonts w:eastAsiaTheme="minorHAnsi"/>
        </w:rPr>
      </w:pPr>
    </w:p>
    <w:p w:rsidR="008545B9" w:rsidRDefault="008545B9" w:rsidP="008545B9">
      <w:pPr>
        <w:pStyle w:val="Rule"/>
        <w:rPr>
          <w:rFonts w:eastAsiaTheme="minorHAnsi"/>
        </w:rPr>
      </w:pPr>
      <w:r w:rsidRPr="00126788">
        <w:rPr>
          <w:rFonts w:eastAsiaTheme="minorHAnsi"/>
        </w:rPr>
        <w:t>10A NCAC 10 .0501</w:t>
      </w:r>
      <w:r w:rsidRPr="00126788">
        <w:rPr>
          <w:rFonts w:eastAsiaTheme="minorHAnsi"/>
        </w:rPr>
        <w:tab/>
        <w:t>SCOPE</w:t>
      </w:r>
    </w:p>
    <w:p w:rsidR="008545B9" w:rsidRDefault="008545B9" w:rsidP="008545B9">
      <w:pPr>
        <w:pStyle w:val="Base"/>
      </w:pPr>
    </w:p>
    <w:p w:rsidR="008545B9" w:rsidRDefault="008545B9" w:rsidP="008545B9">
      <w:pPr>
        <w:pStyle w:val="HistoryAuthority"/>
      </w:pPr>
      <w:r>
        <w:t>Authority G.S. 143B-153(2a).</w:t>
      </w:r>
    </w:p>
    <w:p w:rsidR="00C870C9" w:rsidRPr="008545B9" w:rsidRDefault="00C870C9" w:rsidP="008545B9">
      <w:pPr>
        <w:pStyle w:val="HistoryAuthority"/>
      </w:pPr>
    </w:p>
    <w:p w:rsidR="008545B9" w:rsidRPr="00126788" w:rsidRDefault="008545B9" w:rsidP="008545B9">
      <w:pPr>
        <w:pStyle w:val="Rule"/>
      </w:pPr>
      <w:r w:rsidRPr="00126788">
        <w:t>10A NCAC 10 .0502</w:t>
      </w:r>
      <w:r w:rsidRPr="00126788">
        <w:tab/>
        <w:t>APPROVAL</w:t>
      </w:r>
    </w:p>
    <w:p w:rsidR="008545B9" w:rsidRPr="00126788" w:rsidRDefault="008545B9" w:rsidP="008545B9">
      <w:pPr>
        <w:pStyle w:val="Rule"/>
      </w:pPr>
      <w:r w:rsidRPr="00126788">
        <w:t>10A NCAC 10 .0503</w:t>
      </w:r>
      <w:r w:rsidRPr="00126788">
        <w:tab/>
        <w:t>LENGTH OF CONTRACT</w:t>
      </w:r>
    </w:p>
    <w:p w:rsidR="008545B9" w:rsidRPr="00126788" w:rsidRDefault="008545B9" w:rsidP="008545B9">
      <w:pPr>
        <w:pStyle w:val="Rule"/>
      </w:pPr>
      <w:r w:rsidRPr="00126788">
        <w:t>10A NCAC 10 .0504</w:t>
      </w:r>
      <w:r w:rsidRPr="00126788">
        <w:tab/>
        <w:t>ADMINISTRATION OF FUNDS</w:t>
      </w:r>
    </w:p>
    <w:p w:rsidR="008545B9" w:rsidRPr="00126788" w:rsidRDefault="008545B9" w:rsidP="008545B9">
      <w:pPr>
        <w:pStyle w:val="Rule"/>
      </w:pPr>
      <w:r w:rsidRPr="00126788">
        <w:t>10A NCAC 10 .0505</w:t>
      </w:r>
      <w:r w:rsidRPr="00126788">
        <w:tab/>
        <w:t>ADMINISTRATION OF PROGRAM</w:t>
      </w:r>
    </w:p>
    <w:p w:rsidR="008545B9" w:rsidRPr="00126788" w:rsidRDefault="008545B9" w:rsidP="008545B9">
      <w:pPr>
        <w:pStyle w:val="Rule"/>
      </w:pPr>
      <w:r w:rsidRPr="00126788">
        <w:t>10A NCAC 10 .0506</w:t>
      </w:r>
      <w:r w:rsidRPr="00126788">
        <w:tab/>
        <w:t>RECORDS</w:t>
      </w:r>
    </w:p>
    <w:p w:rsidR="008545B9" w:rsidRPr="00126788" w:rsidRDefault="008545B9" w:rsidP="008545B9">
      <w:pPr>
        <w:pStyle w:val="Base"/>
      </w:pPr>
    </w:p>
    <w:p w:rsidR="008545B9" w:rsidRPr="00126788" w:rsidRDefault="008545B9" w:rsidP="008545B9">
      <w:pPr>
        <w:pStyle w:val="HistoryAuthority"/>
      </w:pPr>
      <w:r w:rsidRPr="00126788">
        <w:t xml:space="preserve">Authority G.S. </w:t>
      </w:r>
      <w:r>
        <w:t xml:space="preserve">143B-153(2); </w:t>
      </w:r>
      <w:r w:rsidRPr="00126788">
        <w:t>143B</w:t>
      </w:r>
      <w:r w:rsidRPr="00126788">
        <w:noBreakHyphen/>
        <w:t>153(2a)</w:t>
      </w:r>
      <w:r>
        <w:t>.</w:t>
      </w:r>
    </w:p>
    <w:p w:rsidR="008545B9" w:rsidRPr="00126788" w:rsidRDefault="008545B9" w:rsidP="008545B9">
      <w:pPr>
        <w:pStyle w:val="Base"/>
      </w:pPr>
    </w:p>
    <w:p w:rsidR="008545B9" w:rsidRPr="007D3F55" w:rsidRDefault="008545B9" w:rsidP="008545B9">
      <w:pPr>
        <w:pStyle w:val="Section"/>
      </w:pPr>
      <w:r w:rsidRPr="007D3F55">
        <w:t>SECTION .0600 - REQUIREMENTS FOR</w:t>
      </w:r>
      <w:r w:rsidRPr="007D3F55">
        <w:rPr>
          <w:rFonts w:eastAsiaTheme="minorHAnsi"/>
          <w:szCs w:val="22"/>
        </w:rPr>
        <w:t xml:space="preserve"> </w:t>
      </w:r>
      <w:r w:rsidRPr="007D3F55">
        <w:rPr>
          <w:u w:val="single"/>
        </w:rPr>
        <w:t>Licensed</w:t>
      </w:r>
      <w:r w:rsidRPr="007D3F55">
        <w:t xml:space="preserve"> CHILD CARE </w:t>
      </w:r>
      <w:r w:rsidRPr="007D3F55">
        <w:rPr>
          <w:strike/>
        </w:rPr>
        <w:t>CENTERS</w:t>
      </w:r>
      <w:r w:rsidRPr="007D3F55">
        <w:rPr>
          <w:rFonts w:eastAsiaTheme="minorHAnsi"/>
          <w:szCs w:val="22"/>
        </w:rPr>
        <w:t xml:space="preserve"> </w:t>
      </w:r>
      <w:r w:rsidRPr="007D3F55">
        <w:rPr>
          <w:u w:val="single"/>
        </w:rPr>
        <w:t>Facilities</w:t>
      </w:r>
    </w:p>
    <w:p w:rsidR="008545B9" w:rsidRPr="007D3F55" w:rsidRDefault="008545B9" w:rsidP="008545B9">
      <w:pPr>
        <w:pStyle w:val="Base"/>
      </w:pPr>
    </w:p>
    <w:p w:rsidR="008545B9" w:rsidRPr="007D3F55" w:rsidRDefault="008545B9" w:rsidP="008545B9">
      <w:pPr>
        <w:pStyle w:val="Rule"/>
      </w:pPr>
      <w:r w:rsidRPr="007D3F55">
        <w:t>10A NCAC 10 .0601</w:t>
      </w:r>
      <w:r w:rsidRPr="007D3F55">
        <w:tab/>
        <w:t xml:space="preserve">STANDARDS FOR </w:t>
      </w:r>
      <w:r w:rsidRPr="007D3F55">
        <w:rPr>
          <w:strike/>
        </w:rPr>
        <w:t>CENTERS</w:t>
      </w:r>
      <w:r w:rsidRPr="007D3F55">
        <w:rPr>
          <w:rFonts w:eastAsiaTheme="minorHAnsi"/>
          <w:szCs w:val="22"/>
        </w:rPr>
        <w:t xml:space="preserve"> </w:t>
      </w:r>
      <w:r w:rsidRPr="007D3F55">
        <w:t xml:space="preserve">Facilities PARTICIPATING IN THE subsidized child CARE </w:t>
      </w:r>
      <w:r w:rsidRPr="007D3F55">
        <w:rPr>
          <w:u w:val="single"/>
        </w:rPr>
        <w:t>assistance</w:t>
      </w:r>
      <w:r w:rsidRPr="007D3F55">
        <w:t xml:space="preserve"> PROGRAM</w:t>
      </w:r>
    </w:p>
    <w:p w:rsidR="008545B9" w:rsidRPr="007D3F55" w:rsidRDefault="008545B9" w:rsidP="008545B9">
      <w:pPr>
        <w:pStyle w:val="Paragraph"/>
      </w:pPr>
      <w:r w:rsidRPr="007D3F55">
        <w:t xml:space="preserve">(a)  </w:t>
      </w:r>
      <w:r w:rsidRPr="007D3F55">
        <w:rPr>
          <w:strike/>
        </w:rPr>
        <w:t>Any center which</w:t>
      </w:r>
      <w:r w:rsidRPr="007D3F55">
        <w:rPr>
          <w:rFonts w:eastAsiaTheme="minorHAnsi"/>
          <w:szCs w:val="22"/>
        </w:rPr>
        <w:t xml:space="preserve"> </w:t>
      </w:r>
      <w:r w:rsidRPr="007D3F55">
        <w:rPr>
          <w:rFonts w:eastAsiaTheme="minorHAnsi"/>
          <w:u w:val="single"/>
        </w:rPr>
        <w:t>An</w:t>
      </w:r>
      <w:r w:rsidRPr="007D3F55">
        <w:rPr>
          <w:rFonts w:eastAsiaTheme="minorHAnsi"/>
          <w:szCs w:val="22"/>
          <w:u w:val="single"/>
        </w:rPr>
        <w:t xml:space="preserve"> </w:t>
      </w:r>
      <w:r w:rsidRPr="007D3F55">
        <w:rPr>
          <w:u w:val="single"/>
        </w:rPr>
        <w:t>operator</w:t>
      </w:r>
      <w:r w:rsidRPr="007D3F55">
        <w:t xml:space="preserve"> that wishes to participate in the </w:t>
      </w:r>
      <w:r w:rsidRPr="007D3F55">
        <w:rPr>
          <w:strike/>
        </w:rPr>
        <w:t>state</w:t>
      </w:r>
      <w:r w:rsidRPr="007D3F55">
        <w:t xml:space="preserve"> Subsidized Child Care </w:t>
      </w:r>
      <w:r w:rsidRPr="007D3F55">
        <w:rPr>
          <w:u w:val="single"/>
        </w:rPr>
        <w:t>Assistance</w:t>
      </w:r>
      <w:r w:rsidRPr="007D3F55">
        <w:t xml:space="preserve"> Program </w:t>
      </w:r>
      <w:r w:rsidRPr="007D3F55">
        <w:rPr>
          <w:strike/>
        </w:rPr>
        <w:t>as defined in 10A NCAC 10 .0102</w:t>
      </w:r>
      <w:r w:rsidRPr="007D3F55">
        <w:rPr>
          <w:rFonts w:eastAsiaTheme="minorHAnsi"/>
          <w:szCs w:val="22"/>
        </w:rPr>
        <w:t xml:space="preserve"> </w:t>
      </w:r>
      <w:r w:rsidRPr="007D3F55">
        <w:t xml:space="preserve">shall satisfy </w:t>
      </w:r>
      <w:r w:rsidRPr="007D3F55">
        <w:rPr>
          <w:u w:val="single"/>
        </w:rPr>
        <w:t>all</w:t>
      </w:r>
      <w:r w:rsidRPr="007D3F55">
        <w:t xml:space="preserve"> applicable state child care </w:t>
      </w:r>
      <w:r w:rsidRPr="007D3F55">
        <w:rPr>
          <w:strike/>
        </w:rPr>
        <w:t>requirements</w:t>
      </w:r>
      <w:r w:rsidRPr="007D3F55">
        <w:t xml:space="preserve"> </w:t>
      </w:r>
      <w:r w:rsidRPr="007D3F55">
        <w:rPr>
          <w:u w:val="single"/>
        </w:rPr>
        <w:t>requirements,</w:t>
      </w:r>
      <w:r w:rsidRPr="007D3F55">
        <w:t xml:space="preserve"> as codified in </w:t>
      </w:r>
      <w:r w:rsidRPr="007D3F55">
        <w:rPr>
          <w:u w:val="single"/>
        </w:rPr>
        <w:t>G.S. 110-85, et seq. and</w:t>
      </w:r>
      <w:r w:rsidRPr="007D3F55">
        <w:t xml:space="preserve"> 10A NCAC 09, and </w:t>
      </w:r>
      <w:r w:rsidRPr="007D3F55">
        <w:rPr>
          <w:strike/>
        </w:rPr>
        <w:t xml:space="preserve">must be approved by the local </w:t>
      </w:r>
      <w:r w:rsidRPr="007D3F55">
        <w:rPr>
          <w:rFonts w:eastAsiaTheme="minorHAnsi"/>
          <w:strike/>
        </w:rPr>
        <w:t>purchasing agency for participation and payment.</w:t>
      </w:r>
      <w:r w:rsidRPr="007D3F55">
        <w:rPr>
          <w:rFonts w:eastAsiaTheme="minorHAnsi"/>
          <w:szCs w:val="22"/>
        </w:rPr>
        <w:t xml:space="preserve"> </w:t>
      </w:r>
      <w:r w:rsidRPr="007D3F55">
        <w:rPr>
          <w:rFonts w:eastAsiaTheme="minorHAnsi"/>
          <w:u w:val="single"/>
        </w:rPr>
        <w:t>shall enroll i</w:t>
      </w:r>
      <w:r w:rsidRPr="007D3F55">
        <w:rPr>
          <w:u w:val="single"/>
        </w:rPr>
        <w:t>n the Subsidized Child Care Assistance Progra</w:t>
      </w:r>
      <w:r w:rsidRPr="007D3F55">
        <w:rPr>
          <w:rFonts w:eastAsiaTheme="minorHAnsi"/>
          <w:u w:val="single"/>
        </w:rPr>
        <w:t>m as set forth in 10A NCAC 10 .0602(a).</w:t>
      </w:r>
    </w:p>
    <w:p w:rsidR="008545B9" w:rsidRPr="007D3F55" w:rsidRDefault="008545B9" w:rsidP="008545B9">
      <w:pPr>
        <w:pStyle w:val="Paragraph"/>
        <w:rPr>
          <w:szCs w:val="21"/>
        </w:rPr>
      </w:pPr>
      <w:r w:rsidRPr="007D3F55">
        <w:rPr>
          <w:szCs w:val="21"/>
        </w:rPr>
        <w:t xml:space="preserve">(b)  </w:t>
      </w:r>
      <w:r w:rsidRPr="007D3F55">
        <w:rPr>
          <w:rFonts w:eastAsiaTheme="minorHAnsi"/>
          <w:strike/>
        </w:rPr>
        <w:t>Any center not required by G.S. 110 to be licensed, except for religious-sponsored centers operating in accordance with G.S. 110-106,</w:t>
      </w:r>
      <w:bookmarkStart w:id="5" w:name="_Hlk504460804"/>
      <w:r w:rsidRPr="007D3F55">
        <w:rPr>
          <w:rFonts w:eastAsiaTheme="minorHAnsi"/>
          <w:strike/>
        </w:rPr>
        <w:t xml:space="preserve"> </w:t>
      </w:r>
      <w:r w:rsidRPr="007D3F55">
        <w:rPr>
          <w:strike/>
          <w:szCs w:val="21"/>
        </w:rPr>
        <w:t>shall be licensed in order to participate in the state's Subsidized Child Care Program</w:t>
      </w:r>
      <w:r w:rsidRPr="007D3F55">
        <w:rPr>
          <w:rFonts w:eastAsiaTheme="minorHAnsi"/>
          <w:strike/>
        </w:rPr>
        <w:t>.</w:t>
      </w:r>
      <w:r w:rsidRPr="007D3F55">
        <w:rPr>
          <w:rFonts w:eastAsiaTheme="minorHAnsi"/>
          <w:szCs w:val="22"/>
        </w:rPr>
        <w:t xml:space="preserve"> </w:t>
      </w:r>
      <w:r w:rsidRPr="007D3F55">
        <w:rPr>
          <w:rFonts w:eastAsiaTheme="minorHAnsi"/>
          <w:u w:val="single"/>
        </w:rPr>
        <w:t xml:space="preserve">An operator that wishes to participate in the Subsidized Child Care Assistance Program, with </w:t>
      </w:r>
      <w:r w:rsidRPr="007D3F55">
        <w:rPr>
          <w:rFonts w:eastAsiaTheme="minorHAnsi"/>
          <w:u w:val="single"/>
        </w:rPr>
        <w:lastRenderedPageBreak/>
        <w:t>the exception of religious-sponsored facilities operating in accordance with G.S. 110-106</w:t>
      </w:r>
      <w:bookmarkEnd w:id="5"/>
      <w:r w:rsidRPr="007D3F55">
        <w:rPr>
          <w:rFonts w:eastAsiaTheme="minorHAnsi"/>
          <w:u w:val="single"/>
        </w:rPr>
        <w:t xml:space="preserve"> </w:t>
      </w:r>
      <w:r w:rsidRPr="007D3F55">
        <w:rPr>
          <w:szCs w:val="21"/>
          <w:u w:val="single"/>
        </w:rPr>
        <w:t>and Department of Defense facilities operating in accordance with G.S. 110-106.2,</w:t>
      </w:r>
      <w:r w:rsidRPr="007D3F55">
        <w:rPr>
          <w:u w:val="single"/>
        </w:rPr>
        <w:t xml:space="preserve"> shall </w:t>
      </w:r>
      <w:r w:rsidRPr="007D3F55">
        <w:rPr>
          <w:szCs w:val="21"/>
          <w:u w:val="single"/>
        </w:rPr>
        <w:t>hold a North Carolina child care license.</w:t>
      </w:r>
    </w:p>
    <w:p w:rsidR="008545B9" w:rsidRPr="007D3F55" w:rsidRDefault="008545B9" w:rsidP="008545B9">
      <w:pPr>
        <w:pStyle w:val="Paragraph"/>
      </w:pPr>
      <w:r w:rsidRPr="007D3F55">
        <w:rPr>
          <w:u w:val="single"/>
        </w:rPr>
        <w:t xml:space="preserve">(c) </w:t>
      </w:r>
      <w:r w:rsidRPr="007D3F55">
        <w:rPr>
          <w:rFonts w:eastAsiaTheme="minorHAnsi"/>
          <w:szCs w:val="22"/>
          <w:u w:val="single"/>
        </w:rPr>
        <w:t xml:space="preserve"> </w:t>
      </w:r>
      <w:r w:rsidRPr="007D3F55">
        <w:rPr>
          <w:u w:val="single"/>
        </w:rPr>
        <w:t>Out of state operators wishing to participate in the Subsidized Child Care Assistance Program shall hold a license to operate a child care facility in the state where they are located.</w:t>
      </w:r>
    </w:p>
    <w:p w:rsidR="008545B9" w:rsidRPr="007D3F55" w:rsidRDefault="008545B9" w:rsidP="008545B9">
      <w:pPr>
        <w:pStyle w:val="Paragraph"/>
      </w:pPr>
      <w:r w:rsidRPr="007D3F55">
        <w:rPr>
          <w:rFonts w:eastAsiaTheme="minorHAnsi"/>
          <w:strike/>
        </w:rPr>
        <w:t>(c)</w:t>
      </w:r>
      <w:r w:rsidRPr="007D3F55">
        <w:rPr>
          <w:rFonts w:eastAsiaTheme="minorHAnsi"/>
          <w:u w:val="single"/>
        </w:rPr>
        <w:t>(d)</w:t>
      </w:r>
      <w:r w:rsidRPr="007D3F55">
        <w:rPr>
          <w:rFonts w:eastAsiaTheme="minorHAnsi"/>
        </w:rPr>
        <w:t xml:space="preserve"> </w:t>
      </w:r>
      <w:r w:rsidRPr="007D3F55">
        <w:t xml:space="preserve"> The operator of </w:t>
      </w:r>
      <w:r w:rsidRPr="007D3F55">
        <w:rPr>
          <w:strike/>
        </w:rPr>
        <w:t>any center</w:t>
      </w:r>
      <w:r w:rsidRPr="007D3F55">
        <w:rPr>
          <w:rFonts w:eastAsiaTheme="minorHAnsi"/>
          <w:szCs w:val="22"/>
        </w:rPr>
        <w:t xml:space="preserve"> </w:t>
      </w:r>
      <w:r w:rsidRPr="007D3F55">
        <w:rPr>
          <w:rFonts w:eastAsiaTheme="minorHAnsi"/>
          <w:u w:val="single"/>
        </w:rPr>
        <w:t xml:space="preserve">a </w:t>
      </w:r>
      <w:r w:rsidRPr="007D3F55">
        <w:rPr>
          <w:u w:val="single"/>
        </w:rPr>
        <w:t>facility participating</w:t>
      </w:r>
      <w:r w:rsidRPr="007D3F55">
        <w:t xml:space="preserve"> in the Subsidized Child Care </w:t>
      </w:r>
      <w:r w:rsidRPr="007D3F55">
        <w:rPr>
          <w:u w:val="single"/>
        </w:rPr>
        <w:t>Assistance</w:t>
      </w:r>
      <w:r w:rsidRPr="007D3F55">
        <w:t xml:space="preserve"> Program shall </w:t>
      </w:r>
      <w:r w:rsidRPr="007D3F55">
        <w:rPr>
          <w:strike/>
        </w:rPr>
        <w:t>assure</w:t>
      </w:r>
      <w:r w:rsidRPr="007D3F55">
        <w:t xml:space="preserve"> </w:t>
      </w:r>
      <w:r w:rsidRPr="007D3F55">
        <w:rPr>
          <w:u w:val="single"/>
        </w:rPr>
        <w:t>ensure</w:t>
      </w:r>
      <w:r w:rsidRPr="007D3F55">
        <w:t xml:space="preserve"> that the </w:t>
      </w:r>
      <w:r w:rsidRPr="007D3F55">
        <w:rPr>
          <w:strike/>
        </w:rPr>
        <w:t>center</w:t>
      </w:r>
      <w:r w:rsidRPr="007D3F55">
        <w:t xml:space="preserve"> </w:t>
      </w:r>
      <w:r w:rsidRPr="007D3F55">
        <w:rPr>
          <w:u w:val="single"/>
        </w:rPr>
        <w:t>facility</w:t>
      </w:r>
      <w:r w:rsidRPr="007D3F55">
        <w:rPr>
          <w:rFonts w:eastAsiaTheme="minorHAnsi"/>
          <w:szCs w:val="22"/>
        </w:rPr>
        <w:t xml:space="preserve"> </w:t>
      </w:r>
      <w:r w:rsidRPr="007D3F55">
        <w:t xml:space="preserve">complies with all applicable provisions of the Civil Rights Act of </w:t>
      </w:r>
      <w:r w:rsidRPr="007D3F55">
        <w:rPr>
          <w:rFonts w:eastAsiaTheme="minorHAnsi"/>
          <w:u w:val="single"/>
        </w:rPr>
        <w:t>1964.</w:t>
      </w:r>
      <w:r w:rsidRPr="007D3F55">
        <w:t xml:space="preserve"> </w:t>
      </w:r>
      <w:r w:rsidRPr="007D3F55">
        <w:rPr>
          <w:rFonts w:eastAsiaTheme="minorHAnsi"/>
          <w:strike/>
        </w:rPr>
        <w:t xml:space="preserve">1964 </w:t>
      </w:r>
      <w:r w:rsidRPr="007D3F55">
        <w:rPr>
          <w:strike/>
        </w:rPr>
        <w:t>and all requirements imposed thereunder.</w:t>
      </w:r>
    </w:p>
    <w:p w:rsidR="008545B9" w:rsidRPr="007D3F55" w:rsidRDefault="008545B9" w:rsidP="008545B9">
      <w:pPr>
        <w:pStyle w:val="Paragraph"/>
      </w:pPr>
      <w:r w:rsidRPr="007D3F55">
        <w:rPr>
          <w:strike/>
        </w:rPr>
        <w:t xml:space="preserve">(d) </w:t>
      </w:r>
      <w:r w:rsidRPr="007D3F55">
        <w:rPr>
          <w:rFonts w:eastAsiaTheme="minorHAnsi"/>
          <w:strike/>
          <w:szCs w:val="22"/>
        </w:rPr>
        <w:t xml:space="preserve"> </w:t>
      </w:r>
      <w:r w:rsidRPr="007D3F55">
        <w:rPr>
          <w:strike/>
        </w:rPr>
        <w:t>Each child care center shall submit appropriate information to enable the local purchasing agency to establish a payment rate for the center in accordance with the rate setting policies in the annual appropriations act and codified in Section .0200.</w:t>
      </w:r>
    </w:p>
    <w:p w:rsidR="008545B9" w:rsidRPr="007D3F55" w:rsidRDefault="008545B9" w:rsidP="008545B9">
      <w:pPr>
        <w:pStyle w:val="Base"/>
      </w:pPr>
    </w:p>
    <w:p w:rsidR="008545B9" w:rsidRPr="007D3F55" w:rsidRDefault="008545B9" w:rsidP="008545B9">
      <w:pPr>
        <w:pStyle w:val="HistoryAuthority"/>
      </w:pPr>
      <w:r w:rsidRPr="007D3F55">
        <w:t>Authority G.S. 143B</w:t>
      </w:r>
      <w:r w:rsidRPr="007D3F55">
        <w:noBreakHyphen/>
        <w:t>153(2a)</w:t>
      </w:r>
      <w:r>
        <w:t>.</w:t>
      </w:r>
    </w:p>
    <w:p w:rsidR="008545B9" w:rsidRPr="007D3F55" w:rsidRDefault="008545B9" w:rsidP="008545B9">
      <w:pPr>
        <w:pStyle w:val="Base"/>
      </w:pPr>
    </w:p>
    <w:p w:rsidR="008545B9" w:rsidRDefault="008545B9" w:rsidP="008545B9">
      <w:pPr>
        <w:pStyle w:val="Section"/>
      </w:pPr>
      <w:r>
        <w:t>SECTION .0700 - REQUIREMENTS FOR FAMILY CHILD CARE HOMES</w:t>
      </w:r>
    </w:p>
    <w:p w:rsidR="008545B9" w:rsidRPr="00CB582D" w:rsidRDefault="008545B9" w:rsidP="008545B9">
      <w:pPr>
        <w:pStyle w:val="Base"/>
      </w:pPr>
    </w:p>
    <w:p w:rsidR="008545B9" w:rsidRPr="00CB582D" w:rsidRDefault="008545B9" w:rsidP="008545B9">
      <w:pPr>
        <w:pStyle w:val="Rule"/>
      </w:pPr>
      <w:r w:rsidRPr="00CB582D">
        <w:t>10A ncac 10 .0701</w:t>
      </w:r>
      <w:r w:rsidRPr="00CB582D">
        <w:tab/>
        <w:t>STANDARDS FOR FAMILY CHILD CARE HOMES PARTICIPATING IN THE SUBSIDIZED CHILD CARE PROGRAM</w:t>
      </w:r>
    </w:p>
    <w:p w:rsidR="008545B9" w:rsidRPr="00CB582D" w:rsidRDefault="008545B9" w:rsidP="008545B9">
      <w:pPr>
        <w:pStyle w:val="Base"/>
      </w:pPr>
    </w:p>
    <w:p w:rsidR="008545B9" w:rsidRPr="00CB582D" w:rsidRDefault="008545B9" w:rsidP="008545B9">
      <w:pPr>
        <w:pStyle w:val="HistoryAuthority"/>
      </w:pPr>
      <w:r w:rsidRPr="00CB582D">
        <w:t>Authority G.S. 143B</w:t>
      </w:r>
      <w:r w:rsidRPr="00CB582D">
        <w:noBreakHyphen/>
        <w:t>153</w:t>
      </w:r>
      <w:r>
        <w:t>.</w:t>
      </w:r>
    </w:p>
    <w:p w:rsidR="008545B9" w:rsidRPr="00CB582D" w:rsidRDefault="008545B9" w:rsidP="008545B9">
      <w:pPr>
        <w:pStyle w:val="Base"/>
        <w:rPr>
          <w:rFonts w:eastAsiaTheme="minorHAnsi"/>
        </w:rPr>
      </w:pPr>
    </w:p>
    <w:p w:rsidR="008545B9" w:rsidRDefault="008545B9" w:rsidP="008545B9">
      <w:pPr>
        <w:pStyle w:val="Section"/>
      </w:pPr>
      <w:r>
        <w:t xml:space="preserve">SECTION .0900 </w:t>
      </w:r>
      <w:r>
        <w:noBreakHyphen/>
        <w:t xml:space="preserve"> GENERAL POLICIES FOR PROVISION OF SUBSIDIZED CHILD CARE SERVICES</w:t>
      </w:r>
    </w:p>
    <w:p w:rsidR="008545B9" w:rsidRPr="00B64DAB" w:rsidRDefault="008545B9" w:rsidP="008545B9">
      <w:pPr>
        <w:pStyle w:val="Base"/>
      </w:pPr>
    </w:p>
    <w:p w:rsidR="008545B9" w:rsidRDefault="008545B9" w:rsidP="008545B9">
      <w:pPr>
        <w:pStyle w:val="Rule"/>
        <w:rPr>
          <w:rFonts w:eastAsiaTheme="minorHAnsi"/>
        </w:rPr>
      </w:pPr>
      <w:r w:rsidRPr="00B64DAB">
        <w:rPr>
          <w:rFonts w:eastAsiaTheme="minorHAnsi"/>
        </w:rPr>
        <w:t>10A NCAC 10 .0901</w:t>
      </w:r>
      <w:r w:rsidRPr="00B64DAB">
        <w:rPr>
          <w:rFonts w:eastAsiaTheme="minorHAnsi"/>
        </w:rPr>
        <w:tab/>
        <w:t>SCOPE</w:t>
      </w:r>
    </w:p>
    <w:p w:rsidR="008545B9" w:rsidRDefault="008545B9" w:rsidP="008545B9">
      <w:pPr>
        <w:pStyle w:val="Base"/>
      </w:pPr>
    </w:p>
    <w:p w:rsidR="008545B9" w:rsidRDefault="008545B9" w:rsidP="008545B9">
      <w:pPr>
        <w:pStyle w:val="HistoryAuthority"/>
      </w:pPr>
      <w:r>
        <w:t>Authority G.S. 143B-153.</w:t>
      </w:r>
    </w:p>
    <w:p w:rsidR="0070437E" w:rsidRPr="008545B9" w:rsidRDefault="0070437E" w:rsidP="008545B9">
      <w:pPr>
        <w:pStyle w:val="HistoryAuthority"/>
      </w:pPr>
    </w:p>
    <w:p w:rsidR="008545B9" w:rsidRPr="00B64DAB" w:rsidRDefault="008545B9" w:rsidP="008545B9">
      <w:pPr>
        <w:pStyle w:val="Rule"/>
      </w:pPr>
      <w:r w:rsidRPr="00B64DAB">
        <w:t>10A NCAC 10 .0902</w:t>
      </w:r>
      <w:r w:rsidRPr="00B64DAB">
        <w:tab/>
        <w:t>METHODS OF SERVICE PROVISION</w:t>
      </w:r>
    </w:p>
    <w:p w:rsidR="008545B9" w:rsidRPr="00B64DAB" w:rsidRDefault="008545B9" w:rsidP="008545B9">
      <w:pPr>
        <w:pStyle w:val="Rule"/>
      </w:pPr>
      <w:r w:rsidRPr="00B64DAB">
        <w:t>10A NCAC 10 .0903</w:t>
      </w:r>
      <w:r w:rsidRPr="00B64DAB">
        <w:tab/>
        <w:t>DEFINITION OF SERVICE</w:t>
      </w:r>
    </w:p>
    <w:p w:rsidR="008545B9" w:rsidRPr="00B64DAB" w:rsidRDefault="008545B9" w:rsidP="008545B9">
      <w:pPr>
        <w:pStyle w:val="Base"/>
      </w:pPr>
    </w:p>
    <w:p w:rsidR="008545B9" w:rsidRPr="00B64DAB" w:rsidRDefault="008545B9" w:rsidP="008545B9">
      <w:pPr>
        <w:pStyle w:val="HistoryAuthority"/>
      </w:pPr>
      <w:r w:rsidRPr="00B64DAB">
        <w:t>Authority G.S. 143B</w:t>
      </w:r>
      <w:r w:rsidRPr="00B64DAB">
        <w:noBreakHyphen/>
        <w:t>153</w:t>
      </w:r>
      <w:r>
        <w:t>.</w:t>
      </w:r>
    </w:p>
    <w:p w:rsidR="008545B9" w:rsidRPr="00B64DAB" w:rsidRDefault="008545B9" w:rsidP="008545B9">
      <w:pPr>
        <w:pStyle w:val="Base"/>
      </w:pPr>
    </w:p>
    <w:p w:rsidR="008545B9" w:rsidRPr="00FC6A89" w:rsidRDefault="008545B9" w:rsidP="008545B9">
      <w:pPr>
        <w:pStyle w:val="Rule"/>
      </w:pPr>
      <w:r w:rsidRPr="00FC6A89">
        <w:t>10A NCAC 10 .0904</w:t>
      </w:r>
      <w:r w:rsidRPr="00FC6A89">
        <w:tab/>
      </w:r>
      <w:r w:rsidRPr="00FC6A89">
        <w:rPr>
          <w:strike/>
        </w:rPr>
        <w:t>OPTIONAL PROVISION OF SERVICES</w:t>
      </w:r>
      <w:r w:rsidRPr="00FC6A89">
        <w:t xml:space="preserve"> </w:t>
      </w:r>
      <w:r w:rsidRPr="00FC6A89">
        <w:rPr>
          <w:rFonts w:eastAsiaTheme="minorHAnsi"/>
          <w:u w:val="single"/>
        </w:rPr>
        <w:t>AVAILABILITY of funding</w:t>
      </w:r>
    </w:p>
    <w:p w:rsidR="008545B9" w:rsidRPr="00FC6A89" w:rsidRDefault="008545B9" w:rsidP="008545B9">
      <w:pPr>
        <w:pStyle w:val="Paragraph"/>
      </w:pPr>
      <w:r w:rsidRPr="00FC6A89">
        <w:rPr>
          <w:strike/>
        </w:rPr>
        <w:t xml:space="preserve">(a) </w:t>
      </w:r>
      <w:r w:rsidRPr="00FC6A89">
        <w:rPr>
          <w:rFonts w:eastAsiaTheme="minorHAnsi"/>
          <w:strike/>
          <w:szCs w:val="22"/>
        </w:rPr>
        <w:t xml:space="preserve"> </w:t>
      </w:r>
      <w:r w:rsidRPr="00FC6A89">
        <w:rPr>
          <w:strike/>
        </w:rPr>
        <w:t>Notwithstanding other rules in this Chapter, child day care services may be provided to children in counties receiving Smart Start funds authorized by G.S. 143B, Part 10B of Article 3, provided that the child care services are included in the local partnership's approved Smart Start plan.</w:t>
      </w:r>
    </w:p>
    <w:p w:rsidR="008545B9" w:rsidRPr="00FC6A89" w:rsidRDefault="008545B9" w:rsidP="008545B9">
      <w:pPr>
        <w:pStyle w:val="Paragraph"/>
      </w:pPr>
      <w:r w:rsidRPr="00FC6A89">
        <w:rPr>
          <w:strike/>
        </w:rPr>
        <w:t xml:space="preserve">(b) </w:t>
      </w:r>
      <w:r w:rsidRPr="00FC6A89">
        <w:rPr>
          <w:rFonts w:eastAsiaTheme="minorHAnsi"/>
          <w:strike/>
          <w:szCs w:val="22"/>
        </w:rPr>
        <w:t xml:space="preserve"> </w:t>
      </w:r>
      <w:r w:rsidRPr="00FC6A89">
        <w:rPr>
          <w:strike/>
        </w:rPr>
        <w:t>When</w:t>
      </w:r>
      <w:r w:rsidRPr="00FC6A89">
        <w:t xml:space="preserve"> </w:t>
      </w:r>
      <w:r w:rsidRPr="00FC6A89">
        <w:rPr>
          <w:u w:val="single"/>
        </w:rPr>
        <w:t>If</w:t>
      </w:r>
      <w:r w:rsidRPr="00FC6A89">
        <w:t xml:space="preserve"> the availability of funding is less than the amount needed to serve all eligible children, </w:t>
      </w:r>
      <w:r w:rsidRPr="00FC6A89">
        <w:rPr>
          <w:strike/>
        </w:rPr>
        <w:t>the local</w:t>
      </w:r>
      <w:r w:rsidRPr="00FC6A89">
        <w:rPr>
          <w:rFonts w:eastAsiaTheme="minorHAnsi"/>
          <w:strike/>
          <w:szCs w:val="22"/>
        </w:rPr>
        <w:t xml:space="preserve"> agency re</w:t>
      </w:r>
      <w:r w:rsidRPr="00FC6A89">
        <w:rPr>
          <w:strike/>
        </w:rPr>
        <w:t>sponsible for determining child eligibility for subsidized child care services may</w:t>
      </w:r>
      <w:r w:rsidRPr="00FC6A89">
        <w:rPr>
          <w:rFonts w:eastAsiaTheme="minorHAnsi"/>
          <w:szCs w:val="22"/>
        </w:rPr>
        <w:t xml:space="preserve"> </w:t>
      </w:r>
      <w:r w:rsidRPr="00FC6A89">
        <w:rPr>
          <w:rFonts w:eastAsiaTheme="minorHAnsi"/>
          <w:u w:val="single"/>
        </w:rPr>
        <w:t>each</w:t>
      </w:r>
      <w:r w:rsidRPr="00FC6A89">
        <w:rPr>
          <w:u w:val="single"/>
        </w:rPr>
        <w:t xml:space="preserve"> </w:t>
      </w:r>
      <w:r w:rsidRPr="00FC6A89">
        <w:rPr>
          <w:rFonts w:eastAsiaTheme="minorHAnsi"/>
          <w:u w:val="single"/>
        </w:rPr>
        <w:t>Local Purchasing Agency</w:t>
      </w:r>
      <w:r w:rsidRPr="00FC6A89">
        <w:rPr>
          <w:rFonts w:eastAsiaTheme="minorHAnsi"/>
          <w:szCs w:val="22"/>
          <w:u w:val="single"/>
        </w:rPr>
        <w:t xml:space="preserve"> </w:t>
      </w:r>
      <w:r w:rsidRPr="00FC6A89">
        <w:rPr>
          <w:u w:val="single"/>
        </w:rPr>
        <w:t>shall</w:t>
      </w:r>
      <w:r w:rsidRPr="00FC6A89">
        <w:t xml:space="preserve"> establish the priority for serving families.</w:t>
      </w:r>
      <w:r>
        <w:t xml:space="preserve"> </w:t>
      </w:r>
      <w:r w:rsidRPr="00FC6A89">
        <w:t xml:space="preserve">The order of priority shall be stated in </w:t>
      </w:r>
      <w:r w:rsidRPr="00FC6A89">
        <w:rPr>
          <w:rFonts w:eastAsiaTheme="minorHAnsi"/>
          <w:strike/>
        </w:rPr>
        <w:t>writing</w:t>
      </w:r>
      <w:r w:rsidRPr="00FC6A89">
        <w:t xml:space="preserve"> </w:t>
      </w:r>
      <w:r w:rsidRPr="00FC6A89">
        <w:rPr>
          <w:rFonts w:eastAsiaTheme="minorHAnsi"/>
          <w:u w:val="single"/>
        </w:rPr>
        <w:t xml:space="preserve">writing, </w:t>
      </w:r>
      <w:r w:rsidRPr="00FC6A89">
        <w:rPr>
          <w:u w:val="single"/>
        </w:rPr>
        <w:t>approved by the Division in accordance with annual appropriations act and federal law,</w:t>
      </w:r>
      <w:r w:rsidRPr="00FC6A89">
        <w:rPr>
          <w:rFonts w:eastAsiaTheme="minorHAnsi"/>
          <w:szCs w:val="22"/>
        </w:rPr>
        <w:t xml:space="preserve"> </w:t>
      </w:r>
      <w:r w:rsidRPr="00FC6A89">
        <w:t xml:space="preserve">and </w:t>
      </w:r>
      <w:r w:rsidRPr="00FC6A89">
        <w:rPr>
          <w:strike/>
        </w:rPr>
        <w:t>made available</w:t>
      </w:r>
      <w:r w:rsidRPr="00FC6A89">
        <w:t xml:space="preserve"> </w:t>
      </w:r>
      <w:r w:rsidRPr="00FC6A89">
        <w:rPr>
          <w:u w:val="single"/>
        </w:rPr>
        <w:t>the Local Purchasing Agency shall provide a copy of the written order of priority</w:t>
      </w:r>
      <w:r w:rsidRPr="00FC6A89">
        <w:t xml:space="preserve"> to applicants for child care assistance.</w:t>
      </w:r>
    </w:p>
    <w:p w:rsidR="008545B9" w:rsidRPr="00FC6A89" w:rsidRDefault="008545B9" w:rsidP="008545B9">
      <w:pPr>
        <w:pStyle w:val="Base"/>
      </w:pPr>
    </w:p>
    <w:p w:rsidR="008545B9" w:rsidRPr="00FC6A89" w:rsidRDefault="008545B9" w:rsidP="008545B9">
      <w:pPr>
        <w:pStyle w:val="HistoryAuthority"/>
      </w:pPr>
      <w:r w:rsidRPr="00FC6A89">
        <w:t>Authority G.S. 143B</w:t>
      </w:r>
      <w:r w:rsidRPr="00FC6A89">
        <w:noBreakHyphen/>
        <w:t xml:space="preserve">153; </w:t>
      </w:r>
      <w:r w:rsidRPr="00FC6A89">
        <w:rPr>
          <w:u w:val="single"/>
        </w:rPr>
        <w:t>45 C</w:t>
      </w:r>
      <w:r>
        <w:rPr>
          <w:u w:val="single"/>
        </w:rPr>
        <w:t>.</w:t>
      </w:r>
      <w:r w:rsidRPr="00FC6A89">
        <w:rPr>
          <w:u w:val="single"/>
        </w:rPr>
        <w:t>F</w:t>
      </w:r>
      <w:r>
        <w:rPr>
          <w:u w:val="single"/>
        </w:rPr>
        <w:t>.</w:t>
      </w:r>
      <w:r w:rsidRPr="00FC6A89">
        <w:rPr>
          <w:u w:val="single"/>
        </w:rPr>
        <w:t>R</w:t>
      </w:r>
      <w:r>
        <w:rPr>
          <w:u w:val="single"/>
        </w:rPr>
        <w:t>.</w:t>
      </w:r>
      <w:r w:rsidRPr="00FC6A89">
        <w:rPr>
          <w:u w:val="single"/>
        </w:rPr>
        <w:t xml:space="preserve"> 98.46</w:t>
      </w:r>
      <w:r>
        <w:rPr>
          <w:u w:val="single"/>
        </w:rPr>
        <w:t>.</w:t>
      </w:r>
    </w:p>
    <w:p w:rsidR="008545B9" w:rsidRPr="00760C6A" w:rsidRDefault="008545B9" w:rsidP="008545B9">
      <w:pPr>
        <w:pStyle w:val="Rule"/>
      </w:pPr>
      <w:r w:rsidRPr="00760C6A">
        <w:t>10A NCAC 10 .0905</w:t>
      </w:r>
      <w:r w:rsidRPr="00760C6A">
        <w:tab/>
        <w:t xml:space="preserve">SUPPORT </w:t>
      </w:r>
      <w:r w:rsidRPr="00760C6A">
        <w:rPr>
          <w:rFonts w:eastAsiaTheme="minorHAnsi"/>
          <w:strike/>
        </w:rPr>
        <w:t>TO EMPLOYMENT:</w:t>
      </w:r>
      <w:r w:rsidRPr="00760C6A">
        <w:rPr>
          <w:rFonts w:eastAsiaTheme="minorHAnsi"/>
          <w:szCs w:val="22"/>
        </w:rPr>
        <w:t xml:space="preserve"> </w:t>
      </w:r>
      <w:r w:rsidRPr="00760C6A">
        <w:rPr>
          <w:u w:val="single"/>
        </w:rPr>
        <w:t>for</w:t>
      </w:r>
      <w:r w:rsidRPr="00760C6A">
        <w:rPr>
          <w:rFonts w:eastAsiaTheme="minorHAnsi"/>
          <w:u w:val="single"/>
        </w:rPr>
        <w:t xml:space="preserve"> employment </w:t>
      </w:r>
      <w:r w:rsidRPr="00760C6A">
        <w:rPr>
          <w:u w:val="single"/>
        </w:rPr>
        <w:t>AND</w:t>
      </w:r>
      <w:r w:rsidRPr="00760C6A">
        <w:rPr>
          <w:rFonts w:eastAsiaTheme="minorHAnsi"/>
          <w:szCs w:val="22"/>
        </w:rPr>
        <w:t xml:space="preserve"> </w:t>
      </w:r>
      <w:r w:rsidRPr="00760C6A">
        <w:t>TRAINING FOR EMPLOYMENT</w:t>
      </w:r>
    </w:p>
    <w:p w:rsidR="008545B9" w:rsidRPr="00760C6A" w:rsidRDefault="008545B9" w:rsidP="008545B9">
      <w:pPr>
        <w:pStyle w:val="Paragraph"/>
      </w:pPr>
      <w:r w:rsidRPr="00760C6A">
        <w:rPr>
          <w:rFonts w:eastAsiaTheme="minorHAnsi"/>
          <w:strike/>
        </w:rPr>
        <w:t xml:space="preserve">(a) </w:t>
      </w:r>
      <w:r w:rsidRPr="00760C6A">
        <w:rPr>
          <w:rFonts w:eastAsiaTheme="minorHAnsi"/>
          <w:strike/>
          <w:szCs w:val="22"/>
        </w:rPr>
        <w:t xml:space="preserve"> </w:t>
      </w:r>
      <w:r w:rsidRPr="00760C6A">
        <w:rPr>
          <w:strike/>
        </w:rPr>
        <w:t>Child care services shall be provided to support employment of the recipient.</w:t>
      </w:r>
    </w:p>
    <w:p w:rsidR="008545B9" w:rsidRPr="00760C6A" w:rsidRDefault="008545B9" w:rsidP="008545B9">
      <w:pPr>
        <w:pStyle w:val="Paragraph"/>
      </w:pPr>
      <w:r w:rsidRPr="00760C6A">
        <w:rPr>
          <w:strike/>
        </w:rPr>
        <w:t xml:space="preserve">(b) </w:t>
      </w:r>
      <w:r w:rsidRPr="00760C6A">
        <w:rPr>
          <w:rFonts w:eastAsiaTheme="minorHAnsi"/>
          <w:strike/>
          <w:szCs w:val="22"/>
        </w:rPr>
        <w:t xml:space="preserve"> </w:t>
      </w:r>
      <w:r w:rsidRPr="00760C6A">
        <w:rPr>
          <w:strike/>
        </w:rPr>
        <w:t>Child care services shall be provided to support training leading to employment of the recipient.</w:t>
      </w:r>
    </w:p>
    <w:p w:rsidR="008545B9" w:rsidRPr="00760C6A" w:rsidRDefault="008545B9" w:rsidP="008545B9">
      <w:pPr>
        <w:pStyle w:val="Paragraph"/>
      </w:pPr>
      <w:r w:rsidRPr="00760C6A">
        <w:rPr>
          <w:u w:val="single"/>
        </w:rPr>
        <w:t>(a)  The Subsidized Child Care Assistance Program shall pay for child care services provided to support:</w:t>
      </w:r>
    </w:p>
    <w:p w:rsidR="008545B9" w:rsidRPr="00760C6A" w:rsidRDefault="008545B9" w:rsidP="008545B9">
      <w:pPr>
        <w:pStyle w:val="SubParagraph"/>
        <w:tabs>
          <w:tab w:val="clear" w:pos="1800"/>
        </w:tabs>
      </w:pPr>
      <w:r w:rsidRPr="00760C6A">
        <w:rPr>
          <w:u w:val="single"/>
        </w:rPr>
        <w:t>(1)</w:t>
      </w:r>
      <w:r w:rsidRPr="00760C6A">
        <w:tab/>
      </w:r>
      <w:r w:rsidRPr="00760C6A">
        <w:rPr>
          <w:u w:val="single"/>
        </w:rPr>
        <w:t>employment of the recipient; and</w:t>
      </w:r>
    </w:p>
    <w:p w:rsidR="008545B9" w:rsidRPr="00760C6A" w:rsidRDefault="008545B9" w:rsidP="008545B9">
      <w:pPr>
        <w:pStyle w:val="SubParagraph"/>
        <w:tabs>
          <w:tab w:val="clear" w:pos="1800"/>
        </w:tabs>
      </w:pPr>
      <w:r w:rsidRPr="00760C6A">
        <w:rPr>
          <w:u w:val="single"/>
        </w:rPr>
        <w:t>(2)</w:t>
      </w:r>
      <w:r w:rsidRPr="00760C6A">
        <w:tab/>
      </w:r>
      <w:r w:rsidRPr="00760C6A">
        <w:rPr>
          <w:u w:val="single"/>
        </w:rPr>
        <w:t>training leading to employment of the recipient.</w:t>
      </w:r>
    </w:p>
    <w:p w:rsidR="008545B9" w:rsidRPr="00760C6A" w:rsidRDefault="008545B9" w:rsidP="008545B9">
      <w:pPr>
        <w:pStyle w:val="Paragraph"/>
      </w:pPr>
      <w:r w:rsidRPr="00760C6A">
        <w:rPr>
          <w:strike/>
        </w:rPr>
        <w:t>(c)</w:t>
      </w:r>
      <w:r w:rsidRPr="00760C6A">
        <w:rPr>
          <w:u w:val="single"/>
        </w:rPr>
        <w:t>(b)</w:t>
      </w:r>
      <w:r w:rsidRPr="00760C6A">
        <w:t xml:space="preserve">  </w:t>
      </w:r>
      <w:r w:rsidRPr="00760C6A">
        <w:rPr>
          <w:strike/>
        </w:rPr>
        <w:t>Where</w:t>
      </w:r>
      <w:r w:rsidRPr="00760C6A">
        <w:rPr>
          <w:rFonts w:eastAsiaTheme="minorHAnsi"/>
          <w:strike/>
          <w:szCs w:val="22"/>
        </w:rPr>
        <w:t xml:space="preserve"> </w:t>
      </w:r>
      <w:r w:rsidRPr="00760C6A">
        <w:rPr>
          <w:strike/>
        </w:rPr>
        <w:t>a recipient remains in the home and is capable of providing care for the child, child care services shall not be provided as a support for employment or training.</w:t>
      </w:r>
      <w:r>
        <w:rPr>
          <w:strike/>
        </w:rPr>
        <w:t xml:space="preserve"> </w:t>
      </w:r>
      <w:r w:rsidRPr="00760C6A">
        <w:rPr>
          <w:strike/>
        </w:rPr>
        <w:t>Where the local purchasing agency determines</w:t>
      </w:r>
      <w:r w:rsidRPr="00760C6A">
        <w:rPr>
          <w:rFonts w:eastAsiaTheme="minorHAnsi"/>
          <w:strike/>
        </w:rPr>
        <w:t xml:space="preserve"> the</w:t>
      </w:r>
      <w:r w:rsidRPr="00760C6A">
        <w:rPr>
          <w:rFonts w:eastAsiaTheme="minorHAnsi"/>
          <w:strike/>
          <w:szCs w:val="22"/>
        </w:rPr>
        <w:t xml:space="preserve"> </w:t>
      </w:r>
      <w:r w:rsidRPr="00760C6A">
        <w:rPr>
          <w:strike/>
        </w:rPr>
        <w:t>recipient is incapable of providing care for the child, and child care services shall be provided for the needs of the child and to maintain family stability.</w:t>
      </w:r>
      <w:r w:rsidRPr="00760C6A">
        <w:rPr>
          <w:rFonts w:eastAsiaTheme="minorHAnsi"/>
          <w:szCs w:val="22"/>
        </w:rPr>
        <w:t xml:space="preserve"> </w:t>
      </w:r>
      <w:r w:rsidRPr="00760C6A">
        <w:rPr>
          <w:rFonts w:eastAsiaTheme="minorHAnsi"/>
          <w:u w:val="single"/>
        </w:rPr>
        <w:t xml:space="preserve">The Subsidized Child Care Assistance Program shall pay for child care services for recipients the Local Purchasing Agency determines are unable to work or to participate in training leading to employment, and who are also incapable of providing care for the child. </w:t>
      </w:r>
      <w:r w:rsidRPr="00760C6A">
        <w:rPr>
          <w:u w:val="single"/>
        </w:rPr>
        <w:t>The</w:t>
      </w:r>
      <w:r w:rsidRPr="00760C6A">
        <w:rPr>
          <w:rFonts w:eastAsiaTheme="minorHAnsi"/>
          <w:szCs w:val="22"/>
          <w:u w:val="single"/>
        </w:rPr>
        <w:t xml:space="preserve"> </w:t>
      </w:r>
      <w:r w:rsidRPr="00760C6A">
        <w:rPr>
          <w:u w:val="single"/>
        </w:rPr>
        <w:t>Local Purchasing Agency shall document the</w:t>
      </w:r>
      <w:r w:rsidRPr="00760C6A">
        <w:t xml:space="preserve"> </w:t>
      </w:r>
      <w:r w:rsidRPr="00760C6A">
        <w:rPr>
          <w:strike/>
        </w:rPr>
        <w:t>The</w:t>
      </w:r>
      <w:r w:rsidRPr="00760C6A">
        <w:t xml:space="preserve"> reasons for this determination </w:t>
      </w:r>
      <w:r w:rsidRPr="00760C6A">
        <w:rPr>
          <w:strike/>
        </w:rPr>
        <w:t>shall be documented</w:t>
      </w:r>
      <w:r w:rsidRPr="00760C6A">
        <w:t xml:space="preserve"> in the </w:t>
      </w:r>
      <w:r w:rsidRPr="00760C6A">
        <w:rPr>
          <w:strike/>
        </w:rPr>
        <w:t>client's record and</w:t>
      </w:r>
      <w:r w:rsidRPr="00760C6A">
        <w:rPr>
          <w:rFonts w:eastAsiaTheme="minorHAnsi"/>
          <w:szCs w:val="22"/>
        </w:rPr>
        <w:t xml:space="preserve"> </w:t>
      </w:r>
      <w:r w:rsidRPr="00760C6A">
        <w:rPr>
          <w:u w:val="single"/>
        </w:rPr>
        <w:t>recipien</w:t>
      </w:r>
      <w:r w:rsidRPr="00760C6A">
        <w:rPr>
          <w:rFonts w:eastAsiaTheme="minorHAnsi"/>
          <w:u w:val="single"/>
        </w:rPr>
        <w:t xml:space="preserve">t's record, </w:t>
      </w:r>
      <w:r w:rsidRPr="00760C6A">
        <w:rPr>
          <w:u w:val="single"/>
        </w:rPr>
        <w:t>which</w:t>
      </w:r>
      <w:r w:rsidRPr="00760C6A">
        <w:t xml:space="preserve"> may </w:t>
      </w:r>
      <w:r w:rsidRPr="003F1D1F">
        <w:t>include the following:</w:t>
      </w:r>
    </w:p>
    <w:p w:rsidR="008545B9" w:rsidRPr="00760C6A" w:rsidRDefault="008545B9" w:rsidP="008545B9">
      <w:pPr>
        <w:pStyle w:val="SubParagraph"/>
        <w:tabs>
          <w:tab w:val="clear" w:pos="1800"/>
        </w:tabs>
      </w:pPr>
      <w:r w:rsidRPr="00760C6A">
        <w:t>(1)</w:t>
      </w:r>
      <w:r w:rsidRPr="00760C6A">
        <w:tab/>
        <w:t>illness;</w:t>
      </w:r>
    </w:p>
    <w:p w:rsidR="008545B9" w:rsidRPr="00760C6A" w:rsidRDefault="008545B9" w:rsidP="008545B9">
      <w:pPr>
        <w:pStyle w:val="SubParagraph"/>
        <w:tabs>
          <w:tab w:val="clear" w:pos="1800"/>
        </w:tabs>
      </w:pPr>
      <w:r w:rsidRPr="00760C6A">
        <w:t>(2)</w:t>
      </w:r>
      <w:r w:rsidRPr="00760C6A">
        <w:tab/>
        <w:t>disability;</w:t>
      </w:r>
    </w:p>
    <w:p w:rsidR="008545B9" w:rsidRPr="00760C6A" w:rsidRDefault="008545B9" w:rsidP="008545B9">
      <w:pPr>
        <w:pStyle w:val="SubParagraph"/>
        <w:tabs>
          <w:tab w:val="clear" w:pos="1800"/>
        </w:tabs>
      </w:pPr>
      <w:r w:rsidRPr="00760C6A">
        <w:t>(3)</w:t>
      </w:r>
      <w:r w:rsidRPr="00760C6A">
        <w:tab/>
        <w:t>complications related to pregnancy;</w:t>
      </w:r>
    </w:p>
    <w:p w:rsidR="008545B9" w:rsidRPr="00760C6A" w:rsidRDefault="008545B9" w:rsidP="008545B9">
      <w:pPr>
        <w:pStyle w:val="SubParagraph"/>
        <w:tabs>
          <w:tab w:val="clear" w:pos="1800"/>
        </w:tabs>
      </w:pPr>
      <w:r w:rsidRPr="00760C6A">
        <w:t>(4)</w:t>
      </w:r>
      <w:r w:rsidRPr="00760C6A">
        <w:tab/>
        <w:t>hospitalization;</w:t>
      </w:r>
    </w:p>
    <w:p w:rsidR="008545B9" w:rsidRPr="00760C6A" w:rsidRDefault="008545B9" w:rsidP="008545B9">
      <w:pPr>
        <w:pStyle w:val="SubParagraph"/>
        <w:tabs>
          <w:tab w:val="clear" w:pos="1800"/>
        </w:tabs>
      </w:pPr>
      <w:r w:rsidRPr="00760C6A">
        <w:t>(5)</w:t>
      </w:r>
      <w:r w:rsidRPr="00760C6A">
        <w:tab/>
        <w:t>substance abuse treatment; or</w:t>
      </w:r>
    </w:p>
    <w:p w:rsidR="008545B9" w:rsidRPr="00760C6A" w:rsidRDefault="008545B9" w:rsidP="008545B9">
      <w:pPr>
        <w:pStyle w:val="SubParagraph"/>
        <w:tabs>
          <w:tab w:val="clear" w:pos="1800"/>
        </w:tabs>
      </w:pPr>
      <w:r w:rsidRPr="00760C6A">
        <w:t>(6)</w:t>
      </w:r>
      <w:r w:rsidRPr="00760C6A">
        <w:tab/>
        <w:t xml:space="preserve">that the recipient is </w:t>
      </w:r>
      <w:r w:rsidRPr="00760C6A">
        <w:rPr>
          <w:rFonts w:eastAsiaTheme="minorHAnsi"/>
          <w:u w:val="single"/>
        </w:rPr>
        <w:t>elderly.</w:t>
      </w:r>
      <w:r w:rsidRPr="00760C6A">
        <w:t xml:space="preserve"> </w:t>
      </w:r>
      <w:r w:rsidRPr="00760C6A">
        <w:rPr>
          <w:rFonts w:eastAsiaTheme="minorHAnsi"/>
          <w:strike/>
        </w:rPr>
        <w:t>elderly and incapable of caring for the child.</w:t>
      </w:r>
    </w:p>
    <w:p w:rsidR="008545B9" w:rsidRPr="00760C6A" w:rsidRDefault="008545B9" w:rsidP="008545B9">
      <w:pPr>
        <w:pStyle w:val="Paragraph"/>
      </w:pPr>
      <w:r w:rsidRPr="00760C6A">
        <w:rPr>
          <w:strike/>
        </w:rPr>
        <w:t xml:space="preserve">(d) </w:t>
      </w:r>
      <w:r w:rsidRPr="00760C6A">
        <w:rPr>
          <w:rFonts w:eastAsiaTheme="minorHAnsi"/>
          <w:strike/>
          <w:szCs w:val="22"/>
        </w:rPr>
        <w:t xml:space="preserve"> </w:t>
      </w:r>
      <w:r w:rsidRPr="00760C6A">
        <w:rPr>
          <w:strike/>
        </w:rPr>
        <w:t>Child care services may be provided when recipient is engaged in gainful employment on either a full</w:t>
      </w:r>
      <w:r w:rsidRPr="00760C6A">
        <w:rPr>
          <w:strike/>
        </w:rPr>
        <w:noBreakHyphen/>
        <w:t>time or part</w:t>
      </w:r>
      <w:r w:rsidRPr="00760C6A">
        <w:rPr>
          <w:strike/>
        </w:rPr>
        <w:noBreakHyphen/>
        <w:t>time basis.</w:t>
      </w:r>
    </w:p>
    <w:p w:rsidR="008545B9" w:rsidRPr="00760C6A" w:rsidRDefault="008545B9" w:rsidP="008545B9">
      <w:pPr>
        <w:pStyle w:val="Paragraph"/>
      </w:pPr>
      <w:r w:rsidRPr="00760C6A">
        <w:rPr>
          <w:strike/>
        </w:rPr>
        <w:t>(e)</w:t>
      </w:r>
      <w:r w:rsidRPr="00760C6A">
        <w:rPr>
          <w:u w:val="single"/>
        </w:rPr>
        <w:t>(c)</w:t>
      </w:r>
      <w:r w:rsidRPr="00760C6A">
        <w:t xml:space="preserve">  </w:t>
      </w:r>
      <w:r w:rsidRPr="00760C6A">
        <w:rPr>
          <w:rFonts w:eastAsiaTheme="minorHAnsi"/>
          <w:strike/>
        </w:rPr>
        <w:t>Where the</w:t>
      </w:r>
      <w:r w:rsidRPr="00760C6A">
        <w:t xml:space="preserve"> </w:t>
      </w:r>
      <w:r w:rsidRPr="00760C6A">
        <w:rPr>
          <w:rFonts w:eastAsiaTheme="minorHAnsi"/>
          <w:u w:val="single"/>
        </w:rPr>
        <w:t>If a</w:t>
      </w:r>
      <w:r w:rsidRPr="00760C6A">
        <w:t xml:space="preserve"> recipient is </w:t>
      </w:r>
      <w:r w:rsidRPr="00760C6A">
        <w:rPr>
          <w:u w:val="single"/>
        </w:rPr>
        <w:t>already receiving child care services funded through the Subsidized Child Care Assistance Program and is</w:t>
      </w:r>
      <w:r w:rsidRPr="00760C6A">
        <w:t xml:space="preserve"> </w:t>
      </w:r>
      <w:r w:rsidRPr="00760C6A">
        <w:rPr>
          <w:strike/>
        </w:rPr>
        <w:t>temporarily</w:t>
      </w:r>
      <w:r w:rsidRPr="00760C6A">
        <w:t xml:space="preserve"> absent from employment, training, or </w:t>
      </w:r>
      <w:r w:rsidRPr="00760C6A">
        <w:rPr>
          <w:u w:val="single"/>
        </w:rPr>
        <w:t>an</w:t>
      </w:r>
      <w:r w:rsidRPr="00760C6A">
        <w:t xml:space="preserve"> educational program with arrangements to continue the same employment, training, or educational program, child care services shall continue for </w:t>
      </w:r>
      <w:r w:rsidRPr="00760C6A">
        <w:rPr>
          <w:rFonts w:eastAsiaTheme="minorHAnsi"/>
          <w:strike/>
        </w:rPr>
        <w:t>at least</w:t>
      </w:r>
      <w:r w:rsidRPr="00760C6A">
        <w:t xml:space="preserve"> </w:t>
      </w:r>
      <w:r w:rsidRPr="00760C6A">
        <w:rPr>
          <w:u w:val="single"/>
        </w:rPr>
        <w:t>up to</w:t>
      </w:r>
      <w:r w:rsidRPr="00760C6A">
        <w:t xml:space="preserve"> 90 days. </w:t>
      </w:r>
      <w:r w:rsidRPr="00760C6A">
        <w:rPr>
          <w:rFonts w:eastAsiaTheme="minorHAnsi"/>
          <w:strike/>
        </w:rPr>
        <w:t>Where</w:t>
      </w:r>
      <w:r w:rsidRPr="00760C6A">
        <w:t xml:space="preserve"> </w:t>
      </w:r>
      <w:r w:rsidRPr="00760C6A">
        <w:rPr>
          <w:u w:val="single"/>
        </w:rPr>
        <w:t>If</w:t>
      </w:r>
      <w:r w:rsidRPr="00760C6A">
        <w:t xml:space="preserve"> an absence from work, training, or </w:t>
      </w:r>
      <w:r w:rsidRPr="00760C6A">
        <w:rPr>
          <w:u w:val="single"/>
        </w:rPr>
        <w:t>an</w:t>
      </w:r>
      <w:r w:rsidRPr="00760C6A">
        <w:t xml:space="preserve"> educational program extends beyond 90 days, the </w:t>
      </w:r>
      <w:r w:rsidRPr="00760C6A">
        <w:rPr>
          <w:strike/>
        </w:rPr>
        <w:t>local purchasing agency</w:t>
      </w:r>
      <w:r w:rsidRPr="00760C6A">
        <w:t xml:space="preserve"> </w:t>
      </w:r>
      <w:r w:rsidRPr="00760C6A">
        <w:rPr>
          <w:u w:val="single"/>
        </w:rPr>
        <w:t>Local Purchasing Agency</w:t>
      </w:r>
      <w:r w:rsidRPr="00760C6A">
        <w:t xml:space="preserve"> shall determine on the basis of individual circumstances whether child care </w:t>
      </w:r>
      <w:r w:rsidRPr="00760C6A">
        <w:rPr>
          <w:u w:val="single"/>
        </w:rPr>
        <w:t>services</w:t>
      </w:r>
      <w:r w:rsidRPr="00760C6A">
        <w:t xml:space="preserve"> shall continue beyond that time period. </w:t>
      </w:r>
      <w:r w:rsidRPr="00760C6A">
        <w:rPr>
          <w:rFonts w:eastAsiaTheme="minorHAnsi"/>
          <w:strike/>
        </w:rPr>
        <w:t>Where</w:t>
      </w:r>
      <w:r w:rsidRPr="00760C6A">
        <w:rPr>
          <w:strike/>
        </w:rPr>
        <w:t xml:space="preserve"> child care is continued beyond 90 days,</w:t>
      </w:r>
      <w:r w:rsidRPr="00760C6A">
        <w:t xml:space="preserve"> </w:t>
      </w:r>
      <w:r w:rsidRPr="00760C6A">
        <w:rPr>
          <w:u w:val="single"/>
        </w:rPr>
        <w:t>The Local Purchasing Agency shall document</w:t>
      </w:r>
      <w:r w:rsidRPr="00760C6A">
        <w:t xml:space="preserve"> the reasons for such extension </w:t>
      </w:r>
      <w:r w:rsidRPr="00760C6A">
        <w:rPr>
          <w:strike/>
        </w:rPr>
        <w:t>shall be documented</w:t>
      </w:r>
      <w:r w:rsidRPr="00760C6A">
        <w:rPr>
          <w:rFonts w:eastAsiaTheme="minorHAnsi"/>
          <w:szCs w:val="22"/>
        </w:rPr>
        <w:t xml:space="preserve"> </w:t>
      </w:r>
      <w:r w:rsidRPr="00760C6A">
        <w:t xml:space="preserve">in the </w:t>
      </w:r>
      <w:r w:rsidRPr="00760C6A">
        <w:rPr>
          <w:strike/>
        </w:rPr>
        <w:t>client</w:t>
      </w:r>
      <w:r w:rsidRPr="00760C6A">
        <w:rPr>
          <w:rFonts w:eastAsiaTheme="minorHAnsi"/>
          <w:strike/>
        </w:rPr>
        <w:t>'s</w:t>
      </w:r>
      <w:r w:rsidRPr="00760C6A">
        <w:rPr>
          <w:rFonts w:eastAsiaTheme="minorHAnsi"/>
          <w:strike/>
          <w:szCs w:val="22"/>
        </w:rPr>
        <w:t xml:space="preserve"> </w:t>
      </w:r>
      <w:r w:rsidRPr="00760C6A">
        <w:rPr>
          <w:strike/>
        </w:rPr>
        <w:t>record and</w:t>
      </w:r>
      <w:r w:rsidRPr="00760C6A">
        <w:t xml:space="preserve"> </w:t>
      </w:r>
      <w:r w:rsidRPr="00760C6A">
        <w:rPr>
          <w:u w:val="single"/>
        </w:rPr>
        <w:t>recipient's record, which</w:t>
      </w:r>
      <w:r w:rsidRPr="00760C6A">
        <w:rPr>
          <w:rFonts w:eastAsiaTheme="minorHAnsi"/>
          <w:szCs w:val="22"/>
        </w:rPr>
        <w:t xml:space="preserve"> </w:t>
      </w:r>
      <w:r w:rsidRPr="00760C6A">
        <w:t>may include the following:</w:t>
      </w:r>
    </w:p>
    <w:p w:rsidR="008545B9" w:rsidRPr="00760C6A" w:rsidRDefault="008545B9" w:rsidP="008545B9">
      <w:pPr>
        <w:pStyle w:val="SubParagraph"/>
        <w:tabs>
          <w:tab w:val="clear" w:pos="1800"/>
        </w:tabs>
      </w:pPr>
      <w:r w:rsidRPr="00760C6A">
        <w:t>(1)</w:t>
      </w:r>
      <w:r w:rsidRPr="00760C6A">
        <w:tab/>
        <w:t>the recipient is on maternity leave and intends to return to work;</w:t>
      </w:r>
    </w:p>
    <w:p w:rsidR="008545B9" w:rsidRPr="00760C6A" w:rsidRDefault="008545B9" w:rsidP="008545B9">
      <w:pPr>
        <w:pStyle w:val="SubParagraph"/>
        <w:tabs>
          <w:tab w:val="clear" w:pos="1800"/>
        </w:tabs>
      </w:pPr>
      <w:r w:rsidRPr="00760C6A">
        <w:t>(2)</w:t>
      </w:r>
      <w:r w:rsidRPr="00760C6A">
        <w:tab/>
        <w:t>the recipient has been temporarily laid off and the employer has indicated that employment will resume within a month; or</w:t>
      </w:r>
    </w:p>
    <w:p w:rsidR="008545B9" w:rsidRPr="00760C6A" w:rsidRDefault="008545B9" w:rsidP="008545B9">
      <w:pPr>
        <w:pStyle w:val="SubParagraph"/>
        <w:tabs>
          <w:tab w:val="clear" w:pos="1800"/>
        </w:tabs>
      </w:pPr>
      <w:r w:rsidRPr="00760C6A">
        <w:t>(3)</w:t>
      </w:r>
      <w:r w:rsidRPr="00760C6A">
        <w:tab/>
        <w:t xml:space="preserve">the recipient works in a </w:t>
      </w:r>
      <w:r w:rsidRPr="00760C6A">
        <w:rPr>
          <w:strike/>
        </w:rPr>
        <w:t>high demand</w:t>
      </w:r>
      <w:r w:rsidRPr="00760C6A">
        <w:t xml:space="preserve"> </w:t>
      </w:r>
      <w:r w:rsidRPr="00760C6A">
        <w:rPr>
          <w:u w:val="single"/>
        </w:rPr>
        <w:t>high-demand</w:t>
      </w:r>
      <w:r w:rsidRPr="00760C6A">
        <w:t xml:space="preserve"> field and is likely to find new employment within a month.</w:t>
      </w:r>
    </w:p>
    <w:p w:rsidR="008545B9" w:rsidRPr="00760C6A" w:rsidRDefault="008545B9" w:rsidP="008545B9">
      <w:pPr>
        <w:pStyle w:val="Paragraph"/>
      </w:pPr>
      <w:r w:rsidRPr="00760C6A">
        <w:rPr>
          <w:strike/>
        </w:rPr>
        <w:t>(f)</w:t>
      </w:r>
      <w:r w:rsidRPr="00760C6A">
        <w:rPr>
          <w:u w:val="single"/>
        </w:rPr>
        <w:t>(d)</w:t>
      </w:r>
      <w:r w:rsidRPr="00760C6A">
        <w:t xml:space="preserve">  </w:t>
      </w:r>
      <w:r w:rsidRPr="00760C6A">
        <w:rPr>
          <w:rFonts w:eastAsiaTheme="minorHAnsi"/>
          <w:strike/>
        </w:rPr>
        <w:t>Where</w:t>
      </w:r>
      <w:r w:rsidRPr="00760C6A">
        <w:t xml:space="preserve"> </w:t>
      </w:r>
      <w:r w:rsidRPr="00760C6A">
        <w:rPr>
          <w:u w:val="single"/>
        </w:rPr>
        <w:t>If</w:t>
      </w:r>
      <w:r w:rsidRPr="00760C6A">
        <w:t xml:space="preserve"> a recipient is </w:t>
      </w:r>
      <w:r w:rsidRPr="00760C6A">
        <w:rPr>
          <w:u w:val="single"/>
        </w:rPr>
        <w:t>already receiving child care services funded through the Subsidized Child Care Assistance Program and becomes</w:t>
      </w:r>
      <w:r w:rsidRPr="00760C6A">
        <w:t xml:space="preserve"> unemployed but is seeking employment, </w:t>
      </w:r>
      <w:r w:rsidRPr="00760C6A">
        <w:rPr>
          <w:u w:val="single"/>
        </w:rPr>
        <w:t>funding for</w:t>
      </w:r>
      <w:r w:rsidRPr="00760C6A">
        <w:t xml:space="preserve"> </w:t>
      </w:r>
      <w:r w:rsidRPr="00760C6A">
        <w:lastRenderedPageBreak/>
        <w:t xml:space="preserve">child care services shall be provided for at least 90 </w:t>
      </w:r>
      <w:r w:rsidRPr="00760C6A">
        <w:rPr>
          <w:rFonts w:eastAsiaTheme="minorHAnsi"/>
          <w:u w:val="single"/>
        </w:rPr>
        <w:t>days.</w:t>
      </w:r>
      <w:r w:rsidRPr="00760C6A">
        <w:t xml:space="preserve"> </w:t>
      </w:r>
      <w:r w:rsidRPr="00760C6A">
        <w:rPr>
          <w:rFonts w:eastAsiaTheme="minorHAnsi"/>
          <w:strike/>
        </w:rPr>
        <w:t xml:space="preserve">days </w:t>
      </w:r>
      <w:r w:rsidRPr="00760C6A">
        <w:rPr>
          <w:strike/>
        </w:rPr>
        <w:t>if the recipient is already receiving subsidized child care services.</w:t>
      </w:r>
      <w:r>
        <w:rPr>
          <w:strike/>
        </w:rPr>
        <w:t xml:space="preserve"> </w:t>
      </w:r>
      <w:r w:rsidRPr="00760C6A">
        <w:rPr>
          <w:strike/>
        </w:rPr>
        <w:t>Continuation of the</w:t>
      </w:r>
      <w:r w:rsidRPr="00760C6A">
        <w:t xml:space="preserve"> </w:t>
      </w:r>
      <w:r w:rsidRPr="00760C6A">
        <w:rPr>
          <w:u w:val="single"/>
        </w:rPr>
        <w:t>Funding for services</w:t>
      </w:r>
      <w:r w:rsidRPr="00760C6A">
        <w:t xml:space="preserve"> </w:t>
      </w:r>
      <w:r w:rsidRPr="00760C6A">
        <w:rPr>
          <w:rFonts w:eastAsiaTheme="minorHAnsi"/>
          <w:strike/>
        </w:rPr>
        <w:t>service</w:t>
      </w:r>
      <w:r w:rsidRPr="00760C6A">
        <w:t xml:space="preserve"> may be extended if the </w:t>
      </w:r>
      <w:r w:rsidRPr="00760C6A">
        <w:rPr>
          <w:strike/>
        </w:rPr>
        <w:t>agency</w:t>
      </w:r>
      <w:r w:rsidRPr="00760C6A">
        <w:t xml:space="preserve"> </w:t>
      </w:r>
      <w:r w:rsidRPr="00760C6A">
        <w:rPr>
          <w:u w:val="single"/>
        </w:rPr>
        <w:t>Local Purchasing Agency</w:t>
      </w:r>
      <w:r w:rsidRPr="00760C6A">
        <w:rPr>
          <w:rFonts w:eastAsiaTheme="minorHAnsi"/>
          <w:szCs w:val="22"/>
        </w:rPr>
        <w:t xml:space="preserve"> </w:t>
      </w:r>
      <w:r w:rsidRPr="00760C6A">
        <w:t xml:space="preserve">determines such extension is warranted, provided the reason for the extension is documented in the </w:t>
      </w:r>
      <w:r w:rsidRPr="00760C6A">
        <w:rPr>
          <w:strike/>
        </w:rPr>
        <w:t>client's</w:t>
      </w:r>
      <w:r w:rsidRPr="00760C6A">
        <w:rPr>
          <w:rFonts w:eastAsiaTheme="minorHAnsi"/>
          <w:szCs w:val="22"/>
        </w:rPr>
        <w:t xml:space="preserve"> </w:t>
      </w:r>
      <w:r w:rsidRPr="00760C6A">
        <w:rPr>
          <w:u w:val="single"/>
        </w:rPr>
        <w:t>recipien</w:t>
      </w:r>
      <w:r w:rsidRPr="00760C6A">
        <w:rPr>
          <w:rFonts w:eastAsiaTheme="minorHAnsi"/>
          <w:u w:val="single"/>
        </w:rPr>
        <w:t>t's</w:t>
      </w:r>
      <w:r>
        <w:t xml:space="preserve"> </w:t>
      </w:r>
      <w:r w:rsidRPr="00760C6A">
        <w:t xml:space="preserve">record and may </w:t>
      </w:r>
      <w:r w:rsidRPr="00760C6A">
        <w:rPr>
          <w:rFonts w:eastAsiaTheme="minorHAnsi"/>
          <w:strike/>
        </w:rPr>
        <w:t>include</w:t>
      </w:r>
      <w:r w:rsidRPr="00760C6A">
        <w:t xml:space="preserve"> </w:t>
      </w:r>
      <w:r w:rsidRPr="00760C6A">
        <w:rPr>
          <w:rFonts w:eastAsiaTheme="minorHAnsi"/>
          <w:u w:val="single"/>
        </w:rPr>
        <w:t>be based upon</w:t>
      </w:r>
      <w:r w:rsidRPr="00760C6A">
        <w:t xml:space="preserve"> the following:</w:t>
      </w:r>
    </w:p>
    <w:p w:rsidR="008545B9" w:rsidRPr="00760C6A" w:rsidRDefault="008545B9" w:rsidP="008545B9">
      <w:pPr>
        <w:pStyle w:val="SubParagraph"/>
        <w:tabs>
          <w:tab w:val="clear" w:pos="1800"/>
        </w:tabs>
      </w:pPr>
      <w:r w:rsidRPr="00760C6A">
        <w:t>(1)</w:t>
      </w:r>
      <w:r w:rsidRPr="00760C6A">
        <w:tab/>
        <w:t>the likelihood of obtaining employment based upon prior job search activities;</w:t>
      </w:r>
    </w:p>
    <w:p w:rsidR="008545B9" w:rsidRPr="00760C6A" w:rsidRDefault="008545B9" w:rsidP="008545B9">
      <w:pPr>
        <w:pStyle w:val="SubParagraph"/>
        <w:tabs>
          <w:tab w:val="clear" w:pos="1800"/>
        </w:tabs>
      </w:pPr>
      <w:r w:rsidRPr="00760C6A">
        <w:t>(2)</w:t>
      </w:r>
      <w:r w:rsidRPr="00760C6A">
        <w:tab/>
        <w:t xml:space="preserve">the recipient has a job interview </w:t>
      </w:r>
      <w:r w:rsidRPr="00760C6A">
        <w:rPr>
          <w:rFonts w:eastAsiaTheme="minorHAnsi"/>
          <w:strike/>
        </w:rPr>
        <w:t>scheduled in the near future;</w:t>
      </w:r>
      <w:r w:rsidRPr="00760C6A">
        <w:t xml:space="preserve"> </w:t>
      </w:r>
      <w:r w:rsidRPr="00760C6A">
        <w:rPr>
          <w:rFonts w:eastAsiaTheme="minorHAnsi"/>
          <w:u w:val="single"/>
        </w:rPr>
        <w:t>scheduled;</w:t>
      </w:r>
      <w:r w:rsidRPr="00760C6A">
        <w:t xml:space="preserve"> or</w:t>
      </w:r>
    </w:p>
    <w:p w:rsidR="008545B9" w:rsidRPr="00760C6A" w:rsidRDefault="008545B9" w:rsidP="008545B9">
      <w:pPr>
        <w:pStyle w:val="SubParagraph"/>
        <w:tabs>
          <w:tab w:val="clear" w:pos="1800"/>
        </w:tabs>
      </w:pPr>
      <w:r w:rsidRPr="00760C6A">
        <w:t>(3)</w:t>
      </w:r>
      <w:r w:rsidRPr="00760C6A">
        <w:tab/>
        <w:t xml:space="preserve">the recipient is waiting to hear the results of a </w:t>
      </w:r>
      <w:r w:rsidRPr="00760C6A">
        <w:rPr>
          <w:rFonts w:eastAsiaTheme="minorHAnsi"/>
          <w:strike/>
        </w:rPr>
        <w:t>recent</w:t>
      </w:r>
      <w:r w:rsidRPr="00760C6A">
        <w:t xml:space="preserve"> job interview.</w:t>
      </w:r>
    </w:p>
    <w:p w:rsidR="008545B9" w:rsidRPr="00760C6A" w:rsidRDefault="008545B9" w:rsidP="008545B9">
      <w:pPr>
        <w:pStyle w:val="Paragraph"/>
      </w:pPr>
      <w:r w:rsidRPr="00760C6A">
        <w:rPr>
          <w:strike/>
        </w:rPr>
        <w:t>(g)</w:t>
      </w:r>
      <w:r w:rsidRPr="00760C6A">
        <w:rPr>
          <w:u w:val="single"/>
        </w:rPr>
        <w:t>(e)</w:t>
      </w:r>
      <w:r w:rsidRPr="00760C6A">
        <w:t xml:space="preserve">  </w:t>
      </w:r>
      <w:r w:rsidRPr="00760C6A">
        <w:rPr>
          <w:strike/>
        </w:rPr>
        <w:t>Where</w:t>
      </w:r>
      <w:r w:rsidRPr="00760C6A">
        <w:rPr>
          <w:rFonts w:eastAsiaTheme="minorHAnsi"/>
          <w:szCs w:val="22"/>
        </w:rPr>
        <w:t xml:space="preserve"> </w:t>
      </w:r>
      <w:r w:rsidRPr="00760C6A">
        <w:rPr>
          <w:u w:val="single"/>
        </w:rPr>
        <w:t>When</w:t>
      </w:r>
      <w:r w:rsidRPr="00760C6A">
        <w:t xml:space="preserve"> a recipient </w:t>
      </w:r>
      <w:r w:rsidRPr="00760C6A">
        <w:rPr>
          <w:u w:val="single"/>
        </w:rPr>
        <w:t>is already receiving child care services funded through the Subsidized Child Care Assistance Program and</w:t>
      </w:r>
      <w:r w:rsidRPr="00760C6A">
        <w:rPr>
          <w:rFonts w:eastAsiaTheme="minorHAnsi"/>
          <w:szCs w:val="22"/>
        </w:rPr>
        <w:t xml:space="preserve"> </w:t>
      </w:r>
      <w:r w:rsidRPr="00760C6A">
        <w:t xml:space="preserve">no longer attends a training or educational program, child care services shall continue to be provided for </w:t>
      </w:r>
      <w:r w:rsidRPr="00760C6A">
        <w:rPr>
          <w:strike/>
        </w:rPr>
        <w:t>at least</w:t>
      </w:r>
      <w:r w:rsidRPr="00760C6A">
        <w:t xml:space="preserve"> 90 days after the recipient stops attending the training or educational </w:t>
      </w:r>
      <w:r w:rsidRPr="00760C6A">
        <w:rPr>
          <w:u w:val="single"/>
        </w:rPr>
        <w:t>program.</w:t>
      </w:r>
      <w:r w:rsidRPr="00760C6A">
        <w:t xml:space="preserve"> </w:t>
      </w:r>
      <w:r w:rsidRPr="00760C6A">
        <w:rPr>
          <w:strike/>
        </w:rPr>
        <w:t xml:space="preserve">program to permit the recipient to seek employment or resume attendance at a training or educational </w:t>
      </w:r>
      <w:r w:rsidRPr="00760C6A">
        <w:rPr>
          <w:rFonts w:eastAsiaTheme="minorHAnsi"/>
          <w:strike/>
        </w:rPr>
        <w:t xml:space="preserve">program if the </w:t>
      </w:r>
      <w:r w:rsidRPr="00760C6A">
        <w:rPr>
          <w:strike/>
        </w:rPr>
        <w:t>recipient is already receiving subsidized child care services.</w:t>
      </w:r>
      <w:r w:rsidRPr="00760C6A">
        <w:t xml:space="preserve"> Continuation of </w:t>
      </w:r>
      <w:r w:rsidRPr="00760C6A">
        <w:rPr>
          <w:strike/>
        </w:rPr>
        <w:t>the service</w:t>
      </w:r>
      <w:r w:rsidRPr="00760C6A">
        <w:t xml:space="preserve"> </w:t>
      </w:r>
      <w:r w:rsidRPr="00760C6A">
        <w:rPr>
          <w:u w:val="single"/>
        </w:rPr>
        <w:t>funding for services</w:t>
      </w:r>
      <w:r w:rsidRPr="00760C6A">
        <w:rPr>
          <w:rFonts w:eastAsiaTheme="minorHAnsi"/>
          <w:szCs w:val="22"/>
        </w:rPr>
        <w:t xml:space="preserve"> </w:t>
      </w:r>
      <w:r w:rsidRPr="00760C6A">
        <w:t xml:space="preserve">may be extended if the </w:t>
      </w:r>
      <w:r w:rsidRPr="00760C6A">
        <w:rPr>
          <w:strike/>
        </w:rPr>
        <w:t>agency</w:t>
      </w:r>
      <w:r w:rsidRPr="00760C6A">
        <w:t xml:space="preserve"> </w:t>
      </w:r>
      <w:r w:rsidRPr="00760C6A">
        <w:rPr>
          <w:u w:val="single"/>
        </w:rPr>
        <w:t>Local Purchasing Agency</w:t>
      </w:r>
      <w:r w:rsidRPr="00760C6A">
        <w:t xml:space="preserve"> determines such extension as warranted, provided the reason for the extension is documented in the </w:t>
      </w:r>
      <w:r w:rsidRPr="00760C6A">
        <w:rPr>
          <w:strike/>
        </w:rPr>
        <w:t>client's</w:t>
      </w:r>
      <w:r w:rsidRPr="00760C6A">
        <w:rPr>
          <w:rFonts w:eastAsiaTheme="minorHAnsi"/>
          <w:szCs w:val="22"/>
        </w:rPr>
        <w:t xml:space="preserve"> </w:t>
      </w:r>
      <w:r w:rsidRPr="00760C6A">
        <w:rPr>
          <w:u w:val="single"/>
        </w:rPr>
        <w:t>recipient</w:t>
      </w:r>
      <w:r w:rsidRPr="00760C6A">
        <w:rPr>
          <w:rFonts w:eastAsiaTheme="minorHAnsi"/>
          <w:u w:val="single"/>
        </w:rPr>
        <w:t>'s</w:t>
      </w:r>
      <w:r w:rsidRPr="00760C6A">
        <w:t xml:space="preserve"> record and may </w:t>
      </w:r>
      <w:r w:rsidRPr="00760C6A">
        <w:rPr>
          <w:rFonts w:eastAsiaTheme="minorHAnsi"/>
          <w:strike/>
        </w:rPr>
        <w:t>include</w:t>
      </w:r>
      <w:r w:rsidRPr="00760C6A">
        <w:rPr>
          <w:strike/>
        </w:rPr>
        <w:t xml:space="preserve"> the following:</w:t>
      </w:r>
      <w:r w:rsidRPr="00760C6A">
        <w:t xml:space="preserve"> </w:t>
      </w:r>
      <w:r w:rsidRPr="00760C6A">
        <w:rPr>
          <w:u w:val="single"/>
        </w:rPr>
        <w:t>be based on:</w:t>
      </w:r>
    </w:p>
    <w:p w:rsidR="008545B9" w:rsidRPr="00760C6A" w:rsidRDefault="008545B9" w:rsidP="008545B9">
      <w:pPr>
        <w:pStyle w:val="SubParagraph"/>
        <w:tabs>
          <w:tab w:val="clear" w:pos="1800"/>
        </w:tabs>
      </w:pPr>
      <w:r w:rsidRPr="00760C6A">
        <w:t>(1)</w:t>
      </w:r>
      <w:r w:rsidRPr="00760C6A">
        <w:tab/>
        <w:t>recommendations from teaching staff at educational institutions;</w:t>
      </w:r>
    </w:p>
    <w:p w:rsidR="008545B9" w:rsidRPr="00760C6A" w:rsidRDefault="008545B9" w:rsidP="008545B9">
      <w:pPr>
        <w:pStyle w:val="SubParagraph"/>
        <w:tabs>
          <w:tab w:val="clear" w:pos="1800"/>
        </w:tabs>
      </w:pPr>
      <w:r w:rsidRPr="00760C6A">
        <w:t>(2)</w:t>
      </w:r>
      <w:r w:rsidRPr="00760C6A">
        <w:tab/>
        <w:t>the individual needs and abilities of the recipient;</w:t>
      </w:r>
    </w:p>
    <w:p w:rsidR="008545B9" w:rsidRPr="00760C6A" w:rsidRDefault="008545B9" w:rsidP="008545B9">
      <w:pPr>
        <w:pStyle w:val="SubParagraph"/>
        <w:tabs>
          <w:tab w:val="clear" w:pos="1800"/>
        </w:tabs>
      </w:pPr>
      <w:r w:rsidRPr="00760C6A">
        <w:t>(3)</w:t>
      </w:r>
      <w:r w:rsidRPr="00760C6A">
        <w:tab/>
        <w:t>whether the recipient has developed career goals; or</w:t>
      </w:r>
    </w:p>
    <w:p w:rsidR="008545B9" w:rsidRPr="00760C6A" w:rsidRDefault="008545B9" w:rsidP="008545B9">
      <w:pPr>
        <w:pStyle w:val="SubParagraph"/>
        <w:tabs>
          <w:tab w:val="clear" w:pos="1800"/>
        </w:tabs>
      </w:pPr>
      <w:r w:rsidRPr="00760C6A">
        <w:t>(4)</w:t>
      </w:r>
      <w:r w:rsidRPr="00760C6A">
        <w:tab/>
        <w:t>whether the recipient has developed a personal plan for completing training.</w:t>
      </w:r>
    </w:p>
    <w:p w:rsidR="008545B9" w:rsidRPr="00760C6A" w:rsidRDefault="008545B9" w:rsidP="008545B9">
      <w:pPr>
        <w:pStyle w:val="Paragraph"/>
      </w:pPr>
      <w:r w:rsidRPr="00760C6A">
        <w:rPr>
          <w:strike/>
        </w:rPr>
        <w:t>(h)</w:t>
      </w:r>
      <w:r w:rsidRPr="00760C6A">
        <w:rPr>
          <w:u w:val="single"/>
        </w:rPr>
        <w:t>(f)</w:t>
      </w:r>
      <w:r w:rsidRPr="00760C6A">
        <w:t xml:space="preserve">  For purposes of this Rule, training leading to employment shall </w:t>
      </w:r>
      <w:r w:rsidRPr="003F1D1F">
        <w:rPr>
          <w:u w:val="single"/>
        </w:rPr>
        <w:t>include</w:t>
      </w:r>
      <w:r>
        <w:rPr>
          <w:u w:val="single"/>
        </w:rPr>
        <w:t>:</w:t>
      </w:r>
      <w:r>
        <w:t xml:space="preserve"> </w:t>
      </w:r>
      <w:r w:rsidRPr="003F1D1F">
        <w:rPr>
          <w:strike/>
        </w:rPr>
        <w:t>include the following:</w:t>
      </w:r>
    </w:p>
    <w:p w:rsidR="008545B9" w:rsidRPr="00760C6A" w:rsidRDefault="008545B9" w:rsidP="008545B9">
      <w:pPr>
        <w:pStyle w:val="SubParagraph"/>
        <w:tabs>
          <w:tab w:val="clear" w:pos="1800"/>
        </w:tabs>
      </w:pPr>
      <w:r w:rsidRPr="00760C6A">
        <w:t>(1)</w:t>
      </w:r>
      <w:r w:rsidRPr="00760C6A">
        <w:tab/>
        <w:t xml:space="preserve">continuation of high </w:t>
      </w:r>
      <w:r w:rsidRPr="00760C6A">
        <w:rPr>
          <w:rFonts w:eastAsiaTheme="minorHAnsi"/>
          <w:u w:val="single"/>
        </w:rPr>
        <w:t>school;</w:t>
      </w:r>
      <w:r w:rsidRPr="00760C6A">
        <w:t xml:space="preserve"> </w:t>
      </w:r>
      <w:r w:rsidRPr="00760C6A">
        <w:rPr>
          <w:rFonts w:eastAsiaTheme="minorHAnsi"/>
          <w:strike/>
        </w:rPr>
        <w:t xml:space="preserve">school </w:t>
      </w:r>
      <w:r w:rsidRPr="00760C6A">
        <w:rPr>
          <w:strike/>
        </w:rPr>
        <w:t>within the school system</w:t>
      </w:r>
      <w:r w:rsidRPr="00760C6A">
        <w:rPr>
          <w:rFonts w:eastAsiaTheme="minorHAnsi"/>
          <w:strike/>
          <w:szCs w:val="22"/>
        </w:rPr>
        <w:t>;</w:t>
      </w:r>
    </w:p>
    <w:p w:rsidR="008545B9" w:rsidRPr="00760C6A" w:rsidRDefault="008545B9" w:rsidP="008545B9">
      <w:pPr>
        <w:pStyle w:val="SubParagraph"/>
        <w:tabs>
          <w:tab w:val="clear" w:pos="1800"/>
        </w:tabs>
      </w:pPr>
      <w:r w:rsidRPr="00760C6A">
        <w:t>(2)</w:t>
      </w:r>
      <w:r w:rsidRPr="00760C6A">
        <w:tab/>
        <w:t>basic education or a high school education or its equivalent in community colleges or technical institutes; and</w:t>
      </w:r>
    </w:p>
    <w:p w:rsidR="008545B9" w:rsidRPr="00760C6A" w:rsidRDefault="008545B9" w:rsidP="008545B9">
      <w:pPr>
        <w:pStyle w:val="SubParagraph"/>
        <w:tabs>
          <w:tab w:val="clear" w:pos="1800"/>
        </w:tabs>
        <w:rPr>
          <w:szCs w:val="21"/>
        </w:rPr>
      </w:pPr>
      <w:r w:rsidRPr="00760C6A">
        <w:t>(3)</w:t>
      </w:r>
      <w:r w:rsidRPr="00760C6A">
        <w:tab/>
      </w:r>
      <w:r w:rsidRPr="00760C6A">
        <w:rPr>
          <w:strike/>
        </w:rPr>
        <w:t>post secondary</w:t>
      </w:r>
      <w:r w:rsidRPr="00760C6A">
        <w:t xml:space="preserve"> </w:t>
      </w:r>
      <w:r w:rsidRPr="00760C6A">
        <w:rPr>
          <w:u w:val="single"/>
        </w:rPr>
        <w:t>post-secondary</w:t>
      </w:r>
      <w:r w:rsidRPr="00760C6A">
        <w:t xml:space="preserve"> education or skills training, up to a maximum of </w:t>
      </w:r>
      <w:r w:rsidRPr="00760C6A">
        <w:rPr>
          <w:u w:val="single"/>
        </w:rPr>
        <w:t>20 months</w:t>
      </w:r>
      <w:r w:rsidRPr="00760C6A">
        <w:rPr>
          <w:rFonts w:eastAsiaTheme="minorHAnsi"/>
          <w:szCs w:val="22"/>
        </w:rPr>
        <w:t xml:space="preserve"> </w:t>
      </w:r>
      <w:r w:rsidRPr="00760C6A">
        <w:rPr>
          <w:strike/>
        </w:rPr>
        <w:t>two years enrollment.</w:t>
      </w:r>
      <w:r w:rsidRPr="00760C6A">
        <w:t xml:space="preserve"> </w:t>
      </w:r>
      <w:r w:rsidRPr="00760C6A">
        <w:rPr>
          <w:u w:val="single"/>
        </w:rPr>
        <w:t xml:space="preserve">enrollment, but </w:t>
      </w:r>
      <w:r w:rsidRPr="00760C6A">
        <w:rPr>
          <w:szCs w:val="21"/>
          <w:u w:val="single"/>
        </w:rPr>
        <w:t>shall not include assistance when the</w:t>
      </w:r>
      <w:r w:rsidRPr="00760C6A">
        <w:rPr>
          <w:rFonts w:eastAsiaTheme="minorHAnsi"/>
          <w:szCs w:val="22"/>
          <w:u w:val="single"/>
        </w:rPr>
        <w:t xml:space="preserve"> </w:t>
      </w:r>
      <w:r w:rsidRPr="00760C6A">
        <w:rPr>
          <w:szCs w:val="21"/>
          <w:u w:val="single"/>
        </w:rPr>
        <w:t>recipient is participating in graduate or post</w:t>
      </w:r>
      <w:r w:rsidRPr="00760C6A">
        <w:rPr>
          <w:szCs w:val="21"/>
          <w:u w:val="single"/>
        </w:rPr>
        <w:noBreakHyphen/>
        <w:t>graduate studies.</w:t>
      </w:r>
    </w:p>
    <w:p w:rsidR="008545B9" w:rsidRPr="00760C6A" w:rsidRDefault="008545B9" w:rsidP="008545B9">
      <w:pPr>
        <w:pStyle w:val="Base"/>
      </w:pPr>
    </w:p>
    <w:p w:rsidR="008545B9" w:rsidRPr="00760C6A" w:rsidRDefault="008545B9" w:rsidP="008545B9">
      <w:pPr>
        <w:pStyle w:val="HistoryAuthority"/>
      </w:pPr>
      <w:r w:rsidRPr="00760C6A">
        <w:t>Authority G.S. 143B</w:t>
      </w:r>
      <w:r w:rsidRPr="00760C6A">
        <w:noBreakHyphen/>
        <w:t xml:space="preserve">153; </w:t>
      </w:r>
      <w:r w:rsidRPr="00760C6A">
        <w:rPr>
          <w:rFonts w:eastAsiaTheme="minorHAnsi"/>
          <w:u w:val="single"/>
        </w:rPr>
        <w:t>45 C</w:t>
      </w:r>
      <w:r>
        <w:rPr>
          <w:rFonts w:eastAsiaTheme="minorHAnsi"/>
          <w:u w:val="single"/>
        </w:rPr>
        <w:t>.</w:t>
      </w:r>
      <w:r w:rsidRPr="00760C6A">
        <w:rPr>
          <w:rFonts w:eastAsiaTheme="minorHAnsi"/>
          <w:u w:val="single"/>
        </w:rPr>
        <w:t>F</w:t>
      </w:r>
      <w:r>
        <w:rPr>
          <w:rFonts w:eastAsiaTheme="minorHAnsi"/>
          <w:u w:val="single"/>
        </w:rPr>
        <w:t>.</w:t>
      </w:r>
      <w:r w:rsidRPr="00760C6A">
        <w:rPr>
          <w:rFonts w:eastAsiaTheme="minorHAnsi"/>
          <w:u w:val="single"/>
        </w:rPr>
        <w:t>R</w:t>
      </w:r>
      <w:r>
        <w:rPr>
          <w:rFonts w:eastAsiaTheme="minorHAnsi"/>
          <w:u w:val="single"/>
        </w:rPr>
        <w:t>.</w:t>
      </w:r>
      <w:r w:rsidRPr="00760C6A">
        <w:rPr>
          <w:rFonts w:eastAsiaTheme="minorHAnsi"/>
          <w:u w:val="single"/>
        </w:rPr>
        <w:t xml:space="preserve"> 98.21</w:t>
      </w:r>
      <w:r>
        <w:rPr>
          <w:rFonts w:eastAsiaTheme="minorHAnsi"/>
          <w:u w:val="single"/>
        </w:rPr>
        <w:t>.</w:t>
      </w:r>
    </w:p>
    <w:p w:rsidR="008545B9" w:rsidRPr="00760C6A" w:rsidRDefault="008545B9" w:rsidP="008545B9">
      <w:pPr>
        <w:pStyle w:val="Base"/>
      </w:pPr>
    </w:p>
    <w:p w:rsidR="008545B9" w:rsidRPr="00AF18B0" w:rsidRDefault="008545B9" w:rsidP="008545B9">
      <w:pPr>
        <w:pStyle w:val="Rule"/>
      </w:pPr>
      <w:r w:rsidRPr="00AF18B0">
        <w:t>10A NCAC 10 .0906</w:t>
      </w:r>
      <w:r w:rsidRPr="00AF18B0">
        <w:tab/>
        <w:t xml:space="preserve">SUPPORT FOR </w:t>
      </w:r>
      <w:r w:rsidRPr="00AF18B0">
        <w:rPr>
          <w:u w:val="single"/>
        </w:rPr>
        <w:t>CHild</w:t>
      </w:r>
      <w:r w:rsidRPr="00AF18B0">
        <w:t xml:space="preserve"> PROTECTIVE AND CHILD WELFARE SERVICES</w:t>
      </w:r>
    </w:p>
    <w:p w:rsidR="008545B9" w:rsidRPr="00AF18B0" w:rsidRDefault="008545B9" w:rsidP="008545B9">
      <w:pPr>
        <w:pStyle w:val="Paragraph"/>
      </w:pPr>
      <w:r w:rsidRPr="00AF18B0">
        <w:t xml:space="preserve">(a)  </w:t>
      </w:r>
      <w:bookmarkStart w:id="6" w:name="_Hlk502849469"/>
      <w:r w:rsidRPr="00AF18B0">
        <w:rPr>
          <w:strike/>
        </w:rPr>
        <w:t>Child care services shall be provided</w:t>
      </w:r>
      <w:r w:rsidRPr="00AF18B0">
        <w:t xml:space="preserve"> </w:t>
      </w:r>
      <w:r w:rsidRPr="00AF18B0">
        <w:rPr>
          <w:u w:val="single"/>
        </w:rPr>
        <w:t>The Subsidized Child Care Assistance Program shall provide assistance</w:t>
      </w:r>
      <w:r w:rsidRPr="00AF18B0">
        <w:t xml:space="preserve"> </w:t>
      </w:r>
      <w:bookmarkEnd w:id="6"/>
      <w:r w:rsidRPr="00AF18B0">
        <w:rPr>
          <w:rFonts w:eastAsiaTheme="minorHAnsi"/>
          <w:strike/>
        </w:rPr>
        <w:t>when needed</w:t>
      </w:r>
      <w:r w:rsidRPr="00AF18B0">
        <w:t xml:space="preserve"> to enable a child to remain in his </w:t>
      </w:r>
      <w:r w:rsidRPr="00AF18B0">
        <w:rPr>
          <w:u w:val="single"/>
        </w:rPr>
        <w:t>or her</w:t>
      </w:r>
      <w:r w:rsidRPr="00AF18B0">
        <w:t xml:space="preserve"> own home </w:t>
      </w:r>
      <w:r w:rsidRPr="00AF18B0">
        <w:rPr>
          <w:strike/>
        </w:rPr>
        <w:t>when</w:t>
      </w:r>
      <w:r w:rsidRPr="00AF18B0">
        <w:t xml:space="preserve"> </w:t>
      </w:r>
      <w:r w:rsidRPr="00AF18B0">
        <w:rPr>
          <w:u w:val="single"/>
        </w:rPr>
        <w:t>while</w:t>
      </w:r>
      <w:r w:rsidRPr="00AF18B0">
        <w:t xml:space="preserve"> receiving </w:t>
      </w:r>
      <w:r w:rsidRPr="00AF18B0">
        <w:rPr>
          <w:u w:val="single"/>
        </w:rPr>
        <w:t>child</w:t>
      </w:r>
      <w:r w:rsidRPr="00AF18B0">
        <w:rPr>
          <w:rFonts w:eastAsiaTheme="minorHAnsi"/>
          <w:szCs w:val="22"/>
        </w:rPr>
        <w:t xml:space="preserve"> </w:t>
      </w:r>
      <w:r w:rsidRPr="00AF18B0">
        <w:t xml:space="preserve">protective </w:t>
      </w:r>
      <w:r w:rsidRPr="00AF18B0">
        <w:rPr>
          <w:rFonts w:eastAsiaTheme="minorHAnsi"/>
          <w:u w:val="single"/>
        </w:rPr>
        <w:t>services.</w:t>
      </w:r>
      <w:r w:rsidRPr="00AF18B0">
        <w:t xml:space="preserve"> </w:t>
      </w:r>
      <w:r w:rsidRPr="00AF18B0">
        <w:rPr>
          <w:rFonts w:eastAsiaTheme="minorHAnsi"/>
          <w:strike/>
        </w:rPr>
        <w:t>services for children.</w:t>
      </w:r>
      <w:r w:rsidRPr="00AF18B0">
        <w:t xml:space="preserve"> The child </w:t>
      </w:r>
      <w:r w:rsidRPr="00AF18B0">
        <w:rPr>
          <w:u w:val="single"/>
        </w:rPr>
        <w:t>shall not receive assistance unless he or she is</w:t>
      </w:r>
      <w:r w:rsidRPr="00AF18B0">
        <w:t xml:space="preserve"> </w:t>
      </w:r>
      <w:r w:rsidRPr="00AF18B0">
        <w:rPr>
          <w:strike/>
        </w:rPr>
        <w:t>must be</w:t>
      </w:r>
      <w:r w:rsidRPr="00AF18B0">
        <w:t xml:space="preserve"> receiving protective services through the local </w:t>
      </w:r>
      <w:r>
        <w:t>d</w:t>
      </w:r>
      <w:r w:rsidRPr="00AF18B0">
        <w:t xml:space="preserve">epartment of </w:t>
      </w:r>
      <w:r>
        <w:t>s</w:t>
      </w:r>
      <w:r w:rsidRPr="00AF18B0">
        <w:t xml:space="preserve">ocial </w:t>
      </w:r>
      <w:r>
        <w:t>s</w:t>
      </w:r>
      <w:r w:rsidRPr="00AF18B0">
        <w:t xml:space="preserve">ervices pursuant to G.S. </w:t>
      </w:r>
      <w:r w:rsidRPr="00AF18B0">
        <w:rPr>
          <w:rFonts w:eastAsiaTheme="minorHAnsi"/>
        </w:rPr>
        <w:t>7B.</w:t>
      </w:r>
    </w:p>
    <w:p w:rsidR="008545B9" w:rsidRPr="00AF18B0" w:rsidRDefault="008545B9" w:rsidP="008545B9">
      <w:pPr>
        <w:pStyle w:val="Paragraph"/>
      </w:pPr>
      <w:r w:rsidRPr="00AF18B0">
        <w:t xml:space="preserve">(b)  </w:t>
      </w:r>
      <w:r w:rsidRPr="00AF18B0">
        <w:rPr>
          <w:strike/>
        </w:rPr>
        <w:t>Child care services shall be provided</w:t>
      </w:r>
      <w:r w:rsidRPr="00AF18B0">
        <w:t xml:space="preserve"> </w:t>
      </w:r>
      <w:r w:rsidRPr="00AF18B0">
        <w:rPr>
          <w:u w:val="single"/>
        </w:rPr>
        <w:t>The Subsidized Child Care Assistance Program shall provide assistance</w:t>
      </w:r>
      <w:r w:rsidRPr="00AF18B0">
        <w:t xml:space="preserve"> to children </w:t>
      </w:r>
      <w:r w:rsidRPr="00AF18B0">
        <w:rPr>
          <w:strike/>
        </w:rPr>
        <w:t>who need child care as a support to</w:t>
      </w:r>
      <w:r w:rsidRPr="00AF18B0">
        <w:t xml:space="preserve"> </w:t>
      </w:r>
      <w:r w:rsidRPr="00AF18B0">
        <w:rPr>
          <w:u w:val="single"/>
        </w:rPr>
        <w:t>receiving</w:t>
      </w:r>
      <w:r w:rsidRPr="00AF18B0">
        <w:t xml:space="preserve"> Child Welfare Services.</w:t>
      </w:r>
      <w:r>
        <w:t xml:space="preserve"> </w:t>
      </w:r>
      <w:r w:rsidRPr="00AF18B0">
        <w:t xml:space="preserve">Child Welfare Services means the protection </w:t>
      </w:r>
      <w:r w:rsidRPr="00AF18B0">
        <w:rPr>
          <w:u w:val="single"/>
        </w:rPr>
        <w:t>of a child</w:t>
      </w:r>
      <w:r w:rsidRPr="00AF18B0">
        <w:t xml:space="preserve"> from abuse, neglect, or </w:t>
      </w:r>
      <w:r w:rsidRPr="00AF18B0">
        <w:rPr>
          <w:strike/>
        </w:rPr>
        <w:t>dependency; or support to the</w:t>
      </w:r>
      <w:r w:rsidRPr="00AF18B0">
        <w:t xml:space="preserve"> </w:t>
      </w:r>
      <w:r w:rsidRPr="00AF18B0">
        <w:rPr>
          <w:u w:val="single"/>
        </w:rPr>
        <w:t>dependency or;</w:t>
      </w:r>
      <w:r w:rsidRPr="00AF18B0">
        <w:t xml:space="preserve"> provision of a safe permanent home </w:t>
      </w:r>
      <w:r w:rsidRPr="00AF18B0">
        <w:rPr>
          <w:u w:val="single"/>
        </w:rPr>
        <w:t>for a child</w:t>
      </w:r>
      <w:r w:rsidRPr="00AF18B0">
        <w:t xml:space="preserve"> as described in G.S. 7B-101; G.S. 7B-300; G.S. 48-1-101; G.S. 108A-14 (11) and (12); G.S. 108A-48; 10A NCAC 70A; and 10A NCAC 70B.</w:t>
      </w:r>
    </w:p>
    <w:p w:rsidR="008545B9" w:rsidRPr="00AF18B0" w:rsidRDefault="008545B9" w:rsidP="008545B9">
      <w:pPr>
        <w:pStyle w:val="Paragraph"/>
      </w:pPr>
      <w:r w:rsidRPr="00AF18B0">
        <w:rPr>
          <w:u w:val="single"/>
        </w:rPr>
        <w:t xml:space="preserve">(c) </w:t>
      </w:r>
      <w:r w:rsidRPr="00AF18B0">
        <w:rPr>
          <w:rFonts w:eastAsiaTheme="minorHAnsi"/>
          <w:szCs w:val="22"/>
          <w:u w:val="single"/>
        </w:rPr>
        <w:t xml:space="preserve"> </w:t>
      </w:r>
      <w:r w:rsidRPr="00AF18B0">
        <w:rPr>
          <w:u w:val="single"/>
        </w:rPr>
        <w:t>The provisions of this Rule shall not apply to children living in a foster care arrangement</w:t>
      </w:r>
      <w:r w:rsidRPr="00AF18B0">
        <w:rPr>
          <w:rFonts w:eastAsiaTheme="minorHAnsi"/>
          <w:u w:val="single"/>
        </w:rPr>
        <w:t>.</w:t>
      </w:r>
    </w:p>
    <w:p w:rsidR="008545B9" w:rsidRPr="00AF18B0" w:rsidRDefault="008545B9" w:rsidP="008545B9">
      <w:pPr>
        <w:pStyle w:val="Base"/>
      </w:pPr>
    </w:p>
    <w:p w:rsidR="008545B9" w:rsidRPr="00AF18B0" w:rsidRDefault="008545B9" w:rsidP="008545B9">
      <w:pPr>
        <w:pStyle w:val="HistoryAuthority"/>
      </w:pPr>
      <w:r w:rsidRPr="00AF18B0">
        <w:t>Authority G.S. 143B</w:t>
      </w:r>
      <w:r w:rsidRPr="00AF18B0">
        <w:noBreakHyphen/>
        <w:t>153</w:t>
      </w:r>
      <w:r>
        <w:t>.</w:t>
      </w:r>
    </w:p>
    <w:p w:rsidR="008545B9" w:rsidRPr="00AF18B0" w:rsidRDefault="008545B9" w:rsidP="008545B9">
      <w:pPr>
        <w:pStyle w:val="Base"/>
      </w:pPr>
    </w:p>
    <w:p w:rsidR="008545B9" w:rsidRPr="000F5EA1" w:rsidRDefault="008545B9" w:rsidP="008545B9">
      <w:pPr>
        <w:pStyle w:val="Rule"/>
      </w:pPr>
      <w:r w:rsidRPr="000F5EA1">
        <w:t>10A NCAC 10 .0907</w:t>
      </w:r>
      <w:r w:rsidRPr="000F5EA1">
        <w:tab/>
      </w:r>
      <w:r w:rsidRPr="000F5EA1">
        <w:rPr>
          <w:strike/>
        </w:rPr>
        <w:t>PROMOTE CHILD'S DEVELOPMENT</w:t>
      </w:r>
      <w:r w:rsidRPr="000F5EA1">
        <w:rPr>
          <w:rFonts w:eastAsiaTheme="minorHAnsi"/>
          <w:szCs w:val="22"/>
        </w:rPr>
        <w:t xml:space="preserve"> </w:t>
      </w:r>
      <w:r w:rsidRPr="000F5EA1">
        <w:rPr>
          <w:u w:val="single"/>
        </w:rPr>
        <w:t>SUPPORT FOR CHILDREN WITH OR AT RISK FOR DEVELOPMENTAL DELAYS</w:t>
      </w:r>
    </w:p>
    <w:p w:rsidR="008545B9" w:rsidRPr="000F5EA1" w:rsidRDefault="008545B9" w:rsidP="008545B9">
      <w:pPr>
        <w:pStyle w:val="Paragraph"/>
      </w:pPr>
      <w:r w:rsidRPr="000F5EA1">
        <w:t xml:space="preserve">(a)  </w:t>
      </w:r>
      <w:r w:rsidRPr="000F5EA1">
        <w:rPr>
          <w:strike/>
        </w:rPr>
        <w:t>Child care services shall be provided</w:t>
      </w:r>
      <w:r w:rsidRPr="000F5EA1">
        <w:t xml:space="preserve"> </w:t>
      </w:r>
      <w:r w:rsidRPr="000F5EA1">
        <w:rPr>
          <w:u w:val="single"/>
        </w:rPr>
        <w:t>The Subsidized Child Care Assistance Program shall provide assistance</w:t>
      </w:r>
      <w:r w:rsidRPr="000F5EA1">
        <w:t xml:space="preserve"> to a child </w:t>
      </w:r>
      <w:r w:rsidRPr="000F5EA1">
        <w:rPr>
          <w:u w:val="single"/>
        </w:rPr>
        <w:t>who does not meet any eligibility criteria in this Section and</w:t>
      </w:r>
      <w:r w:rsidRPr="000F5EA1">
        <w:rPr>
          <w:rFonts w:eastAsiaTheme="minorHAnsi"/>
          <w:szCs w:val="22"/>
        </w:rPr>
        <w:t xml:space="preserve"> </w:t>
      </w:r>
      <w:r w:rsidRPr="000F5EA1">
        <w:t xml:space="preserve">whose emotional, cognitive, </w:t>
      </w:r>
      <w:r w:rsidRPr="000F5EA1">
        <w:rPr>
          <w:strike/>
        </w:rPr>
        <w:t>social</w:t>
      </w:r>
      <w:r w:rsidRPr="000F5EA1">
        <w:t xml:space="preserve"> </w:t>
      </w:r>
      <w:r w:rsidRPr="000F5EA1">
        <w:rPr>
          <w:u w:val="single"/>
        </w:rPr>
        <w:t>social,</w:t>
      </w:r>
      <w:r w:rsidRPr="000F5EA1">
        <w:t xml:space="preserve"> or physical development is delayed or is at risk of being </w:t>
      </w:r>
      <w:r w:rsidRPr="000F5EA1">
        <w:rPr>
          <w:strike/>
        </w:rPr>
        <w:t>delayed.</w:t>
      </w:r>
      <w:r w:rsidRPr="000F5EA1">
        <w:t xml:space="preserve"> </w:t>
      </w:r>
      <w:r w:rsidRPr="000F5EA1">
        <w:rPr>
          <w:u w:val="single"/>
        </w:rPr>
        <w:t>in accordance with this Rule.</w:t>
      </w:r>
    </w:p>
    <w:p w:rsidR="008545B9" w:rsidRPr="000F5EA1" w:rsidRDefault="008545B9" w:rsidP="008545B9">
      <w:pPr>
        <w:pStyle w:val="Paragraph"/>
      </w:pPr>
      <w:r w:rsidRPr="000F5EA1">
        <w:t xml:space="preserve">(b)  </w:t>
      </w:r>
      <w:r w:rsidRPr="000F5EA1">
        <w:rPr>
          <w:strike/>
        </w:rPr>
        <w:t>This service may be provided by any approved center or home which meets the child's need for developmental care.</w:t>
      </w:r>
      <w:r w:rsidRPr="000F5EA1">
        <w:rPr>
          <w:rFonts w:eastAsiaTheme="minorHAnsi"/>
          <w:szCs w:val="22"/>
        </w:rPr>
        <w:t xml:space="preserve"> </w:t>
      </w:r>
      <w:r w:rsidRPr="000F5EA1">
        <w:rPr>
          <w:u w:val="single"/>
        </w:rPr>
        <w:t>The Local Purchasing Agency shall document the type of developmental delay or the risk of delay in writing in the recipient's record. Information regarding the delay or risk of delay shall be provided by the parent, child care director, teacher, social worker, doctor, or other medical professional; however, medical or psychological reports shall not be required for a determination of eligibility.</w:t>
      </w:r>
    </w:p>
    <w:p w:rsidR="008545B9" w:rsidRPr="000F5EA1" w:rsidRDefault="008545B9" w:rsidP="008545B9">
      <w:pPr>
        <w:pStyle w:val="Paragraph"/>
      </w:pPr>
      <w:r w:rsidRPr="000F5EA1">
        <w:rPr>
          <w:szCs w:val="21"/>
          <w:u w:val="single"/>
        </w:rPr>
        <w:t xml:space="preserve">(c) </w:t>
      </w:r>
      <w:r w:rsidRPr="000F5EA1">
        <w:rPr>
          <w:rFonts w:eastAsiaTheme="minorHAnsi"/>
          <w:szCs w:val="22"/>
          <w:u w:val="single"/>
        </w:rPr>
        <w:t xml:space="preserve"> </w:t>
      </w:r>
      <w:r w:rsidRPr="000F5EA1">
        <w:rPr>
          <w:u w:val="single"/>
        </w:rPr>
        <w:t>In making a determination of eligibility, the Local Purchasing Agency shall consider factors that include whether the child:</w:t>
      </w:r>
    </w:p>
    <w:p w:rsidR="008545B9" w:rsidRPr="000F5EA1" w:rsidRDefault="008545B9" w:rsidP="008545B9">
      <w:pPr>
        <w:pStyle w:val="SubParagraph"/>
        <w:tabs>
          <w:tab w:val="clear" w:pos="1800"/>
        </w:tabs>
      </w:pPr>
      <w:r w:rsidRPr="000F5EA1">
        <w:rPr>
          <w:u w:val="single"/>
        </w:rPr>
        <w:t>(1)</w:t>
      </w:r>
      <w:r w:rsidRPr="000F5EA1">
        <w:rPr>
          <w:rFonts w:eastAsiaTheme="minorHAnsi"/>
          <w:szCs w:val="22"/>
        </w:rPr>
        <w:tab/>
      </w:r>
      <w:r w:rsidRPr="000F5EA1">
        <w:rPr>
          <w:u w:val="single"/>
        </w:rPr>
        <w:t>has a severe disability or special needs;</w:t>
      </w:r>
    </w:p>
    <w:p w:rsidR="008545B9" w:rsidRPr="000F5EA1" w:rsidRDefault="008545B9" w:rsidP="008545B9">
      <w:pPr>
        <w:pStyle w:val="SubParagraph"/>
        <w:tabs>
          <w:tab w:val="clear" w:pos="1800"/>
        </w:tabs>
      </w:pPr>
      <w:r w:rsidRPr="000F5EA1">
        <w:rPr>
          <w:u w:val="single"/>
        </w:rPr>
        <w:t>(2)</w:t>
      </w:r>
      <w:r w:rsidRPr="000F5EA1">
        <w:rPr>
          <w:rFonts w:eastAsiaTheme="minorHAnsi"/>
          <w:szCs w:val="22"/>
        </w:rPr>
        <w:tab/>
      </w:r>
      <w:r w:rsidRPr="000F5EA1">
        <w:rPr>
          <w:u w:val="single"/>
        </w:rPr>
        <w:t>lives in a situation which inhibits his or her ability to develop normally, including living with elderly</w:t>
      </w:r>
      <w:r>
        <w:rPr>
          <w:u w:val="single"/>
        </w:rPr>
        <w:t xml:space="preserve"> </w:t>
      </w:r>
      <w:r w:rsidRPr="000F5EA1">
        <w:rPr>
          <w:u w:val="single"/>
        </w:rPr>
        <w:t>or adults with disabilities; and</w:t>
      </w:r>
    </w:p>
    <w:p w:rsidR="008545B9" w:rsidRPr="000F5EA1" w:rsidRDefault="008545B9" w:rsidP="008545B9">
      <w:pPr>
        <w:pStyle w:val="SubParagraph"/>
        <w:tabs>
          <w:tab w:val="clear" w:pos="1800"/>
        </w:tabs>
      </w:pPr>
      <w:r w:rsidRPr="000F5EA1">
        <w:rPr>
          <w:u w:val="single"/>
        </w:rPr>
        <w:t>(3)</w:t>
      </w:r>
      <w:r w:rsidRPr="000F5EA1">
        <w:rPr>
          <w:rFonts w:eastAsiaTheme="minorHAnsi"/>
          <w:szCs w:val="22"/>
        </w:rPr>
        <w:tab/>
      </w:r>
      <w:r w:rsidRPr="000F5EA1">
        <w:rPr>
          <w:u w:val="single"/>
        </w:rPr>
        <w:t xml:space="preserve">would benefit from early intervention in a child care setting which may prevent the child </w:t>
      </w:r>
      <w:r w:rsidRPr="003F1D1F">
        <w:rPr>
          <w:u w:val="single"/>
        </w:rPr>
        <w:t>from ex</w:t>
      </w:r>
      <w:r w:rsidRPr="000F5EA1">
        <w:rPr>
          <w:u w:val="single"/>
        </w:rPr>
        <w:t>periencing serious, ongoing problems later in life.</w:t>
      </w:r>
    </w:p>
    <w:p w:rsidR="008545B9" w:rsidRPr="000F5EA1" w:rsidRDefault="008545B9" w:rsidP="008545B9">
      <w:pPr>
        <w:pStyle w:val="Base"/>
      </w:pPr>
    </w:p>
    <w:p w:rsidR="008545B9" w:rsidRPr="000F5EA1" w:rsidRDefault="008545B9" w:rsidP="008545B9">
      <w:pPr>
        <w:pStyle w:val="HistoryAuthority"/>
      </w:pPr>
      <w:r w:rsidRPr="000F5EA1">
        <w:t>Authority G.S. 143B</w:t>
      </w:r>
      <w:r w:rsidRPr="000F5EA1">
        <w:noBreakHyphen/>
        <w:t>153</w:t>
      </w:r>
      <w:r>
        <w:t>.</w:t>
      </w:r>
    </w:p>
    <w:p w:rsidR="008545B9" w:rsidRPr="000F5EA1" w:rsidRDefault="008545B9" w:rsidP="008545B9">
      <w:pPr>
        <w:pStyle w:val="Base"/>
      </w:pPr>
    </w:p>
    <w:p w:rsidR="008545B9" w:rsidRPr="00F2745F" w:rsidRDefault="008545B9" w:rsidP="008545B9">
      <w:pPr>
        <w:pStyle w:val="Rule"/>
        <w:rPr>
          <w:rFonts w:eastAsiaTheme="minorHAnsi"/>
        </w:rPr>
      </w:pPr>
      <w:r w:rsidRPr="00F2745F">
        <w:rPr>
          <w:rFonts w:eastAsiaTheme="minorHAnsi"/>
        </w:rPr>
        <w:t>10A NCAC 10 .0908</w:t>
      </w:r>
      <w:r w:rsidRPr="00F2745F">
        <w:rPr>
          <w:rFonts w:eastAsiaTheme="minorHAnsi"/>
        </w:rPr>
        <w:tab/>
        <w:t>LIMITATIONS</w:t>
      </w:r>
    </w:p>
    <w:p w:rsidR="008545B9" w:rsidRPr="00F2745F" w:rsidRDefault="008545B9" w:rsidP="008545B9">
      <w:pPr>
        <w:pStyle w:val="Base"/>
      </w:pPr>
    </w:p>
    <w:p w:rsidR="008545B9" w:rsidRPr="00F2745F" w:rsidRDefault="008545B9" w:rsidP="008545B9">
      <w:pPr>
        <w:pStyle w:val="HistoryAuthority"/>
      </w:pPr>
      <w:r w:rsidRPr="00F2745F">
        <w:t>Authority G.S. 143B</w:t>
      </w:r>
      <w:r w:rsidRPr="00F2745F">
        <w:noBreakHyphen/>
        <w:t>153</w:t>
      </w:r>
      <w:r>
        <w:t>.</w:t>
      </w:r>
    </w:p>
    <w:p w:rsidR="008545B9" w:rsidRPr="00F2745F" w:rsidRDefault="008545B9" w:rsidP="008545B9">
      <w:pPr>
        <w:pStyle w:val="Base"/>
      </w:pPr>
    </w:p>
    <w:p w:rsidR="008545B9" w:rsidRPr="00915635" w:rsidRDefault="008545B9" w:rsidP="008545B9">
      <w:pPr>
        <w:pStyle w:val="Rule"/>
      </w:pPr>
      <w:r w:rsidRPr="00915635">
        <w:t>10A NCAC 10 .0909</w:t>
      </w:r>
      <w:r w:rsidRPr="00915635">
        <w:tab/>
      </w:r>
      <w:r w:rsidRPr="00915635">
        <w:rPr>
          <w:strike/>
        </w:rPr>
        <w:t>PARENTAL FREEDOM OF</w:t>
      </w:r>
      <w:r w:rsidRPr="00915635">
        <w:t xml:space="preserve"> RECIPIENT CHOICE</w:t>
      </w:r>
    </w:p>
    <w:p w:rsidR="008545B9" w:rsidRPr="00915635" w:rsidRDefault="008545B9" w:rsidP="008545B9">
      <w:pPr>
        <w:pStyle w:val="Paragraph"/>
      </w:pPr>
      <w:r w:rsidRPr="00915635">
        <w:t xml:space="preserve">(a)  </w:t>
      </w:r>
      <w:r w:rsidRPr="00915635">
        <w:rPr>
          <w:strike/>
        </w:rPr>
        <w:t>Parents receiving assistance for their children through the subsidized child care program</w:t>
      </w:r>
      <w:r w:rsidRPr="00915635">
        <w:rPr>
          <w:rFonts w:eastAsiaTheme="minorHAnsi"/>
          <w:szCs w:val="22"/>
        </w:rPr>
        <w:t xml:space="preserve"> </w:t>
      </w:r>
      <w:r w:rsidRPr="00915635">
        <w:rPr>
          <w:u w:val="single"/>
        </w:rPr>
        <w:t>Recipients</w:t>
      </w:r>
      <w:r w:rsidRPr="00915635">
        <w:rPr>
          <w:rFonts w:eastAsiaTheme="minorHAnsi"/>
          <w:szCs w:val="22"/>
        </w:rPr>
        <w:t xml:space="preserve"> </w:t>
      </w:r>
      <w:r w:rsidRPr="00915635">
        <w:t xml:space="preserve">shall choose </w:t>
      </w:r>
      <w:r w:rsidRPr="00915635">
        <w:rPr>
          <w:strike/>
        </w:rPr>
        <w:t>any</w:t>
      </w:r>
      <w:r w:rsidRPr="00915635">
        <w:t xml:space="preserve"> </w:t>
      </w:r>
      <w:r w:rsidRPr="00915635">
        <w:rPr>
          <w:u w:val="single"/>
        </w:rPr>
        <w:t>a</w:t>
      </w:r>
      <w:r w:rsidRPr="00915635">
        <w:t xml:space="preserve"> child care </w:t>
      </w:r>
      <w:r w:rsidRPr="00915635">
        <w:rPr>
          <w:strike/>
        </w:rPr>
        <w:t>provider,</w:t>
      </w:r>
      <w:r w:rsidRPr="00915635">
        <w:rPr>
          <w:rFonts w:eastAsiaTheme="minorHAnsi"/>
          <w:szCs w:val="22"/>
        </w:rPr>
        <w:t xml:space="preserve"> </w:t>
      </w:r>
      <w:r w:rsidRPr="00915635">
        <w:rPr>
          <w:u w:val="single"/>
        </w:rPr>
        <w:t>facility</w:t>
      </w:r>
      <w:r w:rsidRPr="00915635">
        <w:t xml:space="preserve"> approved for participation in the </w:t>
      </w:r>
      <w:r w:rsidRPr="00915635">
        <w:rPr>
          <w:rFonts w:eastAsiaTheme="minorHAnsi"/>
          <w:strike/>
        </w:rPr>
        <w:t>subsidized child care program under Sections .0600, .0700</w:t>
      </w:r>
      <w:r w:rsidRPr="00915635">
        <w:rPr>
          <w:strike/>
        </w:rPr>
        <w:t>, or .0800</w:t>
      </w:r>
      <w:r w:rsidRPr="00915635">
        <w:t xml:space="preserve"> </w:t>
      </w:r>
      <w:r w:rsidRPr="00915635">
        <w:rPr>
          <w:rFonts w:eastAsiaTheme="minorHAnsi"/>
          <w:u w:val="single"/>
        </w:rPr>
        <w:t>Subsidized Child Care Assistance Program under Section .0600</w:t>
      </w:r>
      <w:r w:rsidRPr="00915635">
        <w:t xml:space="preserve"> of these </w:t>
      </w:r>
      <w:r>
        <w:t>R</w:t>
      </w:r>
      <w:r w:rsidRPr="00915635">
        <w:t xml:space="preserve">ules to provide child care services for </w:t>
      </w:r>
      <w:r w:rsidRPr="00915635">
        <w:rPr>
          <w:strike/>
        </w:rPr>
        <w:t>their</w:t>
      </w:r>
      <w:r w:rsidRPr="00915635">
        <w:t xml:space="preserve"> </w:t>
      </w:r>
      <w:r w:rsidRPr="00915635">
        <w:rPr>
          <w:u w:val="single"/>
        </w:rPr>
        <w:t>the recipient's</w:t>
      </w:r>
      <w:r w:rsidRPr="00915635">
        <w:rPr>
          <w:rFonts w:eastAsiaTheme="minorHAnsi"/>
          <w:szCs w:val="22"/>
        </w:rPr>
        <w:t xml:space="preserve"> </w:t>
      </w:r>
      <w:r w:rsidRPr="00915635">
        <w:t xml:space="preserve">eligible children. </w:t>
      </w:r>
      <w:r w:rsidRPr="00915635">
        <w:rPr>
          <w:strike/>
        </w:rPr>
        <w:t>The parent's choice of provider shall be accepted when</w:t>
      </w:r>
      <w:r w:rsidRPr="00915635">
        <w:t xml:space="preserve"> </w:t>
      </w:r>
      <w:r w:rsidRPr="00915635">
        <w:rPr>
          <w:u w:val="single"/>
        </w:rPr>
        <w:t>The Local Purchasing Agency shall accept the recipient's choice of facility if</w:t>
      </w:r>
      <w:r w:rsidRPr="00915635">
        <w:t xml:space="preserve"> there is space available in the </w:t>
      </w:r>
      <w:r w:rsidRPr="00915635">
        <w:lastRenderedPageBreak/>
        <w:t xml:space="preserve">facility and the child's enrollment will not violate the </w:t>
      </w:r>
      <w:r w:rsidRPr="00915635">
        <w:rPr>
          <w:strike/>
        </w:rPr>
        <w:t>provider's</w:t>
      </w:r>
      <w:r w:rsidRPr="00915635">
        <w:t xml:space="preserve"> </w:t>
      </w:r>
      <w:r w:rsidRPr="00915635">
        <w:rPr>
          <w:u w:val="single"/>
        </w:rPr>
        <w:t>facility's</w:t>
      </w:r>
      <w:r w:rsidRPr="00915635">
        <w:rPr>
          <w:rFonts w:eastAsiaTheme="minorHAnsi"/>
          <w:szCs w:val="22"/>
        </w:rPr>
        <w:t xml:space="preserve"> </w:t>
      </w:r>
      <w:r w:rsidRPr="00915635">
        <w:t xml:space="preserve">licensed </w:t>
      </w:r>
      <w:r w:rsidRPr="00915635">
        <w:rPr>
          <w:strike/>
        </w:rPr>
        <w:t>capacity.</w:t>
      </w:r>
      <w:r w:rsidRPr="00915635">
        <w:t xml:space="preserve"> </w:t>
      </w:r>
      <w:r w:rsidRPr="00915635">
        <w:rPr>
          <w:u w:val="single"/>
        </w:rPr>
        <w:t>capacity as set forth in G.S. 110-91(6).</w:t>
      </w:r>
    </w:p>
    <w:p w:rsidR="008545B9" w:rsidRPr="00915635" w:rsidRDefault="008545B9" w:rsidP="008545B9">
      <w:pPr>
        <w:pStyle w:val="Paragraph"/>
      </w:pPr>
      <w:r w:rsidRPr="00915635">
        <w:t xml:space="preserve">(b)  </w:t>
      </w:r>
      <w:r w:rsidRPr="00915635">
        <w:rPr>
          <w:u w:val="single"/>
        </w:rPr>
        <w:t>During the eligibility determination, Local Purchasing A</w:t>
      </w:r>
      <w:r w:rsidRPr="00915635">
        <w:rPr>
          <w:rFonts w:eastAsiaTheme="minorHAnsi"/>
          <w:u w:val="single"/>
        </w:rPr>
        <w:t>gencies</w:t>
      </w:r>
      <w:r w:rsidRPr="00915635">
        <w:t xml:space="preserve"> </w:t>
      </w:r>
      <w:r w:rsidRPr="00915635">
        <w:rPr>
          <w:rFonts w:eastAsiaTheme="minorHAnsi"/>
          <w:strike/>
        </w:rPr>
        <w:t xml:space="preserve">Purchasing agencies </w:t>
      </w:r>
      <w:r w:rsidRPr="00915635">
        <w:rPr>
          <w:strike/>
        </w:rPr>
        <w:t>administering funds through the subsidized child care program</w:t>
      </w:r>
      <w:r w:rsidRPr="00915635">
        <w:t xml:space="preserve"> shall notify </w:t>
      </w:r>
      <w:r w:rsidRPr="00915635">
        <w:rPr>
          <w:u w:val="single"/>
        </w:rPr>
        <w:t>recipients</w:t>
      </w:r>
      <w:r w:rsidRPr="00915635">
        <w:rPr>
          <w:rFonts w:eastAsiaTheme="minorHAnsi"/>
          <w:szCs w:val="22"/>
        </w:rPr>
        <w:t xml:space="preserve"> </w:t>
      </w:r>
      <w:r w:rsidRPr="00915635">
        <w:rPr>
          <w:strike/>
        </w:rPr>
        <w:t>parents applying for participation in the program</w:t>
      </w:r>
      <w:r w:rsidRPr="00915635">
        <w:t xml:space="preserve"> of their right to choose </w:t>
      </w:r>
      <w:r w:rsidRPr="00915635">
        <w:rPr>
          <w:strike/>
        </w:rPr>
        <w:t>the</w:t>
      </w:r>
      <w:r w:rsidRPr="00915635">
        <w:rPr>
          <w:rFonts w:eastAsiaTheme="minorHAnsi"/>
          <w:szCs w:val="22"/>
        </w:rPr>
        <w:t xml:space="preserve"> </w:t>
      </w:r>
      <w:r w:rsidRPr="00915635">
        <w:rPr>
          <w:u w:val="single"/>
        </w:rPr>
        <w:t>any</w:t>
      </w:r>
      <w:r w:rsidRPr="00915635">
        <w:t xml:space="preserve"> approved child care </w:t>
      </w:r>
      <w:r w:rsidRPr="00915635">
        <w:rPr>
          <w:u w:val="single"/>
        </w:rPr>
        <w:t>facility.</w:t>
      </w:r>
      <w:r w:rsidRPr="00915635">
        <w:rPr>
          <w:rFonts w:eastAsiaTheme="minorHAnsi"/>
          <w:szCs w:val="22"/>
        </w:rPr>
        <w:t xml:space="preserve"> </w:t>
      </w:r>
      <w:r w:rsidRPr="00915635">
        <w:rPr>
          <w:strike/>
        </w:rPr>
        <w:t xml:space="preserve">provider which will provide child care services to their eligible </w:t>
      </w:r>
      <w:r w:rsidRPr="00915635">
        <w:rPr>
          <w:rFonts w:eastAsiaTheme="minorHAnsi"/>
          <w:strike/>
        </w:rPr>
        <w:t>children.</w:t>
      </w:r>
    </w:p>
    <w:p w:rsidR="008545B9" w:rsidRPr="00915635" w:rsidRDefault="008545B9" w:rsidP="008545B9">
      <w:pPr>
        <w:pStyle w:val="Base"/>
      </w:pPr>
    </w:p>
    <w:p w:rsidR="008545B9" w:rsidRPr="00915635" w:rsidRDefault="008545B9" w:rsidP="008545B9">
      <w:pPr>
        <w:pStyle w:val="HistoryAuthority"/>
      </w:pPr>
      <w:r w:rsidRPr="00915635">
        <w:t>Authority G.S. 143B</w:t>
      </w:r>
      <w:r w:rsidRPr="00915635">
        <w:noBreakHyphen/>
        <w:t xml:space="preserve">153; 45 </w:t>
      </w:r>
      <w:r w:rsidRPr="00915635">
        <w:rPr>
          <w:rFonts w:eastAsiaTheme="minorHAnsi"/>
        </w:rPr>
        <w:t>C</w:t>
      </w:r>
      <w:r>
        <w:rPr>
          <w:rFonts w:eastAsiaTheme="minorHAnsi"/>
        </w:rPr>
        <w:t>.</w:t>
      </w:r>
      <w:r w:rsidRPr="00915635">
        <w:rPr>
          <w:rFonts w:eastAsiaTheme="minorHAnsi"/>
        </w:rPr>
        <w:t>F</w:t>
      </w:r>
      <w:r>
        <w:rPr>
          <w:rFonts w:eastAsiaTheme="minorHAnsi"/>
        </w:rPr>
        <w:t>.</w:t>
      </w:r>
      <w:r w:rsidRPr="00915635">
        <w:rPr>
          <w:rFonts w:eastAsiaTheme="minorHAnsi"/>
        </w:rPr>
        <w:t>R</w:t>
      </w:r>
      <w:r>
        <w:rPr>
          <w:rFonts w:eastAsiaTheme="minorHAnsi"/>
        </w:rPr>
        <w:t>.</w:t>
      </w:r>
      <w:r w:rsidRPr="00915635">
        <w:rPr>
          <w:rFonts w:eastAsiaTheme="minorHAnsi"/>
        </w:rPr>
        <w:t xml:space="preserve"> 98.30;</w:t>
      </w:r>
      <w:r w:rsidRPr="00915635">
        <w:t xml:space="preserve"> 45 </w:t>
      </w:r>
      <w:r w:rsidRPr="00915635">
        <w:rPr>
          <w:rFonts w:eastAsiaTheme="minorHAnsi"/>
        </w:rPr>
        <w:t>C</w:t>
      </w:r>
      <w:r>
        <w:rPr>
          <w:rFonts w:eastAsiaTheme="minorHAnsi"/>
        </w:rPr>
        <w:t>.</w:t>
      </w:r>
      <w:r w:rsidRPr="00915635">
        <w:rPr>
          <w:rFonts w:eastAsiaTheme="minorHAnsi"/>
        </w:rPr>
        <w:t>F</w:t>
      </w:r>
      <w:r>
        <w:rPr>
          <w:rFonts w:eastAsiaTheme="minorHAnsi"/>
        </w:rPr>
        <w:t>.</w:t>
      </w:r>
      <w:r w:rsidRPr="00915635">
        <w:rPr>
          <w:rFonts w:eastAsiaTheme="minorHAnsi"/>
        </w:rPr>
        <w:t>R</w:t>
      </w:r>
      <w:r>
        <w:rPr>
          <w:rFonts w:eastAsiaTheme="minorHAnsi"/>
        </w:rPr>
        <w:t>.</w:t>
      </w:r>
      <w:r w:rsidRPr="00915635">
        <w:rPr>
          <w:rFonts w:eastAsiaTheme="minorHAnsi"/>
        </w:rPr>
        <w:t xml:space="preserve"> 98.31</w:t>
      </w:r>
      <w:r>
        <w:rPr>
          <w:rFonts w:eastAsiaTheme="minorHAnsi"/>
        </w:rPr>
        <w:t>.</w:t>
      </w:r>
    </w:p>
    <w:p w:rsidR="008545B9" w:rsidRPr="00915635" w:rsidRDefault="008545B9" w:rsidP="008545B9">
      <w:pPr>
        <w:pStyle w:val="Base"/>
      </w:pPr>
    </w:p>
    <w:p w:rsidR="008545B9" w:rsidRPr="00343DB4" w:rsidRDefault="008545B9" w:rsidP="008545B9">
      <w:pPr>
        <w:pStyle w:val="Rule"/>
      </w:pPr>
      <w:r w:rsidRPr="00343DB4">
        <w:t>10A NCAC 10 .0910</w:t>
      </w:r>
      <w:r w:rsidRPr="00343DB4">
        <w:tab/>
      </w:r>
      <w:r w:rsidRPr="00343DB4">
        <w:rPr>
          <w:strike/>
        </w:rPr>
        <w:t>DEFINITION OF SPECIAL NEEDS CHILD</w:t>
      </w:r>
      <w:r w:rsidRPr="00343DB4">
        <w:t xml:space="preserve"> </w:t>
      </w:r>
      <w:r w:rsidRPr="00343DB4">
        <w:rPr>
          <w:u w:val="single"/>
        </w:rPr>
        <w:t>CHildren with special needs</w:t>
      </w:r>
    </w:p>
    <w:p w:rsidR="008545B9" w:rsidRPr="00343DB4" w:rsidRDefault="008545B9" w:rsidP="008545B9">
      <w:pPr>
        <w:pStyle w:val="Paragraph"/>
      </w:pPr>
      <w:r w:rsidRPr="00343DB4">
        <w:rPr>
          <w:strike/>
        </w:rPr>
        <w:t xml:space="preserve">(a) </w:t>
      </w:r>
      <w:r w:rsidRPr="00343DB4">
        <w:rPr>
          <w:rFonts w:eastAsiaTheme="minorHAnsi"/>
          <w:strike/>
          <w:szCs w:val="22"/>
        </w:rPr>
        <w:t xml:space="preserve"> </w:t>
      </w:r>
      <w:r w:rsidRPr="00343DB4">
        <w:rPr>
          <w:strike/>
        </w:rPr>
        <w:t>As used in this Chapter a special needs child is one who qualifies under one or more of the criteria listed in this Paragraph:</w:t>
      </w:r>
    </w:p>
    <w:p w:rsidR="008545B9" w:rsidRPr="00343DB4" w:rsidRDefault="008545B9" w:rsidP="008545B9">
      <w:pPr>
        <w:pStyle w:val="SubParagraph"/>
        <w:tabs>
          <w:tab w:val="clear" w:pos="1800"/>
        </w:tabs>
      </w:pPr>
      <w:r w:rsidRPr="00343DB4">
        <w:rPr>
          <w:strike/>
        </w:rPr>
        <w:t>(1)</w:t>
      </w:r>
      <w:r w:rsidRPr="00343DB4">
        <w:rPr>
          <w:rFonts w:eastAsiaTheme="minorHAnsi"/>
          <w:szCs w:val="22"/>
        </w:rPr>
        <w:tab/>
      </w:r>
      <w:r w:rsidRPr="00343DB4">
        <w:rPr>
          <w:strike/>
        </w:rPr>
        <w:t>a child who is determined by the Division of Public Health, Children's Developmental Service</w:t>
      </w:r>
      <w:r w:rsidRPr="00343DB4">
        <w:t xml:space="preserve"> </w:t>
      </w:r>
      <w:r w:rsidRPr="00343DB4">
        <w:rPr>
          <w:strike/>
        </w:rPr>
        <w:t>Agency, to be developmentally delayed or have an established condition pursuant to 10A NCAC 43G .0110; including subsequent amendments; or</w:t>
      </w:r>
    </w:p>
    <w:p w:rsidR="008545B9" w:rsidRPr="00343DB4" w:rsidRDefault="008545B9" w:rsidP="008545B9">
      <w:pPr>
        <w:pStyle w:val="SubParagraph"/>
        <w:tabs>
          <w:tab w:val="clear" w:pos="1800"/>
        </w:tabs>
      </w:pPr>
      <w:r w:rsidRPr="00343DB4">
        <w:rPr>
          <w:strike/>
        </w:rPr>
        <w:t>(2)</w:t>
      </w:r>
      <w:r w:rsidRPr="00343DB4">
        <w:rPr>
          <w:rFonts w:eastAsiaTheme="minorHAnsi"/>
          <w:szCs w:val="22"/>
        </w:rPr>
        <w:tab/>
      </w:r>
      <w:r w:rsidRPr="00343DB4">
        <w:rPr>
          <w:strike/>
        </w:rPr>
        <w:t>a child who is determined by the local educational agency (LEA) to have a disability as defined in G.S. 115C-106.3.</w:t>
      </w:r>
    </w:p>
    <w:p w:rsidR="008545B9" w:rsidRPr="00343DB4" w:rsidRDefault="008545B9" w:rsidP="008545B9">
      <w:pPr>
        <w:pStyle w:val="Paragraph"/>
      </w:pPr>
      <w:bookmarkStart w:id="7" w:name="_Hlk502850979"/>
      <w:r w:rsidRPr="00343DB4">
        <w:rPr>
          <w:strike/>
        </w:rPr>
        <w:t>A copy of 10A NCAC 43G .0110 may be obtained from the Office of Administrative Hearings, 6714 Mail Service Center, Raleigh, North Carolina, 27699-6714, (919) 431-3000.</w:t>
      </w:r>
    </w:p>
    <w:bookmarkEnd w:id="7"/>
    <w:p w:rsidR="008545B9" w:rsidRPr="00343DB4" w:rsidRDefault="008545B9" w:rsidP="008545B9">
      <w:pPr>
        <w:pStyle w:val="Paragraph"/>
      </w:pPr>
      <w:r w:rsidRPr="00343DB4">
        <w:rPr>
          <w:rFonts w:eastAsiaTheme="minorHAnsi"/>
          <w:strike/>
        </w:rPr>
        <w:t xml:space="preserve">(b) </w:t>
      </w:r>
      <w:r w:rsidRPr="00343DB4">
        <w:t xml:space="preserve"> The </w:t>
      </w:r>
      <w:r w:rsidRPr="00343DB4">
        <w:rPr>
          <w:u w:val="single"/>
        </w:rPr>
        <w:t>Local Purchasing Agency</w:t>
      </w:r>
      <w:r w:rsidRPr="00343DB4">
        <w:rPr>
          <w:rFonts w:eastAsiaTheme="minorHAnsi"/>
          <w:szCs w:val="22"/>
        </w:rPr>
        <w:t xml:space="preserve"> </w:t>
      </w:r>
      <w:r w:rsidRPr="00343DB4">
        <w:rPr>
          <w:rFonts w:eastAsiaTheme="minorHAnsi"/>
          <w:strike/>
        </w:rPr>
        <w:t>agency d</w:t>
      </w:r>
      <w:r w:rsidRPr="00343DB4">
        <w:rPr>
          <w:strike/>
        </w:rPr>
        <w:t>etermining eligibility for the services</w:t>
      </w:r>
      <w:r w:rsidRPr="00343DB4">
        <w:t xml:space="preserve"> shall have on file an Individualized Education Program (IEP) as defined in G.S. 115C-106.3, an Individualized Family Service Plan (IFSP) as defined in 10A NCAC 27G .0903, a Section 504 Plan as defined in 29 USC </w:t>
      </w:r>
      <w:r w:rsidRPr="00343DB4">
        <w:rPr>
          <w:rFonts w:eastAsiaTheme="minorHAnsi"/>
          <w:strike/>
        </w:rPr>
        <w:t>794</w:t>
      </w:r>
      <w:r w:rsidRPr="00343DB4">
        <w:t xml:space="preserve"> </w:t>
      </w:r>
      <w:r w:rsidRPr="00343DB4">
        <w:rPr>
          <w:rFonts w:eastAsiaTheme="minorHAnsi"/>
          <w:u w:val="single"/>
        </w:rPr>
        <w:t>794,</w:t>
      </w:r>
      <w:r w:rsidRPr="00343DB4">
        <w:t xml:space="preserve"> or a Person-Centered Plan (PCP) as defined in 10A NCAC 70G .0402 </w:t>
      </w:r>
      <w:r w:rsidRPr="00343DB4">
        <w:rPr>
          <w:strike/>
        </w:rPr>
        <w:t>to document the "special need" or "disability".</w:t>
      </w:r>
      <w:r w:rsidRPr="00343DB4">
        <w:t xml:space="preserve"> </w:t>
      </w:r>
      <w:r w:rsidRPr="00343DB4">
        <w:rPr>
          <w:u w:val="single"/>
        </w:rPr>
        <w:t xml:space="preserve">for all children with special needs who have been determined eligible for the Subsidized Child Care Assistance Program that documents the special need or disability in accordance with these </w:t>
      </w:r>
      <w:r>
        <w:rPr>
          <w:u w:val="single"/>
        </w:rPr>
        <w:t>R</w:t>
      </w:r>
      <w:r w:rsidRPr="00343DB4">
        <w:rPr>
          <w:u w:val="single"/>
        </w:rPr>
        <w:t>ules.</w:t>
      </w:r>
    </w:p>
    <w:p w:rsidR="008545B9" w:rsidRPr="00343DB4" w:rsidRDefault="008545B9" w:rsidP="008545B9">
      <w:pPr>
        <w:pStyle w:val="Paragraph"/>
      </w:pPr>
      <w:r w:rsidRPr="00343DB4">
        <w:rPr>
          <w:strike/>
        </w:rPr>
        <w:t xml:space="preserve">(c) </w:t>
      </w:r>
      <w:r w:rsidRPr="00343DB4">
        <w:rPr>
          <w:rFonts w:eastAsiaTheme="minorHAnsi"/>
          <w:strike/>
          <w:szCs w:val="22"/>
        </w:rPr>
        <w:t xml:space="preserve"> </w:t>
      </w:r>
      <w:r w:rsidRPr="00343DB4">
        <w:rPr>
          <w:strike/>
        </w:rPr>
        <w:t>Eligibility for the supplemental rate is contingent upon the provider's compliance with the activities designated for the provider in the child's individualized plan.</w:t>
      </w:r>
    </w:p>
    <w:p w:rsidR="008545B9" w:rsidRPr="00343DB4" w:rsidRDefault="008545B9" w:rsidP="008545B9">
      <w:pPr>
        <w:pStyle w:val="Base"/>
      </w:pPr>
    </w:p>
    <w:p w:rsidR="008545B9" w:rsidRPr="00343DB4" w:rsidRDefault="008545B9" w:rsidP="008545B9">
      <w:pPr>
        <w:pStyle w:val="HistoryAuthority"/>
      </w:pPr>
      <w:r w:rsidRPr="00343DB4">
        <w:t>Authority G.S. 143B-153(2a)</w:t>
      </w:r>
      <w:r>
        <w:t>.</w:t>
      </w:r>
    </w:p>
    <w:p w:rsidR="008545B9" w:rsidRPr="00343DB4" w:rsidRDefault="008545B9" w:rsidP="008545B9">
      <w:pPr>
        <w:pStyle w:val="Base"/>
      </w:pPr>
    </w:p>
    <w:p w:rsidR="008545B9" w:rsidRDefault="008545B9" w:rsidP="008545B9">
      <w:pPr>
        <w:pStyle w:val="Section"/>
      </w:pPr>
      <w:r>
        <w:t xml:space="preserve">SECTION .1000 </w:t>
      </w:r>
      <w:r>
        <w:noBreakHyphen/>
        <w:t xml:space="preserve"> ELIGIBILITY FOR SERVICES</w:t>
      </w:r>
    </w:p>
    <w:p w:rsidR="008545B9" w:rsidRPr="00D14218" w:rsidRDefault="008545B9" w:rsidP="008545B9">
      <w:pPr>
        <w:pStyle w:val="Base"/>
      </w:pPr>
    </w:p>
    <w:p w:rsidR="008545B9" w:rsidRPr="00D14218" w:rsidRDefault="008545B9" w:rsidP="008545B9">
      <w:pPr>
        <w:pStyle w:val="Rule"/>
      </w:pPr>
      <w:r w:rsidRPr="00D14218">
        <w:t>10A NCAC 10 .1001</w:t>
      </w:r>
      <w:r w:rsidRPr="00D14218">
        <w:tab/>
        <w:t>BASIC ELIGIBILITY CRITERIA</w:t>
      </w:r>
    </w:p>
    <w:p w:rsidR="008545B9" w:rsidRPr="00D14218" w:rsidRDefault="008545B9" w:rsidP="008545B9">
      <w:pPr>
        <w:pStyle w:val="Paragraph"/>
      </w:pPr>
      <w:r w:rsidRPr="00D14218">
        <w:rPr>
          <w:strike/>
        </w:rPr>
        <w:t>In addition to the requirements of 10A NCAC .0900, in order for an individual to be determined</w:t>
      </w:r>
      <w:r w:rsidRPr="00D14218">
        <w:rPr>
          <w:rFonts w:eastAsiaTheme="minorHAnsi"/>
          <w:strike/>
        </w:rPr>
        <w:t xml:space="preserve"> </w:t>
      </w:r>
      <w:r w:rsidRPr="00D14218">
        <w:rPr>
          <w:strike/>
        </w:rPr>
        <w:t xml:space="preserve">eligible to receive subsidized child care </w:t>
      </w:r>
      <w:r w:rsidRPr="00D14218">
        <w:rPr>
          <w:rFonts w:eastAsiaTheme="minorHAnsi"/>
          <w:strike/>
        </w:rPr>
        <w:t>services,</w:t>
      </w:r>
      <w:r w:rsidRPr="00D14218">
        <w:rPr>
          <w:strike/>
        </w:rPr>
        <w:t xml:space="preserve"> it must be established that he or she is eligible on the basis of income eligible status unless the service is available without regard to income as referenced in Rule .1004 of this Section.</w:t>
      </w:r>
    </w:p>
    <w:p w:rsidR="008545B9" w:rsidRPr="00D14218" w:rsidRDefault="008545B9" w:rsidP="008545B9">
      <w:pPr>
        <w:pStyle w:val="Paragraph"/>
      </w:pPr>
      <w:r w:rsidRPr="00D14218">
        <w:rPr>
          <w:u w:val="single"/>
        </w:rPr>
        <w:t xml:space="preserve">An individual shall be eligible to receive subsidized child care services in accordance with Section .0900 of these </w:t>
      </w:r>
      <w:r>
        <w:rPr>
          <w:u w:val="single"/>
        </w:rPr>
        <w:t>R</w:t>
      </w:r>
      <w:r w:rsidRPr="00D14218">
        <w:rPr>
          <w:u w:val="single"/>
        </w:rPr>
        <w:t>ules if:</w:t>
      </w:r>
    </w:p>
    <w:p w:rsidR="008545B9" w:rsidRPr="00D14218" w:rsidRDefault="008545B9" w:rsidP="008545B9">
      <w:pPr>
        <w:pStyle w:val="Item"/>
        <w:tabs>
          <w:tab w:val="clear" w:pos="1800"/>
        </w:tabs>
      </w:pPr>
      <w:r w:rsidRPr="00D14218">
        <w:rPr>
          <w:u w:val="single"/>
        </w:rPr>
        <w:t>(1)</w:t>
      </w:r>
      <w:r w:rsidRPr="00D14218">
        <w:tab/>
      </w:r>
      <w:r w:rsidRPr="00D14218">
        <w:rPr>
          <w:u w:val="single"/>
        </w:rPr>
        <w:t>he or she meets the requirements in 10A NCAC 10 .1002 and .1003; or</w:t>
      </w:r>
    </w:p>
    <w:p w:rsidR="008545B9" w:rsidRPr="00D14218" w:rsidRDefault="008545B9" w:rsidP="008545B9">
      <w:pPr>
        <w:pStyle w:val="Item"/>
        <w:tabs>
          <w:tab w:val="clear" w:pos="1800"/>
        </w:tabs>
      </w:pPr>
      <w:r w:rsidRPr="00D14218">
        <w:rPr>
          <w:u w:val="single"/>
        </w:rPr>
        <w:t>(2)</w:t>
      </w:r>
      <w:r w:rsidRPr="00D14218">
        <w:tab/>
      </w:r>
      <w:r w:rsidRPr="00D14218">
        <w:rPr>
          <w:u w:val="single"/>
        </w:rPr>
        <w:t>the service is available without regard to income pursuant to 10A NCAC 09 .1004.</w:t>
      </w:r>
    </w:p>
    <w:p w:rsidR="008545B9" w:rsidRPr="00D14218" w:rsidRDefault="008545B9" w:rsidP="008545B9">
      <w:pPr>
        <w:pStyle w:val="Base"/>
      </w:pPr>
    </w:p>
    <w:p w:rsidR="008545B9" w:rsidRPr="00D14218" w:rsidRDefault="008545B9" w:rsidP="008545B9">
      <w:pPr>
        <w:pStyle w:val="HistoryAuthority"/>
      </w:pPr>
      <w:r w:rsidRPr="00D14218">
        <w:t>Authority G.S. 143B</w:t>
      </w:r>
      <w:r w:rsidRPr="00D14218">
        <w:noBreakHyphen/>
        <w:t>153</w:t>
      </w:r>
      <w:r>
        <w:t>.</w:t>
      </w:r>
    </w:p>
    <w:p w:rsidR="008545B9" w:rsidRPr="00D14218" w:rsidRDefault="008545B9" w:rsidP="008545B9">
      <w:pPr>
        <w:pStyle w:val="Base"/>
        <w:rPr>
          <w:rFonts w:eastAsiaTheme="minorHAnsi"/>
        </w:rPr>
      </w:pPr>
    </w:p>
    <w:p w:rsidR="008545B9" w:rsidRPr="0022637B" w:rsidRDefault="008545B9" w:rsidP="008545B9">
      <w:pPr>
        <w:pStyle w:val="Rule"/>
      </w:pPr>
      <w:r w:rsidRPr="0022637B">
        <w:t>10A NCAC 10 .1002</w:t>
      </w:r>
      <w:r w:rsidRPr="0022637B">
        <w:tab/>
        <w:t>INCOME ELIGIBLE STATUS</w:t>
      </w:r>
    </w:p>
    <w:p w:rsidR="008545B9" w:rsidRPr="0022637B" w:rsidRDefault="008545B9" w:rsidP="008545B9">
      <w:pPr>
        <w:pStyle w:val="Paragraph"/>
      </w:pPr>
      <w:r w:rsidRPr="0022637B">
        <w:t xml:space="preserve">(a)  For the purpose of the </w:t>
      </w:r>
      <w:r w:rsidRPr="003F1D1F">
        <w:rPr>
          <w:rFonts w:eastAsiaTheme="minorHAnsi"/>
        </w:rPr>
        <w:t>rules</w:t>
      </w:r>
      <w:r w:rsidRPr="0022637B">
        <w:t xml:space="preserve"> in this </w:t>
      </w:r>
      <w:r w:rsidRPr="0022637B">
        <w:rPr>
          <w:rFonts w:eastAsiaTheme="minorHAnsi"/>
          <w:strike/>
        </w:rPr>
        <w:t>Subchapter,</w:t>
      </w:r>
      <w:r w:rsidRPr="0022637B">
        <w:rPr>
          <w:rFonts w:eastAsiaTheme="minorHAnsi"/>
          <w:szCs w:val="22"/>
        </w:rPr>
        <w:t xml:space="preserve"> </w:t>
      </w:r>
      <w:r w:rsidRPr="0022637B">
        <w:rPr>
          <w:rFonts w:eastAsiaTheme="minorHAnsi"/>
          <w:u w:val="single"/>
        </w:rPr>
        <w:t>Chapter,</w:t>
      </w:r>
      <w:r w:rsidRPr="0022637B">
        <w:rPr>
          <w:rFonts w:eastAsiaTheme="minorHAnsi"/>
        </w:rPr>
        <w:t xml:space="preserve"> </w:t>
      </w:r>
      <w:r w:rsidRPr="0022637B">
        <w:t xml:space="preserve">the term "income unit" shall apply to persons who reside in the same household and </w:t>
      </w:r>
      <w:r w:rsidRPr="0022637B">
        <w:rPr>
          <w:rFonts w:eastAsiaTheme="minorHAnsi"/>
          <w:u w:val="single"/>
        </w:rPr>
        <w:t>who</w:t>
      </w:r>
      <w:r w:rsidRPr="0022637B">
        <w:t xml:space="preserve"> </w:t>
      </w:r>
      <w:r w:rsidRPr="0022637B">
        <w:rPr>
          <w:rFonts w:eastAsiaTheme="minorHAnsi"/>
          <w:strike/>
        </w:rPr>
        <w:t xml:space="preserve">who, according </w:t>
      </w:r>
      <w:r w:rsidRPr="0022637B">
        <w:rPr>
          <w:strike/>
        </w:rPr>
        <w:t>to North Carolina law,</w:t>
      </w:r>
      <w:r w:rsidRPr="0022637B">
        <w:t xml:space="preserve"> are responsible for the financial support of the individual whose eligibility for child care services is being determined. </w:t>
      </w:r>
      <w:r w:rsidRPr="0022637B">
        <w:rPr>
          <w:rFonts w:eastAsiaTheme="minorHAnsi"/>
          <w:strike/>
        </w:rPr>
        <w:t>Also for</w:t>
      </w:r>
      <w:r w:rsidRPr="0022637B">
        <w:t xml:space="preserve"> </w:t>
      </w:r>
      <w:r w:rsidRPr="0022637B">
        <w:rPr>
          <w:rFonts w:eastAsiaTheme="minorHAnsi"/>
          <w:u w:val="single"/>
        </w:rPr>
        <w:t>For</w:t>
      </w:r>
      <w:r w:rsidRPr="0022637B">
        <w:t xml:space="preserve"> the purpose of determining eligibility for child care services, the terms "income unit" and "family" </w:t>
      </w:r>
      <w:r w:rsidRPr="0022637B">
        <w:rPr>
          <w:strike/>
        </w:rPr>
        <w:t>are used interchangeably</w:t>
      </w:r>
      <w:r w:rsidRPr="0022637B">
        <w:t xml:space="preserve"> </w:t>
      </w:r>
      <w:r w:rsidRPr="0022637B">
        <w:rPr>
          <w:u w:val="single"/>
        </w:rPr>
        <w:t>shall have the same meaning</w:t>
      </w:r>
      <w:r w:rsidRPr="0022637B">
        <w:t xml:space="preserve"> in the </w:t>
      </w:r>
      <w:r w:rsidRPr="00A95B83">
        <w:t>r</w:t>
      </w:r>
      <w:r w:rsidRPr="00A95B83">
        <w:rPr>
          <w:rFonts w:eastAsiaTheme="minorHAnsi"/>
        </w:rPr>
        <w:t>ules</w:t>
      </w:r>
      <w:r w:rsidRPr="0022637B">
        <w:t xml:space="preserve"> in this </w:t>
      </w:r>
      <w:bookmarkStart w:id="8" w:name="_Hlk504544869"/>
      <w:r w:rsidRPr="0022637B">
        <w:rPr>
          <w:rFonts w:eastAsiaTheme="minorHAnsi"/>
          <w:strike/>
        </w:rPr>
        <w:t>Subchapter.</w:t>
      </w:r>
      <w:r w:rsidRPr="0022637B">
        <w:rPr>
          <w:rFonts w:eastAsiaTheme="minorHAnsi"/>
          <w:szCs w:val="22"/>
        </w:rPr>
        <w:t xml:space="preserve"> </w:t>
      </w:r>
      <w:r w:rsidRPr="0022637B">
        <w:rPr>
          <w:rFonts w:eastAsiaTheme="minorHAnsi"/>
          <w:u w:val="single"/>
        </w:rPr>
        <w:t>Chapter.</w:t>
      </w:r>
      <w:bookmarkEnd w:id="8"/>
    </w:p>
    <w:p w:rsidR="008545B9" w:rsidRPr="0022637B" w:rsidRDefault="008545B9" w:rsidP="008545B9">
      <w:pPr>
        <w:pStyle w:val="Paragraph"/>
        <w:rPr>
          <w:rFonts w:eastAsiaTheme="minorHAnsi"/>
        </w:rPr>
      </w:pPr>
      <w:r w:rsidRPr="0022637B">
        <w:t xml:space="preserve">(b)  </w:t>
      </w:r>
      <w:r w:rsidRPr="0022637B">
        <w:rPr>
          <w:u w:val="single"/>
        </w:rPr>
        <w:t xml:space="preserve">For the purposes of the </w:t>
      </w:r>
      <w:r>
        <w:rPr>
          <w:u w:val="single"/>
        </w:rPr>
        <w:t>r</w:t>
      </w:r>
      <w:r w:rsidRPr="0022637B">
        <w:rPr>
          <w:u w:val="single"/>
        </w:rPr>
        <w:t>ules in this Chapter, "income unit size" or "family size" mean the number of individuals in the income unit, and "gross income of the income unit" or "family income" mean the total amount of the income used to determine child care eligibility.</w:t>
      </w:r>
      <w:r w:rsidRPr="0022637B">
        <w:t xml:space="preserve"> </w:t>
      </w:r>
      <w:r w:rsidRPr="0022637B">
        <w:rPr>
          <w:strike/>
        </w:rPr>
        <w:t>When</w:t>
      </w:r>
      <w:r w:rsidRPr="0022637B">
        <w:rPr>
          <w:rFonts w:eastAsiaTheme="minorHAnsi"/>
          <w:strike/>
          <w:szCs w:val="22"/>
        </w:rPr>
        <w:t xml:space="preserve"> </w:t>
      </w:r>
      <w:r w:rsidRPr="0022637B">
        <w:rPr>
          <w:rFonts w:eastAsiaTheme="minorHAnsi"/>
          <w:strike/>
        </w:rPr>
        <w:t xml:space="preserve">the </w:t>
      </w:r>
      <w:r w:rsidRPr="0022637B">
        <w:rPr>
          <w:strike/>
        </w:rPr>
        <w:t xml:space="preserve">amount of income available to an individual is a condition of eligibility for child care services, </w:t>
      </w:r>
      <w:r w:rsidRPr="0022637B">
        <w:rPr>
          <w:rFonts w:eastAsiaTheme="minorHAnsi"/>
          <w:strike/>
        </w:rPr>
        <w:t>it is necessary to</w:t>
      </w:r>
      <w:r w:rsidRPr="0022637B">
        <w:rPr>
          <w:strike/>
        </w:rPr>
        <w:t xml:space="preserve"> </w:t>
      </w:r>
      <w:r w:rsidRPr="0022637B">
        <w:rPr>
          <w:rFonts w:eastAsiaTheme="minorHAnsi"/>
          <w:strike/>
        </w:rPr>
        <w:t>determine the number of persons in the individual's income unit and the amount of the gross income available to the income unit.</w:t>
      </w:r>
      <w:r w:rsidRPr="0022637B">
        <w:rPr>
          <w:strike/>
        </w:rPr>
        <w:t xml:space="preserve"> The number of individuals in the income unit is referred to as the "income unit size" or "family </w:t>
      </w:r>
      <w:r w:rsidRPr="0022637B">
        <w:rPr>
          <w:rFonts w:eastAsiaTheme="minorHAnsi"/>
          <w:strike/>
        </w:rPr>
        <w:t>size".</w:t>
      </w:r>
      <w:r>
        <w:rPr>
          <w:rFonts w:eastAsiaTheme="minorHAnsi"/>
          <w:strike/>
        </w:rPr>
        <w:t xml:space="preserve"> </w:t>
      </w:r>
      <w:r w:rsidRPr="0022637B">
        <w:rPr>
          <w:rFonts w:eastAsiaTheme="minorHAnsi"/>
          <w:strike/>
        </w:rPr>
        <w:t>These terms</w:t>
      </w:r>
      <w:r>
        <w:rPr>
          <w:strike/>
        </w:rPr>
        <w:t xml:space="preserve"> </w:t>
      </w:r>
      <w:r w:rsidRPr="0022637B">
        <w:rPr>
          <w:strike/>
        </w:rPr>
        <w:t xml:space="preserve">are used interchangeably in the </w:t>
      </w:r>
      <w:r w:rsidRPr="0022637B">
        <w:rPr>
          <w:rFonts w:eastAsiaTheme="minorHAnsi"/>
          <w:strike/>
        </w:rPr>
        <w:t>rules</w:t>
      </w:r>
      <w:r w:rsidRPr="0022637B">
        <w:rPr>
          <w:strike/>
        </w:rPr>
        <w:t xml:space="preserve"> in this </w:t>
      </w:r>
      <w:r w:rsidRPr="0022637B">
        <w:rPr>
          <w:rFonts w:eastAsiaTheme="minorHAnsi"/>
          <w:strike/>
        </w:rPr>
        <w:t xml:space="preserve">Subchapter. </w:t>
      </w:r>
      <w:r w:rsidRPr="0022637B">
        <w:rPr>
          <w:strike/>
        </w:rPr>
        <w:t xml:space="preserve">The total amount of the income used to determine child care eligibility is referred to as the "gross income of the income unit" or "family </w:t>
      </w:r>
      <w:r w:rsidRPr="0022637B">
        <w:rPr>
          <w:rFonts w:eastAsiaTheme="minorHAnsi"/>
          <w:strike/>
        </w:rPr>
        <w:t>income".</w:t>
      </w:r>
      <w:r>
        <w:rPr>
          <w:rFonts w:eastAsiaTheme="minorHAnsi"/>
          <w:strike/>
        </w:rPr>
        <w:t xml:space="preserve"> </w:t>
      </w:r>
      <w:r w:rsidRPr="0022637B">
        <w:rPr>
          <w:rFonts w:eastAsiaTheme="minorHAnsi"/>
          <w:strike/>
        </w:rPr>
        <w:t>These terms</w:t>
      </w:r>
      <w:r w:rsidRPr="0022637B">
        <w:rPr>
          <w:strike/>
        </w:rPr>
        <w:t xml:space="preserve"> are used interchangeably in the </w:t>
      </w:r>
      <w:r w:rsidRPr="0022637B">
        <w:rPr>
          <w:rFonts w:eastAsiaTheme="minorHAnsi"/>
          <w:strike/>
        </w:rPr>
        <w:t>rules</w:t>
      </w:r>
      <w:r w:rsidRPr="0022637B">
        <w:rPr>
          <w:strike/>
        </w:rPr>
        <w:t xml:space="preserve"> in this </w:t>
      </w:r>
      <w:r w:rsidRPr="0022637B">
        <w:rPr>
          <w:rFonts w:eastAsiaTheme="minorHAnsi"/>
          <w:strike/>
        </w:rPr>
        <w:t>Subchapter.</w:t>
      </w:r>
    </w:p>
    <w:p w:rsidR="008545B9" w:rsidRPr="0022637B" w:rsidRDefault="008545B9" w:rsidP="008545B9">
      <w:pPr>
        <w:pStyle w:val="Paragraph"/>
      </w:pPr>
      <w:r w:rsidRPr="0022637B">
        <w:rPr>
          <w:rFonts w:eastAsiaTheme="minorHAnsi"/>
          <w:u w:val="single"/>
        </w:rPr>
        <w:t xml:space="preserve">(c) </w:t>
      </w:r>
      <w:r w:rsidRPr="0022637B">
        <w:rPr>
          <w:u w:val="single"/>
        </w:rPr>
        <w:t xml:space="preserve"> If an individual meets any of the criteria set forth in 10A NCAC 10 .0905 or .0907</w:t>
      </w:r>
      <w:r w:rsidRPr="0022637B">
        <w:rPr>
          <w:rFonts w:eastAsiaTheme="minorHAnsi"/>
          <w:u w:val="single"/>
        </w:rPr>
        <w:t xml:space="preserve">, the </w:t>
      </w:r>
      <w:r w:rsidRPr="0022637B">
        <w:rPr>
          <w:u w:val="single"/>
        </w:rPr>
        <w:t>Local Purchasing Agency shall determine:</w:t>
      </w:r>
    </w:p>
    <w:p w:rsidR="008545B9" w:rsidRPr="0022637B" w:rsidRDefault="008545B9" w:rsidP="008545B9">
      <w:pPr>
        <w:pStyle w:val="SubParagraph"/>
        <w:tabs>
          <w:tab w:val="clear" w:pos="1800"/>
        </w:tabs>
      </w:pPr>
      <w:r w:rsidRPr="0022637B">
        <w:rPr>
          <w:rFonts w:eastAsiaTheme="minorHAnsi"/>
          <w:u w:val="single"/>
        </w:rPr>
        <w:t>(1)</w:t>
      </w:r>
      <w:bookmarkStart w:id="9" w:name="_Hlk511824316"/>
      <w:r w:rsidRPr="0022637B">
        <w:rPr>
          <w:rFonts w:eastAsiaTheme="minorHAnsi"/>
        </w:rPr>
        <w:tab/>
      </w:r>
      <w:r w:rsidRPr="0022637B">
        <w:rPr>
          <w:rFonts w:eastAsiaTheme="minorHAnsi"/>
          <w:u w:val="single"/>
        </w:rPr>
        <w:t>the number of persons in the individual's income unit</w:t>
      </w:r>
      <w:bookmarkEnd w:id="9"/>
      <w:r w:rsidRPr="0022637B">
        <w:rPr>
          <w:rFonts w:eastAsiaTheme="minorHAnsi"/>
          <w:u w:val="single"/>
        </w:rPr>
        <w:t xml:space="preserve"> through </w:t>
      </w:r>
      <w:r w:rsidRPr="0022637B">
        <w:rPr>
          <w:u w:val="single"/>
        </w:rPr>
        <w:t>the eligibility application in NC FAST</w:t>
      </w:r>
      <w:r>
        <w:rPr>
          <w:u w:val="single"/>
        </w:rPr>
        <w:t xml:space="preserve"> </w:t>
      </w:r>
      <w:r w:rsidRPr="0022637B">
        <w:rPr>
          <w:u w:val="single"/>
        </w:rPr>
        <w:t>or through the eligibility interview process; and</w:t>
      </w:r>
    </w:p>
    <w:p w:rsidR="008545B9" w:rsidRPr="0022637B" w:rsidRDefault="008545B9" w:rsidP="008545B9">
      <w:pPr>
        <w:pStyle w:val="SubParagraph"/>
        <w:tabs>
          <w:tab w:val="clear" w:pos="1800"/>
        </w:tabs>
      </w:pPr>
      <w:r w:rsidRPr="0022637B">
        <w:rPr>
          <w:u w:val="single"/>
        </w:rPr>
        <w:t>(2)</w:t>
      </w:r>
      <w:r w:rsidRPr="0022637B">
        <w:rPr>
          <w:rFonts w:eastAsiaTheme="minorHAnsi"/>
          <w:szCs w:val="22"/>
        </w:rPr>
        <w:tab/>
      </w:r>
      <w:r w:rsidRPr="0022637B">
        <w:rPr>
          <w:u w:val="single"/>
        </w:rPr>
        <w:t xml:space="preserve">the amount of gross income available to the income </w:t>
      </w:r>
      <w:r w:rsidRPr="0022637B">
        <w:rPr>
          <w:rFonts w:eastAsiaTheme="minorHAnsi"/>
          <w:u w:val="single"/>
        </w:rPr>
        <w:t xml:space="preserve">unit </w:t>
      </w:r>
      <w:r w:rsidRPr="0022637B">
        <w:rPr>
          <w:u w:val="single"/>
        </w:rPr>
        <w:t>in accordance with 10A</w:t>
      </w:r>
      <w:r>
        <w:rPr>
          <w:u w:val="single"/>
        </w:rPr>
        <w:t xml:space="preserve"> </w:t>
      </w:r>
      <w:r w:rsidRPr="0022637B">
        <w:rPr>
          <w:u w:val="single"/>
        </w:rPr>
        <w:t>NCAC 10 .1006</w:t>
      </w:r>
      <w:r w:rsidRPr="0022637B">
        <w:rPr>
          <w:rFonts w:eastAsiaTheme="minorHAnsi"/>
          <w:szCs w:val="22"/>
          <w:u w:val="single"/>
        </w:rPr>
        <w:t>.</w:t>
      </w:r>
    </w:p>
    <w:p w:rsidR="008545B9" w:rsidRPr="0022637B" w:rsidRDefault="008545B9" w:rsidP="008545B9">
      <w:pPr>
        <w:pStyle w:val="Paragraph"/>
      </w:pPr>
      <w:r w:rsidRPr="0022637B">
        <w:rPr>
          <w:strike/>
        </w:rPr>
        <w:t>(c)</w:t>
      </w:r>
      <w:r w:rsidRPr="0022637B">
        <w:rPr>
          <w:u w:val="single"/>
        </w:rPr>
        <w:t>(d)</w:t>
      </w:r>
      <w:r w:rsidRPr="0022637B">
        <w:t xml:space="preserve">  </w:t>
      </w:r>
      <w:r w:rsidRPr="0022637B">
        <w:rPr>
          <w:rFonts w:eastAsiaTheme="minorHAnsi"/>
          <w:strike/>
        </w:rPr>
        <w:t>Child care services may be provided to individuals other than those described in 10A NCAC 10 .0906 and in Rule .1004 of this Section provided the gross annual income of the individual's income unit does not exceed the state's maximum income eligibility limit (as defined in Rule .1003 of this Section) for the number of persons in that income unit.</w:t>
      </w:r>
      <w:r w:rsidRPr="0022637B">
        <w:rPr>
          <w:rFonts w:eastAsiaTheme="minorHAnsi"/>
          <w:szCs w:val="22"/>
        </w:rPr>
        <w:t xml:space="preserve"> </w:t>
      </w:r>
      <w:r w:rsidRPr="0022637B">
        <w:rPr>
          <w:u w:val="single"/>
        </w:rPr>
        <w:t xml:space="preserve">Individuals who meet any of the criteria set forth in 10A NCAC 10 .0905 or .0907 shall be eligible to receive Subsidized Child Care Services, </w:t>
      </w:r>
      <w:r w:rsidRPr="0022637B">
        <w:rPr>
          <w:rFonts w:eastAsiaTheme="minorHAnsi"/>
          <w:u w:val="single"/>
        </w:rPr>
        <w:t>provided that</w:t>
      </w:r>
      <w:r w:rsidRPr="0022637B">
        <w:rPr>
          <w:u w:val="single"/>
        </w:rPr>
        <w:t>:</w:t>
      </w:r>
    </w:p>
    <w:p w:rsidR="008545B9" w:rsidRPr="0022637B" w:rsidRDefault="008545B9" w:rsidP="008545B9">
      <w:pPr>
        <w:pStyle w:val="SubParagraph"/>
        <w:tabs>
          <w:tab w:val="clear" w:pos="1800"/>
        </w:tabs>
      </w:pPr>
      <w:r w:rsidRPr="0022637B">
        <w:rPr>
          <w:u w:val="single"/>
        </w:rPr>
        <w:t>(1)</w:t>
      </w:r>
      <w:r w:rsidRPr="0022637B">
        <w:rPr>
          <w:rFonts w:eastAsiaTheme="minorHAnsi"/>
          <w:szCs w:val="22"/>
        </w:rPr>
        <w:tab/>
      </w:r>
      <w:r w:rsidRPr="0022637B">
        <w:rPr>
          <w:u w:val="single"/>
        </w:rPr>
        <w:t>for initial eligibility and annual redeterminations, the gross income of the income unit:</w:t>
      </w:r>
    </w:p>
    <w:p w:rsidR="008545B9" w:rsidRPr="0022637B" w:rsidRDefault="008545B9" w:rsidP="008545B9">
      <w:pPr>
        <w:pStyle w:val="Part"/>
        <w:tabs>
          <w:tab w:val="clear" w:pos="2520"/>
        </w:tabs>
      </w:pPr>
      <w:r w:rsidRPr="0022637B">
        <w:rPr>
          <w:u w:val="single"/>
        </w:rPr>
        <w:t>(A)</w:t>
      </w:r>
      <w:r w:rsidRPr="0022637B">
        <w:rPr>
          <w:rFonts w:eastAsiaTheme="minorHAnsi"/>
          <w:szCs w:val="22"/>
        </w:rPr>
        <w:tab/>
      </w:r>
      <w:r w:rsidRPr="0022637B">
        <w:rPr>
          <w:u w:val="single"/>
        </w:rPr>
        <w:t xml:space="preserve">for children ages 0 to 5 years old </w:t>
      </w:r>
      <w:r w:rsidRPr="0022637B">
        <w:rPr>
          <w:rFonts w:eastAsiaTheme="minorHAnsi"/>
          <w:u w:val="single"/>
        </w:rPr>
        <w:t xml:space="preserve">shall not exceed the state's maximum income </w:t>
      </w:r>
      <w:r w:rsidRPr="003F1D1F">
        <w:rPr>
          <w:rFonts w:eastAsiaTheme="minorHAnsi"/>
          <w:u w:val="single"/>
        </w:rPr>
        <w:t>eligibility li</w:t>
      </w:r>
      <w:r w:rsidRPr="0022637B">
        <w:rPr>
          <w:rFonts w:eastAsiaTheme="minorHAnsi"/>
          <w:u w:val="single"/>
        </w:rPr>
        <w:t xml:space="preserve">mit </w:t>
      </w:r>
      <w:r w:rsidRPr="0022637B">
        <w:rPr>
          <w:u w:val="single"/>
        </w:rPr>
        <w:t xml:space="preserve">of 200 percent of the federal poverty level as set forth in </w:t>
      </w:r>
      <w:r w:rsidRPr="0022637B">
        <w:rPr>
          <w:rFonts w:eastAsiaTheme="minorHAnsi"/>
          <w:u w:val="single"/>
        </w:rPr>
        <w:t>82 FR 8831, incorporated</w:t>
      </w:r>
      <w:r>
        <w:rPr>
          <w:rFonts w:eastAsiaTheme="minorHAnsi"/>
          <w:u w:val="single"/>
        </w:rPr>
        <w:t xml:space="preserve"> </w:t>
      </w:r>
      <w:r w:rsidRPr="0022637B">
        <w:rPr>
          <w:rFonts w:eastAsiaTheme="minorHAnsi"/>
          <w:u w:val="single"/>
        </w:rPr>
        <w:t>by reference, including subsequent amendments and editions, for the number of persons in</w:t>
      </w:r>
      <w:r>
        <w:rPr>
          <w:rFonts w:eastAsiaTheme="minorHAnsi"/>
          <w:u w:val="single"/>
        </w:rPr>
        <w:t xml:space="preserve"> </w:t>
      </w:r>
      <w:r w:rsidRPr="0022637B">
        <w:rPr>
          <w:rFonts w:eastAsiaTheme="minorHAnsi"/>
          <w:u w:val="single"/>
        </w:rPr>
        <w:t xml:space="preserve">that income </w:t>
      </w:r>
      <w:r w:rsidRPr="0022637B">
        <w:rPr>
          <w:u w:val="single"/>
        </w:rPr>
        <w:t>unit;</w:t>
      </w:r>
    </w:p>
    <w:p w:rsidR="008545B9" w:rsidRPr="0022637B" w:rsidRDefault="008545B9" w:rsidP="008545B9">
      <w:pPr>
        <w:pStyle w:val="Part"/>
        <w:tabs>
          <w:tab w:val="clear" w:pos="2520"/>
        </w:tabs>
        <w:rPr>
          <w:rFonts w:eastAsiaTheme="minorHAnsi"/>
        </w:rPr>
      </w:pPr>
      <w:r w:rsidRPr="0022637B">
        <w:rPr>
          <w:u w:val="single"/>
        </w:rPr>
        <w:t>(B)</w:t>
      </w:r>
      <w:r w:rsidRPr="0022637B">
        <w:rPr>
          <w:rFonts w:eastAsiaTheme="minorHAnsi"/>
          <w:szCs w:val="22"/>
        </w:rPr>
        <w:tab/>
      </w:r>
      <w:r w:rsidRPr="0022637B">
        <w:rPr>
          <w:u w:val="single"/>
        </w:rPr>
        <w:t xml:space="preserve">for children ages 6 to 12 years old shall not exceed the state's maximum income </w:t>
      </w:r>
      <w:r w:rsidRPr="003F1D1F">
        <w:rPr>
          <w:u w:val="single"/>
        </w:rPr>
        <w:t>eligibility</w:t>
      </w:r>
      <w:r w:rsidRPr="003F1D1F">
        <w:rPr>
          <w:rFonts w:eastAsiaTheme="minorHAnsi"/>
          <w:szCs w:val="22"/>
          <w:u w:val="single"/>
        </w:rPr>
        <w:t xml:space="preserve"> </w:t>
      </w:r>
      <w:r w:rsidRPr="003F1D1F">
        <w:rPr>
          <w:u w:val="single"/>
        </w:rPr>
        <w:t>limit</w:t>
      </w:r>
      <w:r w:rsidRPr="0022637B">
        <w:rPr>
          <w:u w:val="single"/>
        </w:rPr>
        <w:t xml:space="preserve"> of 133 percent of the federal poverty level as set forth </w:t>
      </w:r>
      <w:r w:rsidRPr="0022637B">
        <w:rPr>
          <w:u w:val="single"/>
        </w:rPr>
        <w:lastRenderedPageBreak/>
        <w:t xml:space="preserve">in </w:t>
      </w:r>
      <w:r w:rsidRPr="0022637B">
        <w:rPr>
          <w:rFonts w:eastAsiaTheme="minorHAnsi"/>
          <w:u w:val="single"/>
        </w:rPr>
        <w:t>82 FR 8831 for the number</w:t>
      </w:r>
      <w:r>
        <w:rPr>
          <w:rFonts w:eastAsiaTheme="minorHAnsi"/>
          <w:u w:val="single"/>
        </w:rPr>
        <w:t xml:space="preserve"> </w:t>
      </w:r>
      <w:r w:rsidRPr="0022637B">
        <w:rPr>
          <w:rFonts w:eastAsiaTheme="minorHAnsi"/>
          <w:u w:val="single"/>
        </w:rPr>
        <w:t>of persons in that income unit; or</w:t>
      </w:r>
    </w:p>
    <w:p w:rsidR="008545B9" w:rsidRPr="0022637B" w:rsidRDefault="008545B9" w:rsidP="008545B9">
      <w:pPr>
        <w:pStyle w:val="Part"/>
        <w:tabs>
          <w:tab w:val="clear" w:pos="2520"/>
        </w:tabs>
      </w:pPr>
      <w:r w:rsidRPr="0022637B">
        <w:rPr>
          <w:u w:val="single"/>
        </w:rPr>
        <w:t>(C)</w:t>
      </w:r>
      <w:r w:rsidRPr="0022637B">
        <w:rPr>
          <w:rFonts w:eastAsiaTheme="minorHAnsi"/>
          <w:szCs w:val="22"/>
        </w:rPr>
        <w:tab/>
      </w:r>
      <w:r w:rsidRPr="0022637B">
        <w:rPr>
          <w:u w:val="single"/>
        </w:rPr>
        <w:t>for any child with special needs as defined 10A NCAC 10 .0910 shall not exceed the</w:t>
      </w:r>
      <w:r>
        <w:rPr>
          <w:u w:val="single"/>
        </w:rPr>
        <w:t xml:space="preserve"> </w:t>
      </w:r>
      <w:r w:rsidRPr="0022637B">
        <w:rPr>
          <w:u w:val="single"/>
        </w:rPr>
        <w:t>state's maximum income eligibility limit of 200 percent of the federal poverty level as set</w:t>
      </w:r>
      <w:r>
        <w:rPr>
          <w:u w:val="single"/>
        </w:rPr>
        <w:t xml:space="preserve"> </w:t>
      </w:r>
      <w:r w:rsidRPr="0022637B">
        <w:rPr>
          <w:u w:val="single"/>
        </w:rPr>
        <w:t xml:space="preserve">forth in </w:t>
      </w:r>
      <w:r w:rsidRPr="0022637B">
        <w:rPr>
          <w:rFonts w:eastAsiaTheme="minorHAnsi"/>
          <w:u w:val="single"/>
        </w:rPr>
        <w:t>82 FR 8831</w:t>
      </w:r>
      <w:r w:rsidRPr="0022637B">
        <w:rPr>
          <w:u w:val="single"/>
        </w:rPr>
        <w:t xml:space="preserve"> for the number of persons in that income unit.</w:t>
      </w:r>
    </w:p>
    <w:p w:rsidR="008545B9" w:rsidRPr="0022637B" w:rsidRDefault="008545B9" w:rsidP="008545B9">
      <w:pPr>
        <w:pStyle w:val="SubParagraph"/>
        <w:tabs>
          <w:tab w:val="clear" w:pos="1800"/>
        </w:tabs>
      </w:pPr>
      <w:r w:rsidRPr="0022637B">
        <w:rPr>
          <w:u w:val="single"/>
        </w:rPr>
        <w:t>(2)</w:t>
      </w:r>
      <w:r w:rsidRPr="0022637B">
        <w:rPr>
          <w:rFonts w:eastAsiaTheme="minorHAnsi"/>
          <w:szCs w:val="22"/>
        </w:rPr>
        <w:tab/>
      </w:r>
      <w:r w:rsidRPr="0022637B">
        <w:rPr>
          <w:u w:val="single"/>
        </w:rPr>
        <w:t>for individuals whose income increases during the annual eligibility period, the maximum income</w:t>
      </w:r>
      <w:r>
        <w:rPr>
          <w:u w:val="single"/>
        </w:rPr>
        <w:t xml:space="preserve"> </w:t>
      </w:r>
      <w:r w:rsidRPr="0022637B">
        <w:rPr>
          <w:u w:val="single"/>
        </w:rPr>
        <w:t>eligibility limit for children of all ages and special needs status shall not exceed 85 percent of the</w:t>
      </w:r>
      <w:r>
        <w:rPr>
          <w:u w:val="single"/>
        </w:rPr>
        <w:t xml:space="preserve"> </w:t>
      </w:r>
      <w:r w:rsidRPr="0022637B">
        <w:rPr>
          <w:u w:val="single"/>
        </w:rPr>
        <w:t xml:space="preserve">state median income as set forth in </w:t>
      </w:r>
      <w:r w:rsidRPr="0022637B">
        <w:rPr>
          <w:rFonts w:eastAsiaTheme="minorHAnsi"/>
          <w:u w:val="single"/>
        </w:rPr>
        <w:t>82 FR 8831</w:t>
      </w:r>
      <w:r w:rsidRPr="0022637B">
        <w:rPr>
          <w:u w:val="single"/>
        </w:rPr>
        <w:t xml:space="preserve"> for that income unit size.</w:t>
      </w:r>
    </w:p>
    <w:p w:rsidR="008545B9" w:rsidRPr="0022637B" w:rsidRDefault="008545B9" w:rsidP="008545B9">
      <w:pPr>
        <w:pStyle w:val="Paragraph"/>
      </w:pPr>
      <w:r w:rsidRPr="0022637B">
        <w:rPr>
          <w:strike/>
        </w:rPr>
        <w:t>(d)</w:t>
      </w:r>
      <w:r w:rsidRPr="0022637B">
        <w:rPr>
          <w:u w:val="single"/>
        </w:rPr>
        <w:t>(e)</w:t>
      </w:r>
      <w:r w:rsidRPr="0022637B">
        <w:t xml:space="preserve">  The following </w:t>
      </w:r>
      <w:r w:rsidRPr="0022637B">
        <w:rPr>
          <w:rFonts w:eastAsiaTheme="minorHAnsi"/>
          <w:strike/>
        </w:rPr>
        <w:t>are defined as</w:t>
      </w:r>
      <w:r w:rsidRPr="0022637B">
        <w:t xml:space="preserve"> </w:t>
      </w:r>
      <w:r w:rsidRPr="0022637B">
        <w:rPr>
          <w:u w:val="single"/>
        </w:rPr>
        <w:t xml:space="preserve">individuals living in a residence </w:t>
      </w:r>
      <w:r w:rsidRPr="0022637B">
        <w:rPr>
          <w:rFonts w:eastAsiaTheme="minorHAnsi"/>
          <w:u w:val="single"/>
        </w:rPr>
        <w:t>shall be</w:t>
      </w:r>
      <w:r w:rsidRPr="0022637B">
        <w:rPr>
          <w:rFonts w:eastAsiaTheme="minorHAnsi"/>
          <w:szCs w:val="22"/>
        </w:rPr>
        <w:t xml:space="preserve"> </w:t>
      </w:r>
      <w:r w:rsidRPr="0022637B">
        <w:t xml:space="preserve">separate income units for the purposes of determining eligibility </w:t>
      </w:r>
      <w:r w:rsidRPr="0022637B">
        <w:rPr>
          <w:strike/>
        </w:rPr>
        <w:t>and client fees</w:t>
      </w:r>
      <w:r w:rsidRPr="0022637B">
        <w:t xml:space="preserve"> for child care services:</w:t>
      </w:r>
    </w:p>
    <w:p w:rsidR="008545B9" w:rsidRPr="0022637B" w:rsidRDefault="008545B9" w:rsidP="008545B9">
      <w:pPr>
        <w:pStyle w:val="SubParagraph"/>
        <w:tabs>
          <w:tab w:val="clear" w:pos="1800"/>
        </w:tabs>
      </w:pPr>
      <w:r w:rsidRPr="0022637B">
        <w:t>(1)</w:t>
      </w:r>
      <w:r w:rsidRPr="0022637B">
        <w:tab/>
      </w:r>
      <w:r w:rsidRPr="0022637B">
        <w:rPr>
          <w:strike/>
        </w:rPr>
        <w:t>Biological</w:t>
      </w:r>
      <w:r w:rsidRPr="0022637B">
        <w:t xml:space="preserve"> </w:t>
      </w:r>
      <w:r w:rsidRPr="0022637B">
        <w:rPr>
          <w:u w:val="single"/>
        </w:rPr>
        <w:t>biological</w:t>
      </w:r>
      <w:r w:rsidRPr="0022637B">
        <w:t xml:space="preserve"> and adoptive parents and their minor children.</w:t>
      </w:r>
      <w:r>
        <w:t xml:space="preserve"> </w:t>
      </w:r>
      <w:r w:rsidRPr="0022637B">
        <w:t xml:space="preserve">A step-parent shall be included in the income unit with </w:t>
      </w:r>
      <w:r w:rsidRPr="0022637B">
        <w:rPr>
          <w:rFonts w:eastAsiaTheme="minorHAnsi"/>
          <w:strike/>
        </w:rPr>
        <w:t>his/her</w:t>
      </w:r>
      <w:r w:rsidRPr="0022637B">
        <w:t xml:space="preserve"> </w:t>
      </w:r>
      <w:r w:rsidRPr="0022637B">
        <w:rPr>
          <w:rFonts w:eastAsiaTheme="minorHAnsi"/>
          <w:u w:val="single"/>
        </w:rPr>
        <w:t>his or her</w:t>
      </w:r>
      <w:r w:rsidRPr="0022637B">
        <w:t xml:space="preserve"> spouse </w:t>
      </w:r>
      <w:r w:rsidRPr="0022637B">
        <w:rPr>
          <w:strike/>
        </w:rPr>
        <w:t>when</w:t>
      </w:r>
      <w:r w:rsidRPr="0022637B">
        <w:t xml:space="preserve"> </w:t>
      </w:r>
      <w:r w:rsidRPr="0022637B">
        <w:rPr>
          <w:u w:val="single"/>
        </w:rPr>
        <w:t>if</w:t>
      </w:r>
      <w:r w:rsidRPr="0022637B">
        <w:t xml:space="preserve"> the children in need of care include </w:t>
      </w:r>
      <w:r w:rsidRPr="0022637B">
        <w:rPr>
          <w:u w:val="single"/>
        </w:rPr>
        <w:t>the step-parent and spouse's</w:t>
      </w:r>
      <w:r w:rsidRPr="0022637B">
        <w:t xml:space="preserve"> </w:t>
      </w:r>
      <w:r w:rsidRPr="0022637B">
        <w:rPr>
          <w:strike/>
        </w:rPr>
        <w:t>their</w:t>
      </w:r>
      <w:r w:rsidRPr="0022637B">
        <w:t xml:space="preserve"> biological or adoptive </w:t>
      </w:r>
      <w:r w:rsidRPr="0022637B">
        <w:rPr>
          <w:strike/>
        </w:rPr>
        <w:t>child</w:t>
      </w:r>
      <w:r w:rsidRPr="0022637B">
        <w:t xml:space="preserve"> </w:t>
      </w:r>
      <w:r w:rsidRPr="0022637B">
        <w:rPr>
          <w:u w:val="single"/>
        </w:rPr>
        <w:t>children</w:t>
      </w:r>
      <w:r w:rsidRPr="0022637B">
        <w:t xml:space="preserve"> and step-siblings;</w:t>
      </w:r>
    </w:p>
    <w:p w:rsidR="008545B9" w:rsidRPr="0022637B" w:rsidRDefault="008545B9" w:rsidP="008545B9">
      <w:pPr>
        <w:pStyle w:val="SubParagraph"/>
        <w:tabs>
          <w:tab w:val="clear" w:pos="1800"/>
        </w:tabs>
      </w:pPr>
      <w:r w:rsidRPr="0022637B">
        <w:t>(2)</w:t>
      </w:r>
      <w:r w:rsidRPr="0022637B">
        <w:tab/>
      </w:r>
      <w:r w:rsidRPr="0022637B">
        <w:rPr>
          <w:strike/>
        </w:rPr>
        <w:t>A</w:t>
      </w:r>
      <w:r w:rsidRPr="0022637B">
        <w:t xml:space="preserve"> </w:t>
      </w:r>
      <w:r w:rsidRPr="0022637B">
        <w:rPr>
          <w:u w:val="single"/>
        </w:rPr>
        <w:t>a</w:t>
      </w:r>
      <w:r w:rsidRPr="0022637B">
        <w:t xml:space="preserve"> minor parent and his or her children;</w:t>
      </w:r>
    </w:p>
    <w:p w:rsidR="008545B9" w:rsidRPr="0022637B" w:rsidRDefault="008545B9" w:rsidP="008545B9">
      <w:pPr>
        <w:pStyle w:val="SubParagraph"/>
        <w:tabs>
          <w:tab w:val="clear" w:pos="1800"/>
        </w:tabs>
      </w:pPr>
      <w:r w:rsidRPr="0022637B">
        <w:t>(3)</w:t>
      </w:r>
      <w:r w:rsidRPr="0022637B">
        <w:tab/>
      </w:r>
      <w:r w:rsidRPr="0022637B">
        <w:rPr>
          <w:rFonts w:eastAsiaTheme="minorHAnsi"/>
          <w:strike/>
        </w:rPr>
        <w:t>Each</w:t>
      </w:r>
      <w:r w:rsidRPr="0022637B">
        <w:rPr>
          <w:rFonts w:eastAsiaTheme="minorHAnsi"/>
          <w:szCs w:val="22"/>
        </w:rPr>
        <w:t xml:space="preserve"> </w:t>
      </w:r>
      <w:r w:rsidRPr="0022637B">
        <w:rPr>
          <w:rFonts w:eastAsiaTheme="minorHAnsi"/>
          <w:u w:val="single"/>
        </w:rPr>
        <w:t>each</w:t>
      </w:r>
      <w:r w:rsidRPr="0022637B">
        <w:rPr>
          <w:rFonts w:eastAsiaTheme="minorHAnsi"/>
          <w:szCs w:val="22"/>
          <w:u w:val="single"/>
        </w:rPr>
        <w:t xml:space="preserve"> </w:t>
      </w:r>
      <w:r w:rsidRPr="0022637B">
        <w:rPr>
          <w:u w:val="single"/>
        </w:rPr>
        <w:t>person 18 years of age or older;</w:t>
      </w:r>
      <w:r w:rsidRPr="0022637B">
        <w:rPr>
          <w:rFonts w:eastAsiaTheme="minorHAnsi"/>
          <w:szCs w:val="22"/>
        </w:rPr>
        <w:t xml:space="preserve"> </w:t>
      </w:r>
      <w:r w:rsidRPr="0022637B">
        <w:rPr>
          <w:strike/>
        </w:rPr>
        <w:t>adult whether related or unrelated, other than spouses</w:t>
      </w:r>
      <w:r w:rsidRPr="0022637B">
        <w:rPr>
          <w:rFonts w:eastAsiaTheme="minorHAnsi"/>
          <w:strike/>
          <w:szCs w:val="22"/>
        </w:rPr>
        <w:t>;</w:t>
      </w:r>
      <w:r w:rsidRPr="0022637B">
        <w:t xml:space="preserve"> and</w:t>
      </w:r>
    </w:p>
    <w:p w:rsidR="008545B9" w:rsidRPr="0022637B" w:rsidRDefault="008545B9" w:rsidP="008545B9">
      <w:pPr>
        <w:pStyle w:val="SubParagraph"/>
        <w:tabs>
          <w:tab w:val="clear" w:pos="1800"/>
        </w:tabs>
      </w:pPr>
      <w:r w:rsidRPr="0022637B">
        <w:t>(4)</w:t>
      </w:r>
      <w:r w:rsidRPr="0022637B">
        <w:tab/>
      </w:r>
      <w:r w:rsidRPr="0022637B">
        <w:rPr>
          <w:strike/>
        </w:rPr>
        <w:t>Each</w:t>
      </w:r>
      <w:r w:rsidRPr="0022637B">
        <w:t xml:space="preserve"> </w:t>
      </w:r>
      <w:r w:rsidRPr="0022637B">
        <w:rPr>
          <w:u w:val="single"/>
        </w:rPr>
        <w:t>each</w:t>
      </w:r>
      <w:r w:rsidRPr="0022637B">
        <w:t xml:space="preserve"> child living with anyone other than their biological or adoptive parents.</w:t>
      </w:r>
    </w:p>
    <w:p w:rsidR="008545B9" w:rsidRPr="0022637B" w:rsidRDefault="008545B9" w:rsidP="008545B9">
      <w:pPr>
        <w:pStyle w:val="Paragraph"/>
      </w:pPr>
      <w:r w:rsidRPr="0022637B">
        <w:rPr>
          <w:strike/>
        </w:rPr>
        <w:t>(e)</w:t>
      </w:r>
      <w:r w:rsidRPr="0022637B">
        <w:rPr>
          <w:u w:val="single"/>
        </w:rPr>
        <w:t>(f)</w:t>
      </w:r>
      <w:r w:rsidRPr="0022637B">
        <w:t xml:space="preserve"> </w:t>
      </w:r>
      <w:r w:rsidRPr="0022637B">
        <w:rPr>
          <w:rFonts w:eastAsiaTheme="minorHAnsi"/>
          <w:szCs w:val="22"/>
        </w:rPr>
        <w:t xml:space="preserve"> </w:t>
      </w:r>
      <w:r w:rsidRPr="0022637B">
        <w:t xml:space="preserve">Income to be considered when computing the gross income of the income unit </w:t>
      </w:r>
      <w:r w:rsidRPr="0022637B">
        <w:rPr>
          <w:strike/>
        </w:rPr>
        <w:t>is as follows:</w:t>
      </w:r>
      <w:r w:rsidRPr="0022637B">
        <w:t xml:space="preserve"> </w:t>
      </w:r>
      <w:r w:rsidRPr="0022637B">
        <w:rPr>
          <w:u w:val="single"/>
        </w:rPr>
        <w:t>shall include:</w:t>
      </w:r>
    </w:p>
    <w:p w:rsidR="008545B9" w:rsidRPr="0022637B" w:rsidRDefault="008545B9" w:rsidP="008545B9">
      <w:pPr>
        <w:pStyle w:val="SubParagraph"/>
        <w:tabs>
          <w:tab w:val="clear" w:pos="1800"/>
        </w:tabs>
      </w:pPr>
      <w:r w:rsidRPr="0022637B">
        <w:t>(1)</w:t>
      </w:r>
      <w:r w:rsidRPr="0022637B">
        <w:tab/>
      </w:r>
      <w:r w:rsidRPr="0022637B">
        <w:rPr>
          <w:strike/>
        </w:rPr>
        <w:t>Gross</w:t>
      </w:r>
      <w:r w:rsidRPr="0022637B">
        <w:t xml:space="preserve"> </w:t>
      </w:r>
      <w:r w:rsidRPr="0022637B">
        <w:rPr>
          <w:u w:val="single"/>
        </w:rPr>
        <w:t>gross</w:t>
      </w:r>
      <w:r w:rsidRPr="0022637B">
        <w:t xml:space="preserve"> earned wages or </w:t>
      </w:r>
      <w:r w:rsidRPr="0022637B">
        <w:rPr>
          <w:strike/>
        </w:rPr>
        <w:t>salary</w:t>
      </w:r>
      <w:r w:rsidRPr="0022637B">
        <w:t xml:space="preserve"> </w:t>
      </w:r>
      <w:r w:rsidRPr="0022637B">
        <w:rPr>
          <w:u w:val="single"/>
        </w:rPr>
        <w:t>salary, which are defined as</w:t>
      </w:r>
      <w:r w:rsidRPr="0022637B">
        <w:rPr>
          <w:rFonts w:eastAsiaTheme="minorHAnsi"/>
          <w:szCs w:val="22"/>
        </w:rPr>
        <w:t xml:space="preserve"> </w:t>
      </w:r>
      <w:r w:rsidRPr="0022637B">
        <w:rPr>
          <w:rFonts w:eastAsiaTheme="minorHAnsi"/>
          <w:strike/>
        </w:rPr>
        <w:t>(earnings</w:t>
      </w:r>
      <w:r w:rsidRPr="0022637B">
        <w:t xml:space="preserve"> </w:t>
      </w:r>
      <w:r w:rsidRPr="0022637B">
        <w:rPr>
          <w:rFonts w:eastAsiaTheme="minorHAnsi"/>
          <w:u w:val="single"/>
        </w:rPr>
        <w:t>earnings</w:t>
      </w:r>
      <w:r w:rsidRPr="0022637B">
        <w:t xml:space="preserve"> received for work performed as an employee, including wages, salary, commissions, tips, piece-rate payments, and cash bonuses earned, before any deductions </w:t>
      </w:r>
      <w:r w:rsidRPr="0022637B">
        <w:rPr>
          <w:strike/>
        </w:rPr>
        <w:t>are made</w:t>
      </w:r>
      <w:r w:rsidRPr="0022637B">
        <w:t xml:space="preserve"> </w:t>
      </w:r>
      <w:r w:rsidRPr="0022637B">
        <w:rPr>
          <w:u w:val="single"/>
        </w:rPr>
        <w:t>such as</w:t>
      </w:r>
      <w:r w:rsidRPr="0022637B">
        <w:t xml:space="preserve"> for taxes, bonds, pensions, </w:t>
      </w:r>
      <w:r w:rsidRPr="0022637B">
        <w:rPr>
          <w:u w:val="single"/>
        </w:rPr>
        <w:t>and</w:t>
      </w:r>
      <w:r w:rsidRPr="0022637B">
        <w:t xml:space="preserve"> union </w:t>
      </w:r>
      <w:r w:rsidRPr="0022637B">
        <w:rPr>
          <w:u w:val="single"/>
        </w:rPr>
        <w:t>dues;</w:t>
      </w:r>
      <w:r w:rsidRPr="0022637B">
        <w:t xml:space="preserve"> </w:t>
      </w:r>
      <w:r w:rsidRPr="0022637B">
        <w:rPr>
          <w:strike/>
        </w:rPr>
        <w:t xml:space="preserve">dues, </w:t>
      </w:r>
      <w:r w:rsidRPr="0022637B">
        <w:rPr>
          <w:rFonts w:eastAsiaTheme="minorHAnsi"/>
          <w:strike/>
        </w:rPr>
        <w:t>etc.);</w:t>
      </w:r>
    </w:p>
    <w:p w:rsidR="008545B9" w:rsidRPr="0022637B" w:rsidRDefault="008545B9" w:rsidP="008545B9">
      <w:pPr>
        <w:pStyle w:val="SubParagraph"/>
        <w:tabs>
          <w:tab w:val="clear" w:pos="1800"/>
        </w:tabs>
      </w:pPr>
      <w:r w:rsidRPr="0022637B">
        <w:t>(2)</w:t>
      </w:r>
      <w:r w:rsidRPr="0022637B">
        <w:tab/>
      </w:r>
      <w:r w:rsidRPr="0022637B">
        <w:rPr>
          <w:strike/>
        </w:rPr>
        <w:t>Adjusted</w:t>
      </w:r>
      <w:r w:rsidRPr="0022637B">
        <w:t xml:space="preserve"> gross income from taxable self-employment </w:t>
      </w:r>
      <w:r w:rsidRPr="0022637B">
        <w:rPr>
          <w:strike/>
        </w:rPr>
        <w:t>income;</w:t>
      </w:r>
      <w:r w:rsidRPr="0022637B">
        <w:t xml:space="preserve"> </w:t>
      </w:r>
      <w:r w:rsidRPr="0022637B">
        <w:rPr>
          <w:u w:val="single"/>
        </w:rPr>
        <w:t>after deductions made for business expenses and any other expense that is deductible for purposes of federal or state tax returns</w:t>
      </w:r>
      <w:r w:rsidRPr="0022637B">
        <w:rPr>
          <w:rFonts w:eastAsiaTheme="minorHAnsi"/>
          <w:szCs w:val="22"/>
          <w:u w:val="single"/>
        </w:rPr>
        <w:t>;</w:t>
      </w:r>
    </w:p>
    <w:p w:rsidR="008545B9" w:rsidRPr="0022637B" w:rsidRDefault="008545B9" w:rsidP="008545B9">
      <w:pPr>
        <w:pStyle w:val="SubParagraph"/>
        <w:tabs>
          <w:tab w:val="clear" w:pos="1800"/>
        </w:tabs>
        <w:rPr>
          <w:rFonts w:eastAsiaTheme="minorHAnsi"/>
          <w:szCs w:val="22"/>
        </w:rPr>
      </w:pPr>
      <w:r w:rsidRPr="0022637B">
        <w:t>(3)</w:t>
      </w:r>
      <w:r w:rsidRPr="0022637B">
        <w:tab/>
        <w:t xml:space="preserve">Social Security benefits </w:t>
      </w:r>
      <w:r w:rsidRPr="0022637B">
        <w:rPr>
          <w:rFonts w:eastAsiaTheme="minorHAnsi"/>
          <w:strike/>
        </w:rPr>
        <w:t>(includes</w:t>
      </w:r>
      <w:r w:rsidRPr="0022637B">
        <w:t xml:space="preserve"> </w:t>
      </w:r>
      <w:r w:rsidRPr="0022637B">
        <w:rPr>
          <w:rFonts w:eastAsiaTheme="minorHAnsi"/>
          <w:u w:val="single"/>
        </w:rPr>
        <w:t>including</w:t>
      </w:r>
      <w:r w:rsidRPr="0022637B">
        <w:t xml:space="preserve"> Social Security pensions, survivors' </w:t>
      </w:r>
      <w:r w:rsidRPr="0022637B">
        <w:rPr>
          <w:strike/>
        </w:rPr>
        <w:t>benefits</w:t>
      </w:r>
      <w:r w:rsidRPr="0022637B">
        <w:t xml:space="preserve"> </w:t>
      </w:r>
      <w:r w:rsidRPr="0022637B">
        <w:rPr>
          <w:u w:val="single"/>
        </w:rPr>
        <w:t>benefits,</w:t>
      </w:r>
      <w:r w:rsidRPr="0022637B">
        <w:t xml:space="preserve"> and permanent disability insurance </w:t>
      </w:r>
      <w:r w:rsidRPr="0022637B">
        <w:rPr>
          <w:rFonts w:eastAsiaTheme="minorHAnsi"/>
          <w:strike/>
        </w:rPr>
        <w:t>payments);</w:t>
      </w:r>
      <w:r w:rsidRPr="0022637B">
        <w:rPr>
          <w:rFonts w:eastAsiaTheme="minorHAnsi"/>
          <w:szCs w:val="22"/>
        </w:rPr>
        <w:t xml:space="preserve"> </w:t>
      </w:r>
      <w:r w:rsidRPr="0022637B">
        <w:rPr>
          <w:rFonts w:eastAsiaTheme="minorHAnsi"/>
          <w:u w:val="single"/>
        </w:rPr>
        <w:t>payments;</w:t>
      </w:r>
    </w:p>
    <w:p w:rsidR="008545B9" w:rsidRPr="0022637B" w:rsidRDefault="008545B9" w:rsidP="008545B9">
      <w:pPr>
        <w:pStyle w:val="SubParagraph"/>
        <w:tabs>
          <w:tab w:val="clear" w:pos="1800"/>
        </w:tabs>
      </w:pPr>
      <w:r w:rsidRPr="0022637B">
        <w:t>(4)</w:t>
      </w:r>
      <w:r w:rsidRPr="0022637B">
        <w:tab/>
      </w:r>
      <w:r w:rsidRPr="0022637B">
        <w:rPr>
          <w:strike/>
        </w:rPr>
        <w:t>Dividends,</w:t>
      </w:r>
      <w:r w:rsidRPr="0022637B">
        <w:t xml:space="preserve"> </w:t>
      </w:r>
      <w:r w:rsidRPr="0022637B">
        <w:rPr>
          <w:u w:val="single"/>
        </w:rPr>
        <w:t>dividends,</w:t>
      </w:r>
      <w:r w:rsidRPr="0022637B">
        <w:t xml:space="preserve"> interest </w:t>
      </w:r>
      <w:r w:rsidRPr="0022637B">
        <w:rPr>
          <w:rFonts w:eastAsiaTheme="minorHAnsi"/>
          <w:strike/>
          <w:szCs w:val="22"/>
        </w:rPr>
        <w:t>(</w:t>
      </w:r>
      <w:r w:rsidRPr="0022637B">
        <w:rPr>
          <w:rFonts w:eastAsiaTheme="minorHAnsi"/>
          <w:strike/>
        </w:rPr>
        <w:t>on</w:t>
      </w:r>
      <w:r w:rsidRPr="0022637B">
        <w:t xml:space="preserve"> </w:t>
      </w:r>
      <w:r w:rsidRPr="0022637B">
        <w:rPr>
          <w:rFonts w:eastAsiaTheme="minorHAnsi"/>
          <w:u w:val="single"/>
        </w:rPr>
        <w:t>on</w:t>
      </w:r>
      <w:r w:rsidRPr="0022637B">
        <w:t xml:space="preserve"> savings or </w:t>
      </w:r>
      <w:r w:rsidRPr="0022637B">
        <w:rPr>
          <w:rFonts w:eastAsiaTheme="minorHAnsi"/>
          <w:strike/>
        </w:rPr>
        <w:t>bonds),</w:t>
      </w:r>
      <w:r w:rsidRPr="0022637B">
        <w:t xml:space="preserve"> </w:t>
      </w:r>
      <w:r w:rsidRPr="0022637B">
        <w:rPr>
          <w:rFonts w:eastAsiaTheme="minorHAnsi"/>
          <w:u w:val="single"/>
        </w:rPr>
        <w:t>bonds,</w:t>
      </w:r>
      <w:r w:rsidRPr="0022637B">
        <w:t xml:space="preserve"> income from estates or trusts, royalties, </w:t>
      </w:r>
      <w:r w:rsidRPr="0022637B">
        <w:rPr>
          <w:u w:val="single"/>
        </w:rPr>
        <w:t>and</w:t>
      </w:r>
      <w:r w:rsidRPr="0022637B">
        <w:t xml:space="preserve"> adjusted gross rental income on houses, </w:t>
      </w:r>
      <w:r w:rsidRPr="0022637B">
        <w:rPr>
          <w:strike/>
        </w:rPr>
        <w:t>stores</w:t>
      </w:r>
      <w:r w:rsidRPr="0022637B">
        <w:t xml:space="preserve"> </w:t>
      </w:r>
      <w:r w:rsidRPr="0022637B">
        <w:rPr>
          <w:u w:val="single"/>
        </w:rPr>
        <w:t>stores,</w:t>
      </w:r>
      <w:r w:rsidRPr="0022637B">
        <w:t xml:space="preserve"> or other property;</w:t>
      </w:r>
    </w:p>
    <w:p w:rsidR="008545B9" w:rsidRPr="0022637B" w:rsidRDefault="008545B9" w:rsidP="008545B9">
      <w:pPr>
        <w:pStyle w:val="SubParagraph"/>
        <w:tabs>
          <w:tab w:val="clear" w:pos="1800"/>
        </w:tabs>
      </w:pPr>
      <w:r w:rsidRPr="0022637B">
        <w:t>(5)</w:t>
      </w:r>
      <w:r w:rsidRPr="0022637B">
        <w:tab/>
      </w:r>
      <w:r w:rsidRPr="0022637B">
        <w:rPr>
          <w:strike/>
        </w:rPr>
        <w:t>Pensions</w:t>
      </w:r>
      <w:r w:rsidRPr="0022637B">
        <w:t xml:space="preserve"> </w:t>
      </w:r>
      <w:r w:rsidRPr="0022637B">
        <w:rPr>
          <w:u w:val="single"/>
        </w:rPr>
        <w:t>pensions</w:t>
      </w:r>
      <w:r w:rsidRPr="0022637B">
        <w:t xml:space="preserve"> and annuities paid </w:t>
      </w:r>
      <w:r w:rsidRPr="0022637B">
        <w:rPr>
          <w:rFonts w:eastAsiaTheme="minorHAnsi"/>
          <w:strike/>
        </w:rPr>
        <w:t>directly</w:t>
      </w:r>
      <w:r w:rsidRPr="0022637B">
        <w:t xml:space="preserve"> by an employer or union or through an insurance company;</w:t>
      </w:r>
    </w:p>
    <w:p w:rsidR="008545B9" w:rsidRPr="0022637B" w:rsidRDefault="008545B9" w:rsidP="008545B9">
      <w:pPr>
        <w:pStyle w:val="SubParagraph"/>
        <w:tabs>
          <w:tab w:val="clear" w:pos="1800"/>
        </w:tabs>
      </w:pPr>
      <w:r w:rsidRPr="0022637B">
        <w:t>(6)</w:t>
      </w:r>
      <w:r w:rsidRPr="0022637B">
        <w:tab/>
      </w:r>
      <w:r w:rsidRPr="0022637B">
        <w:rPr>
          <w:strike/>
        </w:rPr>
        <w:t>Workers'</w:t>
      </w:r>
      <w:r w:rsidRPr="0022637B">
        <w:t xml:space="preserve"> </w:t>
      </w:r>
      <w:r w:rsidRPr="0022637B">
        <w:rPr>
          <w:u w:val="single"/>
        </w:rPr>
        <w:t>workers'</w:t>
      </w:r>
      <w:r w:rsidRPr="0022637B">
        <w:t xml:space="preserve"> compensation for injuries incurred at </w:t>
      </w:r>
      <w:r w:rsidRPr="0022637B">
        <w:rPr>
          <w:strike/>
        </w:rPr>
        <w:t>work.;</w:t>
      </w:r>
      <w:r w:rsidRPr="0022637B">
        <w:t xml:space="preserve"> </w:t>
      </w:r>
      <w:r w:rsidRPr="0022637B">
        <w:rPr>
          <w:u w:val="single"/>
        </w:rPr>
        <w:t>work;</w:t>
      </w:r>
    </w:p>
    <w:p w:rsidR="008545B9" w:rsidRPr="0022637B" w:rsidRDefault="008545B9" w:rsidP="008545B9">
      <w:pPr>
        <w:pStyle w:val="SubParagraph"/>
        <w:tabs>
          <w:tab w:val="clear" w:pos="1800"/>
        </w:tabs>
      </w:pPr>
      <w:r w:rsidRPr="0022637B">
        <w:t>(7)</w:t>
      </w:r>
      <w:r w:rsidRPr="0022637B">
        <w:tab/>
      </w:r>
      <w:r w:rsidRPr="0022637B">
        <w:rPr>
          <w:strike/>
        </w:rPr>
        <w:t>Unemployment</w:t>
      </w:r>
      <w:r w:rsidRPr="0022637B">
        <w:t xml:space="preserve"> </w:t>
      </w:r>
      <w:r w:rsidRPr="0022637B">
        <w:rPr>
          <w:u w:val="single"/>
        </w:rPr>
        <w:t>unemployment</w:t>
      </w:r>
      <w:r w:rsidRPr="0022637B">
        <w:t xml:space="preserve"> insurance benefits;</w:t>
      </w:r>
    </w:p>
    <w:p w:rsidR="008545B9" w:rsidRPr="0022637B" w:rsidRDefault="008545B9" w:rsidP="008545B9">
      <w:pPr>
        <w:pStyle w:val="SubParagraph"/>
        <w:tabs>
          <w:tab w:val="clear" w:pos="1800"/>
        </w:tabs>
        <w:rPr>
          <w:rFonts w:eastAsiaTheme="minorHAnsi"/>
          <w:szCs w:val="22"/>
        </w:rPr>
      </w:pPr>
      <w:r w:rsidRPr="0022637B">
        <w:t>(8)</w:t>
      </w:r>
      <w:r w:rsidRPr="0022637B">
        <w:tab/>
      </w:r>
      <w:r w:rsidRPr="0022637B">
        <w:rPr>
          <w:strike/>
        </w:rPr>
        <w:t>Alimony</w:t>
      </w:r>
      <w:r w:rsidRPr="0022637B">
        <w:t xml:space="preserve"> </w:t>
      </w:r>
      <w:r w:rsidRPr="0022637B">
        <w:rPr>
          <w:u w:val="single"/>
        </w:rPr>
        <w:t>alimony</w:t>
      </w:r>
      <w:r w:rsidRPr="0022637B">
        <w:t xml:space="preserve"> </w:t>
      </w:r>
      <w:r w:rsidRPr="0022637B">
        <w:rPr>
          <w:rFonts w:eastAsiaTheme="minorHAnsi"/>
          <w:strike/>
        </w:rPr>
        <w:t>(includes</w:t>
      </w:r>
      <w:r w:rsidRPr="0022637B">
        <w:t xml:space="preserve"> </w:t>
      </w:r>
      <w:r w:rsidRPr="0022637B">
        <w:rPr>
          <w:rFonts w:eastAsiaTheme="minorHAnsi"/>
          <w:u w:val="single"/>
        </w:rPr>
        <w:t>including</w:t>
      </w:r>
      <w:r w:rsidRPr="0022637B">
        <w:t xml:space="preserve"> direct and indirect </w:t>
      </w:r>
      <w:r w:rsidRPr="0022637B">
        <w:rPr>
          <w:strike/>
        </w:rPr>
        <w:t>payments,</w:t>
      </w:r>
      <w:r w:rsidRPr="0022637B">
        <w:t xml:space="preserve"> </w:t>
      </w:r>
      <w:r w:rsidRPr="0022637B">
        <w:rPr>
          <w:u w:val="single"/>
        </w:rPr>
        <w:t>payments</w:t>
      </w:r>
      <w:r w:rsidRPr="0022637B">
        <w:t xml:space="preserve"> such as rent and utility </w:t>
      </w:r>
      <w:r w:rsidRPr="0022637B">
        <w:rPr>
          <w:rFonts w:eastAsiaTheme="minorHAnsi"/>
          <w:strike/>
        </w:rPr>
        <w:t>payments);</w:t>
      </w:r>
      <w:r w:rsidRPr="0022637B">
        <w:rPr>
          <w:rFonts w:eastAsiaTheme="minorHAnsi"/>
          <w:szCs w:val="22"/>
        </w:rPr>
        <w:t xml:space="preserve"> </w:t>
      </w:r>
      <w:r w:rsidRPr="0022637B">
        <w:rPr>
          <w:rFonts w:eastAsiaTheme="minorHAnsi"/>
          <w:u w:val="single"/>
        </w:rPr>
        <w:t>payments;</w:t>
      </w:r>
    </w:p>
    <w:p w:rsidR="008545B9" w:rsidRPr="0022637B" w:rsidRDefault="008545B9" w:rsidP="008545B9">
      <w:pPr>
        <w:pStyle w:val="SubParagraph"/>
        <w:tabs>
          <w:tab w:val="clear" w:pos="1800"/>
        </w:tabs>
      </w:pPr>
      <w:r w:rsidRPr="0022637B">
        <w:t>(9)</w:t>
      </w:r>
      <w:r w:rsidRPr="0022637B">
        <w:tab/>
      </w:r>
      <w:r w:rsidRPr="0022637B">
        <w:rPr>
          <w:strike/>
        </w:rPr>
        <w:t>Child</w:t>
      </w:r>
      <w:r w:rsidRPr="0022637B">
        <w:t xml:space="preserve"> </w:t>
      </w:r>
      <w:r w:rsidRPr="0022637B">
        <w:rPr>
          <w:u w:val="single"/>
        </w:rPr>
        <w:t>child</w:t>
      </w:r>
      <w:r w:rsidRPr="0022637B">
        <w:t xml:space="preserve"> support, direct or </w:t>
      </w:r>
      <w:r w:rsidRPr="0022637B">
        <w:rPr>
          <w:rFonts w:eastAsiaTheme="minorHAnsi"/>
          <w:strike/>
        </w:rPr>
        <w:t>indirect;</w:t>
      </w:r>
      <w:r w:rsidRPr="0022637B">
        <w:t xml:space="preserve"> </w:t>
      </w:r>
      <w:r w:rsidRPr="0022637B">
        <w:rPr>
          <w:rFonts w:eastAsiaTheme="minorHAnsi"/>
          <w:u w:val="single"/>
        </w:rPr>
        <w:t>indirect, such</w:t>
      </w:r>
      <w:r w:rsidRPr="0022637B">
        <w:rPr>
          <w:rFonts w:eastAsiaTheme="minorHAnsi"/>
          <w:szCs w:val="22"/>
          <w:u w:val="single"/>
        </w:rPr>
        <w:t xml:space="preserve"> </w:t>
      </w:r>
      <w:r w:rsidRPr="0022637B">
        <w:rPr>
          <w:u w:val="single"/>
        </w:rPr>
        <w:t>as health care costs, school tuition, camps, lessons, and afterschool activities</w:t>
      </w:r>
      <w:r w:rsidRPr="0022637B">
        <w:rPr>
          <w:rFonts w:eastAsiaTheme="minorHAnsi"/>
          <w:szCs w:val="22"/>
          <w:u w:val="single"/>
        </w:rPr>
        <w:t>;</w:t>
      </w:r>
    </w:p>
    <w:p w:rsidR="008545B9" w:rsidRPr="0022637B" w:rsidRDefault="008545B9" w:rsidP="008545B9">
      <w:pPr>
        <w:pStyle w:val="SubParagraph"/>
        <w:tabs>
          <w:tab w:val="clear" w:pos="1800"/>
        </w:tabs>
      </w:pPr>
      <w:r w:rsidRPr="0022637B">
        <w:t>(10)</w:t>
      </w:r>
      <w:r w:rsidRPr="0022637B">
        <w:tab/>
      </w:r>
      <w:r w:rsidRPr="0022637B">
        <w:rPr>
          <w:strike/>
        </w:rPr>
        <w:t>Pensions</w:t>
      </w:r>
      <w:r w:rsidRPr="0022637B">
        <w:t xml:space="preserve"> </w:t>
      </w:r>
      <w:r w:rsidRPr="0022637B">
        <w:rPr>
          <w:u w:val="single"/>
        </w:rPr>
        <w:t>pensions</w:t>
      </w:r>
      <w:r w:rsidRPr="0022637B">
        <w:t xml:space="preserve"> paid to veterans or survivors of deceased veterans;</w:t>
      </w:r>
    </w:p>
    <w:p w:rsidR="008545B9" w:rsidRPr="0022637B" w:rsidRDefault="008545B9" w:rsidP="008545B9">
      <w:pPr>
        <w:pStyle w:val="SubParagraph"/>
        <w:tabs>
          <w:tab w:val="clear" w:pos="1800"/>
        </w:tabs>
      </w:pPr>
      <w:r w:rsidRPr="0022637B">
        <w:t>(11)</w:t>
      </w:r>
      <w:r w:rsidRPr="0022637B">
        <w:tab/>
        <w:t>On-the-Job Training (OJT) payments;</w:t>
      </w:r>
    </w:p>
    <w:p w:rsidR="008545B9" w:rsidRPr="0022637B" w:rsidRDefault="008545B9" w:rsidP="008545B9">
      <w:pPr>
        <w:pStyle w:val="SubParagraph"/>
        <w:tabs>
          <w:tab w:val="clear" w:pos="1800"/>
        </w:tabs>
      </w:pPr>
      <w:r w:rsidRPr="0022637B">
        <w:t>(12)</w:t>
      </w:r>
      <w:r w:rsidRPr="0022637B">
        <w:tab/>
        <w:t>Job Training Partnership Act (JTPA) payments made to an adult;</w:t>
      </w:r>
    </w:p>
    <w:p w:rsidR="008545B9" w:rsidRPr="0022637B" w:rsidRDefault="008545B9" w:rsidP="008545B9">
      <w:pPr>
        <w:pStyle w:val="SubParagraph"/>
        <w:tabs>
          <w:tab w:val="clear" w:pos="1800"/>
        </w:tabs>
      </w:pPr>
      <w:r w:rsidRPr="0022637B">
        <w:t>(13)</w:t>
      </w:r>
      <w:r w:rsidRPr="0022637B">
        <w:tab/>
        <w:t xml:space="preserve">AmeriCorps </w:t>
      </w:r>
      <w:r w:rsidRPr="0022637B">
        <w:rPr>
          <w:u w:val="single"/>
        </w:rPr>
        <w:t>stipend'</w:t>
      </w:r>
      <w:r w:rsidRPr="0022637B">
        <w:t xml:space="preserve"> </w:t>
      </w:r>
      <w:r w:rsidRPr="0022637B">
        <w:rPr>
          <w:strike/>
        </w:rPr>
        <w:t>stipend (living allowance);</w:t>
      </w:r>
    </w:p>
    <w:p w:rsidR="008545B9" w:rsidRPr="0022637B" w:rsidRDefault="008545B9" w:rsidP="008545B9">
      <w:pPr>
        <w:pStyle w:val="SubParagraph"/>
        <w:tabs>
          <w:tab w:val="clear" w:pos="1800"/>
        </w:tabs>
      </w:pPr>
      <w:r w:rsidRPr="0022637B">
        <w:t>(14)</w:t>
      </w:r>
      <w:r w:rsidRPr="0022637B">
        <w:tab/>
      </w:r>
      <w:r w:rsidRPr="0022637B">
        <w:rPr>
          <w:u w:val="single"/>
        </w:rPr>
        <w:t>the taxable amount of</w:t>
      </w:r>
      <w:r w:rsidRPr="0022637B">
        <w:rPr>
          <w:rFonts w:eastAsiaTheme="minorHAnsi"/>
          <w:szCs w:val="22"/>
        </w:rPr>
        <w:t xml:space="preserve"> </w:t>
      </w:r>
      <w:r w:rsidRPr="0022637B">
        <w:t xml:space="preserve">Armed Forces </w:t>
      </w:r>
      <w:r w:rsidRPr="0022637B">
        <w:rPr>
          <w:rFonts w:eastAsiaTheme="minorHAnsi"/>
          <w:u w:val="single"/>
        </w:rPr>
        <w:t>pay;</w:t>
      </w:r>
      <w:r w:rsidRPr="0022637B">
        <w:rPr>
          <w:rFonts w:eastAsiaTheme="minorHAnsi"/>
          <w:szCs w:val="22"/>
        </w:rPr>
        <w:t xml:space="preserve"> </w:t>
      </w:r>
      <w:r w:rsidRPr="0022637B">
        <w:rPr>
          <w:strike/>
        </w:rPr>
        <w:t>(only the amounts taxable, such as base pay);</w:t>
      </w:r>
    </w:p>
    <w:p w:rsidR="008545B9" w:rsidRPr="0022637B" w:rsidRDefault="008545B9" w:rsidP="008545B9">
      <w:pPr>
        <w:pStyle w:val="SubParagraph"/>
        <w:tabs>
          <w:tab w:val="clear" w:pos="1800"/>
        </w:tabs>
      </w:pPr>
      <w:r w:rsidRPr="0022637B">
        <w:t>(15)</w:t>
      </w:r>
      <w:r w:rsidRPr="0022637B">
        <w:tab/>
      </w:r>
      <w:r w:rsidRPr="0022637B">
        <w:rPr>
          <w:strike/>
        </w:rPr>
        <w:t>Work</w:t>
      </w:r>
      <w:r w:rsidRPr="0022637B">
        <w:t xml:space="preserve"> </w:t>
      </w:r>
      <w:r w:rsidRPr="0022637B">
        <w:rPr>
          <w:u w:val="single"/>
        </w:rPr>
        <w:t>work</w:t>
      </w:r>
      <w:r w:rsidRPr="0022637B">
        <w:t xml:space="preserve"> release payments;</w:t>
      </w:r>
    </w:p>
    <w:p w:rsidR="008545B9" w:rsidRPr="0022637B" w:rsidRDefault="008545B9" w:rsidP="008545B9">
      <w:pPr>
        <w:pStyle w:val="SubParagraph"/>
        <w:tabs>
          <w:tab w:val="clear" w:pos="1800"/>
        </w:tabs>
      </w:pPr>
      <w:r w:rsidRPr="0022637B">
        <w:t>(16)</w:t>
      </w:r>
      <w:r w:rsidRPr="0022637B">
        <w:tab/>
        <w:t>Cherokee Tribal Per Capita Income paid to adult family members;</w:t>
      </w:r>
    </w:p>
    <w:p w:rsidR="008545B9" w:rsidRPr="0022637B" w:rsidRDefault="008545B9" w:rsidP="008545B9">
      <w:pPr>
        <w:pStyle w:val="SubParagraph"/>
        <w:tabs>
          <w:tab w:val="clear" w:pos="1800"/>
        </w:tabs>
      </w:pPr>
      <w:r w:rsidRPr="0022637B">
        <w:t>(17)</w:t>
      </w:r>
      <w:r w:rsidRPr="0022637B">
        <w:tab/>
        <w:t>Work-study payments, if the income is from a program not administered under Title IV of the Higher Education Act or the Bureau of Indian Affairs; and</w:t>
      </w:r>
    </w:p>
    <w:p w:rsidR="008545B9" w:rsidRPr="0022637B" w:rsidRDefault="008545B9" w:rsidP="008545B9">
      <w:pPr>
        <w:pStyle w:val="SubParagraph"/>
        <w:tabs>
          <w:tab w:val="clear" w:pos="1800"/>
        </w:tabs>
      </w:pPr>
      <w:r w:rsidRPr="0022637B">
        <w:t>(18)</w:t>
      </w:r>
      <w:r w:rsidRPr="0022637B">
        <w:tab/>
      </w:r>
      <w:r w:rsidRPr="0022637B">
        <w:rPr>
          <w:strike/>
        </w:rPr>
        <w:t>Recurring</w:t>
      </w:r>
      <w:r w:rsidRPr="0022637B">
        <w:t xml:space="preserve"> </w:t>
      </w:r>
      <w:r w:rsidRPr="0022637B">
        <w:rPr>
          <w:u w:val="single"/>
        </w:rPr>
        <w:t>recurring</w:t>
      </w:r>
      <w:r w:rsidRPr="0022637B">
        <w:t xml:space="preserve"> cash contributions paid </w:t>
      </w:r>
      <w:r w:rsidRPr="0022637B">
        <w:rPr>
          <w:rFonts w:eastAsiaTheme="minorHAnsi"/>
          <w:strike/>
        </w:rPr>
        <w:t>directly</w:t>
      </w:r>
      <w:r w:rsidRPr="0022637B">
        <w:t xml:space="preserve"> to the </w:t>
      </w:r>
      <w:r w:rsidRPr="0022637B">
        <w:rPr>
          <w:strike/>
        </w:rPr>
        <w:t>parent.</w:t>
      </w:r>
      <w:r w:rsidRPr="0022637B">
        <w:t xml:space="preserve"> </w:t>
      </w:r>
      <w:r w:rsidRPr="0022637B">
        <w:rPr>
          <w:u w:val="single"/>
        </w:rPr>
        <w:t>parent, such as severance pay or child support not paid pursuant to a written agreement or court-ordered arrangemen</w:t>
      </w:r>
      <w:r w:rsidRPr="0022637B">
        <w:rPr>
          <w:rFonts w:eastAsiaTheme="minorHAnsi"/>
          <w:u w:val="single"/>
        </w:rPr>
        <w:t>t.</w:t>
      </w:r>
    </w:p>
    <w:p w:rsidR="008545B9" w:rsidRPr="0022637B" w:rsidRDefault="008545B9" w:rsidP="008545B9">
      <w:pPr>
        <w:pStyle w:val="Paragraph"/>
      </w:pPr>
      <w:r w:rsidRPr="0022637B">
        <w:rPr>
          <w:strike/>
        </w:rPr>
        <w:t>(f)</w:t>
      </w:r>
      <w:r w:rsidRPr="0022637B">
        <w:rPr>
          <w:u w:val="single"/>
        </w:rPr>
        <w:t>(g)</w:t>
      </w:r>
      <w:r w:rsidRPr="0022637B">
        <w:t xml:space="preserve">  The following sources of income shall not be counted when computing the gross income of the income unit:</w:t>
      </w:r>
    </w:p>
    <w:p w:rsidR="008545B9" w:rsidRPr="0022637B" w:rsidRDefault="008545B9" w:rsidP="008545B9">
      <w:pPr>
        <w:pStyle w:val="SubParagraph"/>
        <w:tabs>
          <w:tab w:val="clear" w:pos="1800"/>
        </w:tabs>
      </w:pPr>
      <w:r w:rsidRPr="0022637B">
        <w:t>(1)</w:t>
      </w:r>
      <w:r w:rsidRPr="0022637B">
        <w:tab/>
        <w:t>Work First Family Assistance;</w:t>
      </w:r>
    </w:p>
    <w:p w:rsidR="008545B9" w:rsidRPr="0022637B" w:rsidRDefault="008545B9" w:rsidP="008545B9">
      <w:pPr>
        <w:pStyle w:val="SubParagraph"/>
        <w:tabs>
          <w:tab w:val="clear" w:pos="1800"/>
        </w:tabs>
      </w:pPr>
      <w:r w:rsidRPr="0022637B">
        <w:t>(2)</w:t>
      </w:r>
      <w:r w:rsidRPr="0022637B">
        <w:tab/>
        <w:t>Supplemental Security Income (SSI);</w:t>
      </w:r>
    </w:p>
    <w:p w:rsidR="008545B9" w:rsidRPr="0022637B" w:rsidRDefault="008545B9" w:rsidP="008545B9">
      <w:pPr>
        <w:pStyle w:val="SubParagraph"/>
        <w:tabs>
          <w:tab w:val="clear" w:pos="1800"/>
        </w:tabs>
      </w:pPr>
      <w:r w:rsidRPr="0022637B">
        <w:t>(3)</w:t>
      </w:r>
      <w:r w:rsidRPr="0022637B">
        <w:tab/>
      </w:r>
      <w:r w:rsidRPr="0022637B">
        <w:rPr>
          <w:u w:val="single"/>
        </w:rPr>
        <w:t>non-recurring lump</w:t>
      </w:r>
      <w:r w:rsidRPr="0022637B">
        <w:t xml:space="preserve"> </w:t>
      </w:r>
      <w:r w:rsidRPr="0022637B">
        <w:rPr>
          <w:strike/>
        </w:rPr>
        <w:t>Lump</w:t>
      </w:r>
      <w:r w:rsidRPr="0022637B">
        <w:t xml:space="preserve"> sum payments </w:t>
      </w:r>
      <w:r w:rsidRPr="0022637B">
        <w:rPr>
          <w:u w:val="single"/>
        </w:rPr>
        <w:t>such as</w:t>
      </w:r>
      <w:r w:rsidRPr="0022637B">
        <w:t xml:space="preserve"> </w:t>
      </w:r>
      <w:r w:rsidRPr="0022637B">
        <w:rPr>
          <w:strike/>
        </w:rPr>
        <w:t>(e.g.</w:t>
      </w:r>
      <w:r w:rsidRPr="0022637B">
        <w:t xml:space="preserve"> Social Security benefits, workers' compensation, alimony, veteran's benefits, </w:t>
      </w:r>
      <w:r w:rsidRPr="0022637B">
        <w:rPr>
          <w:strike/>
        </w:rPr>
        <w:t>HUD);</w:t>
      </w:r>
      <w:r w:rsidRPr="0022637B">
        <w:t xml:space="preserve"> </w:t>
      </w:r>
      <w:r w:rsidRPr="0022637B">
        <w:rPr>
          <w:u w:val="single"/>
        </w:rPr>
        <w:t xml:space="preserve">and housing assistance paid to or on behalf of a family member by </w:t>
      </w:r>
      <w:r w:rsidRPr="0022637B">
        <w:rPr>
          <w:rFonts w:eastAsiaTheme="minorHAnsi"/>
          <w:u w:val="single"/>
        </w:rPr>
        <w:t>HUD;</w:t>
      </w:r>
    </w:p>
    <w:p w:rsidR="008545B9" w:rsidRPr="0022637B" w:rsidRDefault="008545B9" w:rsidP="008545B9">
      <w:pPr>
        <w:pStyle w:val="SubParagraph"/>
        <w:tabs>
          <w:tab w:val="clear" w:pos="1800"/>
        </w:tabs>
      </w:pPr>
      <w:r w:rsidRPr="0022637B">
        <w:t>(4)</w:t>
      </w:r>
      <w:r w:rsidRPr="0022637B">
        <w:tab/>
        <w:t>Foster care assistance payments;</w:t>
      </w:r>
    </w:p>
    <w:p w:rsidR="008545B9" w:rsidRPr="0022637B" w:rsidRDefault="008545B9" w:rsidP="008545B9">
      <w:pPr>
        <w:pStyle w:val="SubParagraph"/>
        <w:tabs>
          <w:tab w:val="clear" w:pos="1800"/>
        </w:tabs>
      </w:pPr>
      <w:r w:rsidRPr="0022637B">
        <w:t>(5)</w:t>
      </w:r>
      <w:r w:rsidRPr="0022637B">
        <w:tab/>
        <w:t>Adoption Assistance payments;</w:t>
      </w:r>
    </w:p>
    <w:p w:rsidR="008545B9" w:rsidRPr="0022637B" w:rsidRDefault="008545B9" w:rsidP="008545B9">
      <w:pPr>
        <w:pStyle w:val="SubParagraph"/>
        <w:tabs>
          <w:tab w:val="clear" w:pos="1800"/>
        </w:tabs>
      </w:pPr>
      <w:r w:rsidRPr="0022637B">
        <w:t>(6)</w:t>
      </w:r>
      <w:r w:rsidRPr="0022637B">
        <w:tab/>
      </w:r>
      <w:r w:rsidRPr="0022637B">
        <w:rPr>
          <w:rFonts w:eastAsiaTheme="minorHAnsi"/>
          <w:strike/>
        </w:rPr>
        <w:t>Payments/trust</w:t>
      </w:r>
      <w:r w:rsidRPr="0022637B">
        <w:t xml:space="preserve"> </w:t>
      </w:r>
      <w:r w:rsidRPr="0022637B">
        <w:rPr>
          <w:u w:val="single"/>
        </w:rPr>
        <w:t>p</w:t>
      </w:r>
      <w:r w:rsidRPr="0022637B">
        <w:rPr>
          <w:rFonts w:eastAsiaTheme="minorHAnsi"/>
          <w:u w:val="single"/>
        </w:rPr>
        <w:t>ayments or trust</w:t>
      </w:r>
      <w:r w:rsidRPr="0022637B">
        <w:t xml:space="preserve"> funds </w:t>
      </w:r>
      <w:r w:rsidRPr="0022637B">
        <w:rPr>
          <w:strike/>
        </w:rPr>
        <w:t>under</w:t>
      </w:r>
      <w:r w:rsidRPr="0022637B">
        <w:t xml:space="preserve"> </w:t>
      </w:r>
      <w:r w:rsidRPr="0022637B">
        <w:rPr>
          <w:u w:val="single"/>
        </w:rPr>
        <w:t>from</w:t>
      </w:r>
      <w:r w:rsidRPr="0022637B">
        <w:t xml:space="preserve"> the Indian Claims Commission;</w:t>
      </w:r>
    </w:p>
    <w:p w:rsidR="008545B9" w:rsidRPr="0022637B" w:rsidRDefault="008545B9" w:rsidP="008545B9">
      <w:pPr>
        <w:pStyle w:val="SubParagraph"/>
        <w:tabs>
          <w:tab w:val="clear" w:pos="1800"/>
        </w:tabs>
      </w:pPr>
      <w:r w:rsidRPr="0022637B">
        <w:t>(7)</w:t>
      </w:r>
      <w:r w:rsidRPr="0022637B">
        <w:tab/>
      </w:r>
      <w:r w:rsidRPr="0022637B">
        <w:rPr>
          <w:strike/>
        </w:rPr>
        <w:t>Payments</w:t>
      </w:r>
      <w:r w:rsidRPr="0022637B">
        <w:t xml:space="preserve"> </w:t>
      </w:r>
      <w:r w:rsidRPr="0022637B">
        <w:rPr>
          <w:u w:val="single"/>
        </w:rPr>
        <w:t>payments</w:t>
      </w:r>
      <w:r w:rsidRPr="0022637B">
        <w:t xml:space="preserve"> from the Alaska Native Claims Settlement Act;</w:t>
      </w:r>
    </w:p>
    <w:p w:rsidR="008545B9" w:rsidRPr="0022637B" w:rsidRDefault="008545B9" w:rsidP="008545B9">
      <w:pPr>
        <w:pStyle w:val="SubParagraph"/>
        <w:tabs>
          <w:tab w:val="clear" w:pos="1800"/>
        </w:tabs>
      </w:pPr>
      <w:r w:rsidRPr="0022637B">
        <w:t>(8)</w:t>
      </w:r>
      <w:r w:rsidRPr="0022637B">
        <w:tab/>
      </w:r>
      <w:r w:rsidRPr="0022637B">
        <w:rPr>
          <w:strike/>
        </w:rPr>
        <w:t>Income</w:t>
      </w:r>
      <w:r w:rsidRPr="0022637B">
        <w:t xml:space="preserve"> </w:t>
      </w:r>
      <w:r w:rsidRPr="0022637B">
        <w:rPr>
          <w:u w:val="single"/>
        </w:rPr>
        <w:t>income</w:t>
      </w:r>
      <w:r w:rsidRPr="0022637B">
        <w:t xml:space="preserve"> from sale of personal assets </w:t>
      </w:r>
      <w:r w:rsidRPr="0022637B">
        <w:rPr>
          <w:rFonts w:eastAsiaTheme="minorHAnsi"/>
          <w:strike/>
        </w:rPr>
        <w:t>(stocks,</w:t>
      </w:r>
      <w:r w:rsidRPr="0022637B">
        <w:t xml:space="preserve"> </w:t>
      </w:r>
      <w:r w:rsidRPr="0022637B">
        <w:rPr>
          <w:rFonts w:eastAsiaTheme="minorHAnsi"/>
          <w:u w:val="single"/>
        </w:rPr>
        <w:t>including stocks,</w:t>
      </w:r>
      <w:r w:rsidRPr="0022637B">
        <w:t xml:space="preserve"> bonds, house, car, and </w:t>
      </w:r>
      <w:r w:rsidRPr="0022637B">
        <w:rPr>
          <w:rFonts w:eastAsiaTheme="minorHAnsi"/>
          <w:strike/>
        </w:rPr>
        <w:t>insurance);</w:t>
      </w:r>
      <w:r w:rsidRPr="0022637B">
        <w:t xml:space="preserve"> </w:t>
      </w:r>
      <w:r w:rsidRPr="0022637B">
        <w:rPr>
          <w:rFonts w:eastAsiaTheme="minorHAnsi"/>
          <w:u w:val="single"/>
        </w:rPr>
        <w:t>insurance;</w:t>
      </w:r>
    </w:p>
    <w:p w:rsidR="008545B9" w:rsidRPr="0022637B" w:rsidRDefault="008545B9" w:rsidP="008545B9">
      <w:pPr>
        <w:pStyle w:val="SubParagraph"/>
        <w:tabs>
          <w:tab w:val="clear" w:pos="1800"/>
        </w:tabs>
      </w:pPr>
      <w:r w:rsidRPr="0022637B">
        <w:rPr>
          <w:strike/>
        </w:rPr>
        <w:t>(9)</w:t>
      </w:r>
      <w:r w:rsidRPr="0022637B">
        <w:rPr>
          <w:rFonts w:eastAsiaTheme="minorHAnsi"/>
          <w:szCs w:val="22"/>
        </w:rPr>
        <w:tab/>
      </w:r>
      <w:r w:rsidRPr="0022637B">
        <w:rPr>
          <w:strike/>
        </w:rPr>
        <w:t>Bank withdrawals;</w:t>
      </w:r>
    </w:p>
    <w:p w:rsidR="008545B9" w:rsidRPr="0022637B" w:rsidRDefault="008545B9" w:rsidP="008545B9">
      <w:pPr>
        <w:pStyle w:val="SubParagraph"/>
        <w:tabs>
          <w:tab w:val="clear" w:pos="1800"/>
        </w:tabs>
      </w:pPr>
      <w:r w:rsidRPr="0022637B">
        <w:rPr>
          <w:rFonts w:eastAsiaTheme="minorHAnsi"/>
          <w:strike/>
        </w:rPr>
        <w:t>(10)</w:t>
      </w:r>
      <w:r w:rsidRPr="0022637B">
        <w:rPr>
          <w:rFonts w:eastAsiaTheme="minorHAnsi"/>
          <w:u w:val="single"/>
        </w:rPr>
        <w:t>(9)</w:t>
      </w:r>
      <w:r w:rsidRPr="0022637B">
        <w:tab/>
      </w:r>
      <w:r w:rsidRPr="0022637B">
        <w:rPr>
          <w:strike/>
        </w:rPr>
        <w:t>Money</w:t>
      </w:r>
      <w:r w:rsidRPr="0022637B">
        <w:t xml:space="preserve"> </w:t>
      </w:r>
      <w:r w:rsidRPr="0022637B">
        <w:rPr>
          <w:u w:val="single"/>
        </w:rPr>
        <w:t>money</w:t>
      </w:r>
      <w:r w:rsidRPr="0022637B">
        <w:t xml:space="preserve"> borrowed;</w:t>
      </w:r>
    </w:p>
    <w:p w:rsidR="008545B9" w:rsidRPr="0022637B" w:rsidRDefault="008545B9" w:rsidP="008545B9">
      <w:pPr>
        <w:pStyle w:val="SubParagraph"/>
        <w:tabs>
          <w:tab w:val="clear" w:pos="1800"/>
        </w:tabs>
      </w:pPr>
      <w:r w:rsidRPr="0022637B">
        <w:rPr>
          <w:rFonts w:eastAsiaTheme="minorHAnsi"/>
          <w:strike/>
        </w:rPr>
        <w:t>(11)</w:t>
      </w:r>
      <w:r w:rsidRPr="0022637B">
        <w:rPr>
          <w:u w:val="single"/>
        </w:rPr>
        <w:t>(10)</w:t>
      </w:r>
      <w:r w:rsidRPr="0022637B">
        <w:tab/>
      </w:r>
      <w:r w:rsidRPr="0022637B">
        <w:rPr>
          <w:strike/>
        </w:rPr>
        <w:t xml:space="preserve">Tax </w:t>
      </w:r>
      <w:r w:rsidRPr="0022637B">
        <w:rPr>
          <w:rFonts w:eastAsiaTheme="minorHAnsi"/>
          <w:strike/>
        </w:rPr>
        <w:t>refunds;</w:t>
      </w:r>
      <w:r w:rsidRPr="0022637B">
        <w:t xml:space="preserve"> </w:t>
      </w:r>
      <w:r w:rsidRPr="0022637B">
        <w:rPr>
          <w:u w:val="single"/>
        </w:rPr>
        <w:t xml:space="preserve">tax </w:t>
      </w:r>
      <w:r w:rsidRPr="0022637B">
        <w:rPr>
          <w:rFonts w:eastAsiaTheme="minorHAnsi"/>
          <w:u w:val="single"/>
        </w:rPr>
        <w:t>refunds,</w:t>
      </w:r>
      <w:r w:rsidRPr="0022637B">
        <w:rPr>
          <w:u w:val="single"/>
        </w:rPr>
        <w:t xml:space="preserve"> including Earned Income Tax Credits or Dependent Care Credits</w:t>
      </w:r>
      <w:r w:rsidRPr="0022637B">
        <w:rPr>
          <w:rFonts w:eastAsiaTheme="minorHAnsi"/>
          <w:szCs w:val="22"/>
          <w:u w:val="single"/>
        </w:rPr>
        <w:t>;</w:t>
      </w:r>
    </w:p>
    <w:p w:rsidR="008545B9" w:rsidRPr="0022637B" w:rsidRDefault="008545B9" w:rsidP="008545B9">
      <w:pPr>
        <w:pStyle w:val="SubParagraph"/>
        <w:tabs>
          <w:tab w:val="clear" w:pos="1800"/>
        </w:tabs>
      </w:pPr>
      <w:r w:rsidRPr="0022637B">
        <w:rPr>
          <w:rFonts w:eastAsiaTheme="minorHAnsi"/>
          <w:strike/>
        </w:rPr>
        <w:t>(12)</w:t>
      </w:r>
      <w:r w:rsidRPr="0022637B">
        <w:rPr>
          <w:rFonts w:eastAsiaTheme="minorHAnsi"/>
          <w:u w:val="single"/>
        </w:rPr>
        <w:t>(11)</w:t>
      </w:r>
      <w:r w:rsidRPr="0022637B">
        <w:tab/>
      </w:r>
      <w:r w:rsidRPr="0022637B">
        <w:rPr>
          <w:strike/>
        </w:rPr>
        <w:t xml:space="preserve">Gifts or </w:t>
      </w:r>
      <w:r w:rsidRPr="0022637B">
        <w:rPr>
          <w:rFonts w:eastAsiaTheme="minorHAnsi"/>
          <w:strike/>
        </w:rPr>
        <w:t>contributions;</w:t>
      </w:r>
      <w:r w:rsidRPr="0022637B">
        <w:t xml:space="preserve"> </w:t>
      </w:r>
      <w:r w:rsidRPr="0022637B">
        <w:rPr>
          <w:u w:val="single"/>
        </w:rPr>
        <w:t>gifts or contributions, including cash, monetary gifts, and charitable contributions given on a regular basis to meet the recipient's needs</w:t>
      </w:r>
      <w:r w:rsidRPr="0022637B">
        <w:rPr>
          <w:rFonts w:eastAsiaTheme="minorHAnsi"/>
          <w:u w:val="single"/>
        </w:rPr>
        <w:t>;</w:t>
      </w:r>
    </w:p>
    <w:p w:rsidR="008545B9" w:rsidRPr="0022637B" w:rsidRDefault="008545B9" w:rsidP="008545B9">
      <w:pPr>
        <w:pStyle w:val="SubParagraph"/>
        <w:tabs>
          <w:tab w:val="clear" w:pos="1800"/>
        </w:tabs>
      </w:pPr>
      <w:r w:rsidRPr="0022637B">
        <w:rPr>
          <w:rFonts w:eastAsiaTheme="minorHAnsi"/>
          <w:strike/>
        </w:rPr>
        <w:t>(13)</w:t>
      </w:r>
      <w:r w:rsidRPr="0022637B">
        <w:rPr>
          <w:u w:val="single"/>
        </w:rPr>
        <w:t>(12)</w:t>
      </w:r>
      <w:r w:rsidRPr="0022637B">
        <w:tab/>
      </w:r>
      <w:r w:rsidRPr="0022637B">
        <w:rPr>
          <w:strike/>
        </w:rPr>
        <w:t>Other in-kind</w:t>
      </w:r>
      <w:r w:rsidRPr="0022637B">
        <w:t xml:space="preserve"> </w:t>
      </w:r>
      <w:r w:rsidRPr="0022637B">
        <w:rPr>
          <w:u w:val="single"/>
        </w:rPr>
        <w:t>other, non-cash</w:t>
      </w:r>
      <w:r w:rsidRPr="0022637B">
        <w:t xml:space="preserve"> contributions from non-legally responsible </w:t>
      </w:r>
      <w:r w:rsidRPr="0022637B">
        <w:rPr>
          <w:strike/>
        </w:rPr>
        <w:t>adults;</w:t>
      </w:r>
      <w:r w:rsidRPr="0022637B">
        <w:t xml:space="preserve"> </w:t>
      </w:r>
      <w:r w:rsidRPr="0022637B">
        <w:rPr>
          <w:u w:val="single"/>
        </w:rPr>
        <w:t>adults, such as food, clothing, furniture, or non-cash military benefits such as insurance;</w:t>
      </w:r>
    </w:p>
    <w:p w:rsidR="008545B9" w:rsidRPr="0022637B" w:rsidRDefault="008545B9" w:rsidP="008545B9">
      <w:pPr>
        <w:pStyle w:val="SubParagraph"/>
        <w:tabs>
          <w:tab w:val="clear" w:pos="1800"/>
        </w:tabs>
      </w:pPr>
      <w:r w:rsidRPr="0022637B">
        <w:rPr>
          <w:rFonts w:eastAsiaTheme="minorHAnsi"/>
          <w:strike/>
        </w:rPr>
        <w:lastRenderedPageBreak/>
        <w:t>(14)</w:t>
      </w:r>
      <w:r w:rsidRPr="0022637B">
        <w:rPr>
          <w:rFonts w:eastAsiaTheme="minorHAnsi"/>
          <w:u w:val="single"/>
        </w:rPr>
        <w:t>(13)</w:t>
      </w:r>
      <w:r w:rsidRPr="0022637B">
        <w:rPr>
          <w:rFonts w:eastAsiaTheme="minorHAnsi"/>
        </w:rPr>
        <w:tab/>
      </w:r>
      <w:r w:rsidRPr="0022637B">
        <w:t>Emergency Assistance, Low Income Energy Assistance Program, Crisis Intervention Program, General Assistance, or CP&amp;L Share Program payments;</w:t>
      </w:r>
    </w:p>
    <w:p w:rsidR="008545B9" w:rsidRPr="0022637B" w:rsidRDefault="008545B9" w:rsidP="008545B9">
      <w:pPr>
        <w:pStyle w:val="SubParagraph"/>
        <w:tabs>
          <w:tab w:val="clear" w:pos="1800"/>
        </w:tabs>
      </w:pPr>
      <w:r w:rsidRPr="0022637B">
        <w:rPr>
          <w:rFonts w:eastAsiaTheme="minorHAnsi"/>
          <w:strike/>
        </w:rPr>
        <w:t>(15)</w:t>
      </w:r>
      <w:r w:rsidRPr="0022637B">
        <w:rPr>
          <w:u w:val="single"/>
        </w:rPr>
        <w:t>(14)</w:t>
      </w:r>
      <w:r w:rsidRPr="0022637B">
        <w:tab/>
        <w:t>Section VIII housing subsidy;</w:t>
      </w:r>
    </w:p>
    <w:p w:rsidR="008545B9" w:rsidRPr="0022637B" w:rsidRDefault="008545B9" w:rsidP="008545B9">
      <w:pPr>
        <w:pStyle w:val="SubParagraph"/>
        <w:tabs>
          <w:tab w:val="clear" w:pos="1800"/>
        </w:tabs>
      </w:pPr>
      <w:r w:rsidRPr="0022637B">
        <w:rPr>
          <w:rFonts w:eastAsiaTheme="minorHAnsi"/>
          <w:strike/>
        </w:rPr>
        <w:t>(16)</w:t>
      </w:r>
      <w:r w:rsidRPr="0022637B">
        <w:rPr>
          <w:u w:val="single"/>
        </w:rPr>
        <w:t>(15)</w:t>
      </w:r>
      <w:r w:rsidRPr="0022637B">
        <w:tab/>
      </w:r>
      <w:r w:rsidRPr="0022637B">
        <w:rPr>
          <w:strike/>
        </w:rPr>
        <w:t>Capital</w:t>
      </w:r>
      <w:r w:rsidRPr="0022637B">
        <w:t xml:space="preserve"> </w:t>
      </w:r>
      <w:r w:rsidRPr="0022637B">
        <w:rPr>
          <w:u w:val="single"/>
        </w:rPr>
        <w:t>capital</w:t>
      </w:r>
      <w:r w:rsidRPr="0022637B">
        <w:t xml:space="preserve"> gains;</w:t>
      </w:r>
    </w:p>
    <w:p w:rsidR="008545B9" w:rsidRPr="0022637B" w:rsidRDefault="008545B9" w:rsidP="008545B9">
      <w:pPr>
        <w:pStyle w:val="SubParagraph"/>
        <w:tabs>
          <w:tab w:val="clear" w:pos="1800"/>
        </w:tabs>
      </w:pPr>
      <w:r w:rsidRPr="0022637B">
        <w:rPr>
          <w:rFonts w:eastAsiaTheme="minorHAnsi"/>
          <w:strike/>
        </w:rPr>
        <w:t>(17)</w:t>
      </w:r>
      <w:r w:rsidRPr="0022637B">
        <w:rPr>
          <w:rFonts w:eastAsiaTheme="minorHAnsi"/>
          <w:u w:val="single"/>
        </w:rPr>
        <w:t>(16)</w:t>
      </w:r>
      <w:r w:rsidRPr="0022637B">
        <w:tab/>
      </w:r>
      <w:r w:rsidRPr="0022637B">
        <w:rPr>
          <w:strike/>
        </w:rPr>
        <w:t>Value</w:t>
      </w:r>
      <w:r w:rsidRPr="0022637B">
        <w:t xml:space="preserve"> </w:t>
      </w:r>
      <w:r w:rsidRPr="0022637B">
        <w:rPr>
          <w:u w:val="single"/>
        </w:rPr>
        <w:t>the value</w:t>
      </w:r>
      <w:r w:rsidRPr="0022637B">
        <w:t xml:space="preserve"> of food stamp benefits allotted under the Food Stamp Act of 1977;</w:t>
      </w:r>
    </w:p>
    <w:p w:rsidR="008545B9" w:rsidRPr="0022637B" w:rsidRDefault="008545B9" w:rsidP="008545B9">
      <w:pPr>
        <w:pStyle w:val="SubParagraph"/>
        <w:tabs>
          <w:tab w:val="clear" w:pos="1800"/>
        </w:tabs>
      </w:pPr>
      <w:r w:rsidRPr="0022637B">
        <w:rPr>
          <w:rFonts w:eastAsiaTheme="minorHAnsi"/>
          <w:strike/>
        </w:rPr>
        <w:t>(18)</w:t>
      </w:r>
      <w:r w:rsidRPr="0022637B">
        <w:rPr>
          <w:u w:val="single"/>
        </w:rPr>
        <w:t>(17)</w:t>
      </w:r>
      <w:r w:rsidRPr="0022637B">
        <w:tab/>
      </w:r>
      <w:r w:rsidRPr="0022637B">
        <w:rPr>
          <w:strike/>
        </w:rPr>
        <w:t>Free</w:t>
      </w:r>
      <w:r w:rsidRPr="0022637B">
        <w:t xml:space="preserve"> </w:t>
      </w:r>
      <w:r w:rsidRPr="0022637B">
        <w:rPr>
          <w:u w:val="single"/>
        </w:rPr>
        <w:t>free</w:t>
      </w:r>
      <w:r w:rsidRPr="0022637B">
        <w:t xml:space="preserve"> and reduced lunch program;</w:t>
      </w:r>
    </w:p>
    <w:p w:rsidR="008545B9" w:rsidRPr="0022637B" w:rsidRDefault="008545B9" w:rsidP="008545B9">
      <w:pPr>
        <w:pStyle w:val="SubParagraph"/>
        <w:tabs>
          <w:tab w:val="clear" w:pos="1800"/>
        </w:tabs>
      </w:pPr>
      <w:r w:rsidRPr="0022637B">
        <w:rPr>
          <w:rFonts w:eastAsiaTheme="minorHAnsi"/>
          <w:strike/>
        </w:rPr>
        <w:t>(19)</w:t>
      </w:r>
      <w:r w:rsidRPr="0022637B">
        <w:rPr>
          <w:rFonts w:eastAsiaTheme="minorHAnsi"/>
          <w:u w:val="single"/>
        </w:rPr>
        <w:t>(18)</w:t>
      </w:r>
      <w:r w:rsidRPr="0022637B">
        <w:rPr>
          <w:rFonts w:eastAsiaTheme="minorHAnsi"/>
        </w:rPr>
        <w:tab/>
      </w:r>
      <w:r w:rsidRPr="0022637B">
        <w:rPr>
          <w:rFonts w:eastAsiaTheme="minorHAnsi"/>
          <w:strike/>
        </w:rPr>
        <w:t>Any and all</w:t>
      </w:r>
      <w:r w:rsidRPr="0022637B">
        <w:rPr>
          <w:rFonts w:eastAsiaTheme="minorHAnsi"/>
        </w:rPr>
        <w:t xml:space="preserve"> food</w:t>
      </w:r>
      <w:r w:rsidRPr="0022637B">
        <w:t xml:space="preserve"> subsidy programs;</w:t>
      </w:r>
    </w:p>
    <w:p w:rsidR="008545B9" w:rsidRPr="0022637B" w:rsidRDefault="008545B9" w:rsidP="008545B9">
      <w:pPr>
        <w:pStyle w:val="SubParagraph"/>
        <w:tabs>
          <w:tab w:val="clear" w:pos="1800"/>
        </w:tabs>
      </w:pPr>
      <w:r w:rsidRPr="0022637B">
        <w:rPr>
          <w:rFonts w:eastAsiaTheme="minorHAnsi"/>
          <w:strike/>
        </w:rPr>
        <w:t>(20)</w:t>
      </w:r>
      <w:r w:rsidRPr="0022637B">
        <w:rPr>
          <w:rFonts w:eastAsiaTheme="minorHAnsi"/>
          <w:u w:val="single"/>
        </w:rPr>
        <w:t>(19)</w:t>
      </w:r>
      <w:r w:rsidRPr="0022637B">
        <w:tab/>
      </w:r>
      <w:r w:rsidRPr="0022637B">
        <w:rPr>
          <w:rFonts w:eastAsiaTheme="minorHAnsi"/>
          <w:strike/>
        </w:rPr>
        <w:t>Relocation/Acquisition</w:t>
      </w:r>
      <w:r w:rsidRPr="0022637B">
        <w:t xml:space="preserve"> </w:t>
      </w:r>
      <w:r w:rsidRPr="0022637B">
        <w:rPr>
          <w:rFonts w:eastAsiaTheme="minorHAnsi"/>
          <w:u w:val="single"/>
        </w:rPr>
        <w:t>Relocation or Acquisition</w:t>
      </w:r>
      <w:r w:rsidRPr="0022637B">
        <w:t xml:space="preserve"> Act payments;</w:t>
      </w:r>
    </w:p>
    <w:p w:rsidR="008545B9" w:rsidRPr="0022637B" w:rsidRDefault="008545B9" w:rsidP="008545B9">
      <w:pPr>
        <w:pStyle w:val="SubParagraph"/>
        <w:tabs>
          <w:tab w:val="clear" w:pos="1800"/>
        </w:tabs>
      </w:pPr>
      <w:r w:rsidRPr="0022637B">
        <w:rPr>
          <w:rFonts w:eastAsiaTheme="minorHAnsi"/>
          <w:strike/>
        </w:rPr>
        <w:t>(21)</w:t>
      </w:r>
      <w:r w:rsidRPr="0022637B">
        <w:rPr>
          <w:rFonts w:eastAsiaTheme="minorHAnsi"/>
          <w:u w:val="single"/>
        </w:rPr>
        <w:t>(20)</w:t>
      </w:r>
      <w:r w:rsidRPr="0022637B">
        <w:tab/>
      </w:r>
      <w:r w:rsidRPr="0022637B">
        <w:rPr>
          <w:strike/>
        </w:rPr>
        <w:t>Earnings</w:t>
      </w:r>
      <w:r w:rsidRPr="0022637B">
        <w:t xml:space="preserve"> </w:t>
      </w:r>
      <w:r w:rsidRPr="0022637B">
        <w:rPr>
          <w:u w:val="single"/>
        </w:rPr>
        <w:t>earnings</w:t>
      </w:r>
      <w:r w:rsidRPr="0022637B">
        <w:t xml:space="preserve"> of a dependent child under 18 years of age, unless a minor parent of a child needing child care;</w:t>
      </w:r>
    </w:p>
    <w:p w:rsidR="008545B9" w:rsidRPr="0022637B" w:rsidRDefault="008545B9" w:rsidP="008545B9">
      <w:pPr>
        <w:pStyle w:val="SubParagraph"/>
        <w:tabs>
          <w:tab w:val="clear" w:pos="1800"/>
        </w:tabs>
      </w:pPr>
      <w:r w:rsidRPr="0022637B">
        <w:rPr>
          <w:rFonts w:eastAsiaTheme="minorHAnsi"/>
          <w:strike/>
        </w:rPr>
        <w:t>(22)</w:t>
      </w:r>
      <w:r w:rsidRPr="0022637B">
        <w:rPr>
          <w:rFonts w:eastAsiaTheme="minorHAnsi"/>
          <w:u w:val="single"/>
        </w:rPr>
        <w:t>(21)</w:t>
      </w:r>
      <w:r w:rsidRPr="0022637B">
        <w:tab/>
      </w:r>
      <w:r w:rsidRPr="0022637B">
        <w:rPr>
          <w:strike/>
        </w:rPr>
        <w:t>Loans,</w:t>
      </w:r>
      <w:r w:rsidRPr="0022637B">
        <w:t xml:space="preserve"> </w:t>
      </w:r>
      <w:r w:rsidRPr="0022637B">
        <w:rPr>
          <w:u w:val="single"/>
        </w:rPr>
        <w:t>loans,</w:t>
      </w:r>
      <w:r w:rsidRPr="0022637B">
        <w:t xml:space="preserve"> grants, scholarships, </w:t>
      </w:r>
      <w:r w:rsidRPr="0022637B">
        <w:rPr>
          <w:u w:val="single"/>
        </w:rPr>
        <w:t>and</w:t>
      </w:r>
      <w:r w:rsidRPr="0022637B">
        <w:t xml:space="preserve"> money received</w:t>
      </w:r>
      <w:r w:rsidRPr="0022637B">
        <w:rPr>
          <w:rFonts w:eastAsiaTheme="minorHAnsi"/>
        </w:rPr>
        <w:t xml:space="preserve"> </w:t>
      </w:r>
      <w:r w:rsidRPr="0022637B">
        <w:rPr>
          <w:rFonts w:eastAsiaTheme="minorHAnsi"/>
          <w:u w:val="single"/>
        </w:rPr>
        <w:t>to pay for job training;</w:t>
      </w:r>
      <w:r w:rsidRPr="0022637B">
        <w:t xml:space="preserve"> </w:t>
      </w:r>
      <w:r w:rsidRPr="0022637B">
        <w:rPr>
          <w:strike/>
        </w:rPr>
        <w:t xml:space="preserve">through </w:t>
      </w:r>
      <w:r w:rsidRPr="0022637B">
        <w:rPr>
          <w:rFonts w:eastAsiaTheme="minorHAnsi"/>
          <w:strike/>
        </w:rPr>
        <w:t xml:space="preserve">training, Pell </w:t>
      </w:r>
      <w:r w:rsidRPr="0022637B">
        <w:rPr>
          <w:strike/>
        </w:rPr>
        <w:t>or Carl Perkins grants;</w:t>
      </w:r>
    </w:p>
    <w:p w:rsidR="008545B9" w:rsidRPr="0022637B" w:rsidRDefault="008545B9" w:rsidP="008545B9">
      <w:pPr>
        <w:pStyle w:val="SubParagraph"/>
        <w:tabs>
          <w:tab w:val="clear" w:pos="1800"/>
        </w:tabs>
      </w:pPr>
      <w:r w:rsidRPr="0022637B">
        <w:rPr>
          <w:rFonts w:eastAsiaTheme="minorHAnsi"/>
          <w:strike/>
          <w:szCs w:val="22"/>
        </w:rPr>
        <w:t>(23)</w:t>
      </w:r>
      <w:r w:rsidRPr="0022637B">
        <w:rPr>
          <w:u w:val="single"/>
        </w:rPr>
        <w:t>(22)</w:t>
      </w:r>
      <w:r w:rsidRPr="0022637B">
        <w:t xml:space="preserve"> </w:t>
      </w:r>
      <w:r w:rsidRPr="0022637B">
        <w:rPr>
          <w:strike/>
        </w:rPr>
        <w:t>Home</w:t>
      </w:r>
      <w:r w:rsidRPr="0022637B">
        <w:t xml:space="preserve"> </w:t>
      </w:r>
      <w:r w:rsidRPr="0022637B">
        <w:rPr>
          <w:u w:val="single"/>
        </w:rPr>
        <w:t>home</w:t>
      </w:r>
      <w:r w:rsidRPr="0022637B">
        <w:t xml:space="preserve"> produce utilized for household consumption;</w:t>
      </w:r>
    </w:p>
    <w:p w:rsidR="008545B9" w:rsidRPr="0022637B" w:rsidRDefault="008545B9" w:rsidP="008545B9">
      <w:pPr>
        <w:pStyle w:val="SubParagraph"/>
        <w:tabs>
          <w:tab w:val="clear" w:pos="1800"/>
        </w:tabs>
      </w:pPr>
      <w:r w:rsidRPr="0022637B">
        <w:rPr>
          <w:rFonts w:eastAsiaTheme="minorHAnsi"/>
          <w:strike/>
        </w:rPr>
        <w:t>(24)</w:t>
      </w:r>
      <w:r w:rsidRPr="0022637B">
        <w:rPr>
          <w:u w:val="single"/>
        </w:rPr>
        <w:t>(23)</w:t>
      </w:r>
      <w:r w:rsidRPr="0022637B">
        <w:tab/>
        <w:t>Volunteers in Service to America (VISTA) earnings;</w:t>
      </w:r>
    </w:p>
    <w:p w:rsidR="008545B9" w:rsidRPr="0022637B" w:rsidRDefault="008545B9" w:rsidP="008545B9">
      <w:pPr>
        <w:pStyle w:val="SubParagraph"/>
        <w:tabs>
          <w:tab w:val="clear" w:pos="1800"/>
        </w:tabs>
      </w:pPr>
      <w:r w:rsidRPr="0022637B">
        <w:rPr>
          <w:rFonts w:eastAsiaTheme="minorHAnsi"/>
          <w:strike/>
        </w:rPr>
        <w:t>(25)</w:t>
      </w:r>
      <w:r w:rsidRPr="0022637B">
        <w:tab/>
      </w:r>
      <w:r w:rsidRPr="0022637B">
        <w:rPr>
          <w:strike/>
        </w:rPr>
        <w:t>Payments received as Earned Income Tax Credits or Dependent Care Credits;</w:t>
      </w:r>
    </w:p>
    <w:p w:rsidR="008545B9" w:rsidRPr="0022637B" w:rsidRDefault="008545B9" w:rsidP="008545B9">
      <w:pPr>
        <w:pStyle w:val="SubParagraph"/>
        <w:tabs>
          <w:tab w:val="clear" w:pos="1800"/>
        </w:tabs>
      </w:pPr>
      <w:r w:rsidRPr="0022637B">
        <w:rPr>
          <w:rFonts w:eastAsiaTheme="minorHAnsi"/>
          <w:strike/>
        </w:rPr>
        <w:t>(26)</w:t>
      </w:r>
      <w:r w:rsidRPr="0022637B">
        <w:rPr>
          <w:rFonts w:eastAsiaTheme="minorHAnsi"/>
          <w:u w:val="single"/>
        </w:rPr>
        <w:t>(24)</w:t>
      </w:r>
      <w:r w:rsidRPr="0022637B">
        <w:tab/>
      </w:r>
      <w:r w:rsidRPr="0022637B">
        <w:rPr>
          <w:strike/>
        </w:rPr>
        <w:t>All</w:t>
      </w:r>
      <w:r w:rsidRPr="0022637B">
        <w:t xml:space="preserve"> </w:t>
      </w:r>
      <w:r w:rsidRPr="0022637B">
        <w:rPr>
          <w:u w:val="single"/>
        </w:rPr>
        <w:t>all</w:t>
      </w:r>
      <w:r w:rsidRPr="0022637B">
        <w:t xml:space="preserve"> subsidized housing and housing allotments, including military housing allotments.</w:t>
      </w:r>
      <w:r>
        <w:t xml:space="preserve"> </w:t>
      </w:r>
      <w:r w:rsidRPr="0022637B">
        <w:t xml:space="preserve">If rent is provided by an organization on a </w:t>
      </w:r>
      <w:r w:rsidRPr="0022637B">
        <w:rPr>
          <w:strike/>
        </w:rPr>
        <w:t>regular</w:t>
      </w:r>
      <w:r w:rsidRPr="0022637B">
        <w:rPr>
          <w:rFonts w:eastAsiaTheme="minorHAnsi"/>
          <w:szCs w:val="22"/>
        </w:rPr>
        <w:t xml:space="preserve"> </w:t>
      </w:r>
      <w:r w:rsidRPr="0022637B">
        <w:rPr>
          <w:u w:val="single"/>
        </w:rPr>
        <w:t>recurring</w:t>
      </w:r>
      <w:r w:rsidRPr="0022637B">
        <w:rPr>
          <w:rFonts w:eastAsiaTheme="minorHAnsi"/>
          <w:szCs w:val="22"/>
        </w:rPr>
        <w:t xml:space="preserve"> </w:t>
      </w:r>
      <w:r w:rsidRPr="0022637B">
        <w:t>basis, it shall be counted as income;</w:t>
      </w:r>
    </w:p>
    <w:p w:rsidR="008545B9" w:rsidRPr="0022637B" w:rsidRDefault="008545B9" w:rsidP="008545B9">
      <w:pPr>
        <w:pStyle w:val="SubParagraph"/>
        <w:tabs>
          <w:tab w:val="clear" w:pos="1800"/>
        </w:tabs>
      </w:pPr>
      <w:r w:rsidRPr="0022637B">
        <w:rPr>
          <w:rFonts w:eastAsiaTheme="minorHAnsi"/>
          <w:strike/>
        </w:rPr>
        <w:t>(27)</w:t>
      </w:r>
      <w:r w:rsidRPr="0022637B">
        <w:rPr>
          <w:rFonts w:eastAsiaTheme="minorHAnsi"/>
          <w:u w:val="single"/>
        </w:rPr>
        <w:t>(25)</w:t>
      </w:r>
      <w:r w:rsidRPr="0022637B">
        <w:tab/>
      </w:r>
      <w:r w:rsidRPr="0022637B">
        <w:rPr>
          <w:strike/>
        </w:rPr>
        <w:t>Money</w:t>
      </w:r>
      <w:r w:rsidRPr="0022637B">
        <w:t xml:space="preserve"> </w:t>
      </w:r>
      <w:r w:rsidRPr="0022637B">
        <w:rPr>
          <w:u w:val="single"/>
        </w:rPr>
        <w:t>money</w:t>
      </w:r>
      <w:r w:rsidRPr="0022637B">
        <w:t xml:space="preserve"> received from an employer as an employee benefit for child care; and</w:t>
      </w:r>
    </w:p>
    <w:p w:rsidR="008545B9" w:rsidRPr="0022637B" w:rsidRDefault="008545B9" w:rsidP="008545B9">
      <w:pPr>
        <w:pStyle w:val="SubParagraph"/>
        <w:tabs>
          <w:tab w:val="clear" w:pos="1800"/>
        </w:tabs>
      </w:pPr>
      <w:r w:rsidRPr="0022637B">
        <w:rPr>
          <w:rFonts w:eastAsiaTheme="minorHAnsi"/>
          <w:strike/>
        </w:rPr>
        <w:t>(28)</w:t>
      </w:r>
      <w:r w:rsidRPr="0022637B">
        <w:rPr>
          <w:rFonts w:eastAsiaTheme="minorHAnsi"/>
          <w:u w:val="single"/>
        </w:rPr>
        <w:t>(26)</w:t>
      </w:r>
      <w:r w:rsidRPr="0022637B">
        <w:rPr>
          <w:rFonts w:eastAsiaTheme="minorHAnsi"/>
        </w:rPr>
        <w:tab/>
      </w:r>
      <w:r w:rsidRPr="0022637B">
        <w:t xml:space="preserve">Work-study payments, if the income is from the College Work-Study Program administered under Title IV of the Higher Education Act or the Bureau of Indian Affairs. </w:t>
      </w:r>
      <w:r w:rsidRPr="0022637B">
        <w:rPr>
          <w:rFonts w:eastAsiaTheme="minorHAnsi"/>
          <w:strike/>
        </w:rPr>
        <w:t>(Likewise, if the income from college work-study goes directly to the college, it is not counted as income.)</w:t>
      </w:r>
    </w:p>
    <w:p w:rsidR="008545B9" w:rsidRPr="0022637B" w:rsidRDefault="008545B9" w:rsidP="008545B9">
      <w:pPr>
        <w:pStyle w:val="Base"/>
      </w:pPr>
    </w:p>
    <w:p w:rsidR="008545B9" w:rsidRPr="0022637B" w:rsidRDefault="008545B9" w:rsidP="008545B9">
      <w:pPr>
        <w:pStyle w:val="HistoryAuthority"/>
      </w:pPr>
      <w:r w:rsidRPr="0022637B">
        <w:t>Authority G.S. 143B</w:t>
      </w:r>
      <w:r w:rsidRPr="0022637B">
        <w:noBreakHyphen/>
        <w:t>153</w:t>
      </w:r>
      <w:r>
        <w:t>.</w:t>
      </w:r>
    </w:p>
    <w:p w:rsidR="008545B9" w:rsidRPr="0022637B" w:rsidRDefault="008545B9" w:rsidP="008545B9">
      <w:pPr>
        <w:pStyle w:val="Base"/>
      </w:pPr>
    </w:p>
    <w:p w:rsidR="008545B9" w:rsidRPr="00303B51" w:rsidRDefault="008545B9" w:rsidP="008545B9">
      <w:pPr>
        <w:pStyle w:val="Rule"/>
        <w:rPr>
          <w:rFonts w:eastAsiaTheme="minorHAnsi"/>
        </w:rPr>
      </w:pPr>
      <w:r w:rsidRPr="00303B51">
        <w:rPr>
          <w:rFonts w:eastAsiaTheme="minorHAnsi"/>
        </w:rPr>
        <w:t>10A NCAC 10 .1003</w:t>
      </w:r>
      <w:r w:rsidRPr="00303B51">
        <w:rPr>
          <w:rFonts w:eastAsiaTheme="minorHAnsi"/>
        </w:rPr>
        <w:tab/>
        <w:t>INCOME ELIGIBILITY LEVELS</w:t>
      </w:r>
    </w:p>
    <w:p w:rsidR="008545B9" w:rsidRPr="00303B51" w:rsidRDefault="008545B9" w:rsidP="008545B9">
      <w:pPr>
        <w:pStyle w:val="Base"/>
      </w:pPr>
    </w:p>
    <w:p w:rsidR="008545B9" w:rsidRPr="00303B51" w:rsidRDefault="008545B9" w:rsidP="008545B9">
      <w:pPr>
        <w:pStyle w:val="HistoryAuthority"/>
        <w:rPr>
          <w:rFonts w:eastAsiaTheme="minorHAnsi"/>
        </w:rPr>
      </w:pPr>
      <w:r w:rsidRPr="00303B51">
        <w:rPr>
          <w:rFonts w:eastAsiaTheme="minorHAnsi"/>
        </w:rPr>
        <w:t>Authority G.S. 143B</w:t>
      </w:r>
      <w:r w:rsidRPr="00303B51">
        <w:rPr>
          <w:rFonts w:eastAsiaTheme="minorHAnsi"/>
        </w:rPr>
        <w:noBreakHyphen/>
        <w:t>153</w:t>
      </w:r>
      <w:r>
        <w:rPr>
          <w:rFonts w:eastAsiaTheme="minorHAnsi"/>
        </w:rPr>
        <w:t>.</w:t>
      </w:r>
    </w:p>
    <w:p w:rsidR="008545B9" w:rsidRPr="00303B51" w:rsidRDefault="008545B9" w:rsidP="008545B9">
      <w:pPr>
        <w:pStyle w:val="Base"/>
      </w:pPr>
    </w:p>
    <w:p w:rsidR="008545B9" w:rsidRPr="008B47CB" w:rsidRDefault="008545B9" w:rsidP="008545B9">
      <w:pPr>
        <w:pStyle w:val="Rule"/>
      </w:pPr>
      <w:r w:rsidRPr="008B47CB">
        <w:t>10A ncac 10 .1004</w:t>
      </w:r>
      <w:r w:rsidRPr="008B47CB">
        <w:tab/>
        <w:t>WITHOUT REGARD TO INCOME</w:t>
      </w:r>
    </w:p>
    <w:p w:rsidR="008545B9" w:rsidRPr="008B47CB" w:rsidRDefault="008545B9" w:rsidP="008545B9">
      <w:pPr>
        <w:pStyle w:val="Paragraph"/>
      </w:pPr>
      <w:r w:rsidRPr="008B47CB">
        <w:rPr>
          <w:strike/>
        </w:rPr>
        <w:t>Child care services shall be provided</w:t>
      </w:r>
      <w:r w:rsidRPr="008B47CB">
        <w:t xml:space="preserve"> </w:t>
      </w:r>
      <w:r w:rsidRPr="008B47CB">
        <w:rPr>
          <w:u w:val="single"/>
        </w:rPr>
        <w:t>The Subsidized Child Care Assistance Program shall provide assistance</w:t>
      </w:r>
      <w:r w:rsidRPr="008B47CB">
        <w:rPr>
          <w:rFonts w:eastAsiaTheme="minorHAnsi"/>
          <w:szCs w:val="22"/>
        </w:rPr>
        <w:t xml:space="preserve"> </w:t>
      </w:r>
      <w:r w:rsidRPr="008B47CB">
        <w:t>without regard to income for:</w:t>
      </w:r>
    </w:p>
    <w:p w:rsidR="008545B9" w:rsidRPr="008B47CB" w:rsidRDefault="008545B9" w:rsidP="008545B9">
      <w:pPr>
        <w:pStyle w:val="Item"/>
        <w:tabs>
          <w:tab w:val="clear" w:pos="1800"/>
        </w:tabs>
        <w:rPr>
          <w:rFonts w:eastAsiaTheme="minorHAnsi"/>
          <w:szCs w:val="22"/>
        </w:rPr>
      </w:pPr>
      <w:r w:rsidRPr="008B47CB">
        <w:t>(1)</w:t>
      </w:r>
      <w:r w:rsidRPr="008B47CB">
        <w:tab/>
      </w:r>
      <w:r w:rsidRPr="008B47CB">
        <w:rPr>
          <w:u w:val="single"/>
        </w:rPr>
        <w:t>when child care services are provided in conjunction with protective services as</w:t>
      </w:r>
      <w:r w:rsidRPr="008B47CB">
        <w:t xml:space="preserve"> </w:t>
      </w:r>
      <w:r w:rsidRPr="008B47CB">
        <w:rPr>
          <w:strike/>
        </w:rPr>
        <w:t>children</w:t>
      </w:r>
      <w:r w:rsidRPr="008B47CB">
        <w:t xml:space="preserve"> described in 10A NCAC 10 </w:t>
      </w:r>
      <w:r w:rsidRPr="008B47CB">
        <w:rPr>
          <w:rFonts w:eastAsiaTheme="minorHAnsi"/>
          <w:u w:val="single"/>
        </w:rPr>
        <w:t>.0906(a);</w:t>
      </w:r>
      <w:r w:rsidRPr="008B47CB">
        <w:t xml:space="preserve"> </w:t>
      </w:r>
      <w:r w:rsidRPr="008B47CB">
        <w:rPr>
          <w:rFonts w:eastAsiaTheme="minorHAnsi"/>
          <w:strike/>
        </w:rPr>
        <w:t xml:space="preserve">.0906(b) </w:t>
      </w:r>
      <w:r w:rsidRPr="008B47CB">
        <w:rPr>
          <w:strike/>
        </w:rPr>
        <w:t xml:space="preserve">who need child care services as a support for </w:t>
      </w:r>
      <w:r w:rsidRPr="008B47CB">
        <w:rPr>
          <w:rFonts w:eastAsiaTheme="minorHAnsi"/>
          <w:strike/>
        </w:rPr>
        <w:t>Child Welfare Services;</w:t>
      </w:r>
    </w:p>
    <w:p w:rsidR="008545B9" w:rsidRPr="008B47CB" w:rsidRDefault="008545B9" w:rsidP="008545B9">
      <w:pPr>
        <w:pStyle w:val="Item"/>
        <w:tabs>
          <w:tab w:val="clear" w:pos="1800"/>
        </w:tabs>
      </w:pPr>
      <w:r w:rsidRPr="008B47CB">
        <w:t>(2)</w:t>
      </w:r>
      <w:r w:rsidRPr="008B47CB">
        <w:tab/>
        <w:t xml:space="preserve">children receiving foster care services who are in the custody of the </w:t>
      </w:r>
      <w:r>
        <w:t>c</w:t>
      </w:r>
      <w:r w:rsidRPr="008B47CB">
        <w:t xml:space="preserve">ounty </w:t>
      </w:r>
      <w:r>
        <w:t>d</w:t>
      </w:r>
      <w:r w:rsidRPr="008B47CB">
        <w:t xml:space="preserve">epartment of </w:t>
      </w:r>
      <w:r>
        <w:t>s</w:t>
      </w:r>
      <w:r w:rsidRPr="008B47CB">
        <w:t xml:space="preserve">ocial </w:t>
      </w:r>
      <w:r>
        <w:t>s</w:t>
      </w:r>
      <w:r w:rsidRPr="008B47CB">
        <w:t>ervices and are residing in licensed foster care homes or in the care of adults other than their parents; and</w:t>
      </w:r>
    </w:p>
    <w:p w:rsidR="008545B9" w:rsidRPr="008B47CB" w:rsidRDefault="008545B9" w:rsidP="008545B9">
      <w:pPr>
        <w:pStyle w:val="Item"/>
        <w:tabs>
          <w:tab w:val="clear" w:pos="1800"/>
        </w:tabs>
      </w:pPr>
      <w:r w:rsidRPr="008B47CB">
        <w:t>(3)</w:t>
      </w:r>
      <w:r w:rsidRPr="008B47CB">
        <w:tab/>
      </w:r>
      <w:r w:rsidRPr="008B47CB">
        <w:rPr>
          <w:u w:val="single"/>
        </w:rPr>
        <w:t>when child care services are provided to a child receiving Child Welfare Services as</w:t>
      </w:r>
      <w:r w:rsidRPr="008B47CB">
        <w:t xml:space="preserve"> </w:t>
      </w:r>
      <w:r w:rsidRPr="008B47CB">
        <w:rPr>
          <w:strike/>
        </w:rPr>
        <w:t>children</w:t>
      </w:r>
      <w:r w:rsidRPr="008B47CB">
        <w:t xml:space="preserve"> described in 10A NCAC 10 </w:t>
      </w:r>
      <w:r w:rsidRPr="008B47CB">
        <w:rPr>
          <w:rFonts w:eastAsiaTheme="minorHAnsi"/>
          <w:u w:val="single"/>
        </w:rPr>
        <w:t>.0906(b).</w:t>
      </w:r>
      <w:r w:rsidRPr="008B47CB">
        <w:t xml:space="preserve"> </w:t>
      </w:r>
      <w:r w:rsidRPr="008B47CB">
        <w:rPr>
          <w:rFonts w:eastAsiaTheme="minorHAnsi"/>
          <w:strike/>
        </w:rPr>
        <w:t xml:space="preserve">.0906(a) </w:t>
      </w:r>
      <w:r w:rsidRPr="008B47CB">
        <w:rPr>
          <w:strike/>
        </w:rPr>
        <w:t>who need child care in conjunction with protective services</w:t>
      </w:r>
      <w:r w:rsidRPr="008B47CB">
        <w:rPr>
          <w:rFonts w:eastAsiaTheme="minorHAnsi"/>
          <w:strike/>
        </w:rPr>
        <w:t>.</w:t>
      </w:r>
    </w:p>
    <w:p w:rsidR="008545B9" w:rsidRPr="008B47CB" w:rsidRDefault="008545B9" w:rsidP="008545B9">
      <w:pPr>
        <w:pStyle w:val="Base"/>
      </w:pPr>
    </w:p>
    <w:p w:rsidR="008545B9" w:rsidRPr="008B47CB" w:rsidRDefault="008545B9" w:rsidP="008545B9">
      <w:pPr>
        <w:pStyle w:val="HistoryAuthority"/>
      </w:pPr>
      <w:r w:rsidRPr="008B47CB">
        <w:t>Authority G.S. 143B</w:t>
      </w:r>
      <w:r w:rsidRPr="008B47CB">
        <w:noBreakHyphen/>
        <w:t>153(2a)</w:t>
      </w:r>
      <w:r>
        <w:t>.</w:t>
      </w:r>
    </w:p>
    <w:p w:rsidR="008545B9" w:rsidRPr="008B47CB" w:rsidRDefault="008545B9" w:rsidP="008545B9">
      <w:pPr>
        <w:pStyle w:val="Base"/>
      </w:pPr>
    </w:p>
    <w:p w:rsidR="008545B9" w:rsidRPr="008137AE" w:rsidRDefault="008545B9" w:rsidP="008545B9">
      <w:pPr>
        <w:pStyle w:val="Rule"/>
        <w:rPr>
          <w:rFonts w:eastAsiaTheme="minorHAnsi"/>
        </w:rPr>
      </w:pPr>
      <w:r w:rsidRPr="008137AE">
        <w:rPr>
          <w:rFonts w:eastAsiaTheme="minorHAnsi"/>
        </w:rPr>
        <w:t>10A NCAC 10 .1005</w:t>
      </w:r>
      <w:r w:rsidRPr="008137AE">
        <w:rPr>
          <w:rFonts w:eastAsiaTheme="minorHAnsi"/>
        </w:rPr>
        <w:tab/>
        <w:t>RESPONSIBILITY FOR ELIGIBILITY DETERMINATION</w:t>
      </w:r>
    </w:p>
    <w:p w:rsidR="008545B9" w:rsidRPr="008137AE" w:rsidRDefault="008545B9" w:rsidP="008545B9">
      <w:pPr>
        <w:pStyle w:val="Base"/>
      </w:pPr>
    </w:p>
    <w:p w:rsidR="008545B9" w:rsidRPr="008137AE" w:rsidRDefault="008545B9" w:rsidP="008545B9">
      <w:pPr>
        <w:pStyle w:val="HistoryAuthority"/>
        <w:rPr>
          <w:rFonts w:eastAsiaTheme="minorHAnsi"/>
        </w:rPr>
      </w:pPr>
      <w:r w:rsidRPr="008137AE">
        <w:rPr>
          <w:rFonts w:eastAsiaTheme="minorHAnsi"/>
        </w:rPr>
        <w:t>Authority G.S. 143B</w:t>
      </w:r>
      <w:r w:rsidRPr="008137AE">
        <w:rPr>
          <w:rFonts w:eastAsiaTheme="minorHAnsi"/>
        </w:rPr>
        <w:noBreakHyphen/>
        <w:t>153</w:t>
      </w:r>
      <w:r>
        <w:rPr>
          <w:rFonts w:eastAsiaTheme="minorHAnsi"/>
        </w:rPr>
        <w:t>.</w:t>
      </w:r>
    </w:p>
    <w:p w:rsidR="008545B9" w:rsidRPr="008137AE" w:rsidRDefault="008545B9" w:rsidP="008545B9">
      <w:pPr>
        <w:pStyle w:val="Base"/>
        <w:rPr>
          <w:rFonts w:eastAsiaTheme="minorHAnsi"/>
        </w:rPr>
      </w:pPr>
    </w:p>
    <w:p w:rsidR="008545B9" w:rsidRPr="00C822DD" w:rsidRDefault="008545B9" w:rsidP="008545B9">
      <w:pPr>
        <w:pStyle w:val="Rule"/>
      </w:pPr>
      <w:r w:rsidRPr="00C822DD">
        <w:t>10A NCAC 10 .1006</w:t>
      </w:r>
      <w:r w:rsidRPr="00C822DD">
        <w:tab/>
      </w:r>
      <w:r w:rsidRPr="00C822DD">
        <w:rPr>
          <w:u w:val="single"/>
        </w:rPr>
        <w:t>VERIFICATION</w:t>
      </w:r>
      <w:r w:rsidRPr="00C822DD">
        <w:rPr>
          <w:rFonts w:eastAsiaTheme="minorHAnsi"/>
          <w:szCs w:val="22"/>
        </w:rPr>
        <w:t xml:space="preserve"> </w:t>
      </w:r>
      <w:r w:rsidRPr="00C822DD">
        <w:rPr>
          <w:strike/>
        </w:rPr>
        <w:t>DETERMINATION</w:t>
      </w:r>
      <w:r w:rsidRPr="00C822DD">
        <w:t xml:space="preserve"> OF INCOME </w:t>
      </w:r>
      <w:r w:rsidRPr="00C822DD">
        <w:rPr>
          <w:strike/>
        </w:rPr>
        <w:t>ELIGIBILITY</w:t>
      </w:r>
    </w:p>
    <w:p w:rsidR="008545B9" w:rsidRPr="00C822DD" w:rsidRDefault="008545B9" w:rsidP="008545B9">
      <w:pPr>
        <w:pStyle w:val="Paragraph"/>
      </w:pPr>
      <w:r w:rsidRPr="00C822DD">
        <w:rPr>
          <w:u w:val="single"/>
        </w:rPr>
        <w:t>(a)</w:t>
      </w:r>
      <w:r w:rsidRPr="00C822DD">
        <w:t xml:space="preserve"> </w:t>
      </w:r>
      <w:r w:rsidRPr="00C822DD">
        <w:rPr>
          <w:rFonts w:eastAsiaTheme="minorHAnsi"/>
          <w:szCs w:val="22"/>
        </w:rPr>
        <w:t xml:space="preserve"> </w:t>
      </w:r>
      <w:r w:rsidRPr="00C822DD">
        <w:t xml:space="preserve">An individual </w:t>
      </w:r>
      <w:r w:rsidRPr="00C822DD">
        <w:rPr>
          <w:strike/>
        </w:rPr>
        <w:t>that</w:t>
      </w:r>
      <w:r w:rsidRPr="00C822DD">
        <w:t xml:space="preserve"> </w:t>
      </w:r>
      <w:r w:rsidRPr="00C822DD">
        <w:rPr>
          <w:u w:val="single"/>
        </w:rPr>
        <w:t>who</w:t>
      </w:r>
      <w:r w:rsidRPr="00C822DD">
        <w:rPr>
          <w:rFonts w:eastAsiaTheme="minorHAnsi"/>
          <w:szCs w:val="22"/>
        </w:rPr>
        <w:t xml:space="preserve"> </w:t>
      </w:r>
      <w:r w:rsidRPr="00C822DD">
        <w:t xml:space="preserve">applies for child care services shall provide to the </w:t>
      </w:r>
      <w:r w:rsidRPr="00C822DD">
        <w:rPr>
          <w:strike/>
        </w:rPr>
        <w:t>local purchasing agency</w:t>
      </w:r>
      <w:r w:rsidRPr="00C822DD">
        <w:t xml:space="preserve"> </w:t>
      </w:r>
      <w:r w:rsidRPr="00C822DD">
        <w:rPr>
          <w:u w:val="single"/>
        </w:rPr>
        <w:t>Local Purchasing Agency</w:t>
      </w:r>
      <w:r w:rsidRPr="00C822DD">
        <w:t xml:space="preserve"> verification of the amount and sources of his or her countable </w:t>
      </w:r>
      <w:r w:rsidRPr="00C822DD">
        <w:rPr>
          <w:rFonts w:eastAsiaTheme="minorHAnsi"/>
          <w:strike/>
        </w:rPr>
        <w:t>income.</w:t>
      </w:r>
      <w:r w:rsidRPr="00C822DD">
        <w:t xml:space="preserve"> </w:t>
      </w:r>
      <w:r w:rsidRPr="00C822DD">
        <w:rPr>
          <w:rFonts w:eastAsiaTheme="minorHAnsi"/>
          <w:u w:val="single"/>
        </w:rPr>
        <w:t xml:space="preserve">income </w:t>
      </w:r>
      <w:r w:rsidRPr="00C822DD">
        <w:rPr>
          <w:u w:val="single"/>
        </w:rPr>
        <w:t>as set forth in 10A NCAC 10 .1002</w:t>
      </w:r>
      <w:r w:rsidRPr="00C822DD">
        <w:rPr>
          <w:rFonts w:eastAsiaTheme="minorHAnsi"/>
          <w:u w:val="single"/>
        </w:rPr>
        <w:t>.</w:t>
      </w:r>
      <w:r w:rsidRPr="00C822DD">
        <w:t xml:space="preserve"> The amount and source of income shall be verified by one of the following:</w:t>
      </w:r>
    </w:p>
    <w:p w:rsidR="008545B9" w:rsidRPr="00C822DD" w:rsidRDefault="008545B9" w:rsidP="008545B9">
      <w:pPr>
        <w:pStyle w:val="SubParagraph"/>
        <w:tabs>
          <w:tab w:val="clear" w:pos="1800"/>
        </w:tabs>
      </w:pPr>
      <w:r w:rsidRPr="00C822DD">
        <w:t>(1)</w:t>
      </w:r>
      <w:r w:rsidRPr="00C822DD">
        <w:tab/>
      </w:r>
      <w:r w:rsidRPr="00C822DD">
        <w:rPr>
          <w:strike/>
        </w:rPr>
        <w:t>A</w:t>
      </w:r>
      <w:r w:rsidRPr="00C822DD">
        <w:t xml:space="preserve"> </w:t>
      </w:r>
      <w:r w:rsidRPr="00C822DD">
        <w:rPr>
          <w:u w:val="single"/>
        </w:rPr>
        <w:t>a</w:t>
      </w:r>
      <w:r w:rsidRPr="00C822DD">
        <w:t xml:space="preserve"> copy of a source </w:t>
      </w:r>
      <w:r w:rsidRPr="00C822DD">
        <w:rPr>
          <w:rFonts w:eastAsiaTheme="minorHAnsi"/>
          <w:strike/>
        </w:rPr>
        <w:t>document;</w:t>
      </w:r>
      <w:r w:rsidRPr="00C822DD">
        <w:t xml:space="preserve"> </w:t>
      </w:r>
      <w:r w:rsidRPr="00C822DD">
        <w:rPr>
          <w:rFonts w:eastAsiaTheme="minorHAnsi"/>
          <w:u w:val="single"/>
        </w:rPr>
        <w:t>document,</w:t>
      </w:r>
      <w:r w:rsidRPr="00C822DD">
        <w:rPr>
          <w:u w:val="single"/>
        </w:rPr>
        <w:t xml:space="preserve"> such as wage stubs, pay statements, and award </w:t>
      </w:r>
      <w:r w:rsidRPr="00C822DD">
        <w:rPr>
          <w:rFonts w:eastAsiaTheme="minorHAnsi"/>
          <w:u w:val="single"/>
        </w:rPr>
        <w:t>letters;</w:t>
      </w:r>
      <w:r w:rsidRPr="00C822DD">
        <w:t xml:space="preserve"> </w:t>
      </w:r>
      <w:r w:rsidRPr="00C822DD">
        <w:rPr>
          <w:strike/>
        </w:rPr>
        <w:t>or</w:t>
      </w:r>
    </w:p>
    <w:p w:rsidR="008545B9" w:rsidRPr="00C822DD" w:rsidRDefault="008545B9" w:rsidP="008545B9">
      <w:pPr>
        <w:pStyle w:val="SubParagraph"/>
        <w:tabs>
          <w:tab w:val="clear" w:pos="1800"/>
        </w:tabs>
      </w:pPr>
      <w:r w:rsidRPr="00C822DD">
        <w:rPr>
          <w:strike/>
        </w:rPr>
        <w:t>(2)</w:t>
      </w:r>
      <w:r w:rsidRPr="00C822DD">
        <w:rPr>
          <w:rFonts w:eastAsiaTheme="minorHAnsi"/>
          <w:szCs w:val="22"/>
        </w:rPr>
        <w:tab/>
      </w:r>
      <w:r w:rsidRPr="00C822DD">
        <w:rPr>
          <w:strike/>
        </w:rPr>
        <w:t>A written statement by the social worker describing either the source document that was reviewed to verify the income or a telephone conversation that confirmed the required information; or</w:t>
      </w:r>
    </w:p>
    <w:p w:rsidR="008545B9" w:rsidRPr="00C822DD" w:rsidRDefault="008545B9" w:rsidP="008545B9">
      <w:pPr>
        <w:pStyle w:val="SubParagraph"/>
        <w:tabs>
          <w:tab w:val="clear" w:pos="1800"/>
        </w:tabs>
      </w:pPr>
      <w:r w:rsidRPr="00C822DD">
        <w:rPr>
          <w:rFonts w:eastAsiaTheme="minorHAnsi"/>
          <w:strike/>
        </w:rPr>
        <w:t>(3)</w:t>
      </w:r>
      <w:r w:rsidRPr="00C822DD">
        <w:rPr>
          <w:rFonts w:eastAsiaTheme="minorHAnsi"/>
          <w:u w:val="single"/>
        </w:rPr>
        <w:t>(2)</w:t>
      </w:r>
      <w:r w:rsidRPr="00C822DD">
        <w:tab/>
      </w:r>
      <w:r w:rsidRPr="00C822DD">
        <w:rPr>
          <w:strike/>
        </w:rPr>
        <w:t>Identification</w:t>
      </w:r>
      <w:r w:rsidRPr="00C822DD">
        <w:t xml:space="preserve"> </w:t>
      </w:r>
      <w:r w:rsidRPr="00C822DD">
        <w:rPr>
          <w:u w:val="single"/>
        </w:rPr>
        <w:t>identification</w:t>
      </w:r>
      <w:r w:rsidRPr="00C822DD">
        <w:t xml:space="preserve"> of an existing agency record confirming the required </w:t>
      </w:r>
      <w:r w:rsidRPr="00C822DD">
        <w:rPr>
          <w:rFonts w:eastAsiaTheme="minorHAnsi"/>
          <w:strike/>
        </w:rPr>
        <w:t>information.</w:t>
      </w:r>
      <w:r w:rsidRPr="00C822DD">
        <w:t xml:space="preserve"> </w:t>
      </w:r>
      <w:r w:rsidRPr="00C822DD">
        <w:rPr>
          <w:rFonts w:eastAsiaTheme="minorHAnsi"/>
          <w:u w:val="single"/>
        </w:rPr>
        <w:t xml:space="preserve">information; </w:t>
      </w:r>
      <w:r w:rsidRPr="00C822DD">
        <w:rPr>
          <w:u w:val="single"/>
        </w:rPr>
        <w:t>or</w:t>
      </w:r>
    </w:p>
    <w:p w:rsidR="008545B9" w:rsidRPr="00C822DD" w:rsidRDefault="008545B9" w:rsidP="008545B9">
      <w:pPr>
        <w:pStyle w:val="SubParagraph"/>
        <w:tabs>
          <w:tab w:val="clear" w:pos="1800"/>
        </w:tabs>
      </w:pPr>
      <w:r w:rsidRPr="00C822DD">
        <w:rPr>
          <w:rFonts w:eastAsiaTheme="minorHAnsi"/>
          <w:u w:val="single"/>
        </w:rPr>
        <w:t>(3)</w:t>
      </w:r>
      <w:r w:rsidRPr="00C822DD">
        <w:rPr>
          <w:rFonts w:eastAsiaTheme="minorHAnsi"/>
          <w:szCs w:val="22"/>
        </w:rPr>
        <w:tab/>
      </w:r>
      <w:r w:rsidRPr="00C822DD">
        <w:rPr>
          <w:rFonts w:eastAsiaTheme="minorHAnsi"/>
          <w:u w:val="single"/>
        </w:rPr>
        <w:t>e</w:t>
      </w:r>
      <w:r w:rsidRPr="00C822DD">
        <w:rPr>
          <w:u w:val="single"/>
        </w:rPr>
        <w:t>lectronic verification through Online Verification Service (OVS) within NC FAST as defined in 10A NCAC 10 .0102.</w:t>
      </w:r>
    </w:p>
    <w:p w:rsidR="008545B9" w:rsidRPr="00C822DD" w:rsidRDefault="008545B9" w:rsidP="008545B9">
      <w:pPr>
        <w:pStyle w:val="Paragraph"/>
      </w:pPr>
      <w:r w:rsidRPr="00C822DD">
        <w:rPr>
          <w:u w:val="single"/>
        </w:rPr>
        <w:t xml:space="preserve">(b) </w:t>
      </w:r>
      <w:r w:rsidRPr="00C822DD">
        <w:rPr>
          <w:rFonts w:eastAsiaTheme="minorHAnsi"/>
          <w:szCs w:val="22"/>
          <w:u w:val="single"/>
        </w:rPr>
        <w:t xml:space="preserve"> </w:t>
      </w:r>
      <w:r w:rsidRPr="00C822DD">
        <w:rPr>
          <w:u w:val="single"/>
        </w:rPr>
        <w:t>If the Local Purchasing Agency cannot verify the recipient's income using the methods desc</w:t>
      </w:r>
      <w:r>
        <w:rPr>
          <w:u w:val="single"/>
        </w:rPr>
        <w:t>ribed in Paragraph (a) of this R</w:t>
      </w:r>
      <w:r w:rsidRPr="00C822DD">
        <w:rPr>
          <w:u w:val="single"/>
        </w:rPr>
        <w:t>ule:</w:t>
      </w:r>
    </w:p>
    <w:p w:rsidR="008545B9" w:rsidRPr="00C822DD" w:rsidRDefault="008545B9" w:rsidP="008545B9">
      <w:pPr>
        <w:pStyle w:val="SubParagraph"/>
        <w:tabs>
          <w:tab w:val="clear" w:pos="1800"/>
        </w:tabs>
      </w:pPr>
      <w:r w:rsidRPr="00C822DD">
        <w:rPr>
          <w:u w:val="single"/>
        </w:rPr>
        <w:t>(1)</w:t>
      </w:r>
      <w:r w:rsidRPr="00C822DD">
        <w:rPr>
          <w:rFonts w:eastAsiaTheme="minorHAnsi"/>
          <w:szCs w:val="22"/>
        </w:rPr>
        <w:tab/>
      </w:r>
      <w:r w:rsidRPr="00C822DD">
        <w:rPr>
          <w:rFonts w:eastAsiaTheme="minorHAnsi"/>
          <w:u w:val="single"/>
        </w:rPr>
        <w:t>t</w:t>
      </w:r>
      <w:r w:rsidRPr="00C822DD">
        <w:rPr>
          <w:u w:val="single"/>
        </w:rPr>
        <w:t xml:space="preserve">he recipient shall provide a written statement of the amount and sources of their income to </w:t>
      </w:r>
      <w:r w:rsidRPr="003F1D1F">
        <w:rPr>
          <w:u w:val="single"/>
        </w:rPr>
        <w:t>the</w:t>
      </w:r>
      <w:r w:rsidRPr="003F1D1F">
        <w:rPr>
          <w:rFonts w:eastAsiaTheme="minorHAnsi"/>
          <w:szCs w:val="22"/>
          <w:u w:val="single"/>
        </w:rPr>
        <w:t xml:space="preserve"> </w:t>
      </w:r>
      <w:r w:rsidRPr="003F1D1F">
        <w:rPr>
          <w:u w:val="single"/>
        </w:rPr>
        <w:t>Lo</w:t>
      </w:r>
      <w:r w:rsidRPr="00C822DD">
        <w:rPr>
          <w:u w:val="single"/>
        </w:rPr>
        <w:t>cal Purchasing Agency; or</w:t>
      </w:r>
    </w:p>
    <w:p w:rsidR="008545B9" w:rsidRPr="00C822DD" w:rsidRDefault="008545B9" w:rsidP="008545B9">
      <w:pPr>
        <w:pStyle w:val="SubParagraph"/>
        <w:tabs>
          <w:tab w:val="clear" w:pos="1800"/>
        </w:tabs>
      </w:pPr>
      <w:r w:rsidRPr="00C822DD">
        <w:rPr>
          <w:u w:val="single"/>
        </w:rPr>
        <w:t>(2)</w:t>
      </w:r>
      <w:r w:rsidRPr="00C822DD">
        <w:rPr>
          <w:rFonts w:eastAsiaTheme="minorHAnsi"/>
          <w:szCs w:val="22"/>
        </w:rPr>
        <w:tab/>
      </w:r>
      <w:r w:rsidRPr="00C822DD">
        <w:rPr>
          <w:rFonts w:eastAsiaTheme="minorHAnsi"/>
          <w:u w:val="single"/>
        </w:rPr>
        <w:t>t</w:t>
      </w:r>
      <w:r w:rsidRPr="00C822DD">
        <w:rPr>
          <w:u w:val="single"/>
        </w:rPr>
        <w:t>he Local Purchasing Agency shall confirm sources of income through a telephone conversation or</w:t>
      </w:r>
      <w:r>
        <w:rPr>
          <w:u w:val="single"/>
        </w:rPr>
        <w:t xml:space="preserve"> </w:t>
      </w:r>
      <w:r w:rsidRPr="00C822DD">
        <w:rPr>
          <w:u w:val="single"/>
        </w:rPr>
        <w:t>email communication with the source of the income.</w:t>
      </w:r>
    </w:p>
    <w:p w:rsidR="008545B9" w:rsidRPr="00C822DD" w:rsidRDefault="008545B9" w:rsidP="008545B9">
      <w:pPr>
        <w:pStyle w:val="Base"/>
      </w:pPr>
    </w:p>
    <w:p w:rsidR="008545B9" w:rsidRPr="00C822DD" w:rsidRDefault="008545B9" w:rsidP="008545B9">
      <w:pPr>
        <w:pStyle w:val="HistoryAuthority"/>
      </w:pPr>
      <w:r w:rsidRPr="00C822DD">
        <w:t>Authority G.S. 143B</w:t>
      </w:r>
      <w:r w:rsidRPr="00C822DD">
        <w:noBreakHyphen/>
        <w:t>153</w:t>
      </w:r>
      <w:r>
        <w:t>.</w:t>
      </w:r>
    </w:p>
    <w:p w:rsidR="008545B9" w:rsidRPr="00C822DD" w:rsidRDefault="008545B9" w:rsidP="008545B9">
      <w:pPr>
        <w:pStyle w:val="Base"/>
      </w:pPr>
    </w:p>
    <w:p w:rsidR="008545B9" w:rsidRPr="00D13D28" w:rsidRDefault="008545B9" w:rsidP="008545B9">
      <w:pPr>
        <w:pStyle w:val="Rule"/>
      </w:pPr>
      <w:r w:rsidRPr="00D13D28">
        <w:t>10A ncac 10 .1007</w:t>
      </w:r>
      <w:r w:rsidRPr="00D13D28">
        <w:tab/>
        <w:t>REQUIREMENTS FOR DETERMINATION AND REDETERMINATION OF ELIGIBILITY</w:t>
      </w:r>
    </w:p>
    <w:p w:rsidR="008545B9" w:rsidRPr="00D13D28" w:rsidRDefault="008545B9" w:rsidP="008545B9">
      <w:pPr>
        <w:pStyle w:val="Paragraph"/>
      </w:pPr>
      <w:r w:rsidRPr="00D13D28">
        <w:t xml:space="preserve">(a)  </w:t>
      </w:r>
      <w:r w:rsidRPr="00D13D28">
        <w:rPr>
          <w:rFonts w:eastAsiaTheme="minorHAnsi"/>
          <w:strike/>
        </w:rPr>
        <w:t>The Division shall establish the requirements for application and eligibility determination and redetermination for child care services.</w:t>
      </w:r>
      <w:r>
        <w:rPr>
          <w:strike/>
        </w:rPr>
        <w:t xml:space="preserve"> </w:t>
      </w:r>
      <w:r w:rsidRPr="00D13D28">
        <w:rPr>
          <w:strike/>
        </w:rPr>
        <w:t xml:space="preserve">Eligibility shall be determined initially in accordance with </w:t>
      </w:r>
      <w:r w:rsidRPr="00D13D28">
        <w:rPr>
          <w:rFonts w:eastAsiaTheme="minorHAnsi"/>
          <w:strike/>
        </w:rPr>
        <w:t xml:space="preserve">10A NCAC 10 .0900 and .1000, and annually thereafter unless a change occurs that impacts eligibility. </w:t>
      </w:r>
      <w:r w:rsidRPr="00D13D28">
        <w:rPr>
          <w:strike/>
        </w:rPr>
        <w:t>Recipients who are employed or in school and whose income is at or below the federal income limit of 85 percent of State Median Income shall not have these activities disrupted during the 12 month eligibility period.</w:t>
      </w:r>
      <w:r w:rsidRPr="00D13D28">
        <w:t xml:space="preserve"> </w:t>
      </w:r>
      <w:r w:rsidRPr="00D13D28">
        <w:rPr>
          <w:u w:val="single"/>
        </w:rPr>
        <w:t xml:space="preserve">The Local Purchasing Agency shall determine initial eligibility in </w:t>
      </w:r>
      <w:r w:rsidRPr="00D13D28">
        <w:rPr>
          <w:u w:val="single"/>
        </w:rPr>
        <w:lastRenderedPageBreak/>
        <w:t>accordance with</w:t>
      </w:r>
      <w:r w:rsidRPr="00D13D28">
        <w:rPr>
          <w:rFonts w:eastAsiaTheme="minorHAnsi"/>
          <w:szCs w:val="22"/>
          <w:u w:val="single"/>
        </w:rPr>
        <w:t xml:space="preserve"> </w:t>
      </w:r>
      <w:r w:rsidRPr="00D13D28">
        <w:rPr>
          <w:rFonts w:eastAsiaTheme="minorHAnsi"/>
          <w:u w:val="single"/>
        </w:rPr>
        <w:t>Sections .0900 and .1000 of this Chapter,</w:t>
      </w:r>
      <w:r w:rsidRPr="00D13D28">
        <w:rPr>
          <w:u w:val="single"/>
        </w:rPr>
        <w:t xml:space="preserve"> and every 12 months thereafter.</w:t>
      </w:r>
    </w:p>
    <w:p w:rsidR="008545B9" w:rsidRPr="00D13D28" w:rsidRDefault="008545B9" w:rsidP="008545B9">
      <w:pPr>
        <w:pStyle w:val="Paragraph"/>
      </w:pPr>
      <w:r w:rsidRPr="00D13D28">
        <w:rPr>
          <w:u w:val="single"/>
        </w:rPr>
        <w:t>(b)  If the Local Purchasing Agency determines that a recipient is eligible, the recipient shall remain eligible for the 12 month eligibility period unless:</w:t>
      </w:r>
    </w:p>
    <w:p w:rsidR="008545B9" w:rsidRPr="00D13D28" w:rsidRDefault="008545B9" w:rsidP="008545B9">
      <w:pPr>
        <w:pStyle w:val="SubParagraph"/>
        <w:tabs>
          <w:tab w:val="clear" w:pos="1800"/>
        </w:tabs>
        <w:rPr>
          <w:rFonts w:eastAsiaTheme="minorHAnsi"/>
        </w:rPr>
      </w:pPr>
      <w:r w:rsidRPr="00D13D28">
        <w:rPr>
          <w:u w:val="single"/>
        </w:rPr>
        <w:t>(1</w:t>
      </w:r>
      <w:r w:rsidRPr="00D13D28">
        <w:rPr>
          <w:rFonts w:eastAsiaTheme="minorHAnsi"/>
        </w:rPr>
        <w:t>)</w:t>
      </w:r>
      <w:r w:rsidRPr="00D13D28">
        <w:rPr>
          <w:rFonts w:eastAsiaTheme="minorHAnsi"/>
          <w:szCs w:val="22"/>
        </w:rPr>
        <w:tab/>
      </w:r>
      <w:r w:rsidRPr="00D13D28">
        <w:rPr>
          <w:u w:val="single"/>
        </w:rPr>
        <w:t>the recipient ceases to be</w:t>
      </w:r>
      <w:r w:rsidRPr="00D13D28">
        <w:rPr>
          <w:rFonts w:eastAsiaTheme="minorHAnsi"/>
          <w:szCs w:val="22"/>
          <w:u w:val="single"/>
        </w:rPr>
        <w:t xml:space="preserve"> </w:t>
      </w:r>
      <w:r w:rsidRPr="00D13D28">
        <w:rPr>
          <w:u w:val="single"/>
        </w:rPr>
        <w:t>employed</w:t>
      </w:r>
      <w:r w:rsidRPr="00D13D28">
        <w:rPr>
          <w:rFonts w:eastAsiaTheme="minorHAnsi"/>
          <w:u w:val="single"/>
        </w:rPr>
        <w:t>, in training leading to employment, or in an educational</w:t>
      </w:r>
      <w:r>
        <w:rPr>
          <w:rFonts w:eastAsiaTheme="minorHAnsi"/>
          <w:u w:val="single"/>
        </w:rPr>
        <w:t xml:space="preserve"> </w:t>
      </w:r>
      <w:r w:rsidRPr="00D13D28">
        <w:rPr>
          <w:rFonts w:eastAsiaTheme="minorHAnsi"/>
          <w:u w:val="single"/>
        </w:rPr>
        <w:t>program as described in 10A NCAC 10 .0905 for more than 90 days;</w:t>
      </w:r>
    </w:p>
    <w:p w:rsidR="008545B9" w:rsidRPr="00D13D28" w:rsidRDefault="008545B9" w:rsidP="008545B9">
      <w:pPr>
        <w:pStyle w:val="SubParagraph"/>
        <w:tabs>
          <w:tab w:val="clear" w:pos="1800"/>
        </w:tabs>
      </w:pPr>
      <w:r w:rsidRPr="00D13D28">
        <w:rPr>
          <w:rFonts w:eastAsiaTheme="minorHAnsi"/>
          <w:u w:val="single"/>
        </w:rPr>
        <w:t>(2)</w:t>
      </w:r>
      <w:r w:rsidRPr="00D13D28">
        <w:rPr>
          <w:rFonts w:eastAsiaTheme="minorHAnsi"/>
        </w:rPr>
        <w:tab/>
      </w:r>
      <w:r w:rsidRPr="00D13D28">
        <w:rPr>
          <w:rFonts w:eastAsiaTheme="minorHAnsi"/>
          <w:u w:val="single"/>
        </w:rPr>
        <w:t>the recipient changes residency to outside the state;</w:t>
      </w:r>
    </w:p>
    <w:p w:rsidR="008545B9" w:rsidRPr="00D13D28" w:rsidRDefault="008545B9" w:rsidP="008545B9">
      <w:pPr>
        <w:pStyle w:val="SubParagraph"/>
        <w:tabs>
          <w:tab w:val="clear" w:pos="1800"/>
        </w:tabs>
        <w:rPr>
          <w:rFonts w:eastAsiaTheme="minorHAnsi"/>
        </w:rPr>
      </w:pPr>
      <w:r w:rsidRPr="00D13D28">
        <w:rPr>
          <w:u w:val="single"/>
        </w:rPr>
        <w:t>(3)</w:t>
      </w:r>
      <w:r w:rsidRPr="00D13D28">
        <w:rPr>
          <w:rFonts w:eastAsiaTheme="minorHAnsi"/>
          <w:szCs w:val="22"/>
        </w:rPr>
        <w:tab/>
      </w:r>
      <w:r w:rsidRPr="00D13D28">
        <w:rPr>
          <w:u w:val="single"/>
        </w:rPr>
        <w:t>the recipient's income exceeds</w:t>
      </w:r>
      <w:r w:rsidRPr="00D13D28">
        <w:rPr>
          <w:rFonts w:eastAsiaTheme="minorHAnsi"/>
          <w:u w:val="single"/>
        </w:rPr>
        <w:t xml:space="preserve"> 85 percent of the State Median Income; or</w:t>
      </w:r>
    </w:p>
    <w:p w:rsidR="008545B9" w:rsidRPr="00D13D28" w:rsidRDefault="008545B9" w:rsidP="008545B9">
      <w:pPr>
        <w:pStyle w:val="SubParagraph"/>
        <w:tabs>
          <w:tab w:val="clear" w:pos="1800"/>
        </w:tabs>
      </w:pPr>
      <w:r w:rsidRPr="00D13D28">
        <w:rPr>
          <w:rFonts w:eastAsiaTheme="minorHAnsi"/>
          <w:u w:val="single"/>
        </w:rPr>
        <w:t>(4)</w:t>
      </w:r>
      <w:r w:rsidRPr="00D13D28">
        <w:rPr>
          <w:rFonts w:eastAsiaTheme="minorHAnsi"/>
        </w:rPr>
        <w:tab/>
      </w:r>
      <w:r w:rsidRPr="00D13D28">
        <w:rPr>
          <w:rFonts w:eastAsiaTheme="minorHAnsi"/>
          <w:u w:val="single"/>
        </w:rPr>
        <w:t>the Local Purchasing Agency or the Division issues the recipient a sanction for fraudulent</w:t>
      </w:r>
    </w:p>
    <w:p w:rsidR="008545B9" w:rsidRPr="00D13D28" w:rsidRDefault="008545B9" w:rsidP="008545B9">
      <w:pPr>
        <w:pStyle w:val="Paragraph"/>
      </w:pPr>
      <w:r w:rsidRPr="00D13D28">
        <w:rPr>
          <w:strike/>
        </w:rPr>
        <w:t>(b)</w:t>
      </w:r>
      <w:r w:rsidRPr="00D13D28">
        <w:rPr>
          <w:u w:val="single"/>
        </w:rPr>
        <w:t>(c</w:t>
      </w:r>
      <w:bookmarkStart w:id="10" w:name="_Hlk513578860"/>
      <w:r w:rsidRPr="00D13D28">
        <w:rPr>
          <w:u w:val="single"/>
        </w:rPr>
        <w:t>)</w:t>
      </w:r>
      <w:r w:rsidRPr="00D13D28">
        <w:t xml:space="preserve"> </w:t>
      </w:r>
      <w:r w:rsidRPr="00D13D28">
        <w:rPr>
          <w:rFonts w:eastAsiaTheme="minorHAnsi"/>
          <w:szCs w:val="22"/>
        </w:rPr>
        <w:t xml:space="preserve"> </w:t>
      </w:r>
      <w:r w:rsidRPr="00D13D28">
        <w:t xml:space="preserve">If the Local Purchasing Agency, upon redetermination, determines that the family exceeds the State's income eligibility limits, the family shall continue to receive subsidized child care services for </w:t>
      </w:r>
      <w:r w:rsidRPr="00D13D28">
        <w:rPr>
          <w:strike/>
        </w:rPr>
        <w:t>90 days</w:t>
      </w:r>
      <w:r w:rsidRPr="00D13D28">
        <w:t xml:space="preserve"> </w:t>
      </w:r>
      <w:r w:rsidRPr="00D13D28">
        <w:rPr>
          <w:u w:val="single"/>
        </w:rPr>
        <w:t>3 months</w:t>
      </w:r>
      <w:r w:rsidRPr="00D13D28">
        <w:t xml:space="preserve"> if their income is at or below the federal income limit of 85 percent of State Median Income.</w:t>
      </w:r>
    </w:p>
    <w:bookmarkEnd w:id="10"/>
    <w:p w:rsidR="008545B9" w:rsidRPr="000F586A" w:rsidRDefault="008545B9" w:rsidP="008545B9">
      <w:pPr>
        <w:pStyle w:val="Paragraph"/>
      </w:pPr>
      <w:r w:rsidRPr="00D13D28">
        <w:rPr>
          <w:strike/>
        </w:rPr>
        <w:t>(c)</w:t>
      </w:r>
      <w:r w:rsidRPr="00D13D28">
        <w:rPr>
          <w:u w:val="single"/>
        </w:rPr>
        <w:t>(d)</w:t>
      </w:r>
      <w:r w:rsidRPr="00D13D28">
        <w:t xml:space="preserve">  Annual federal income limits </w:t>
      </w:r>
      <w:r w:rsidRPr="00D13D28">
        <w:rPr>
          <w:strike/>
        </w:rPr>
        <w:t>are</w:t>
      </w:r>
      <w:r w:rsidRPr="00D13D28">
        <w:t xml:space="preserve"> </w:t>
      </w:r>
      <w:r w:rsidRPr="00D13D28">
        <w:rPr>
          <w:u w:val="single"/>
        </w:rPr>
        <w:t>shall be</w:t>
      </w:r>
      <w:r w:rsidRPr="00D13D28">
        <w:t xml:space="preserve"> determined in accordance with the U.S. Federal Poverty Guidelines issued by the U.S. Department of Health and Human Services, </w:t>
      </w:r>
      <w:r w:rsidRPr="00D13D28">
        <w:rPr>
          <w:rFonts w:eastAsia="Calibri"/>
          <w:strike/>
        </w:rPr>
        <w:t>is</w:t>
      </w:r>
      <w:r w:rsidRPr="00D13D28">
        <w:rPr>
          <w:rFonts w:eastAsia="Calibri"/>
        </w:rPr>
        <w:t xml:space="preserve"> incorporated by reference </w:t>
      </w:r>
      <w:r w:rsidRPr="00D13D28">
        <w:rPr>
          <w:rFonts w:eastAsia="Calibri"/>
          <w:strike/>
        </w:rPr>
        <w:t>and includes</w:t>
      </w:r>
      <w:r w:rsidRPr="00D13D28">
        <w:rPr>
          <w:rFonts w:eastAsia="Calibri"/>
        </w:rPr>
        <w:t xml:space="preserve"> </w:t>
      </w:r>
      <w:r w:rsidRPr="00D13D28">
        <w:rPr>
          <w:rFonts w:eastAsia="Calibri"/>
          <w:u w:val="single"/>
        </w:rPr>
        <w:t>including</w:t>
      </w:r>
      <w:r w:rsidRPr="00D13D28">
        <w:rPr>
          <w:rFonts w:eastAsia="Calibri"/>
        </w:rPr>
        <w:t xml:space="preserve"> subsequent amendments and editions.</w:t>
      </w:r>
      <w:r>
        <w:rPr>
          <w:rFonts w:eastAsia="Calibri"/>
        </w:rPr>
        <w:t xml:space="preserve"> </w:t>
      </w:r>
      <w:r w:rsidRPr="00D13D28">
        <w:rPr>
          <w:rFonts w:eastAsia="Calibri"/>
        </w:rPr>
        <w:t xml:space="preserve">A copy of these guidelines </w:t>
      </w:r>
      <w:r w:rsidRPr="00D13D28">
        <w:rPr>
          <w:strike/>
        </w:rPr>
        <w:t>may be found</w:t>
      </w:r>
      <w:r w:rsidRPr="00D13D28">
        <w:t xml:space="preserve"> </w:t>
      </w:r>
      <w:r w:rsidRPr="00D13D28">
        <w:rPr>
          <w:u w:val="single"/>
        </w:rPr>
        <w:t>are available free of charge</w:t>
      </w:r>
      <w:r w:rsidRPr="00D13D28">
        <w:t xml:space="preserve"> at </w:t>
      </w:r>
      <w:r w:rsidRPr="000F586A">
        <w:rPr>
          <w:rFonts w:eastAsia="Calibri"/>
        </w:rPr>
        <w:t>http://aspe.hhs.gov/poverty/index.cfm.</w:t>
      </w:r>
    </w:p>
    <w:p w:rsidR="008545B9" w:rsidRPr="000F586A" w:rsidRDefault="008545B9" w:rsidP="008545B9">
      <w:pPr>
        <w:pStyle w:val="Base"/>
        <w:rPr>
          <w:snapToGrid w:val="0"/>
        </w:rPr>
      </w:pPr>
    </w:p>
    <w:p w:rsidR="008545B9" w:rsidRPr="00D13D28" w:rsidRDefault="008545B9" w:rsidP="008545B9">
      <w:pPr>
        <w:pStyle w:val="HistoryAuthority"/>
      </w:pPr>
      <w:r w:rsidRPr="00D13D28">
        <w:t>Authority G.S. 143B</w:t>
      </w:r>
      <w:r w:rsidRPr="00D13D28">
        <w:noBreakHyphen/>
        <w:t xml:space="preserve">153; </w:t>
      </w:r>
      <w:r w:rsidRPr="00D13D28">
        <w:rPr>
          <w:rFonts w:eastAsiaTheme="minorHAnsi"/>
        </w:rPr>
        <w:t>45 C</w:t>
      </w:r>
      <w:r>
        <w:rPr>
          <w:rFonts w:eastAsiaTheme="minorHAnsi"/>
        </w:rPr>
        <w:t>.</w:t>
      </w:r>
      <w:r w:rsidRPr="00D13D28">
        <w:rPr>
          <w:rFonts w:eastAsiaTheme="minorHAnsi"/>
        </w:rPr>
        <w:t>F</w:t>
      </w:r>
      <w:r>
        <w:rPr>
          <w:rFonts w:eastAsiaTheme="minorHAnsi"/>
        </w:rPr>
        <w:t>.</w:t>
      </w:r>
      <w:r w:rsidRPr="00D13D28">
        <w:rPr>
          <w:rFonts w:eastAsiaTheme="minorHAnsi"/>
        </w:rPr>
        <w:t>R</w:t>
      </w:r>
      <w:r>
        <w:rPr>
          <w:rFonts w:eastAsiaTheme="minorHAnsi"/>
        </w:rPr>
        <w:t>.</w:t>
      </w:r>
      <w:r w:rsidRPr="00D13D28">
        <w:rPr>
          <w:rFonts w:eastAsiaTheme="minorHAnsi"/>
        </w:rPr>
        <w:t xml:space="preserve"> 98.21(a)(1);</w:t>
      </w:r>
      <w:r w:rsidRPr="00D13D28">
        <w:t xml:space="preserve"> </w:t>
      </w:r>
      <w:r w:rsidRPr="00D13D28">
        <w:rPr>
          <w:rFonts w:eastAsiaTheme="minorHAnsi"/>
        </w:rPr>
        <w:t>45 C</w:t>
      </w:r>
      <w:r>
        <w:rPr>
          <w:rFonts w:eastAsiaTheme="minorHAnsi"/>
        </w:rPr>
        <w:t>.</w:t>
      </w:r>
      <w:r w:rsidRPr="00D13D28">
        <w:rPr>
          <w:rFonts w:eastAsiaTheme="minorHAnsi"/>
        </w:rPr>
        <w:t>F</w:t>
      </w:r>
      <w:r>
        <w:rPr>
          <w:rFonts w:eastAsiaTheme="minorHAnsi"/>
        </w:rPr>
        <w:t>.</w:t>
      </w:r>
      <w:r w:rsidRPr="00D13D28">
        <w:rPr>
          <w:rFonts w:eastAsiaTheme="minorHAnsi"/>
        </w:rPr>
        <w:t>R</w:t>
      </w:r>
      <w:r>
        <w:rPr>
          <w:rFonts w:eastAsiaTheme="minorHAnsi"/>
        </w:rPr>
        <w:t>.</w:t>
      </w:r>
      <w:r w:rsidRPr="00D13D28">
        <w:rPr>
          <w:rFonts w:eastAsiaTheme="minorHAnsi"/>
        </w:rPr>
        <w:t xml:space="preserve"> 98.21(b)(1)</w:t>
      </w:r>
      <w:r>
        <w:rPr>
          <w:rFonts w:eastAsiaTheme="minorHAnsi"/>
        </w:rPr>
        <w:t>.</w:t>
      </w:r>
    </w:p>
    <w:p w:rsidR="008545B9" w:rsidRPr="00D13D28" w:rsidRDefault="008545B9" w:rsidP="008545B9">
      <w:pPr>
        <w:pStyle w:val="Base"/>
      </w:pPr>
    </w:p>
    <w:p w:rsidR="008545B9" w:rsidRPr="003909DF" w:rsidRDefault="008545B9" w:rsidP="008545B9">
      <w:pPr>
        <w:pStyle w:val="Section"/>
      </w:pPr>
      <w:r w:rsidRPr="003909DF">
        <w:t xml:space="preserve">SECTION .1100 </w:t>
      </w:r>
      <w:r w:rsidRPr="003909DF">
        <w:noBreakHyphen/>
        <w:t xml:space="preserve"> </w:t>
      </w:r>
      <w:r w:rsidRPr="003909DF">
        <w:rPr>
          <w:strike/>
        </w:rPr>
        <w:t>CLIENT</w:t>
      </w:r>
      <w:r w:rsidRPr="003909DF">
        <w:t xml:space="preserve"> </w:t>
      </w:r>
      <w:r w:rsidRPr="003909DF">
        <w:rPr>
          <w:u w:val="single"/>
        </w:rPr>
        <w:t>RECIPIENT</w:t>
      </w:r>
      <w:r w:rsidRPr="003909DF">
        <w:rPr>
          <w:rFonts w:eastAsiaTheme="minorHAnsi"/>
          <w:szCs w:val="22"/>
        </w:rPr>
        <w:t xml:space="preserve"> </w:t>
      </w:r>
      <w:r w:rsidRPr="003909DF">
        <w:t xml:space="preserve">FEES FOR CHILD CARE services </w:t>
      </w:r>
    </w:p>
    <w:p w:rsidR="008545B9" w:rsidRPr="003909DF" w:rsidRDefault="008545B9" w:rsidP="008545B9">
      <w:pPr>
        <w:pStyle w:val="Base"/>
      </w:pPr>
    </w:p>
    <w:p w:rsidR="008545B9" w:rsidRPr="003909DF" w:rsidRDefault="008545B9" w:rsidP="008545B9">
      <w:pPr>
        <w:pStyle w:val="Rule"/>
      </w:pPr>
      <w:r w:rsidRPr="003909DF">
        <w:t>10A NCAC 10 .1101</w:t>
      </w:r>
      <w:r w:rsidRPr="003909DF">
        <w:tab/>
        <w:t xml:space="preserve">GENERAL </w:t>
      </w:r>
      <w:r w:rsidRPr="003909DF">
        <w:rPr>
          <w:u w:val="single"/>
        </w:rPr>
        <w:t>recipient</w:t>
      </w:r>
      <w:r w:rsidRPr="003909DF">
        <w:rPr>
          <w:rFonts w:eastAsiaTheme="minorHAnsi"/>
          <w:szCs w:val="22"/>
        </w:rPr>
        <w:t xml:space="preserve"> </w:t>
      </w:r>
      <w:r w:rsidRPr="003909DF">
        <w:t>FEE POLICY</w:t>
      </w:r>
    </w:p>
    <w:p w:rsidR="008545B9" w:rsidRPr="003909DF" w:rsidRDefault="008545B9" w:rsidP="008545B9">
      <w:pPr>
        <w:pStyle w:val="Paragraph"/>
      </w:pPr>
      <w:r w:rsidRPr="003909DF">
        <w:t xml:space="preserve">(a)  </w:t>
      </w:r>
      <w:r w:rsidRPr="003909DF">
        <w:rPr>
          <w:u w:val="single"/>
        </w:rPr>
        <w:t>Recipient fees for child care services shall be 10 percent of the income unit's gross monthly income as set forth in 10A NCAC 10 .1002; however, no</w:t>
      </w:r>
      <w:r w:rsidRPr="003909DF">
        <w:t xml:space="preserve"> </w:t>
      </w:r>
      <w:r w:rsidRPr="003909DF">
        <w:rPr>
          <w:strike/>
        </w:rPr>
        <w:t>No</w:t>
      </w:r>
      <w:r w:rsidRPr="003909DF">
        <w:t xml:space="preserve"> fees shall be charged to the </w:t>
      </w:r>
      <w:r w:rsidRPr="003909DF">
        <w:rPr>
          <w:strike/>
        </w:rPr>
        <w:t>client when</w:t>
      </w:r>
      <w:r w:rsidRPr="003909DF">
        <w:rPr>
          <w:rFonts w:eastAsiaTheme="minorHAnsi"/>
          <w:szCs w:val="22"/>
        </w:rPr>
        <w:t xml:space="preserve"> </w:t>
      </w:r>
      <w:r w:rsidRPr="003909DF">
        <w:rPr>
          <w:u w:val="single"/>
        </w:rPr>
        <w:t>recipient if</w:t>
      </w:r>
      <w:r w:rsidRPr="003909DF">
        <w:t xml:space="preserve"> child care services are provided </w:t>
      </w:r>
      <w:r w:rsidRPr="003909DF">
        <w:rPr>
          <w:strike/>
        </w:rPr>
        <w:t>to individuals</w:t>
      </w:r>
      <w:r w:rsidRPr="003909DF">
        <w:t xml:space="preserve"> in the following circumstances:</w:t>
      </w:r>
    </w:p>
    <w:p w:rsidR="008545B9" w:rsidRPr="003909DF" w:rsidRDefault="008545B9" w:rsidP="008545B9">
      <w:pPr>
        <w:pStyle w:val="SubParagraph"/>
        <w:tabs>
          <w:tab w:val="clear" w:pos="1800"/>
        </w:tabs>
      </w:pPr>
      <w:r w:rsidRPr="003909DF">
        <w:t>(1)</w:t>
      </w:r>
      <w:r w:rsidRPr="003909DF">
        <w:tab/>
      </w:r>
      <w:r w:rsidRPr="003909DF">
        <w:rPr>
          <w:strike/>
        </w:rPr>
        <w:t>children receiving</w:t>
      </w:r>
      <w:r w:rsidRPr="003909DF">
        <w:t xml:space="preserve"> </w:t>
      </w:r>
      <w:r w:rsidRPr="003909DF">
        <w:rPr>
          <w:rFonts w:eastAsiaTheme="minorHAnsi"/>
          <w:u w:val="single"/>
        </w:rPr>
        <w:t>if</w:t>
      </w:r>
      <w:r w:rsidRPr="003909DF">
        <w:rPr>
          <w:rFonts w:eastAsiaTheme="minorHAnsi"/>
          <w:szCs w:val="22"/>
        </w:rPr>
        <w:t xml:space="preserve"> </w:t>
      </w:r>
      <w:r w:rsidRPr="003909DF">
        <w:t xml:space="preserve">child care services </w:t>
      </w:r>
      <w:r w:rsidRPr="003909DF">
        <w:rPr>
          <w:u w:val="single"/>
        </w:rPr>
        <w:t>are provided</w:t>
      </w:r>
      <w:r w:rsidRPr="003909DF">
        <w:rPr>
          <w:rFonts w:eastAsiaTheme="minorHAnsi"/>
          <w:szCs w:val="22"/>
        </w:rPr>
        <w:t xml:space="preserve"> </w:t>
      </w:r>
      <w:r w:rsidRPr="003909DF">
        <w:t>in conjunction with protective services as described in 10A NCAC 10 .0906(a);</w:t>
      </w:r>
    </w:p>
    <w:p w:rsidR="008545B9" w:rsidRPr="003909DF" w:rsidRDefault="008545B9" w:rsidP="008545B9">
      <w:pPr>
        <w:pStyle w:val="SubParagraph"/>
        <w:tabs>
          <w:tab w:val="clear" w:pos="1800"/>
        </w:tabs>
      </w:pPr>
      <w:r w:rsidRPr="003909DF">
        <w:t>(2)</w:t>
      </w:r>
      <w:r w:rsidRPr="003909DF">
        <w:tab/>
      </w:r>
      <w:r w:rsidRPr="003909DF">
        <w:rPr>
          <w:strike/>
        </w:rPr>
        <w:t>when</w:t>
      </w:r>
      <w:r w:rsidRPr="003909DF">
        <w:t xml:space="preserve"> </w:t>
      </w:r>
      <w:r w:rsidRPr="003909DF">
        <w:rPr>
          <w:u w:val="single"/>
        </w:rPr>
        <w:t>if</w:t>
      </w:r>
      <w:r w:rsidRPr="003909DF">
        <w:t xml:space="preserve"> child care services are provided </w:t>
      </w:r>
      <w:r w:rsidRPr="003909DF">
        <w:rPr>
          <w:strike/>
        </w:rPr>
        <w:t>as a support</w:t>
      </w:r>
      <w:r w:rsidRPr="003909DF">
        <w:t xml:space="preserve"> to a child receiving Child Welfare Services as described in 10A NCAC 10 .0906(b); and</w:t>
      </w:r>
    </w:p>
    <w:p w:rsidR="008545B9" w:rsidRPr="003909DF" w:rsidRDefault="008545B9" w:rsidP="008545B9">
      <w:pPr>
        <w:pStyle w:val="SubParagraph"/>
        <w:tabs>
          <w:tab w:val="clear" w:pos="1800"/>
        </w:tabs>
      </w:pPr>
      <w:r w:rsidRPr="003909DF">
        <w:t>(3)</w:t>
      </w:r>
      <w:r w:rsidRPr="003909DF">
        <w:tab/>
      </w:r>
      <w:r w:rsidRPr="003909DF">
        <w:rPr>
          <w:strike/>
        </w:rPr>
        <w:t>when</w:t>
      </w:r>
      <w:r w:rsidRPr="003909DF">
        <w:t xml:space="preserve"> </w:t>
      </w:r>
      <w:r w:rsidRPr="003909DF">
        <w:rPr>
          <w:u w:val="single"/>
        </w:rPr>
        <w:t>if</w:t>
      </w:r>
      <w:r w:rsidRPr="003909DF">
        <w:t xml:space="preserve"> a child with no income is living with someone other than his or her biological or adoptive parent or is living with someone who does not have court</w:t>
      </w:r>
      <w:r w:rsidRPr="003909DF">
        <w:noBreakHyphen/>
        <w:t>ordered financial responsibility.</w:t>
      </w:r>
    </w:p>
    <w:p w:rsidR="008545B9" w:rsidRPr="003909DF" w:rsidRDefault="008545B9" w:rsidP="008545B9">
      <w:pPr>
        <w:pStyle w:val="Paragraph"/>
      </w:pPr>
      <w:r w:rsidRPr="003909DF">
        <w:t xml:space="preserve">(b)  Except as provided </w:t>
      </w:r>
      <w:r w:rsidRPr="003909DF">
        <w:rPr>
          <w:strike/>
        </w:rPr>
        <w:t>for</w:t>
      </w:r>
      <w:r w:rsidRPr="003909DF">
        <w:t xml:space="preserve"> in Paragraph (a) of this </w:t>
      </w:r>
      <w:r>
        <w:t>R</w:t>
      </w:r>
      <w:r w:rsidRPr="003909DF">
        <w:t xml:space="preserve">ule, the </w:t>
      </w:r>
      <w:r w:rsidRPr="003909DF">
        <w:rPr>
          <w:strike/>
        </w:rPr>
        <w:t>client</w:t>
      </w:r>
      <w:r w:rsidRPr="003909DF">
        <w:rPr>
          <w:rFonts w:eastAsiaTheme="minorHAnsi"/>
          <w:szCs w:val="22"/>
        </w:rPr>
        <w:t xml:space="preserve"> </w:t>
      </w:r>
      <w:r w:rsidRPr="003909DF">
        <w:rPr>
          <w:u w:val="single"/>
        </w:rPr>
        <w:t>recipient</w:t>
      </w:r>
      <w:r w:rsidRPr="003909DF">
        <w:t xml:space="preserve"> shall be assessed a fee for child care services.</w:t>
      </w:r>
    </w:p>
    <w:p w:rsidR="008545B9" w:rsidRPr="003909DF" w:rsidRDefault="008545B9" w:rsidP="008545B9">
      <w:pPr>
        <w:pStyle w:val="Base"/>
      </w:pPr>
    </w:p>
    <w:p w:rsidR="008545B9" w:rsidRPr="003909DF" w:rsidRDefault="008545B9" w:rsidP="008545B9">
      <w:pPr>
        <w:pStyle w:val="HistoryAuthority"/>
      </w:pPr>
      <w:r w:rsidRPr="003909DF">
        <w:t>Authority G.S. 143B</w:t>
      </w:r>
      <w:r w:rsidRPr="003909DF">
        <w:noBreakHyphen/>
        <w:t>153(2a)</w:t>
      </w:r>
      <w:r>
        <w:t>.</w:t>
      </w:r>
    </w:p>
    <w:p w:rsidR="008545B9" w:rsidRPr="003909DF" w:rsidRDefault="008545B9" w:rsidP="008545B9">
      <w:pPr>
        <w:pStyle w:val="Base"/>
        <w:rPr>
          <w:rFonts w:eastAsiaTheme="minorHAnsi"/>
        </w:rPr>
      </w:pPr>
    </w:p>
    <w:p w:rsidR="008545B9" w:rsidRPr="00941DE6" w:rsidRDefault="008545B9" w:rsidP="008545B9">
      <w:pPr>
        <w:pStyle w:val="Rule"/>
      </w:pPr>
      <w:r w:rsidRPr="00941DE6">
        <w:t>10A NCAC 10 .1102</w:t>
      </w:r>
      <w:r w:rsidRPr="00941DE6">
        <w:tab/>
        <w:t xml:space="preserve">AMOUNT and collection OF </w:t>
      </w:r>
      <w:r w:rsidRPr="00941DE6">
        <w:rPr>
          <w:u w:val="single"/>
        </w:rPr>
        <w:t>RECIPIENT</w:t>
      </w:r>
      <w:r w:rsidRPr="00941DE6">
        <w:t xml:space="preserve"> </w:t>
      </w:r>
      <w:r w:rsidRPr="00941DE6">
        <w:rPr>
          <w:strike/>
        </w:rPr>
        <w:t>client</w:t>
      </w:r>
      <w:r w:rsidRPr="00941DE6">
        <w:t xml:space="preserve"> FEES</w:t>
      </w:r>
    </w:p>
    <w:p w:rsidR="008545B9" w:rsidRPr="00941DE6" w:rsidRDefault="008545B9" w:rsidP="008545B9">
      <w:pPr>
        <w:pStyle w:val="Paragraph"/>
      </w:pPr>
      <w:r w:rsidRPr="00941DE6">
        <w:t xml:space="preserve">(a)  The amount of the fees charged to the </w:t>
      </w:r>
      <w:r w:rsidRPr="00941DE6">
        <w:rPr>
          <w:strike/>
        </w:rPr>
        <w:t>client</w:t>
      </w:r>
      <w:r w:rsidRPr="00941DE6">
        <w:rPr>
          <w:rFonts w:eastAsiaTheme="minorHAnsi"/>
          <w:szCs w:val="22"/>
        </w:rPr>
        <w:t xml:space="preserve"> </w:t>
      </w:r>
      <w:r w:rsidRPr="00941DE6">
        <w:rPr>
          <w:u w:val="single"/>
        </w:rPr>
        <w:t>recipient</w:t>
      </w:r>
      <w:r w:rsidRPr="00941DE6">
        <w:t xml:space="preserve"> shall be in accordance with </w:t>
      </w:r>
      <w:r w:rsidRPr="00941DE6">
        <w:rPr>
          <w:u w:val="single"/>
        </w:rPr>
        <w:t>the</w:t>
      </w:r>
      <w:r w:rsidRPr="00941DE6">
        <w:rPr>
          <w:rFonts w:eastAsiaTheme="minorHAnsi"/>
          <w:szCs w:val="22"/>
        </w:rPr>
        <w:t xml:space="preserve"> </w:t>
      </w:r>
      <w:r w:rsidRPr="00941DE6">
        <w:t>annual appropriations act.</w:t>
      </w:r>
    </w:p>
    <w:p w:rsidR="008545B9" w:rsidRPr="00941DE6" w:rsidRDefault="008545B9" w:rsidP="008545B9">
      <w:pPr>
        <w:pStyle w:val="Paragraph"/>
      </w:pPr>
      <w:r w:rsidRPr="00941DE6">
        <w:rPr>
          <w:strike/>
        </w:rPr>
        <w:t xml:space="preserve">(b) </w:t>
      </w:r>
      <w:r w:rsidRPr="00941DE6">
        <w:rPr>
          <w:rFonts w:eastAsiaTheme="minorHAnsi"/>
          <w:strike/>
          <w:szCs w:val="22"/>
        </w:rPr>
        <w:t xml:space="preserve"> </w:t>
      </w:r>
      <w:r w:rsidRPr="00941DE6">
        <w:rPr>
          <w:strike/>
        </w:rPr>
        <w:t>Fee charges to the client may be disregarded when the total amount due is less than five dollars ($5.00) per month.</w:t>
      </w:r>
    </w:p>
    <w:p w:rsidR="008545B9" w:rsidRPr="00941DE6" w:rsidRDefault="008545B9" w:rsidP="008545B9">
      <w:pPr>
        <w:pStyle w:val="Paragraph"/>
      </w:pPr>
      <w:r w:rsidRPr="00941DE6">
        <w:rPr>
          <w:strike/>
        </w:rPr>
        <w:t>(c)</w:t>
      </w:r>
      <w:r w:rsidRPr="00941DE6">
        <w:rPr>
          <w:u w:val="single"/>
        </w:rPr>
        <w:t>(b)</w:t>
      </w:r>
      <w:r w:rsidRPr="00941DE6">
        <w:t xml:space="preserve">  </w:t>
      </w:r>
      <w:r w:rsidRPr="00941DE6">
        <w:rPr>
          <w:strike/>
        </w:rPr>
        <w:t>Collection of fees assessed to the client shall be the responsibility of the child care provider.</w:t>
      </w:r>
      <w:r w:rsidRPr="00941DE6">
        <w:rPr>
          <w:rFonts w:eastAsiaTheme="minorHAnsi"/>
          <w:szCs w:val="22"/>
        </w:rPr>
        <w:t xml:space="preserve"> </w:t>
      </w:r>
      <w:r w:rsidRPr="00941DE6">
        <w:rPr>
          <w:u w:val="single"/>
        </w:rPr>
        <w:t xml:space="preserve">The child care provider shall collect recipient fees </w:t>
      </w:r>
      <w:r w:rsidRPr="00941DE6">
        <w:rPr>
          <w:rFonts w:eastAsiaTheme="minorHAnsi"/>
          <w:u w:val="single"/>
        </w:rPr>
        <w:t>on a monthly basis</w:t>
      </w:r>
      <w:r w:rsidRPr="00941DE6">
        <w:rPr>
          <w:u w:val="single"/>
        </w:rPr>
        <w:t>.</w:t>
      </w:r>
    </w:p>
    <w:p w:rsidR="008545B9" w:rsidRPr="00941DE6" w:rsidRDefault="008545B9" w:rsidP="008545B9">
      <w:pPr>
        <w:pStyle w:val="Base"/>
      </w:pPr>
    </w:p>
    <w:p w:rsidR="008545B9" w:rsidRPr="00941DE6" w:rsidRDefault="008545B9" w:rsidP="008545B9">
      <w:pPr>
        <w:pStyle w:val="HistoryAuthority"/>
      </w:pPr>
      <w:r w:rsidRPr="00941DE6">
        <w:t>Authority G.S. 143B</w:t>
      </w:r>
      <w:r w:rsidRPr="00941DE6">
        <w:noBreakHyphen/>
        <w:t>153</w:t>
      </w:r>
      <w:r>
        <w:t>.</w:t>
      </w:r>
    </w:p>
    <w:p w:rsidR="008545B9" w:rsidRPr="00941DE6" w:rsidRDefault="008545B9" w:rsidP="008545B9">
      <w:pPr>
        <w:pStyle w:val="Base"/>
      </w:pPr>
    </w:p>
    <w:p w:rsidR="008545B9" w:rsidRPr="004521F7" w:rsidRDefault="008545B9" w:rsidP="008545B9">
      <w:pPr>
        <w:pStyle w:val="Rule"/>
      </w:pPr>
      <w:r w:rsidRPr="004521F7">
        <w:t>10A ncac 10 .1103</w:t>
      </w:r>
      <w:r w:rsidRPr="004521F7">
        <w:tab/>
        <w:t>ADJUSTMENTS IN FEES</w:t>
      </w:r>
    </w:p>
    <w:p w:rsidR="008545B9" w:rsidRPr="004521F7" w:rsidRDefault="008545B9" w:rsidP="008545B9">
      <w:pPr>
        <w:pStyle w:val="Paragraph"/>
      </w:pPr>
      <w:r w:rsidRPr="004521F7">
        <w:t xml:space="preserve">(a)  If </w:t>
      </w:r>
      <w:r w:rsidRPr="004521F7">
        <w:rPr>
          <w:strike/>
        </w:rPr>
        <w:t>family</w:t>
      </w:r>
      <w:r w:rsidRPr="004521F7">
        <w:t xml:space="preserve"> </w:t>
      </w:r>
      <w:r w:rsidRPr="004521F7">
        <w:rPr>
          <w:u w:val="single"/>
        </w:rPr>
        <w:t>recipient</w:t>
      </w:r>
      <w:r w:rsidRPr="004521F7">
        <w:rPr>
          <w:rFonts w:eastAsiaTheme="minorHAnsi"/>
          <w:szCs w:val="22"/>
        </w:rPr>
        <w:t xml:space="preserve"> </w:t>
      </w:r>
      <w:r w:rsidRPr="004521F7">
        <w:t xml:space="preserve">medical expenses exceed 10 percent of the </w:t>
      </w:r>
      <w:r w:rsidRPr="004521F7">
        <w:rPr>
          <w:strike/>
        </w:rPr>
        <w:t>family's</w:t>
      </w:r>
      <w:r w:rsidRPr="004521F7">
        <w:t xml:space="preserve"> </w:t>
      </w:r>
      <w:r w:rsidRPr="004521F7">
        <w:rPr>
          <w:u w:val="single"/>
        </w:rPr>
        <w:t>recipient's</w:t>
      </w:r>
      <w:r w:rsidRPr="004521F7">
        <w:rPr>
          <w:rFonts w:eastAsiaTheme="minorHAnsi"/>
          <w:szCs w:val="22"/>
        </w:rPr>
        <w:t xml:space="preserve"> </w:t>
      </w:r>
      <w:r w:rsidRPr="004521F7">
        <w:t xml:space="preserve">gross income </w:t>
      </w:r>
      <w:r w:rsidRPr="004521F7">
        <w:rPr>
          <w:u w:val="single"/>
        </w:rPr>
        <w:t>as set forth in 10A NCAC 10 .1002</w:t>
      </w:r>
      <w:r w:rsidRPr="004521F7">
        <w:rPr>
          <w:rFonts w:eastAsiaTheme="minorHAnsi"/>
          <w:szCs w:val="22"/>
        </w:rPr>
        <w:t xml:space="preserve"> </w:t>
      </w:r>
      <w:r w:rsidRPr="004521F7">
        <w:t xml:space="preserve">in any eligibility period, the </w:t>
      </w:r>
      <w:r w:rsidRPr="004521F7">
        <w:rPr>
          <w:strike/>
        </w:rPr>
        <w:t>family's</w:t>
      </w:r>
      <w:r w:rsidRPr="004521F7">
        <w:t xml:space="preserve"> </w:t>
      </w:r>
      <w:r w:rsidRPr="004521F7">
        <w:rPr>
          <w:u w:val="single"/>
        </w:rPr>
        <w:t>recipien</w:t>
      </w:r>
      <w:r w:rsidRPr="004521F7">
        <w:rPr>
          <w:rFonts w:eastAsiaTheme="minorHAnsi"/>
          <w:u w:val="single"/>
        </w:rPr>
        <w:t>t's</w:t>
      </w:r>
      <w:r w:rsidRPr="004521F7">
        <w:t xml:space="preserve"> fee shall be reassessed based on the </w:t>
      </w:r>
      <w:r w:rsidRPr="004521F7">
        <w:rPr>
          <w:strike/>
        </w:rPr>
        <w:t>family's</w:t>
      </w:r>
      <w:r w:rsidRPr="004521F7">
        <w:t xml:space="preserve"> </w:t>
      </w:r>
      <w:r w:rsidRPr="004521F7">
        <w:rPr>
          <w:u w:val="single"/>
        </w:rPr>
        <w:t>recipient's</w:t>
      </w:r>
      <w:r w:rsidRPr="004521F7">
        <w:t xml:space="preserve"> adjusted income.</w:t>
      </w:r>
      <w:r>
        <w:t xml:space="preserve"> </w:t>
      </w:r>
      <w:r w:rsidRPr="004521F7">
        <w:t xml:space="preserve">The </w:t>
      </w:r>
      <w:r w:rsidRPr="004521F7">
        <w:rPr>
          <w:strike/>
        </w:rPr>
        <w:t>family's</w:t>
      </w:r>
      <w:r w:rsidRPr="004521F7">
        <w:t xml:space="preserve"> </w:t>
      </w:r>
      <w:r w:rsidRPr="004521F7">
        <w:rPr>
          <w:u w:val="single"/>
        </w:rPr>
        <w:t>recipient</w:t>
      </w:r>
      <w:r w:rsidRPr="004521F7">
        <w:rPr>
          <w:rFonts w:eastAsiaTheme="minorHAnsi"/>
          <w:u w:val="single"/>
        </w:rPr>
        <w:t>'s</w:t>
      </w:r>
      <w:r w:rsidRPr="004521F7">
        <w:t xml:space="preserve"> income shall be adjusted by deducting the amount of medical expenses that exceed 10 percent of the </w:t>
      </w:r>
      <w:r w:rsidRPr="004521F7">
        <w:rPr>
          <w:strike/>
        </w:rPr>
        <w:t>family's</w:t>
      </w:r>
      <w:r w:rsidRPr="004521F7">
        <w:t xml:space="preserve"> </w:t>
      </w:r>
      <w:r w:rsidRPr="004521F7">
        <w:rPr>
          <w:u w:val="single"/>
        </w:rPr>
        <w:t>recipient</w:t>
      </w:r>
      <w:r w:rsidRPr="004521F7">
        <w:rPr>
          <w:rFonts w:eastAsiaTheme="minorHAnsi"/>
          <w:u w:val="single"/>
        </w:rPr>
        <w:t>'s</w:t>
      </w:r>
      <w:r w:rsidRPr="004521F7">
        <w:t xml:space="preserve"> gross income.</w:t>
      </w:r>
    </w:p>
    <w:p w:rsidR="008545B9" w:rsidRPr="004521F7" w:rsidRDefault="008545B9" w:rsidP="008545B9">
      <w:pPr>
        <w:pStyle w:val="Paragraph"/>
      </w:pPr>
      <w:r w:rsidRPr="004521F7">
        <w:t xml:space="preserve">(b)  </w:t>
      </w:r>
      <w:r w:rsidRPr="004521F7">
        <w:rPr>
          <w:u w:val="single"/>
        </w:rPr>
        <w:t xml:space="preserve">If the </w:t>
      </w:r>
      <w:r w:rsidRPr="004521F7">
        <w:rPr>
          <w:rFonts w:eastAsiaTheme="minorHAnsi"/>
          <w:u w:val="single"/>
        </w:rPr>
        <w:t>plan</w:t>
      </w:r>
      <w:r w:rsidRPr="004521F7">
        <w:rPr>
          <w:u w:val="single"/>
        </w:rPr>
        <w:t xml:space="preserve"> of care is for less than a full day, the recipient fee shall be assessed in accordance with the</w:t>
      </w:r>
      <w:r w:rsidRPr="004521F7">
        <w:rPr>
          <w:rFonts w:eastAsiaTheme="minorHAnsi"/>
          <w:u w:val="single"/>
        </w:rPr>
        <w:t xml:space="preserve"> </w:t>
      </w:r>
      <w:r w:rsidRPr="004521F7">
        <w:rPr>
          <w:u w:val="single"/>
        </w:rPr>
        <w:t>annual appropriations act.</w:t>
      </w:r>
      <w:r w:rsidRPr="004521F7">
        <w:t xml:space="preserve"> </w:t>
      </w:r>
      <w:r w:rsidRPr="004521F7">
        <w:rPr>
          <w:strike/>
        </w:rPr>
        <w:t>When the approved care plan is for less than full-day care, the assessed fee for the service shall be adjusted by the appropriate percentage relative to the approved care plan.</w:t>
      </w:r>
    </w:p>
    <w:p w:rsidR="008545B9" w:rsidRPr="004521F7" w:rsidRDefault="008545B9" w:rsidP="008545B9">
      <w:pPr>
        <w:pStyle w:val="Base"/>
      </w:pPr>
    </w:p>
    <w:p w:rsidR="008545B9" w:rsidRPr="004521F7" w:rsidRDefault="008545B9" w:rsidP="008545B9">
      <w:pPr>
        <w:pStyle w:val="HistoryAuthority"/>
      </w:pPr>
      <w:bookmarkStart w:id="11" w:name="_Hlk504555049"/>
      <w:r w:rsidRPr="004521F7">
        <w:t>Authority G.S. 143B</w:t>
      </w:r>
      <w:r w:rsidRPr="004521F7">
        <w:noBreakHyphen/>
        <w:t>153</w:t>
      </w:r>
      <w:r>
        <w:t>.</w:t>
      </w:r>
    </w:p>
    <w:bookmarkEnd w:id="11"/>
    <w:p w:rsidR="008545B9" w:rsidRPr="004521F7" w:rsidRDefault="008545B9" w:rsidP="008545B9">
      <w:pPr>
        <w:pStyle w:val="Base"/>
      </w:pPr>
    </w:p>
    <w:p w:rsidR="008545B9" w:rsidRPr="00A96B48" w:rsidRDefault="008545B9" w:rsidP="008545B9">
      <w:pPr>
        <w:pStyle w:val="Section"/>
        <w:rPr>
          <w:u w:val="single"/>
        </w:rPr>
      </w:pPr>
      <w:r w:rsidRPr="00A96B48">
        <w:rPr>
          <w:u w:val="single"/>
        </w:rPr>
        <w:t>section .1200</w:t>
      </w:r>
      <w:r w:rsidRPr="00A96B48">
        <w:rPr>
          <w:rFonts w:eastAsiaTheme="minorHAnsi"/>
          <w:szCs w:val="22"/>
          <w:u w:val="single"/>
        </w:rPr>
        <w:t xml:space="preserve"> </w:t>
      </w:r>
      <w:r w:rsidRPr="00A96B48">
        <w:rPr>
          <w:u w:val="single"/>
        </w:rPr>
        <w:t>– APPEALS</w:t>
      </w:r>
    </w:p>
    <w:p w:rsidR="008545B9" w:rsidRPr="00001C53" w:rsidRDefault="008545B9" w:rsidP="008545B9">
      <w:pPr>
        <w:pStyle w:val="Base"/>
        <w:rPr>
          <w:b/>
        </w:rPr>
      </w:pPr>
    </w:p>
    <w:p w:rsidR="008545B9" w:rsidRPr="00001C53" w:rsidRDefault="008545B9" w:rsidP="008545B9">
      <w:pPr>
        <w:pStyle w:val="Rule"/>
      </w:pPr>
      <w:r w:rsidRPr="00001C53">
        <w:rPr>
          <w:u w:val="single"/>
        </w:rPr>
        <w:t>10A NCAC 10 .1201</w:t>
      </w:r>
      <w:r w:rsidRPr="00001C53">
        <w:tab/>
      </w:r>
      <w:r w:rsidRPr="00001C53">
        <w:rPr>
          <w:u w:val="single"/>
        </w:rPr>
        <w:t>definitions</w:t>
      </w:r>
    </w:p>
    <w:p w:rsidR="008545B9" w:rsidRPr="00001C53" w:rsidRDefault="008545B9" w:rsidP="008545B9">
      <w:pPr>
        <w:pStyle w:val="Paragraph"/>
      </w:pPr>
      <w:r w:rsidRPr="00001C53">
        <w:rPr>
          <w:u w:val="single"/>
        </w:rPr>
        <w:t>In addition to the terms defined in G.S. 110-86 and in 10A NCAC 10 .0102, the following definitions shall apply to the terms used in this Section:</w:t>
      </w:r>
    </w:p>
    <w:p w:rsidR="008545B9" w:rsidRPr="00001C53" w:rsidRDefault="008545B9" w:rsidP="008545B9">
      <w:pPr>
        <w:pStyle w:val="Item"/>
        <w:tabs>
          <w:tab w:val="clear" w:pos="1800"/>
        </w:tabs>
      </w:pPr>
      <w:r w:rsidRPr="00001C53">
        <w:rPr>
          <w:u w:val="single"/>
        </w:rPr>
        <w:t>(1)</w:t>
      </w:r>
      <w:r w:rsidRPr="00001C53">
        <w:tab/>
      </w:r>
      <w:r w:rsidRPr="00001C53">
        <w:rPr>
          <w:u w:val="single"/>
        </w:rPr>
        <w:t>"Administrative Review Decision" means the decision made by the State Subsidy Services Appeals Panel that is made after review and analysis of all documentation related to an appeal pursuant to this Section.</w:t>
      </w:r>
    </w:p>
    <w:p w:rsidR="008545B9" w:rsidRPr="00001C53" w:rsidRDefault="008545B9" w:rsidP="008545B9">
      <w:pPr>
        <w:pStyle w:val="Item"/>
        <w:tabs>
          <w:tab w:val="clear" w:pos="1800"/>
        </w:tabs>
      </w:pPr>
      <w:r w:rsidRPr="00001C53">
        <w:rPr>
          <w:u w:val="single"/>
        </w:rPr>
        <w:t>(2)</w:t>
      </w:r>
      <w:r w:rsidRPr="00001C53">
        <w:tab/>
      </w:r>
      <w:r w:rsidRPr="00001C53">
        <w:rPr>
          <w:u w:val="single"/>
        </w:rPr>
        <w:t>"File or Filing" means personal delivery, delivery by certified mail, or delivery by overnight express mailed to the current Division Director or the Subsidy Appeals Coordinator, North Carolina Division of Child Development and Early Education, 2201 Mail Service Center, Raleigh, NC 27699-2200.</w:t>
      </w:r>
    </w:p>
    <w:p w:rsidR="008545B9" w:rsidRPr="00001C53" w:rsidRDefault="008545B9" w:rsidP="008545B9">
      <w:pPr>
        <w:pStyle w:val="Item"/>
        <w:tabs>
          <w:tab w:val="clear" w:pos="1800"/>
        </w:tabs>
      </w:pPr>
      <w:r w:rsidRPr="00001C53">
        <w:rPr>
          <w:u w:val="single"/>
        </w:rPr>
        <w:t>(3)</w:t>
      </w:r>
      <w:r w:rsidRPr="00001C53">
        <w:tab/>
      </w:r>
      <w:r w:rsidRPr="00001C53">
        <w:rPr>
          <w:u w:val="single"/>
        </w:rPr>
        <w:t>"Initial Review" means the review by the Local Purchasing Agency of the operator's appeal.</w:t>
      </w:r>
    </w:p>
    <w:p w:rsidR="008545B9" w:rsidRPr="00001C53" w:rsidRDefault="008545B9" w:rsidP="008545B9">
      <w:pPr>
        <w:pStyle w:val="Item"/>
        <w:tabs>
          <w:tab w:val="clear" w:pos="1800"/>
        </w:tabs>
      </w:pPr>
      <w:r w:rsidRPr="00001C53">
        <w:rPr>
          <w:u w:val="single"/>
        </w:rPr>
        <w:t>(4)</w:t>
      </w:r>
      <w:r w:rsidRPr="00001C53">
        <w:tab/>
      </w:r>
      <w:r w:rsidRPr="00001C53">
        <w:rPr>
          <w:u w:val="single"/>
        </w:rPr>
        <w:t>"Local Appeal Hearing" means a hearing held by a hearing officer assigned by the Local Purchasing Agency after the Initial Review.</w:t>
      </w:r>
    </w:p>
    <w:p w:rsidR="008545B9" w:rsidRPr="00001C53" w:rsidRDefault="008545B9" w:rsidP="008545B9">
      <w:pPr>
        <w:pStyle w:val="Item"/>
        <w:tabs>
          <w:tab w:val="clear" w:pos="1800"/>
        </w:tabs>
      </w:pPr>
      <w:r w:rsidRPr="00001C53">
        <w:rPr>
          <w:u w:val="single"/>
        </w:rPr>
        <w:t>(5)</w:t>
      </w:r>
      <w:r w:rsidRPr="00001C53">
        <w:tab/>
      </w:r>
      <w:r w:rsidRPr="00001C53">
        <w:rPr>
          <w:u w:val="single"/>
        </w:rPr>
        <w:t>"State Subsidy Services Appeals Panel" or "Panel" means the North Carolina Division of Child Development and Early Education internal review panel. The Panel shall be impartial and shall consist of one representative and one alternate representative for each Section of the Division.</w:t>
      </w:r>
      <w:r>
        <w:rPr>
          <w:u w:val="single"/>
        </w:rPr>
        <w:t xml:space="preserve"> </w:t>
      </w:r>
      <w:r w:rsidRPr="00001C53">
        <w:rPr>
          <w:u w:val="single"/>
        </w:rPr>
        <w:t xml:space="preserve">Representatives and </w:t>
      </w:r>
      <w:r w:rsidRPr="00001C53">
        <w:rPr>
          <w:u w:val="single"/>
        </w:rPr>
        <w:lastRenderedPageBreak/>
        <w:t>alternates shall be chosen by the Division Director.</w:t>
      </w:r>
    </w:p>
    <w:p w:rsidR="008545B9" w:rsidRPr="00001C53" w:rsidRDefault="008545B9" w:rsidP="008545B9">
      <w:pPr>
        <w:pStyle w:val="Base"/>
        <w:rPr>
          <w:b/>
        </w:rPr>
      </w:pPr>
    </w:p>
    <w:p w:rsidR="008545B9" w:rsidRPr="00001C53" w:rsidRDefault="008545B9" w:rsidP="008545B9">
      <w:pPr>
        <w:pStyle w:val="HistoryAuthority"/>
      </w:pPr>
      <w:r w:rsidRPr="00001C53">
        <w:rPr>
          <w:rFonts w:eastAsiaTheme="minorHAnsi"/>
        </w:rPr>
        <w:t>Authority G.S. 108A-79; 143B</w:t>
      </w:r>
      <w:r w:rsidRPr="00001C53">
        <w:rPr>
          <w:rFonts w:eastAsiaTheme="minorHAnsi"/>
        </w:rPr>
        <w:noBreakHyphen/>
        <w:t>153</w:t>
      </w:r>
      <w:r>
        <w:rPr>
          <w:rFonts w:eastAsiaTheme="minorHAnsi"/>
        </w:rPr>
        <w:t>.</w:t>
      </w:r>
    </w:p>
    <w:p w:rsidR="008545B9" w:rsidRPr="00001C53" w:rsidRDefault="008545B9" w:rsidP="008545B9">
      <w:pPr>
        <w:pStyle w:val="Base"/>
      </w:pPr>
    </w:p>
    <w:p w:rsidR="008545B9" w:rsidRPr="00CC41B9" w:rsidRDefault="008545B9" w:rsidP="008545B9">
      <w:pPr>
        <w:pStyle w:val="Rule"/>
      </w:pPr>
      <w:r w:rsidRPr="00CC41B9">
        <w:rPr>
          <w:u w:val="single"/>
        </w:rPr>
        <w:t>10A NCAC 10 .1202</w:t>
      </w:r>
      <w:r w:rsidRPr="00CC41B9">
        <w:tab/>
      </w:r>
      <w:r w:rsidRPr="00CC41B9">
        <w:rPr>
          <w:u w:val="single"/>
        </w:rPr>
        <w:t>notice</w:t>
      </w:r>
    </w:p>
    <w:p w:rsidR="008545B9" w:rsidRPr="00CC41B9" w:rsidRDefault="008545B9" w:rsidP="008545B9">
      <w:pPr>
        <w:pStyle w:val="Paragraph"/>
        <w:rPr>
          <w:rFonts w:eastAsiaTheme="minorHAnsi"/>
        </w:rPr>
      </w:pPr>
      <w:r w:rsidRPr="00CC41B9">
        <w:rPr>
          <w:rFonts w:eastAsiaTheme="minorHAnsi"/>
          <w:u w:val="single"/>
        </w:rPr>
        <w:t>Notice shall be given by one of the methods for service of process under G.S. 1A-1, Rule 4(j) or Rule 4(j3). If given by registered or certified mail, by signature confirmation as provided by the United States Postal Service, or by designated delivery service authorized pursuant to 26 U.S.C. 7502(f)(2) with delivery receipt, notice shall be deemed to have been given on the delivery date appearing on the return receipt, copy of the proof of delivery provided by the United States Postal Service, or delivery receipt. If notice cannot be accomplished by a method under G.S. 1A-1, Rule 4(j) or Rule 4(j3), notice shall then be given in the manner provided in G.S. 1A-1, Rule 4(j1).</w:t>
      </w:r>
    </w:p>
    <w:p w:rsidR="008545B9" w:rsidRPr="00CC41B9" w:rsidRDefault="008545B9" w:rsidP="008545B9">
      <w:pPr>
        <w:pStyle w:val="Base"/>
        <w:rPr>
          <w:rFonts w:eastAsiaTheme="minorHAnsi"/>
        </w:rPr>
      </w:pPr>
    </w:p>
    <w:p w:rsidR="008545B9" w:rsidRPr="00CC41B9" w:rsidRDefault="008545B9" w:rsidP="008545B9">
      <w:pPr>
        <w:pStyle w:val="HistoryAuthority"/>
        <w:rPr>
          <w:rFonts w:eastAsiaTheme="minorHAnsi"/>
        </w:rPr>
      </w:pPr>
      <w:r w:rsidRPr="00CC41B9">
        <w:rPr>
          <w:rFonts w:eastAsiaTheme="minorHAnsi"/>
        </w:rPr>
        <w:t>Authority G.S. 143B</w:t>
      </w:r>
      <w:r w:rsidRPr="00CC41B9">
        <w:rPr>
          <w:rFonts w:eastAsiaTheme="minorHAnsi"/>
        </w:rPr>
        <w:noBreakHyphen/>
        <w:t>153</w:t>
      </w:r>
      <w:r>
        <w:rPr>
          <w:rFonts w:eastAsiaTheme="minorHAnsi"/>
        </w:rPr>
        <w:t>.</w:t>
      </w:r>
    </w:p>
    <w:p w:rsidR="008545B9" w:rsidRPr="00CC41B9" w:rsidRDefault="008545B9" w:rsidP="008545B9">
      <w:pPr>
        <w:pStyle w:val="Base"/>
      </w:pPr>
    </w:p>
    <w:p w:rsidR="008545B9" w:rsidRPr="004929B0" w:rsidRDefault="008545B9" w:rsidP="008545B9">
      <w:pPr>
        <w:pStyle w:val="Rule"/>
      </w:pPr>
      <w:r w:rsidRPr="004929B0">
        <w:rPr>
          <w:u w:val="single"/>
        </w:rPr>
        <w:t>10A NCAC 10 .1203</w:t>
      </w:r>
      <w:r w:rsidRPr="004929B0">
        <w:tab/>
      </w:r>
      <w:r w:rsidRPr="004929B0">
        <w:rPr>
          <w:u w:val="single"/>
        </w:rPr>
        <w:t>FILING</w:t>
      </w:r>
    </w:p>
    <w:p w:rsidR="008545B9" w:rsidRPr="004929B0" w:rsidRDefault="008545B9" w:rsidP="008545B9">
      <w:pPr>
        <w:pStyle w:val="Paragraph"/>
      </w:pPr>
      <w:r w:rsidRPr="004929B0">
        <w:rPr>
          <w:u w:val="single"/>
        </w:rPr>
        <w:t>For purposes of this Chapter, the following apply:</w:t>
      </w:r>
    </w:p>
    <w:p w:rsidR="008545B9" w:rsidRPr="004929B0" w:rsidRDefault="008545B9" w:rsidP="008545B9">
      <w:pPr>
        <w:pStyle w:val="Item"/>
        <w:tabs>
          <w:tab w:val="clear" w:pos="1800"/>
        </w:tabs>
      </w:pPr>
      <w:r w:rsidRPr="004929B0">
        <w:rPr>
          <w:u w:val="single"/>
        </w:rPr>
        <w:t>(1)</w:t>
      </w:r>
      <w:r w:rsidRPr="004929B0">
        <w:tab/>
      </w:r>
      <w:r w:rsidRPr="004929B0">
        <w:rPr>
          <w:u w:val="single"/>
        </w:rPr>
        <w:t>A document or paper shall be deemed filed as of the date it is delivered to the Division Director or the Subsidy Appeals Coordinator; or</w:t>
      </w:r>
    </w:p>
    <w:p w:rsidR="008545B9" w:rsidRPr="004929B0" w:rsidRDefault="008545B9" w:rsidP="008545B9">
      <w:pPr>
        <w:pStyle w:val="Item"/>
        <w:tabs>
          <w:tab w:val="clear" w:pos="1800"/>
        </w:tabs>
      </w:pPr>
      <w:r w:rsidRPr="004929B0">
        <w:rPr>
          <w:u w:val="single"/>
        </w:rPr>
        <w:t>(2)</w:t>
      </w:r>
      <w:r w:rsidRPr="004929B0">
        <w:tab/>
      </w:r>
      <w:r w:rsidRPr="004929B0">
        <w:rPr>
          <w:u w:val="single"/>
        </w:rPr>
        <w:t>Filings shall be denied under the following circumstances:</w:t>
      </w:r>
    </w:p>
    <w:p w:rsidR="008545B9" w:rsidRPr="004929B0" w:rsidRDefault="008545B9" w:rsidP="008545B9">
      <w:pPr>
        <w:pStyle w:val="SubItemLvl1"/>
        <w:tabs>
          <w:tab w:val="clear" w:pos="2520"/>
        </w:tabs>
      </w:pPr>
      <w:r w:rsidRPr="004929B0">
        <w:rPr>
          <w:u w:val="single"/>
        </w:rPr>
        <w:t>(a)</w:t>
      </w:r>
      <w:r w:rsidRPr="004929B0">
        <w:tab/>
      </w:r>
      <w:r w:rsidRPr="004929B0">
        <w:rPr>
          <w:u w:val="single"/>
        </w:rPr>
        <w:t xml:space="preserve">the filing is not filed in accordance with this </w:t>
      </w:r>
      <w:r>
        <w:rPr>
          <w:u w:val="single"/>
        </w:rPr>
        <w:t>R</w:t>
      </w:r>
      <w:r w:rsidRPr="004929B0">
        <w:rPr>
          <w:u w:val="single"/>
        </w:rPr>
        <w:t>ule.</w:t>
      </w:r>
    </w:p>
    <w:p w:rsidR="008545B9" w:rsidRPr="004929B0" w:rsidRDefault="008545B9" w:rsidP="008545B9">
      <w:pPr>
        <w:pStyle w:val="SubItemLvl1"/>
        <w:tabs>
          <w:tab w:val="clear" w:pos="2520"/>
        </w:tabs>
      </w:pPr>
      <w:r w:rsidRPr="004929B0">
        <w:rPr>
          <w:u w:val="single"/>
        </w:rPr>
        <w:t>(b)</w:t>
      </w:r>
      <w:r w:rsidRPr="004929B0">
        <w:tab/>
      </w:r>
      <w:r w:rsidRPr="004929B0">
        <w:rPr>
          <w:u w:val="single"/>
        </w:rPr>
        <w:t xml:space="preserve">the filing fails to comply with the </w:t>
      </w:r>
      <w:r>
        <w:rPr>
          <w:u w:val="single"/>
        </w:rPr>
        <w:t>r</w:t>
      </w:r>
      <w:r w:rsidRPr="004929B0">
        <w:rPr>
          <w:u w:val="single"/>
        </w:rPr>
        <w:t xml:space="preserve">ules of this </w:t>
      </w:r>
      <w:r>
        <w:rPr>
          <w:u w:val="single"/>
        </w:rPr>
        <w:t>S</w:t>
      </w:r>
      <w:r w:rsidRPr="004929B0">
        <w:rPr>
          <w:u w:val="single"/>
        </w:rPr>
        <w:t>ection.</w:t>
      </w:r>
    </w:p>
    <w:p w:rsidR="008545B9" w:rsidRPr="004929B0" w:rsidRDefault="008545B9" w:rsidP="008545B9">
      <w:pPr>
        <w:pStyle w:val="Base"/>
      </w:pPr>
    </w:p>
    <w:p w:rsidR="008545B9" w:rsidRPr="004929B0" w:rsidRDefault="008545B9" w:rsidP="008545B9">
      <w:pPr>
        <w:pStyle w:val="HistoryAuthority"/>
        <w:rPr>
          <w:rFonts w:eastAsiaTheme="minorHAnsi"/>
        </w:rPr>
      </w:pPr>
      <w:r w:rsidRPr="004929B0">
        <w:rPr>
          <w:rFonts w:eastAsiaTheme="minorHAnsi"/>
        </w:rPr>
        <w:t>Authority G.S. 143B</w:t>
      </w:r>
      <w:r w:rsidRPr="004929B0">
        <w:rPr>
          <w:rFonts w:eastAsiaTheme="minorHAnsi"/>
        </w:rPr>
        <w:noBreakHyphen/>
        <w:t>153</w:t>
      </w:r>
      <w:r>
        <w:rPr>
          <w:rFonts w:eastAsiaTheme="minorHAnsi"/>
        </w:rPr>
        <w:t>.</w:t>
      </w:r>
    </w:p>
    <w:p w:rsidR="008545B9" w:rsidRPr="004929B0" w:rsidRDefault="008545B9" w:rsidP="008545B9">
      <w:pPr>
        <w:pStyle w:val="Base"/>
      </w:pPr>
    </w:p>
    <w:p w:rsidR="008545B9" w:rsidRPr="00890BEE" w:rsidRDefault="008545B9" w:rsidP="008545B9">
      <w:pPr>
        <w:pStyle w:val="Rule"/>
      </w:pPr>
      <w:r w:rsidRPr="00890BEE">
        <w:rPr>
          <w:u w:val="single"/>
        </w:rPr>
        <w:t>10A NCAC 10 .1204</w:t>
      </w:r>
      <w:r w:rsidRPr="00890BEE">
        <w:tab/>
      </w:r>
      <w:r w:rsidRPr="00890BEE">
        <w:rPr>
          <w:u w:val="single"/>
        </w:rPr>
        <w:t>APPEAL TO THE LOCAL PURCHASING AGENCY</w:t>
      </w:r>
      <w:r w:rsidRPr="00890BEE">
        <w:tab/>
      </w:r>
    </w:p>
    <w:p w:rsidR="008545B9" w:rsidRPr="00890BEE" w:rsidRDefault="008545B9" w:rsidP="008545B9">
      <w:pPr>
        <w:pStyle w:val="Paragraph"/>
      </w:pPr>
      <w:r w:rsidRPr="00890BEE">
        <w:rPr>
          <w:u w:val="single"/>
        </w:rPr>
        <w:t xml:space="preserve">(a) </w:t>
      </w:r>
      <w:r w:rsidRPr="00890BEE">
        <w:rPr>
          <w:rFonts w:eastAsiaTheme="minorHAnsi"/>
          <w:szCs w:val="22"/>
          <w:u w:val="single"/>
        </w:rPr>
        <w:t xml:space="preserve"> </w:t>
      </w:r>
      <w:r w:rsidRPr="00890BEE">
        <w:rPr>
          <w:u w:val="single"/>
        </w:rPr>
        <w:t>Appeals by recipients from services determinations pursuant to Section .1000 of this Chapter, changes in recipient fees pursuant to Section .1100 of this Chapter, terminations of payment pursuant to 10A NCAC 10 .1007, or a sanctions issued by the Local Purchasing Agency in accordance with 10A NCAC 10 .0308, shall be made in accordance with G.S. 108A-79.</w:t>
      </w:r>
    </w:p>
    <w:p w:rsidR="008545B9" w:rsidRPr="00890BEE" w:rsidRDefault="008545B9" w:rsidP="008545B9">
      <w:pPr>
        <w:pStyle w:val="Paragraph"/>
      </w:pPr>
      <w:r w:rsidRPr="00890BEE">
        <w:rPr>
          <w:u w:val="single"/>
        </w:rPr>
        <w:t xml:space="preserve">(b) </w:t>
      </w:r>
      <w:r w:rsidRPr="00890BEE">
        <w:rPr>
          <w:rFonts w:eastAsiaTheme="minorHAnsi"/>
          <w:szCs w:val="22"/>
          <w:u w:val="single"/>
        </w:rPr>
        <w:t xml:space="preserve"> </w:t>
      </w:r>
      <w:r w:rsidRPr="00890BEE">
        <w:rPr>
          <w:u w:val="single"/>
        </w:rPr>
        <w:t>Procedures for an operator to appeal to the Local Purchasing Agency are as follows:</w:t>
      </w:r>
    </w:p>
    <w:p w:rsidR="008545B9" w:rsidRPr="00890BEE" w:rsidRDefault="008545B9" w:rsidP="008545B9">
      <w:pPr>
        <w:pStyle w:val="SubParagraph"/>
        <w:tabs>
          <w:tab w:val="clear" w:pos="1800"/>
        </w:tabs>
      </w:pPr>
      <w:r w:rsidRPr="00890BEE">
        <w:rPr>
          <w:u w:val="single"/>
        </w:rPr>
        <w:t>(1)</w:t>
      </w:r>
      <w:r w:rsidRPr="00890BEE">
        <w:tab/>
      </w:r>
      <w:r w:rsidRPr="00890BEE">
        <w:rPr>
          <w:u w:val="single"/>
        </w:rPr>
        <w:t>An operator wishing to contest an action shall contact the Local Purchasing Agency in writing to request an initial review. Requests shall be made within 30 calendar days after the date of the Local Purchasing Agency action.</w:t>
      </w:r>
    </w:p>
    <w:p w:rsidR="008545B9" w:rsidRPr="00890BEE" w:rsidRDefault="008545B9" w:rsidP="008545B9">
      <w:pPr>
        <w:pStyle w:val="SubParagraph"/>
        <w:tabs>
          <w:tab w:val="clear" w:pos="1800"/>
        </w:tabs>
      </w:pPr>
      <w:r w:rsidRPr="00890BEE">
        <w:rPr>
          <w:u w:val="single"/>
        </w:rPr>
        <w:t>(2)</w:t>
      </w:r>
      <w:r w:rsidRPr="00890BEE">
        <w:tab/>
      </w:r>
      <w:r w:rsidRPr="00890BEE">
        <w:rPr>
          <w:u w:val="single"/>
        </w:rPr>
        <w:t>The Local Purchasing Agency shall make a determination on the initial review within 10 business days of the request for an initial review.</w:t>
      </w:r>
      <w:r>
        <w:rPr>
          <w:u w:val="single"/>
        </w:rPr>
        <w:t xml:space="preserve"> </w:t>
      </w:r>
      <w:r w:rsidRPr="00890BEE">
        <w:rPr>
          <w:u w:val="single"/>
        </w:rPr>
        <w:t>Within 30 calendar days of notice of the determination of the initial review by the Local Purchasing Agency, the operator may request a local appeal hearing by the Local Purchasing Agency.</w:t>
      </w:r>
    </w:p>
    <w:p w:rsidR="008545B9" w:rsidRPr="00890BEE" w:rsidRDefault="008545B9" w:rsidP="008545B9">
      <w:pPr>
        <w:pStyle w:val="SubParagraph"/>
        <w:tabs>
          <w:tab w:val="clear" w:pos="1800"/>
        </w:tabs>
      </w:pPr>
      <w:r w:rsidRPr="00890BEE">
        <w:rPr>
          <w:u w:val="single"/>
        </w:rPr>
        <w:t>(3)</w:t>
      </w:r>
      <w:r w:rsidRPr="00890BEE">
        <w:tab/>
      </w:r>
      <w:r w:rsidRPr="00890BEE">
        <w:rPr>
          <w:u w:val="single"/>
        </w:rPr>
        <w:t>The local appeal hearing shall be held within five business days of when the request for a hearing is received.</w:t>
      </w:r>
      <w:r>
        <w:rPr>
          <w:u w:val="single"/>
        </w:rPr>
        <w:t xml:space="preserve"> </w:t>
      </w:r>
      <w:r w:rsidRPr="00890BEE">
        <w:rPr>
          <w:u w:val="single"/>
        </w:rPr>
        <w:t>The Local Purchasing Agency shall grant a delay of up to 10 additional business days at the written request of the operator, but in no event shall the local appeal hearing be held more than 15 business days after the receipt of the request for a hearing.</w:t>
      </w:r>
    </w:p>
    <w:p w:rsidR="008545B9" w:rsidRPr="00890BEE" w:rsidRDefault="008545B9" w:rsidP="008545B9">
      <w:pPr>
        <w:pStyle w:val="SubParagraph"/>
        <w:tabs>
          <w:tab w:val="clear" w:pos="1800"/>
        </w:tabs>
      </w:pPr>
      <w:r w:rsidRPr="00890BEE">
        <w:rPr>
          <w:u w:val="single"/>
        </w:rPr>
        <w:t>(4)</w:t>
      </w:r>
      <w:r w:rsidRPr="00890BEE">
        <w:tab/>
      </w:r>
      <w:r w:rsidRPr="00890BEE">
        <w:rPr>
          <w:u w:val="single"/>
        </w:rPr>
        <w:t>The Local Purchasing Agency shall serve a written statement of decision within 10 business days following the local hearing.</w:t>
      </w:r>
      <w:r>
        <w:rPr>
          <w:u w:val="single"/>
        </w:rPr>
        <w:t xml:space="preserve"> </w:t>
      </w:r>
      <w:r w:rsidRPr="00890BEE">
        <w:rPr>
          <w:u w:val="single"/>
        </w:rPr>
        <w:t>The decision shall include the facts and conclusions that support the determination by the Local Purchasing Agency.</w:t>
      </w:r>
    </w:p>
    <w:p w:rsidR="008545B9" w:rsidRPr="00890BEE" w:rsidRDefault="008545B9" w:rsidP="008545B9">
      <w:pPr>
        <w:pStyle w:val="SubParagraph"/>
        <w:tabs>
          <w:tab w:val="clear" w:pos="1800"/>
        </w:tabs>
      </w:pPr>
      <w:r w:rsidRPr="00890BEE">
        <w:rPr>
          <w:u w:val="single"/>
        </w:rPr>
        <w:t>(5)</w:t>
      </w:r>
      <w:r w:rsidRPr="00890BEE">
        <w:tab/>
      </w:r>
      <w:r w:rsidRPr="00890BEE">
        <w:rPr>
          <w:u w:val="single"/>
        </w:rPr>
        <w:t>The Local purchasing agency shall include with its written statement of decision instructions for appealing its de</w:t>
      </w:r>
      <w:r>
        <w:rPr>
          <w:u w:val="single"/>
        </w:rPr>
        <w:t>cision in accordance with this R</w:t>
      </w:r>
      <w:r w:rsidRPr="00890BEE">
        <w:rPr>
          <w:u w:val="single"/>
        </w:rPr>
        <w:t>ule.</w:t>
      </w:r>
    </w:p>
    <w:p w:rsidR="008545B9" w:rsidRPr="00890BEE" w:rsidRDefault="008545B9" w:rsidP="008545B9">
      <w:pPr>
        <w:pStyle w:val="SubParagraph"/>
        <w:tabs>
          <w:tab w:val="clear" w:pos="1800"/>
        </w:tabs>
      </w:pPr>
      <w:r w:rsidRPr="00890BEE">
        <w:rPr>
          <w:u w:val="single"/>
        </w:rPr>
        <w:t>(6)</w:t>
      </w:r>
      <w:r w:rsidRPr="00890BEE">
        <w:tab/>
      </w:r>
      <w:r w:rsidRPr="00890BEE">
        <w:rPr>
          <w:u w:val="single"/>
        </w:rPr>
        <w:t>If the operator is not satisfied with the final decision of the Local Purchasing Agency, he or she may appeal to the State Subsidy Services Appeals Panel by filing a notice of appeal within 30 calendar days of receipt of the written statement of de</w:t>
      </w:r>
      <w:r>
        <w:rPr>
          <w:u w:val="single"/>
        </w:rPr>
        <w:t>cision in accordance with this R</w:t>
      </w:r>
      <w:r w:rsidRPr="00890BEE">
        <w:rPr>
          <w:u w:val="single"/>
        </w:rPr>
        <w:t>ule.</w:t>
      </w:r>
    </w:p>
    <w:p w:rsidR="008545B9" w:rsidRPr="00890BEE" w:rsidRDefault="008545B9" w:rsidP="008545B9">
      <w:pPr>
        <w:pStyle w:val="Base"/>
      </w:pPr>
    </w:p>
    <w:p w:rsidR="008545B9" w:rsidRPr="00890BEE" w:rsidRDefault="008545B9" w:rsidP="008545B9">
      <w:pPr>
        <w:pStyle w:val="HistoryAuthority"/>
      </w:pPr>
      <w:r w:rsidRPr="00890BEE">
        <w:rPr>
          <w:rFonts w:eastAsiaTheme="minorHAnsi"/>
        </w:rPr>
        <w:t>Authority G.S. 143B</w:t>
      </w:r>
      <w:r w:rsidRPr="00890BEE">
        <w:rPr>
          <w:rFonts w:eastAsiaTheme="minorHAnsi"/>
        </w:rPr>
        <w:noBreakHyphen/>
        <w:t>153; G.S. 108A-79</w:t>
      </w:r>
      <w:r>
        <w:rPr>
          <w:rFonts w:eastAsiaTheme="minorHAnsi"/>
        </w:rPr>
        <w:t>.</w:t>
      </w:r>
    </w:p>
    <w:p w:rsidR="008545B9" w:rsidRPr="00890BEE" w:rsidRDefault="008545B9" w:rsidP="008545B9">
      <w:pPr>
        <w:pStyle w:val="Base"/>
      </w:pPr>
    </w:p>
    <w:p w:rsidR="008545B9" w:rsidRPr="00AE596A" w:rsidRDefault="008545B9" w:rsidP="008545B9">
      <w:pPr>
        <w:pStyle w:val="Rule"/>
      </w:pPr>
      <w:r w:rsidRPr="00AE596A">
        <w:rPr>
          <w:u w:val="single"/>
        </w:rPr>
        <w:t>10A NCAC 10 .1205</w:t>
      </w:r>
      <w:r w:rsidRPr="00AE596A">
        <w:tab/>
      </w:r>
      <w:r w:rsidRPr="00AE596A">
        <w:rPr>
          <w:u w:val="single"/>
        </w:rPr>
        <w:t>OPERATOR APPEAL TO DIVISION OF CHILD DEVELOPMENT AND EARLY EDUCATION</w:t>
      </w:r>
    </w:p>
    <w:p w:rsidR="008545B9" w:rsidRPr="00AE596A" w:rsidRDefault="008545B9" w:rsidP="008545B9">
      <w:pPr>
        <w:pStyle w:val="Paragraph"/>
      </w:pPr>
      <w:r w:rsidRPr="00AE596A">
        <w:rPr>
          <w:u w:val="single"/>
        </w:rPr>
        <w:t>(a)  The following persons may appeal to the Panel within 15 calendar days after having exhausted the appeals process at the appropriate Local Purchasing Agency or within 15 calendar days after the Division takes action as described in Subparagraphs (2) and (3) of this Paragraph:</w:t>
      </w:r>
    </w:p>
    <w:p w:rsidR="008545B9" w:rsidRPr="00AE596A" w:rsidRDefault="008545B9" w:rsidP="008545B9">
      <w:pPr>
        <w:pStyle w:val="SubParagraph"/>
        <w:tabs>
          <w:tab w:val="clear" w:pos="1800"/>
        </w:tabs>
      </w:pPr>
      <w:r w:rsidRPr="00AE596A">
        <w:rPr>
          <w:u w:val="single"/>
        </w:rPr>
        <w:t>(1)</w:t>
      </w:r>
      <w:r w:rsidRPr="00AE596A">
        <w:tab/>
      </w:r>
      <w:r w:rsidRPr="00AE596A">
        <w:rPr>
          <w:u w:val="single"/>
        </w:rPr>
        <w:t>an operator to whom a Local Purchasing Agency has issued a sanction pursuant to</w:t>
      </w:r>
      <w:r>
        <w:rPr>
          <w:u w:val="single"/>
        </w:rPr>
        <w:t xml:space="preserve"> </w:t>
      </w:r>
      <w:r w:rsidRPr="00AE596A">
        <w:rPr>
          <w:u w:val="single"/>
        </w:rPr>
        <w:t>10A NCAC 10 .0308;</w:t>
      </w:r>
    </w:p>
    <w:p w:rsidR="008545B9" w:rsidRPr="00AE596A" w:rsidRDefault="008545B9" w:rsidP="008545B9">
      <w:pPr>
        <w:pStyle w:val="SubParagraph"/>
        <w:tabs>
          <w:tab w:val="clear" w:pos="1800"/>
        </w:tabs>
      </w:pPr>
      <w:r w:rsidRPr="00AE596A">
        <w:rPr>
          <w:u w:val="single"/>
        </w:rPr>
        <w:t>(2)</w:t>
      </w:r>
      <w:r w:rsidRPr="00AE596A">
        <w:rPr>
          <w:rFonts w:eastAsiaTheme="minorHAnsi"/>
          <w:szCs w:val="22"/>
        </w:rPr>
        <w:tab/>
      </w:r>
      <w:r w:rsidRPr="00AE596A">
        <w:rPr>
          <w:rFonts w:eastAsiaTheme="minorHAnsi"/>
          <w:u w:val="single"/>
        </w:rPr>
        <w:t>a</w:t>
      </w:r>
      <w:r w:rsidRPr="00AE596A">
        <w:rPr>
          <w:u w:val="single"/>
        </w:rPr>
        <w:t>n operator whom a Local Purchasing Agency or the Division has failed to approve for participation in or has terminated participation from the Subsidized Child Care Assistance Program pursuant to Section .0600 of this Chapter; or</w:t>
      </w:r>
    </w:p>
    <w:p w:rsidR="008545B9" w:rsidRPr="00AE596A" w:rsidRDefault="008545B9" w:rsidP="008545B9">
      <w:pPr>
        <w:pStyle w:val="SubParagraph"/>
        <w:tabs>
          <w:tab w:val="clear" w:pos="1800"/>
        </w:tabs>
      </w:pPr>
      <w:r w:rsidRPr="00AE596A">
        <w:rPr>
          <w:u w:val="single"/>
        </w:rPr>
        <w:t>(3)</w:t>
      </w:r>
      <w:r w:rsidRPr="00AE596A">
        <w:rPr>
          <w:rFonts w:eastAsiaTheme="minorHAnsi"/>
          <w:szCs w:val="22"/>
        </w:rPr>
        <w:tab/>
      </w:r>
      <w:r w:rsidRPr="00AE596A">
        <w:rPr>
          <w:rFonts w:eastAsiaTheme="minorHAnsi"/>
          <w:u w:val="single"/>
        </w:rPr>
        <w:t>a</w:t>
      </w:r>
      <w:r w:rsidRPr="00AE596A">
        <w:rPr>
          <w:u w:val="single"/>
        </w:rPr>
        <w:t>n operator contesting the determination of an overpayment pursuant to 10A NCAC 10 .0309.</w:t>
      </w:r>
    </w:p>
    <w:p w:rsidR="008545B9" w:rsidRPr="00AE596A" w:rsidRDefault="008545B9" w:rsidP="008545B9">
      <w:pPr>
        <w:pStyle w:val="Paragraph"/>
      </w:pPr>
      <w:r w:rsidRPr="00AE596A">
        <w:rPr>
          <w:u w:val="single"/>
        </w:rPr>
        <w:t xml:space="preserve">(b) </w:t>
      </w:r>
      <w:r w:rsidRPr="00AE596A">
        <w:rPr>
          <w:rFonts w:eastAsiaTheme="minorHAnsi"/>
          <w:szCs w:val="22"/>
          <w:u w:val="single"/>
        </w:rPr>
        <w:t xml:space="preserve"> </w:t>
      </w:r>
      <w:r w:rsidRPr="00AE596A">
        <w:rPr>
          <w:rFonts w:eastAsiaTheme="minorHAnsi"/>
          <w:u w:val="single"/>
        </w:rPr>
        <w:t>Up</w:t>
      </w:r>
      <w:r w:rsidRPr="00AE596A">
        <w:rPr>
          <w:u w:val="single"/>
        </w:rPr>
        <w:t>on notification of an appeal filed pursuant to this Section, the Local Purchasing Agency shall, within five business days of the date of notification, forward the appeal record to the Division Director or Subsidy Appeals Coordinator, with a copy to the appellant, consisting of the following:</w:t>
      </w:r>
    </w:p>
    <w:p w:rsidR="008545B9" w:rsidRPr="00AE596A" w:rsidRDefault="008545B9" w:rsidP="008545B9">
      <w:pPr>
        <w:pStyle w:val="SubParagraph"/>
        <w:tabs>
          <w:tab w:val="clear" w:pos="1800"/>
        </w:tabs>
      </w:pPr>
      <w:r w:rsidRPr="00AE596A">
        <w:rPr>
          <w:u w:val="single"/>
        </w:rPr>
        <w:t>(1)</w:t>
      </w:r>
      <w:r w:rsidRPr="00AE596A">
        <w:rPr>
          <w:rFonts w:eastAsiaTheme="minorHAnsi"/>
          <w:szCs w:val="22"/>
        </w:rPr>
        <w:tab/>
      </w:r>
      <w:r w:rsidRPr="00AE596A">
        <w:rPr>
          <w:u w:val="single"/>
        </w:rPr>
        <w:t>a copy of its final decision;</w:t>
      </w:r>
    </w:p>
    <w:p w:rsidR="008545B9" w:rsidRPr="00AE596A" w:rsidRDefault="008545B9" w:rsidP="008545B9">
      <w:pPr>
        <w:pStyle w:val="SubParagraph"/>
        <w:tabs>
          <w:tab w:val="clear" w:pos="1800"/>
        </w:tabs>
      </w:pPr>
      <w:r w:rsidRPr="00AE596A">
        <w:rPr>
          <w:u w:val="single"/>
        </w:rPr>
        <w:t>(2)</w:t>
      </w:r>
      <w:r w:rsidRPr="00AE596A">
        <w:rPr>
          <w:rFonts w:eastAsiaTheme="minorHAnsi"/>
          <w:szCs w:val="22"/>
        </w:rPr>
        <w:tab/>
      </w:r>
      <w:r w:rsidRPr="00AE596A">
        <w:rPr>
          <w:u w:val="single"/>
        </w:rPr>
        <w:t>the signed agreement between the Local Purchasing Agency and the operator, where applicable; and</w:t>
      </w:r>
    </w:p>
    <w:p w:rsidR="008545B9" w:rsidRPr="00AE596A" w:rsidRDefault="008545B9" w:rsidP="008545B9">
      <w:pPr>
        <w:pStyle w:val="SubParagraph"/>
        <w:tabs>
          <w:tab w:val="clear" w:pos="1800"/>
        </w:tabs>
      </w:pPr>
      <w:r w:rsidRPr="00AE596A">
        <w:rPr>
          <w:u w:val="single"/>
        </w:rPr>
        <w:t>(3)</w:t>
      </w:r>
      <w:r w:rsidRPr="00AE596A">
        <w:rPr>
          <w:rFonts w:eastAsiaTheme="minorHAnsi"/>
          <w:szCs w:val="22"/>
        </w:rPr>
        <w:tab/>
      </w:r>
      <w:r w:rsidRPr="00AE596A">
        <w:rPr>
          <w:u w:val="single"/>
        </w:rPr>
        <w:t>all supplementary documentation considered during the local appeals process.</w:t>
      </w:r>
    </w:p>
    <w:p w:rsidR="008545B9" w:rsidRPr="00AE596A" w:rsidRDefault="008545B9" w:rsidP="008545B9">
      <w:pPr>
        <w:pStyle w:val="Paragraph"/>
      </w:pPr>
      <w:r w:rsidRPr="00AE596A">
        <w:rPr>
          <w:u w:val="single"/>
        </w:rPr>
        <w:lastRenderedPageBreak/>
        <w:t xml:space="preserve">(c) </w:t>
      </w:r>
      <w:r w:rsidRPr="00AE596A">
        <w:rPr>
          <w:rFonts w:eastAsiaTheme="minorHAnsi"/>
          <w:szCs w:val="22"/>
          <w:u w:val="single"/>
        </w:rPr>
        <w:t xml:space="preserve"> </w:t>
      </w:r>
      <w:r w:rsidRPr="00AE596A">
        <w:rPr>
          <w:u w:val="single"/>
        </w:rPr>
        <w:t>The Panel shall complete its review and notify the appealing party and the Local Purchasing Agency of its decision in writing within 30 business days of the Panel's receipt of the appeal record as follows:</w:t>
      </w:r>
    </w:p>
    <w:p w:rsidR="008545B9" w:rsidRPr="00AE596A" w:rsidRDefault="008545B9" w:rsidP="008545B9">
      <w:pPr>
        <w:pStyle w:val="SubParagraph"/>
        <w:tabs>
          <w:tab w:val="clear" w:pos="1800"/>
        </w:tabs>
      </w:pPr>
      <w:r w:rsidRPr="00AE596A">
        <w:rPr>
          <w:u w:val="single"/>
        </w:rPr>
        <w:t>(1)</w:t>
      </w:r>
      <w:r w:rsidRPr="00AE596A">
        <w:tab/>
      </w:r>
      <w:r w:rsidRPr="00AE596A">
        <w:rPr>
          <w:u w:val="single"/>
        </w:rPr>
        <w:t>the decision shall include the facts and conclusions that support the determination by the Panel; or</w:t>
      </w:r>
    </w:p>
    <w:p w:rsidR="008545B9" w:rsidRPr="00AE596A" w:rsidRDefault="008545B9" w:rsidP="008545B9">
      <w:pPr>
        <w:pStyle w:val="SubParagraph"/>
        <w:tabs>
          <w:tab w:val="clear" w:pos="1800"/>
        </w:tabs>
      </w:pPr>
      <w:r w:rsidRPr="00AE596A">
        <w:rPr>
          <w:u w:val="single"/>
        </w:rPr>
        <w:t>(2)</w:t>
      </w:r>
      <w:r w:rsidRPr="00AE596A">
        <w:tab/>
      </w:r>
      <w:r w:rsidRPr="00AE596A">
        <w:rPr>
          <w:u w:val="single"/>
        </w:rPr>
        <w:t>the decision may be delayed up to an additional 15 business days if the Panel lacks sufficient information to render a decision at the initial administrative review. The Panel may request additional information from the Local Purchasing Agency or the operator.</w:t>
      </w:r>
    </w:p>
    <w:p w:rsidR="008545B9" w:rsidRPr="00AE596A" w:rsidRDefault="008545B9" w:rsidP="008545B9">
      <w:pPr>
        <w:pStyle w:val="Paragraph"/>
      </w:pPr>
      <w:r w:rsidRPr="00AE596A">
        <w:rPr>
          <w:u w:val="single"/>
        </w:rPr>
        <w:t xml:space="preserve">(d) </w:t>
      </w:r>
      <w:r w:rsidRPr="00AE596A">
        <w:rPr>
          <w:rFonts w:eastAsiaTheme="minorHAnsi"/>
          <w:szCs w:val="22"/>
          <w:u w:val="single"/>
        </w:rPr>
        <w:t xml:space="preserve"> </w:t>
      </w:r>
      <w:r w:rsidRPr="00AE596A">
        <w:rPr>
          <w:u w:val="single"/>
        </w:rPr>
        <w:t>The appealing party may appeal the administrative review decision by filing a petition for a contested case hearing pursuant to G.S. 150B-23 and in accordance with G.S. 110-94.</w:t>
      </w:r>
      <w:r>
        <w:rPr>
          <w:u w:val="single"/>
        </w:rPr>
        <w:t xml:space="preserve"> </w:t>
      </w:r>
      <w:r w:rsidRPr="00AE596A">
        <w:rPr>
          <w:u w:val="single"/>
        </w:rPr>
        <w:t>Appeals from the Panel shall be filed within 30 calendar days of notice of the Panel's decision, in accordance with G.S. 150B-23(f).</w:t>
      </w:r>
    </w:p>
    <w:p w:rsidR="008545B9" w:rsidRPr="00AE596A" w:rsidRDefault="008545B9" w:rsidP="008545B9">
      <w:pPr>
        <w:pStyle w:val="Paragraph"/>
      </w:pPr>
      <w:r w:rsidRPr="00AE596A">
        <w:rPr>
          <w:u w:val="single"/>
        </w:rPr>
        <w:t xml:space="preserve">(e) </w:t>
      </w:r>
      <w:r w:rsidRPr="00AE596A">
        <w:rPr>
          <w:rFonts w:eastAsiaTheme="minorHAnsi"/>
          <w:szCs w:val="22"/>
          <w:u w:val="single"/>
        </w:rPr>
        <w:t xml:space="preserve"> </w:t>
      </w:r>
      <w:r w:rsidRPr="00AE596A">
        <w:rPr>
          <w:u w:val="single"/>
        </w:rPr>
        <w:t xml:space="preserve">The administrative review decision may direct a Local Purchasing Agency to take an action or reverse an action based upon its review of the record as set forth in Paragraph (b) of this </w:t>
      </w:r>
      <w:r>
        <w:rPr>
          <w:u w:val="single"/>
        </w:rPr>
        <w:t>R</w:t>
      </w:r>
      <w:r w:rsidRPr="00AE596A">
        <w:rPr>
          <w:u w:val="single"/>
        </w:rPr>
        <w:t>ule.</w:t>
      </w:r>
    </w:p>
    <w:p w:rsidR="008545B9" w:rsidRPr="00AE596A" w:rsidRDefault="008545B9" w:rsidP="008545B9">
      <w:pPr>
        <w:pStyle w:val="Paragraph"/>
      </w:pPr>
      <w:r w:rsidRPr="00AE596A">
        <w:rPr>
          <w:u w:val="single"/>
        </w:rPr>
        <w:t>(f)  An operator may appeal a final determination pursuant to 10A NCAC 10 .0308(k) by filing a petition for a contested case hearing pursuant to G.S. 150B-23 and in accordance with G.S. 110-94.</w:t>
      </w:r>
    </w:p>
    <w:p w:rsidR="008545B9" w:rsidRPr="00AE596A" w:rsidRDefault="008545B9" w:rsidP="008545B9">
      <w:pPr>
        <w:pStyle w:val="Base"/>
        <w:rPr>
          <w:rFonts w:eastAsiaTheme="minorHAnsi"/>
        </w:rPr>
      </w:pPr>
    </w:p>
    <w:p w:rsidR="008545B9" w:rsidRPr="00AE596A" w:rsidRDefault="008545B9" w:rsidP="008545B9">
      <w:pPr>
        <w:pStyle w:val="HistoryAuthority"/>
      </w:pPr>
      <w:r w:rsidRPr="00AE596A">
        <w:rPr>
          <w:rFonts w:eastAsiaTheme="minorHAnsi"/>
        </w:rPr>
        <w:t>Authority G.S. 143B</w:t>
      </w:r>
      <w:r w:rsidRPr="00AE596A">
        <w:rPr>
          <w:rFonts w:eastAsiaTheme="minorHAnsi"/>
        </w:rPr>
        <w:noBreakHyphen/>
        <w:t>153</w:t>
      </w:r>
      <w:r>
        <w:rPr>
          <w:rFonts w:eastAsiaTheme="minorHAnsi"/>
        </w:rPr>
        <w:t>.</w:t>
      </w:r>
    </w:p>
    <w:p w:rsidR="008545B9" w:rsidRPr="00A745D1" w:rsidRDefault="008545B9" w:rsidP="008545B9">
      <w:pPr>
        <w:pStyle w:val="Base"/>
      </w:pPr>
    </w:p>
    <w:p w:rsidR="00D52FD0" w:rsidRDefault="00D52FD0" w:rsidP="008545B9">
      <w:pPr>
        <w:pStyle w:val="Base"/>
        <w:pBdr>
          <w:top w:val="single" w:sz="18" w:space="1" w:color="auto"/>
        </w:pBdr>
      </w:pPr>
    </w:p>
    <w:p w:rsidR="008545B9" w:rsidRDefault="008545B9">
      <w:pPr>
        <w:pStyle w:val="Chapter"/>
      </w:pPr>
      <w:r>
        <w:t>TITLE 11 – department of insurance</w:t>
      </w:r>
    </w:p>
    <w:p w:rsidR="008545B9" w:rsidRDefault="008545B9">
      <w:pPr>
        <w:pStyle w:val="Base"/>
      </w:pPr>
    </w:p>
    <w:p w:rsidR="008545B9" w:rsidRDefault="008545B9">
      <w:pPr>
        <w:pStyle w:val="Paragraph"/>
        <w:rPr>
          <w:i/>
          <w:iCs/>
        </w:rPr>
      </w:pPr>
      <w:r>
        <w:rPr>
          <w:b/>
          <w:bCs/>
          <w:i/>
          <w:iCs/>
        </w:rPr>
        <w:t>Notice</w:t>
      </w:r>
      <w:r>
        <w:rPr>
          <w:i/>
          <w:iCs/>
        </w:rPr>
        <w:t xml:space="preserve"> is hereby given in accordance with G.S. 150B-21.2 that the Industrial Commission intends to adopt the rules cited as 11 NCAC 23B .0105; 23L .0105, amend the rules cited as 11 NCAC 23B .0101-.0104, .0202-.0205, .0208, .0302, .0307, .0308, .0310, .0402, .0501, and repeal the rules cited as 11 NCAC 23B .0303 and .0305.</w:t>
      </w:r>
    </w:p>
    <w:p w:rsidR="008545B9" w:rsidRDefault="008545B9" w:rsidP="008545B9">
      <w:pPr>
        <w:pStyle w:val="Base"/>
        <w:rPr>
          <w:i/>
        </w:rPr>
      </w:pPr>
    </w:p>
    <w:p w:rsidR="008545B9" w:rsidRPr="00FD77B0" w:rsidRDefault="008545B9" w:rsidP="008545B9">
      <w:pPr>
        <w:pStyle w:val="Base"/>
        <w:rPr>
          <w:i/>
        </w:rPr>
      </w:pPr>
      <w:r w:rsidRPr="00FD77B0">
        <w:rPr>
          <w:i/>
        </w:rPr>
        <w:t>Pursuant to G.S. 150B-21.17, the Codifier has determined it impractical to publish the text of rules proposed for repeal unless the agency requests otherwise.  The text of the rule(s) are available on the OAH website at http://reports.oah.state.nc.us/ncac.asp.</w:t>
      </w:r>
    </w:p>
    <w:p w:rsidR="008545B9" w:rsidRDefault="008545B9">
      <w:pPr>
        <w:pStyle w:val="Paragraph"/>
        <w:rPr>
          <w:b/>
        </w:rPr>
      </w:pPr>
    </w:p>
    <w:p w:rsidR="008545B9" w:rsidRPr="00980CEA" w:rsidRDefault="008545B9" w:rsidP="008545B9">
      <w:pPr>
        <w:pStyle w:val="Paragraph"/>
        <w:rPr>
          <w:i/>
        </w:rPr>
      </w:pPr>
      <w:r>
        <w:rPr>
          <w:b/>
        </w:rPr>
        <w:t xml:space="preserve">Link to agency website pursuant to G.S. 150B-19.1(c):  </w:t>
      </w:r>
      <w:r>
        <w:rPr>
          <w:i/>
        </w:rPr>
        <w:t>http://www.ic.nc.gov/proposedtortrules.html</w:t>
      </w:r>
    </w:p>
    <w:p w:rsidR="008545B9" w:rsidRDefault="008545B9" w:rsidP="008545B9">
      <w:pPr>
        <w:pStyle w:val="Paragraph"/>
        <w:rPr>
          <w:b/>
        </w:rPr>
      </w:pPr>
    </w:p>
    <w:p w:rsidR="008545B9" w:rsidRPr="00255DEE" w:rsidRDefault="008545B9">
      <w:pPr>
        <w:pStyle w:val="Paragraph"/>
        <w:rPr>
          <w:i/>
        </w:rPr>
      </w:pPr>
      <w:r>
        <w:rPr>
          <w:b/>
          <w:bCs/>
        </w:rPr>
        <w:t xml:space="preserve">Proposed Effective Date: </w:t>
      </w:r>
      <w:r>
        <w:rPr>
          <w:i/>
          <w:iCs/>
        </w:rPr>
        <w:t xml:space="preserve"> February 1, 2019</w:t>
      </w:r>
    </w:p>
    <w:p w:rsidR="008545B9" w:rsidRDefault="008545B9">
      <w:pPr>
        <w:pStyle w:val="Base"/>
      </w:pPr>
    </w:p>
    <w:p w:rsidR="008545B9" w:rsidRDefault="008545B9" w:rsidP="008545B9">
      <w:pPr>
        <w:pStyle w:val="Paragraph"/>
      </w:pPr>
      <w:r>
        <w:rPr>
          <w:b/>
          <w:bCs/>
        </w:rPr>
        <w:t>Public Hearing</w:t>
      </w:r>
      <w:r>
        <w:t>:</w:t>
      </w:r>
    </w:p>
    <w:p w:rsidR="008545B9" w:rsidRPr="00980CEA" w:rsidRDefault="008545B9" w:rsidP="008545B9">
      <w:pPr>
        <w:pStyle w:val="Paragraph"/>
        <w:rPr>
          <w:i/>
        </w:rPr>
      </w:pPr>
      <w:r>
        <w:rPr>
          <w:b/>
          <w:bCs/>
        </w:rPr>
        <w:t xml:space="preserve">Date:  </w:t>
      </w:r>
      <w:r>
        <w:rPr>
          <w:bCs/>
          <w:i/>
        </w:rPr>
        <w:t>November 29, 2018</w:t>
      </w:r>
    </w:p>
    <w:p w:rsidR="008545B9" w:rsidRPr="00980CEA" w:rsidRDefault="008545B9" w:rsidP="008545B9">
      <w:pPr>
        <w:pStyle w:val="Paragraph"/>
        <w:rPr>
          <w:i/>
        </w:rPr>
      </w:pPr>
      <w:r>
        <w:rPr>
          <w:b/>
          <w:bCs/>
        </w:rPr>
        <w:t xml:space="preserve">Time:  </w:t>
      </w:r>
      <w:r>
        <w:rPr>
          <w:bCs/>
          <w:i/>
        </w:rPr>
        <w:t>10:00 a.m.</w:t>
      </w:r>
    </w:p>
    <w:p w:rsidR="008545B9" w:rsidRPr="00980CEA" w:rsidRDefault="008545B9" w:rsidP="008545B9">
      <w:pPr>
        <w:pStyle w:val="Paragraph"/>
        <w:rPr>
          <w:bCs/>
          <w:i/>
        </w:rPr>
      </w:pPr>
      <w:r>
        <w:rPr>
          <w:b/>
          <w:bCs/>
        </w:rPr>
        <w:t xml:space="preserve">Location:  </w:t>
      </w:r>
      <w:r>
        <w:rPr>
          <w:bCs/>
          <w:i/>
        </w:rPr>
        <w:t>Room 245, 2</w:t>
      </w:r>
      <w:r w:rsidRPr="00980CEA">
        <w:rPr>
          <w:bCs/>
          <w:i/>
          <w:vertAlign w:val="superscript"/>
        </w:rPr>
        <w:t>nd</w:t>
      </w:r>
      <w:r>
        <w:rPr>
          <w:bCs/>
          <w:i/>
        </w:rPr>
        <w:t xml:space="preserve"> Floor, Department of Insurance, Albemarle Building, 325 North Salisbury Street, Raleigh, NC 27603</w:t>
      </w:r>
    </w:p>
    <w:p w:rsidR="008545B9" w:rsidRDefault="008545B9" w:rsidP="008545B9">
      <w:pPr>
        <w:pStyle w:val="Base"/>
      </w:pPr>
    </w:p>
    <w:p w:rsidR="008545B9" w:rsidRDefault="008545B9">
      <w:pPr>
        <w:pStyle w:val="Paragraph"/>
        <w:rPr>
          <w:i/>
          <w:iCs/>
        </w:rPr>
      </w:pPr>
      <w:r>
        <w:rPr>
          <w:b/>
          <w:bCs/>
        </w:rPr>
        <w:t>Reason for Proposed Action:</w:t>
      </w:r>
      <w:r>
        <w:t xml:space="preserve">  </w:t>
      </w:r>
      <w:r>
        <w:rPr>
          <w:i/>
          <w:iCs/>
        </w:rPr>
        <w:t xml:space="preserve">On its own initiative, the Industrial Commission conducted an internal review of its rules governing State tort claims.  The proposed adoptions, </w:t>
      </w:r>
      <w:r>
        <w:rPr>
          <w:i/>
          <w:iCs/>
        </w:rPr>
        <w:t>amendments, and repeals represent changes necessary to improve and clarify the rules, provide for increased efficiency, or to update the rules to reflect current processes.</w:t>
      </w:r>
    </w:p>
    <w:p w:rsidR="008545B9" w:rsidRDefault="008545B9">
      <w:pPr>
        <w:pStyle w:val="Paragraph"/>
        <w:rPr>
          <w:i/>
          <w:iCs/>
        </w:rPr>
      </w:pPr>
      <w:r>
        <w:rPr>
          <w:i/>
          <w:iCs/>
        </w:rPr>
        <w:t>The Commission also proposes to adopt Rule 11 NCAC 23L .0105 which codifies a new form, the T-42, required in the proposed amendments to Rule 11 NCAC 23B .0203.</w:t>
      </w:r>
    </w:p>
    <w:p w:rsidR="008545B9" w:rsidRDefault="008545B9">
      <w:pPr>
        <w:pStyle w:val="Paragraph"/>
        <w:rPr>
          <w:i/>
          <w:iCs/>
        </w:rPr>
      </w:pPr>
    </w:p>
    <w:p w:rsidR="008545B9" w:rsidRDefault="008545B9" w:rsidP="008545B9">
      <w:pPr>
        <w:pStyle w:val="Paragraph"/>
        <w:rPr>
          <w:i/>
          <w:iCs/>
        </w:rPr>
      </w:pPr>
      <w:r>
        <w:rPr>
          <w:b/>
          <w:bCs/>
        </w:rPr>
        <w:t xml:space="preserve">Comments may be submitted to:  </w:t>
      </w:r>
      <w:r>
        <w:rPr>
          <w:i/>
          <w:iCs/>
        </w:rPr>
        <w:t>Ashley B. Snyder, 1233 Mail Service Center, Raleigh, NC 27699-1233; phone (919) 807-2524; email ashley.snyder@ic.nc.gov</w:t>
      </w:r>
    </w:p>
    <w:p w:rsidR="008545B9" w:rsidRDefault="008545B9" w:rsidP="008545B9">
      <w:pPr>
        <w:pStyle w:val="Paragraph"/>
        <w:rPr>
          <w:i/>
          <w:iCs/>
        </w:rPr>
      </w:pPr>
    </w:p>
    <w:p w:rsidR="008545B9" w:rsidRPr="0021159D" w:rsidRDefault="008545B9" w:rsidP="008545B9">
      <w:pPr>
        <w:pStyle w:val="Paragraph"/>
        <w:rPr>
          <w:i/>
        </w:rPr>
      </w:pPr>
      <w:r>
        <w:rPr>
          <w:b/>
          <w:iCs/>
        </w:rPr>
        <w:t xml:space="preserve">Comment period ends:  </w:t>
      </w:r>
      <w:r>
        <w:rPr>
          <w:i/>
          <w:iCs/>
        </w:rPr>
        <w:t>December 14, 2018</w:t>
      </w:r>
    </w:p>
    <w:p w:rsidR="008545B9" w:rsidRDefault="008545B9">
      <w:pPr>
        <w:pStyle w:val="Paragraph"/>
      </w:pPr>
    </w:p>
    <w:p w:rsidR="008545B9" w:rsidRPr="006D6687" w:rsidRDefault="008545B9" w:rsidP="008545B9">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8545B9" w:rsidRDefault="008545B9" w:rsidP="008545B9">
      <w:pPr>
        <w:pStyle w:val="Paragraph"/>
      </w:pPr>
    </w:p>
    <w:p w:rsidR="008545B9" w:rsidRPr="00D30C7E" w:rsidRDefault="008545B9" w:rsidP="008545B9">
      <w:pPr>
        <w:pStyle w:val="Paragraph"/>
        <w:rPr>
          <w:b/>
        </w:rPr>
      </w:pPr>
      <w:r w:rsidRPr="00D30C7E">
        <w:rPr>
          <w:b/>
        </w:rPr>
        <w:t>Fiscal impact (check all that apply).</w:t>
      </w:r>
    </w:p>
    <w:p w:rsidR="008545B9" w:rsidRPr="00E811D4" w:rsidRDefault="008545B9" w:rsidP="000C2089">
      <w:pPr>
        <w:pStyle w:val="Paragraph"/>
        <w:ind w:left="720" w:hanging="720"/>
        <w:rPr>
          <w:i/>
        </w:rPr>
      </w:pPr>
      <w:r>
        <w:rPr>
          <w:b/>
        </w:rPr>
        <w:fldChar w:fldCharType="begin">
          <w:ffData>
            <w:name w:val="Check23"/>
            <w:enabled/>
            <w:calcOnExit w:val="0"/>
            <w:checkBox>
              <w:sizeAuto/>
              <w:default w:val="1"/>
            </w:checkBox>
          </w:ffData>
        </w:fldChar>
      </w:r>
      <w:r>
        <w:rPr>
          <w:b/>
        </w:rPr>
        <w:instrText xml:space="preserve"> FORMCHECKBOX </w:instrText>
      </w:r>
      <w:r w:rsidR="00822AC0">
        <w:rPr>
          <w:b/>
        </w:rPr>
      </w:r>
      <w:r w:rsidR="00822AC0">
        <w:rPr>
          <w:b/>
        </w:rPr>
        <w:fldChar w:fldCharType="separate"/>
      </w:r>
      <w:r>
        <w:rPr>
          <w:b/>
        </w:rPr>
        <w:fldChar w:fldCharType="end"/>
      </w:r>
      <w:r>
        <w:rPr>
          <w:b/>
        </w:rPr>
        <w:tab/>
      </w:r>
      <w:r w:rsidRPr="00D30C7E">
        <w:rPr>
          <w:b/>
        </w:rPr>
        <w:t>State funds affected</w:t>
      </w:r>
      <w:r>
        <w:rPr>
          <w:b/>
        </w:rPr>
        <w:t xml:space="preserve">  </w:t>
      </w:r>
      <w:r>
        <w:rPr>
          <w:i/>
        </w:rPr>
        <w:t>11 NCAC 23B .0104, .0105, .0202, .0204, .0205, .0302, .0310, .0501</w:t>
      </w:r>
    </w:p>
    <w:p w:rsidR="008545B9" w:rsidRPr="00D30C7E" w:rsidRDefault="008545B9" w:rsidP="008545B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Environmental permitting of DOT affected</w:t>
      </w:r>
    </w:p>
    <w:p w:rsidR="008545B9" w:rsidRPr="00D30C7E" w:rsidRDefault="008545B9" w:rsidP="008545B9">
      <w:pPr>
        <w:pStyle w:val="Paragraph"/>
        <w:rPr>
          <w:b/>
        </w:rPr>
      </w:pPr>
      <w:r>
        <w:rPr>
          <w:b/>
        </w:rPr>
        <w:tab/>
      </w:r>
      <w:r w:rsidRPr="00D30C7E">
        <w:rPr>
          <w:b/>
        </w:rPr>
        <w:t>Analysis submitted to Board of Transportation</w:t>
      </w:r>
    </w:p>
    <w:p w:rsidR="008545B9" w:rsidRPr="004C3E58" w:rsidRDefault="008545B9" w:rsidP="000C2089">
      <w:pPr>
        <w:pStyle w:val="Paragraph"/>
        <w:ind w:left="720" w:hanging="720"/>
        <w:rPr>
          <w:i/>
        </w:rPr>
      </w:pPr>
      <w:r>
        <w:rPr>
          <w:b/>
        </w:rPr>
        <w:fldChar w:fldCharType="begin">
          <w:ffData>
            <w:name w:val="Check26"/>
            <w:enabled/>
            <w:calcOnExit w:val="0"/>
            <w:checkBox>
              <w:sizeAuto/>
              <w:default w:val="1"/>
            </w:checkBox>
          </w:ffData>
        </w:fldChar>
      </w:r>
      <w:r>
        <w:rPr>
          <w:b/>
        </w:rPr>
        <w:instrText xml:space="preserve"> FORMCHECKBOX </w:instrText>
      </w:r>
      <w:r w:rsidR="00822AC0">
        <w:rPr>
          <w:b/>
        </w:rPr>
      </w:r>
      <w:r w:rsidR="00822AC0">
        <w:rPr>
          <w:b/>
        </w:rPr>
        <w:fldChar w:fldCharType="separate"/>
      </w:r>
      <w:r>
        <w:rPr>
          <w:b/>
        </w:rPr>
        <w:fldChar w:fldCharType="end"/>
      </w:r>
      <w:r>
        <w:rPr>
          <w:b/>
        </w:rPr>
        <w:tab/>
      </w:r>
      <w:r w:rsidRPr="00D30C7E">
        <w:rPr>
          <w:b/>
        </w:rPr>
        <w:t>Local funds affected</w:t>
      </w:r>
      <w:r>
        <w:rPr>
          <w:b/>
        </w:rPr>
        <w:t xml:space="preserve">  </w:t>
      </w:r>
      <w:r>
        <w:rPr>
          <w:i/>
        </w:rPr>
        <w:t>11 NCAC 23B .0104, .0204, .0302, .0310, .0501</w:t>
      </w:r>
    </w:p>
    <w:p w:rsidR="008545B9" w:rsidRDefault="008545B9" w:rsidP="008545B9">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8545B9" w:rsidRPr="00D30C7E" w:rsidRDefault="008545B9" w:rsidP="008545B9">
      <w:pPr>
        <w:pStyle w:val="Paragraph"/>
        <w:rPr>
          <w:b/>
          <w:bCs/>
        </w:rPr>
      </w:pPr>
      <w:r>
        <w:rPr>
          <w:b/>
        </w:rPr>
        <w:fldChar w:fldCharType="begin">
          <w:ffData>
            <w:name w:val=""/>
            <w:enabled/>
            <w:calcOnExit w:val="0"/>
            <w:checkBox>
              <w:sizeAuto/>
              <w:default w:val="1"/>
            </w:checkBox>
          </w:ffData>
        </w:fldChar>
      </w:r>
      <w:r>
        <w:rPr>
          <w:b/>
        </w:rPr>
        <w:instrText xml:space="preserve"> FORMCHECKBOX </w:instrText>
      </w:r>
      <w:r w:rsidR="00822AC0">
        <w:rPr>
          <w:b/>
        </w:rPr>
      </w:r>
      <w:r w:rsidR="00822AC0">
        <w:rPr>
          <w:b/>
        </w:rPr>
        <w:fldChar w:fldCharType="separate"/>
      </w:r>
      <w:r>
        <w:rPr>
          <w:b/>
        </w:rPr>
        <w:fldChar w:fldCharType="end"/>
      </w:r>
      <w:r>
        <w:rPr>
          <w:b/>
        </w:rPr>
        <w:tab/>
        <w:t>Approved by OSBM</w:t>
      </w:r>
    </w:p>
    <w:p w:rsidR="008545B9" w:rsidRPr="004C3E58" w:rsidRDefault="008545B9" w:rsidP="008545B9">
      <w:pPr>
        <w:pStyle w:val="Paragraph"/>
        <w:ind w:left="720" w:hanging="720"/>
        <w:rPr>
          <w:i/>
        </w:rPr>
      </w:pPr>
      <w:r>
        <w:rPr>
          <w:b/>
        </w:rPr>
        <w:fldChar w:fldCharType="begin">
          <w:ffData>
            <w:name w:val=""/>
            <w:enabled/>
            <w:calcOnExit w:val="0"/>
            <w:checkBox>
              <w:sizeAuto/>
              <w:default w:val="1"/>
            </w:checkBox>
          </w:ffData>
        </w:fldChar>
      </w:r>
      <w:r>
        <w:rPr>
          <w:b/>
        </w:rPr>
        <w:instrText xml:space="preserve"> FORMCHECKBOX </w:instrText>
      </w:r>
      <w:r w:rsidR="00822AC0">
        <w:rPr>
          <w:b/>
        </w:rPr>
      </w:r>
      <w:r w:rsidR="00822AC0">
        <w:rPr>
          <w:b/>
        </w:rPr>
        <w:fldChar w:fldCharType="separate"/>
      </w:r>
      <w:r>
        <w:rPr>
          <w:b/>
        </w:rPr>
        <w:fldChar w:fldCharType="end"/>
      </w:r>
      <w:r>
        <w:rPr>
          <w:b/>
        </w:rPr>
        <w:tab/>
        <w:t xml:space="preserve">No fiscal note required by G.S. 150B-21.4  </w:t>
      </w:r>
      <w:r>
        <w:rPr>
          <w:i/>
        </w:rPr>
        <w:t>11 NCAC 23B .0101-.0103, .0203, .0208, .0303, .0305, .0307, .0308, .0402; 23L .0105</w:t>
      </w:r>
    </w:p>
    <w:p w:rsidR="008545B9" w:rsidRDefault="008545B9" w:rsidP="008545B9">
      <w:pPr>
        <w:pStyle w:val="Paragraph"/>
      </w:pPr>
    </w:p>
    <w:p w:rsidR="008545B9" w:rsidRDefault="008545B9" w:rsidP="008545B9">
      <w:pPr>
        <w:pStyle w:val="Chapter"/>
      </w:pPr>
      <w:r>
        <w:t>Chapter 23 - Industrial Commission</w:t>
      </w:r>
    </w:p>
    <w:p w:rsidR="008545B9" w:rsidRDefault="008545B9" w:rsidP="008545B9">
      <w:pPr>
        <w:pStyle w:val="Base"/>
      </w:pPr>
    </w:p>
    <w:p w:rsidR="008545B9" w:rsidRDefault="008545B9" w:rsidP="008545B9">
      <w:pPr>
        <w:pStyle w:val="SubChapter"/>
      </w:pPr>
      <w:r>
        <w:t>SUBCHAPTER 23B – TORT CLAIMS RULES</w:t>
      </w:r>
    </w:p>
    <w:p w:rsidR="008545B9" w:rsidRDefault="008545B9" w:rsidP="008545B9">
      <w:pPr>
        <w:pStyle w:val="Base"/>
      </w:pPr>
    </w:p>
    <w:p w:rsidR="008545B9" w:rsidRDefault="008545B9" w:rsidP="008545B9">
      <w:pPr>
        <w:pStyle w:val="Section"/>
      </w:pPr>
      <w:r>
        <w:t>SECTION .0100 – ADMINISTRATION</w:t>
      </w:r>
    </w:p>
    <w:p w:rsidR="008545B9" w:rsidRPr="007D4470" w:rsidRDefault="008545B9" w:rsidP="008545B9">
      <w:pPr>
        <w:pStyle w:val="Base"/>
      </w:pPr>
    </w:p>
    <w:p w:rsidR="008545B9" w:rsidRPr="007D4470" w:rsidRDefault="008545B9" w:rsidP="008545B9">
      <w:pPr>
        <w:pStyle w:val="Rule"/>
        <w:rPr>
          <w:snapToGrid w:val="0"/>
        </w:rPr>
      </w:pPr>
      <w:r w:rsidRPr="007D4470">
        <w:rPr>
          <w:snapToGrid w:val="0"/>
        </w:rPr>
        <w:t>11 NCAC 23B .0101</w:t>
      </w:r>
      <w:r w:rsidRPr="007D4470">
        <w:rPr>
          <w:snapToGrid w:val="0"/>
        </w:rPr>
        <w:tab/>
        <w:t xml:space="preserve">LOCATION OF </w:t>
      </w:r>
      <w:r w:rsidRPr="007D4470">
        <w:rPr>
          <w:strike/>
          <w:snapToGrid w:val="0"/>
        </w:rPr>
        <w:t>OFFICES</w:t>
      </w:r>
      <w:r w:rsidRPr="007D4470">
        <w:rPr>
          <w:snapToGrid w:val="0"/>
        </w:rPr>
        <w:t xml:space="preserve"> </w:t>
      </w:r>
      <w:r w:rsidRPr="007D4470">
        <w:rPr>
          <w:snapToGrid w:val="0"/>
          <w:u w:val="single"/>
        </w:rPr>
        <w:t>Main Office</w:t>
      </w:r>
      <w:r w:rsidRPr="007D4470">
        <w:rPr>
          <w:snapToGrid w:val="0"/>
        </w:rPr>
        <w:t xml:space="preserve"> AND HOURS OF BUSINESS</w:t>
      </w:r>
    </w:p>
    <w:p w:rsidR="008545B9" w:rsidRPr="007D4470" w:rsidRDefault="008545B9" w:rsidP="008545B9">
      <w:pPr>
        <w:pStyle w:val="Paragraph"/>
        <w:rPr>
          <w:snapToGrid w:val="0"/>
        </w:rPr>
      </w:pPr>
      <w:r w:rsidRPr="007D4470">
        <w:rPr>
          <w:strike/>
          <w:snapToGrid w:val="0"/>
        </w:rPr>
        <w:t>For purposes of this Subchapter, the offices</w:t>
      </w:r>
      <w:r w:rsidRPr="007D4470">
        <w:rPr>
          <w:snapToGrid w:val="0"/>
        </w:rPr>
        <w:t xml:space="preserve"> </w:t>
      </w:r>
      <w:r w:rsidRPr="007D4470">
        <w:rPr>
          <w:snapToGrid w:val="0"/>
          <w:u w:val="single"/>
        </w:rPr>
        <w:t>The main office</w:t>
      </w:r>
      <w:r w:rsidRPr="007D4470">
        <w:rPr>
          <w:snapToGrid w:val="0"/>
        </w:rPr>
        <w:t xml:space="preserve"> of the North Carolina Industrial Commission </w:t>
      </w:r>
      <w:r w:rsidRPr="007D4470">
        <w:rPr>
          <w:strike/>
          <w:snapToGrid w:val="0"/>
        </w:rPr>
        <w:t>(Commission) are</w:t>
      </w:r>
      <w:r w:rsidRPr="007D4470">
        <w:rPr>
          <w:snapToGrid w:val="0"/>
        </w:rPr>
        <w:t xml:space="preserve"> </w:t>
      </w:r>
      <w:r w:rsidRPr="007D4470">
        <w:rPr>
          <w:snapToGrid w:val="0"/>
          <w:u w:val="single"/>
        </w:rPr>
        <w:t>is</w:t>
      </w:r>
      <w:r w:rsidRPr="007D4470">
        <w:rPr>
          <w:snapToGrid w:val="0"/>
        </w:rPr>
        <w:t xml:space="preserve"> located in the Dobbs Building, 430 North Salisbury Street, Raleigh, North Carolina.</w:t>
      </w:r>
      <w:r>
        <w:rPr>
          <w:snapToGrid w:val="0"/>
        </w:rPr>
        <w:t xml:space="preserve"> </w:t>
      </w:r>
      <w:r w:rsidRPr="007D4470">
        <w:rPr>
          <w:snapToGrid w:val="0"/>
        </w:rPr>
        <w:t xml:space="preserve">Documents that are not being filed electronically may be filed </w:t>
      </w:r>
      <w:r w:rsidRPr="007D4470">
        <w:rPr>
          <w:snapToGrid w:val="0"/>
          <w:u w:val="single"/>
        </w:rPr>
        <w:t>at the main office</w:t>
      </w:r>
      <w:r w:rsidRPr="007D4470">
        <w:rPr>
          <w:snapToGrid w:val="0"/>
        </w:rPr>
        <w:t xml:space="preserve"> between the hours of 8:00 a.m. and 5:00 p.m. only.</w:t>
      </w:r>
      <w:r>
        <w:rPr>
          <w:snapToGrid w:val="0"/>
        </w:rPr>
        <w:t xml:space="preserve"> </w:t>
      </w:r>
      <w:r w:rsidRPr="007D4470">
        <w:rPr>
          <w:snapToGrid w:val="0"/>
        </w:rPr>
        <w:t xml:space="preserve">Documents </w:t>
      </w:r>
      <w:r w:rsidRPr="007D4470">
        <w:rPr>
          <w:strike/>
          <w:snapToGrid w:val="0"/>
        </w:rPr>
        <w:t>related to tort claims are</w:t>
      </w:r>
      <w:r w:rsidRPr="007D4470">
        <w:rPr>
          <w:snapToGrid w:val="0"/>
        </w:rPr>
        <w:t xml:space="preserve"> permitted to be filed electronically </w:t>
      </w:r>
      <w:r w:rsidRPr="007D4470">
        <w:rPr>
          <w:snapToGrid w:val="0"/>
          <w:u w:val="single"/>
        </w:rPr>
        <w:t>may be so filed</w:t>
      </w:r>
      <w:r w:rsidRPr="007D4470">
        <w:rPr>
          <w:snapToGrid w:val="0"/>
        </w:rPr>
        <w:t xml:space="preserve"> until 11:59 p.m. on the required filing date.</w:t>
      </w:r>
    </w:p>
    <w:p w:rsidR="008545B9" w:rsidRPr="007D4470" w:rsidRDefault="008545B9" w:rsidP="008545B9">
      <w:pPr>
        <w:pStyle w:val="HistoryAuthority"/>
      </w:pPr>
      <w:r w:rsidRPr="007D4470">
        <w:lastRenderedPageBreak/>
        <w:t>Authority G.S. 143-291; 143-300</w:t>
      </w:r>
      <w:r>
        <w:t>.</w:t>
      </w:r>
    </w:p>
    <w:p w:rsidR="008545B9" w:rsidRPr="007D4470" w:rsidRDefault="008545B9" w:rsidP="008545B9">
      <w:pPr>
        <w:pStyle w:val="Base"/>
      </w:pPr>
    </w:p>
    <w:p w:rsidR="008545B9" w:rsidRPr="007B7628" w:rsidRDefault="008545B9" w:rsidP="008545B9">
      <w:pPr>
        <w:pStyle w:val="Rule"/>
      </w:pPr>
      <w:r w:rsidRPr="007B7628">
        <w:t>11 NCAC 23B .0102</w:t>
      </w:r>
      <w:r w:rsidRPr="007B7628">
        <w:tab/>
        <w:t>OFFICIAL FORMS</w:t>
      </w:r>
    </w:p>
    <w:p w:rsidR="008545B9" w:rsidRPr="007B7628" w:rsidRDefault="008545B9" w:rsidP="008545B9">
      <w:pPr>
        <w:pStyle w:val="Paragraph"/>
      </w:pPr>
      <w:r w:rsidRPr="007B7628">
        <w:t xml:space="preserve">(a)  Copies of the Commission's </w:t>
      </w:r>
      <w:r w:rsidRPr="007B7628">
        <w:rPr>
          <w:strike/>
        </w:rPr>
        <w:t>rules, forms, and minutes</w:t>
      </w:r>
      <w:r w:rsidRPr="007B7628">
        <w:t xml:space="preserve"> </w:t>
      </w:r>
      <w:r w:rsidRPr="007B7628">
        <w:rPr>
          <w:u w:val="single"/>
        </w:rPr>
        <w:t>rules and forms</w:t>
      </w:r>
      <w:r w:rsidRPr="007B7628">
        <w:t xml:space="preserve"> regarding tort claims can be obtained by contacting the Commission in </w:t>
      </w:r>
      <w:r w:rsidRPr="007B7628">
        <w:rPr>
          <w:strike/>
        </w:rPr>
        <w:t>person,</w:t>
      </w:r>
      <w:r w:rsidRPr="007B7628">
        <w:t xml:space="preserve"> </w:t>
      </w:r>
      <w:r w:rsidRPr="007B7628">
        <w:rPr>
          <w:u w:val="single"/>
        </w:rPr>
        <w:t>person at the address in Rule .0101 of this Section,</w:t>
      </w:r>
      <w:r w:rsidRPr="007B7628">
        <w:t xml:space="preserve"> by written request mailed to </w:t>
      </w:r>
      <w:r w:rsidRPr="007B7628">
        <w:rPr>
          <w:strike/>
        </w:rPr>
        <w:t>4340</w:t>
      </w:r>
      <w:r w:rsidRPr="007B7628">
        <w:t xml:space="preserve"> </w:t>
      </w:r>
      <w:r w:rsidRPr="007B7628">
        <w:rPr>
          <w:u w:val="single"/>
        </w:rPr>
        <w:t>1236</w:t>
      </w:r>
      <w:r w:rsidRPr="007B7628">
        <w:t xml:space="preserve"> Mail Service Center, Raleigh, NC </w:t>
      </w:r>
      <w:r w:rsidRPr="007B7628">
        <w:rPr>
          <w:strike/>
        </w:rPr>
        <w:t>27699-4340,</w:t>
      </w:r>
      <w:r w:rsidRPr="007B7628">
        <w:t xml:space="preserve"> </w:t>
      </w:r>
      <w:r w:rsidRPr="007B7628">
        <w:rPr>
          <w:u w:val="single"/>
        </w:rPr>
        <w:t>27699-1236, Attn.: Office of the Clerk,</w:t>
      </w:r>
      <w:r w:rsidRPr="007B7628">
        <w:t xml:space="preserve"> or from the Commission's </w:t>
      </w:r>
      <w:r w:rsidRPr="007B7628">
        <w:rPr>
          <w:strike/>
        </w:rPr>
        <w:t>website.</w:t>
      </w:r>
      <w:r w:rsidRPr="007B7628">
        <w:t xml:space="preserve"> </w:t>
      </w:r>
      <w:r w:rsidRPr="007B7628">
        <w:rPr>
          <w:u w:val="single"/>
        </w:rPr>
        <w:t>website at http://www.ic.nc.gov/abtrules.html and http://www.ic.nc.gov/forms.html.</w:t>
      </w:r>
    </w:p>
    <w:p w:rsidR="008545B9" w:rsidRPr="007B7628" w:rsidRDefault="008545B9" w:rsidP="008545B9">
      <w:pPr>
        <w:pStyle w:val="Paragraph"/>
      </w:pPr>
      <w:r w:rsidRPr="007B7628">
        <w:t xml:space="preserve">(b)  The use of any printed forms other than those provided by the Commission is prohibited, except that </w:t>
      </w:r>
      <w:r w:rsidRPr="007B7628">
        <w:rPr>
          <w:strike/>
        </w:rPr>
        <w:t>insurance carriers, self-insureds, attorneys and other</w:t>
      </w:r>
      <w:r w:rsidRPr="007B7628">
        <w:t xml:space="preserve"> parties may reproduce </w:t>
      </w:r>
      <w:r w:rsidRPr="007B7628">
        <w:rPr>
          <w:u w:val="single"/>
        </w:rPr>
        <w:t>current Commission</w:t>
      </w:r>
      <w:r w:rsidRPr="007B7628">
        <w:t xml:space="preserve"> forms for their own use, provided:</w:t>
      </w:r>
    </w:p>
    <w:p w:rsidR="008545B9" w:rsidRPr="007B7628" w:rsidRDefault="008545B9" w:rsidP="008545B9">
      <w:pPr>
        <w:pStyle w:val="SubParagraph"/>
        <w:tabs>
          <w:tab w:val="clear" w:pos="1800"/>
        </w:tabs>
      </w:pPr>
      <w:r w:rsidRPr="007B7628">
        <w:t>(1)</w:t>
      </w:r>
      <w:r w:rsidRPr="007B7628">
        <w:tab/>
      </w:r>
      <w:r w:rsidRPr="007B7628">
        <w:rPr>
          <w:strike/>
        </w:rPr>
        <w:t>No</w:t>
      </w:r>
      <w:r w:rsidRPr="007B7628">
        <w:t xml:space="preserve"> </w:t>
      </w:r>
      <w:r w:rsidRPr="007B7628">
        <w:rPr>
          <w:u w:val="single"/>
        </w:rPr>
        <w:t>no</w:t>
      </w:r>
      <w:r w:rsidRPr="007B7628">
        <w:t xml:space="preserve"> statement, question, or information blank contained on the Commission form is omitted from the substituted </w:t>
      </w:r>
      <w:r w:rsidRPr="007B7628">
        <w:rPr>
          <w:strike/>
        </w:rPr>
        <w:t>form.</w:t>
      </w:r>
      <w:r w:rsidRPr="007B7628">
        <w:t xml:space="preserve"> </w:t>
      </w:r>
      <w:r w:rsidRPr="007B7628">
        <w:rPr>
          <w:u w:val="single"/>
        </w:rPr>
        <w:t>form; and</w:t>
      </w:r>
    </w:p>
    <w:p w:rsidR="008545B9" w:rsidRPr="007B7628" w:rsidRDefault="008545B9" w:rsidP="008545B9">
      <w:pPr>
        <w:pStyle w:val="SubParagraph"/>
        <w:tabs>
          <w:tab w:val="clear" w:pos="1800"/>
        </w:tabs>
      </w:pPr>
      <w:r w:rsidRPr="007B7628">
        <w:t>(2)</w:t>
      </w:r>
      <w:r w:rsidRPr="007B7628">
        <w:tab/>
      </w:r>
      <w:r w:rsidRPr="007B7628">
        <w:rPr>
          <w:strike/>
        </w:rPr>
        <w:t>The</w:t>
      </w:r>
      <w:r w:rsidRPr="007B7628">
        <w:t xml:space="preserve"> </w:t>
      </w:r>
      <w:r w:rsidRPr="007B7628">
        <w:rPr>
          <w:u w:val="single"/>
        </w:rPr>
        <w:t>the</w:t>
      </w:r>
      <w:r w:rsidRPr="007B7628">
        <w:t xml:space="preserve"> substituted form is identical in size and format </w:t>
      </w:r>
      <w:r w:rsidRPr="007B7628">
        <w:rPr>
          <w:strike/>
        </w:rPr>
        <w:t>with</w:t>
      </w:r>
      <w:r w:rsidRPr="007B7628">
        <w:t xml:space="preserve"> </w:t>
      </w:r>
      <w:r w:rsidRPr="007B7628">
        <w:rPr>
          <w:u w:val="single"/>
        </w:rPr>
        <w:t>to</w:t>
      </w:r>
      <w:r w:rsidRPr="007B7628">
        <w:t xml:space="preserve"> the Commission form.</w:t>
      </w:r>
    </w:p>
    <w:p w:rsidR="008545B9" w:rsidRPr="007B7628" w:rsidRDefault="008545B9" w:rsidP="008545B9">
      <w:pPr>
        <w:pStyle w:val="Base"/>
      </w:pPr>
    </w:p>
    <w:p w:rsidR="008545B9" w:rsidRPr="007B7628" w:rsidRDefault="008545B9" w:rsidP="008545B9">
      <w:pPr>
        <w:pStyle w:val="HistoryAuthority"/>
      </w:pPr>
      <w:r w:rsidRPr="007B7628">
        <w:t>Authority G.S. 143-300</w:t>
      </w:r>
      <w:r>
        <w:t>.</w:t>
      </w:r>
    </w:p>
    <w:p w:rsidR="008545B9" w:rsidRPr="007B7628" w:rsidRDefault="008545B9" w:rsidP="008545B9">
      <w:pPr>
        <w:pStyle w:val="Base"/>
      </w:pPr>
    </w:p>
    <w:p w:rsidR="008545B9" w:rsidRPr="00774AEA" w:rsidRDefault="008545B9" w:rsidP="008545B9">
      <w:pPr>
        <w:pStyle w:val="Rule"/>
      </w:pPr>
      <w:r w:rsidRPr="00774AEA">
        <w:t>11 NCAC 23B .0103</w:t>
      </w:r>
      <w:r w:rsidRPr="00774AEA">
        <w:tab/>
        <w:t>FILING FEES</w:t>
      </w:r>
    </w:p>
    <w:p w:rsidR="008545B9" w:rsidRPr="00774AEA" w:rsidRDefault="008545B9" w:rsidP="008545B9">
      <w:pPr>
        <w:pStyle w:val="Paragraph"/>
      </w:pPr>
      <w:r w:rsidRPr="00774AEA">
        <w:t>(a)  No tort claim shall be accepted for filing with the Commission unless the claim is accompanied by an attorney's check, certified check, money order, or electronic transfer of funds in payment of a filing fee in an amount equal to the filing fee required for the filing of a civil action in the Superior Court division of the General Court of Justice.</w:t>
      </w:r>
    </w:p>
    <w:p w:rsidR="008545B9" w:rsidRPr="00774AEA" w:rsidRDefault="008545B9" w:rsidP="008545B9">
      <w:pPr>
        <w:pStyle w:val="Paragraph"/>
      </w:pPr>
      <w:r w:rsidRPr="00774AEA">
        <w:t>(b)  The provisions of Paragraph (a) of this Rule notwithstanding, a tort claim that is accompanied by a Petition to Sue as an Indigent shall be accepted for filing upon the date of its receipt.</w:t>
      </w:r>
    </w:p>
    <w:p w:rsidR="008545B9" w:rsidRPr="00774AEA" w:rsidRDefault="008545B9" w:rsidP="008545B9">
      <w:pPr>
        <w:pStyle w:val="Paragraph"/>
      </w:pPr>
      <w:r w:rsidRPr="00774AEA">
        <w:t>(c)  A Petition to Sue as an Indigent shall consist of an affidavit sufficient to satisfy the provisions of G.S. 1-110, stating that plaintiff is unable to comply with Paragraph (a) of this Rule.</w:t>
      </w:r>
    </w:p>
    <w:p w:rsidR="008545B9" w:rsidRPr="00774AEA" w:rsidRDefault="008545B9" w:rsidP="008545B9">
      <w:pPr>
        <w:pStyle w:val="Paragraph"/>
      </w:pPr>
      <w:r w:rsidRPr="00774AEA">
        <w:t xml:space="preserve">(d)  If the Commission determines the plaintiff is able to pay </w:t>
      </w:r>
      <w:r w:rsidRPr="00774AEA">
        <w:rPr>
          <w:strike/>
        </w:rPr>
        <w:t>all or any part of</w:t>
      </w:r>
      <w:r w:rsidRPr="00774AEA">
        <w:t xml:space="preserve"> the </w:t>
      </w:r>
      <w:r w:rsidRPr="00774AEA">
        <w:rPr>
          <w:strike/>
        </w:rPr>
        <w:t>fees</w:t>
      </w:r>
      <w:r w:rsidRPr="00774AEA">
        <w:t xml:space="preserve"> </w:t>
      </w:r>
      <w:r w:rsidRPr="00774AEA">
        <w:rPr>
          <w:u w:val="single"/>
        </w:rPr>
        <w:t>fee</w:t>
      </w:r>
      <w:r w:rsidRPr="00774AEA">
        <w:t xml:space="preserve"> assessed under this Rule, an Order shall be issued directing payment of </w:t>
      </w:r>
      <w:r w:rsidRPr="00774AEA">
        <w:rPr>
          <w:strike/>
        </w:rPr>
        <w:t>all or any part of</w:t>
      </w:r>
      <w:r w:rsidRPr="00774AEA">
        <w:t xml:space="preserve"> that fee, and the plaintiff shall, within 30 days from </w:t>
      </w:r>
      <w:r w:rsidRPr="00774AEA">
        <w:rPr>
          <w:strike/>
        </w:rPr>
        <w:t>his</w:t>
      </w:r>
      <w:r w:rsidRPr="00774AEA">
        <w:t xml:space="preserve"> receipt of the Order, forward to the Commission an attorney's check, certified check, money order, or electronic </w:t>
      </w:r>
      <w:r w:rsidRPr="00774AEA">
        <w:rPr>
          <w:strike/>
        </w:rPr>
        <w:t>fund</w:t>
      </w:r>
      <w:r w:rsidRPr="00774AEA">
        <w:t xml:space="preserve"> transfer </w:t>
      </w:r>
      <w:r w:rsidRPr="00774AEA">
        <w:rPr>
          <w:u w:val="single"/>
        </w:rPr>
        <w:t>of funds</w:t>
      </w:r>
      <w:r w:rsidRPr="00774AEA">
        <w:t xml:space="preserve"> for the full </w:t>
      </w:r>
      <w:r w:rsidRPr="00774AEA">
        <w:t>amount required to be paid.</w:t>
      </w:r>
      <w:r>
        <w:t xml:space="preserve"> </w:t>
      </w:r>
      <w:r w:rsidRPr="00774AEA">
        <w:t>Failure to submit the required amount of the filing fee within this time shall result in the tort claim being dismissed without prejudice.</w:t>
      </w:r>
    </w:p>
    <w:p w:rsidR="008545B9" w:rsidRPr="00774AEA" w:rsidRDefault="008545B9" w:rsidP="008545B9">
      <w:pPr>
        <w:pStyle w:val="Paragraph"/>
      </w:pPr>
      <w:r w:rsidRPr="00774AEA">
        <w:t>(e)  Upon consideration of a prison inmate's Petition to Sue as an Indigent, the Commission may determine that the inmate's tort claim is frivolous and dismiss the claim pursuant to G.S. 1-110.</w:t>
      </w:r>
      <w:r>
        <w:t xml:space="preserve"> </w:t>
      </w:r>
      <w:r w:rsidRPr="00774AEA">
        <w:t xml:space="preserve">Appeals from the dismissal of a </w:t>
      </w:r>
      <w:r w:rsidRPr="00774AEA">
        <w:rPr>
          <w:u w:val="single"/>
        </w:rPr>
        <w:t>frivolous</w:t>
      </w:r>
      <w:r w:rsidRPr="00774AEA">
        <w:t xml:space="preserve"> tort claim pursuant to </w:t>
      </w:r>
      <w:r w:rsidRPr="00774AEA">
        <w:rPr>
          <w:strike/>
        </w:rPr>
        <w:t>this statute</w:t>
      </w:r>
      <w:r w:rsidRPr="00774AEA">
        <w:t xml:space="preserve"> </w:t>
      </w:r>
      <w:r w:rsidRPr="00774AEA">
        <w:rPr>
          <w:u w:val="single"/>
        </w:rPr>
        <w:t>G.S. 1-110</w:t>
      </w:r>
      <w:r w:rsidRPr="00774AEA">
        <w:t xml:space="preserve"> shall proceed directly to the Full Commission and shall be decided without oral argument. </w:t>
      </w:r>
      <w:r w:rsidRPr="00774AEA">
        <w:rPr>
          <w:strike/>
        </w:rPr>
        <w:t>The Commission shall forward a copy of the file to the Attorney General's Office without cost upon plaintiff's notice of appeal to the Full Commission.</w:t>
      </w:r>
    </w:p>
    <w:p w:rsidR="008545B9" w:rsidRPr="00774AEA" w:rsidRDefault="008545B9" w:rsidP="008545B9">
      <w:pPr>
        <w:pStyle w:val="Base"/>
      </w:pPr>
    </w:p>
    <w:p w:rsidR="008545B9" w:rsidRPr="00774AEA" w:rsidRDefault="008545B9" w:rsidP="008545B9">
      <w:pPr>
        <w:pStyle w:val="HistoryAuthority"/>
      </w:pPr>
      <w:r w:rsidRPr="00774AEA">
        <w:t>Authority G.S. 143-291.2; 143-300</w:t>
      </w:r>
      <w:r>
        <w:t>.</w:t>
      </w:r>
    </w:p>
    <w:p w:rsidR="008545B9" w:rsidRPr="00774AEA" w:rsidRDefault="008545B9" w:rsidP="008545B9">
      <w:pPr>
        <w:pStyle w:val="Base"/>
      </w:pPr>
    </w:p>
    <w:p w:rsidR="008545B9" w:rsidRPr="00014BE2" w:rsidRDefault="008545B9" w:rsidP="008545B9">
      <w:pPr>
        <w:pStyle w:val="Rule"/>
      </w:pPr>
      <w:r w:rsidRPr="00014BE2">
        <w:t>11 NCAC 23B .0104</w:t>
      </w:r>
      <w:r w:rsidRPr="00014BE2">
        <w:tab/>
      </w:r>
      <w:r w:rsidRPr="00014BE2">
        <w:rPr>
          <w:strike/>
        </w:rPr>
        <w:t>FILING BY FACSIMILE TRANSMISSION</w:t>
      </w:r>
      <w:r w:rsidRPr="00014BE2">
        <w:t xml:space="preserve"> </w:t>
      </w:r>
      <w:r w:rsidRPr="00014BE2">
        <w:rPr>
          <w:u w:val="single"/>
        </w:rPr>
        <w:t>ELECTRONIC FILINGS WITH THE COMMISSION; HOW TO FILE</w:t>
      </w:r>
    </w:p>
    <w:p w:rsidR="008545B9" w:rsidRPr="00944460" w:rsidRDefault="008545B9" w:rsidP="008545B9">
      <w:pPr>
        <w:pStyle w:val="Paragraph"/>
        <w:rPr>
          <w:strike/>
        </w:rPr>
      </w:pPr>
      <w:r w:rsidRPr="00944460">
        <w:rPr>
          <w:strike/>
        </w:rPr>
        <w:t>Filing documents pertaining to tort claims by facsimile transmission is permitted. Any filing fee required shall be received by the Commission contemporaneously with the facsimile by electronic transfer of funds.</w:t>
      </w:r>
    </w:p>
    <w:p w:rsidR="008545B9" w:rsidRPr="00944460" w:rsidRDefault="008545B9" w:rsidP="008545B9">
      <w:pPr>
        <w:pStyle w:val="Paragraph"/>
        <w:rPr>
          <w:u w:val="single"/>
        </w:rPr>
      </w:pPr>
      <w:r w:rsidRPr="00944460">
        <w:rPr>
          <w:u w:val="single"/>
        </w:rPr>
        <w:t>(a)</w:t>
      </w:r>
      <w:r>
        <w:rPr>
          <w:u w:val="single"/>
        </w:rPr>
        <w:t xml:space="preserve"> </w:t>
      </w:r>
      <w:r w:rsidRPr="00944460">
        <w:rPr>
          <w:u w:val="single"/>
        </w:rPr>
        <w:t xml:space="preserve"> All filings to the Commission in tort claims shall be submitted electronically in accordance with this Rule. Any document transmitted to the Commission in a manner not in accordance with this Rule shall not be accepted for filing. Plaintiffs without legal representation may file all documents with the Office of the Clerk of the Commission via the Commission's Electronic Document Filing Portal ("EDFP"), electronic mail, facsimile, U.S. Mail, private courier service, or hand delivery.</w:t>
      </w:r>
    </w:p>
    <w:p w:rsidR="008545B9" w:rsidRPr="00944460" w:rsidRDefault="008545B9" w:rsidP="008545B9">
      <w:pPr>
        <w:pStyle w:val="Paragraph"/>
        <w:rPr>
          <w:u w:val="single"/>
        </w:rPr>
      </w:pPr>
      <w:r w:rsidRPr="00944460">
        <w:rPr>
          <w:u w:val="single"/>
        </w:rPr>
        <w:t>(b)</w:t>
      </w:r>
      <w:r>
        <w:rPr>
          <w:u w:val="single"/>
        </w:rPr>
        <w:t xml:space="preserve"> </w:t>
      </w:r>
      <w:r w:rsidRPr="00944460">
        <w:rPr>
          <w:u w:val="single"/>
        </w:rPr>
        <w:t xml:space="preserve"> Except as set forth in Paragraph (c) of this Rule, all documents shall be transmitted to the Commission via EDFP. Information regarding how to register for and use EDFP is available at http://www.ic.nc.gov/training.html. In the event EDFP is inoperable, all documents required to be filed via EDFP shall be transmitted to the Commission via electronic mail to edfp@ic.nc.gov. Documents required to be filed via EDFP that are sent to the Commission via electronic mail when EDFP is operable shall not be accepted for filing.</w:t>
      </w:r>
    </w:p>
    <w:p w:rsidR="008545B9" w:rsidRPr="00944460" w:rsidRDefault="008545B9" w:rsidP="008545B9">
      <w:pPr>
        <w:pStyle w:val="Paragraph"/>
        <w:rPr>
          <w:u w:val="single"/>
        </w:rPr>
      </w:pPr>
      <w:r w:rsidRPr="00944460">
        <w:rPr>
          <w:u w:val="single"/>
        </w:rPr>
        <w:t xml:space="preserve">(c) </w:t>
      </w:r>
      <w:r>
        <w:rPr>
          <w:u w:val="single"/>
        </w:rPr>
        <w:t xml:space="preserve"> </w:t>
      </w:r>
      <w:r w:rsidRPr="00944460">
        <w:rPr>
          <w:u w:val="single"/>
        </w:rPr>
        <w:t>The tort claims forms and documents listed in Table 1 shall not be required to be transmitted via EDFP provided all applicable qualifying conditions are met.</w:t>
      </w:r>
    </w:p>
    <w:p w:rsidR="00E807D8" w:rsidRDefault="00E807D8" w:rsidP="008545B9">
      <w:pPr>
        <w:pStyle w:val="Base"/>
        <w:sectPr w:rsidR="00E807D8">
          <w:type w:val="continuous"/>
          <w:pgSz w:w="12240" w:h="15840"/>
          <w:pgMar w:top="360" w:right="720" w:bottom="360" w:left="720" w:header="360" w:footer="360" w:gutter="0"/>
          <w:cols w:num="2" w:space="360"/>
        </w:sectPr>
      </w:pPr>
    </w:p>
    <w:p w:rsidR="008545B9" w:rsidRPr="00014BE2" w:rsidRDefault="008545B9" w:rsidP="008545B9">
      <w:pPr>
        <w:pStyle w:val="Base"/>
      </w:pPr>
    </w:p>
    <w:p w:rsidR="008545B9" w:rsidRPr="00014BE2" w:rsidRDefault="008545B9" w:rsidP="008545B9">
      <w:pPr>
        <w:pStyle w:val="Paragraph"/>
      </w:pPr>
      <w:r w:rsidRPr="00014BE2">
        <w:rPr>
          <w:u w:val="single"/>
        </w:rPr>
        <w:t>Table 1: Forms and documents exempt from EDFP filing requirements and how to file them:</w:t>
      </w:r>
    </w:p>
    <w:tbl>
      <w:tblPr>
        <w:tblW w:w="0" w:type="auto"/>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2963"/>
        <w:gridCol w:w="2963"/>
        <w:gridCol w:w="2963"/>
      </w:tblGrid>
      <w:tr w:rsidR="008545B9" w:rsidRPr="00014BE2" w:rsidTr="008545B9">
        <w:trPr>
          <w:trHeight w:val="90"/>
        </w:trPr>
        <w:tc>
          <w:tcPr>
            <w:tcW w:w="2963" w:type="dxa"/>
          </w:tcPr>
          <w:p w:rsidR="008545B9" w:rsidRPr="00014BE2" w:rsidRDefault="008545B9" w:rsidP="008545B9">
            <w:pPr>
              <w:pStyle w:val="Base"/>
            </w:pPr>
          </w:p>
          <w:p w:rsidR="008545B9" w:rsidRPr="00014BE2" w:rsidRDefault="008545B9" w:rsidP="008545B9">
            <w:pPr>
              <w:contextualSpacing/>
              <w:rPr>
                <w:kern w:val="0"/>
              </w:rPr>
            </w:pPr>
            <w:r w:rsidRPr="00014BE2">
              <w:rPr>
                <w:kern w:val="0"/>
              </w:rPr>
              <w:t xml:space="preserve">DOCUMENT </w:t>
            </w:r>
          </w:p>
        </w:tc>
        <w:tc>
          <w:tcPr>
            <w:tcW w:w="2963" w:type="dxa"/>
          </w:tcPr>
          <w:p w:rsidR="008545B9" w:rsidRPr="00014BE2" w:rsidRDefault="008545B9" w:rsidP="008545B9">
            <w:pPr>
              <w:pStyle w:val="Base"/>
            </w:pPr>
          </w:p>
          <w:p w:rsidR="008545B9" w:rsidRPr="00014BE2" w:rsidRDefault="008545B9" w:rsidP="008545B9">
            <w:pPr>
              <w:contextualSpacing/>
              <w:rPr>
                <w:kern w:val="0"/>
              </w:rPr>
            </w:pPr>
            <w:r w:rsidRPr="00014BE2">
              <w:rPr>
                <w:kern w:val="0"/>
              </w:rPr>
              <w:t xml:space="preserve">QUALIFYING CONDITION(S) </w:t>
            </w:r>
          </w:p>
        </w:tc>
        <w:tc>
          <w:tcPr>
            <w:tcW w:w="2963" w:type="dxa"/>
          </w:tcPr>
          <w:p w:rsidR="008545B9" w:rsidRPr="00014BE2" w:rsidRDefault="008545B9" w:rsidP="008545B9">
            <w:pPr>
              <w:pStyle w:val="Base"/>
            </w:pPr>
          </w:p>
          <w:p w:rsidR="008545B9" w:rsidRPr="00014BE2" w:rsidRDefault="008545B9" w:rsidP="008545B9">
            <w:pPr>
              <w:contextualSpacing/>
              <w:rPr>
                <w:kern w:val="0"/>
              </w:rPr>
            </w:pPr>
            <w:r w:rsidRPr="00014BE2">
              <w:rPr>
                <w:kern w:val="0"/>
              </w:rPr>
              <w:t xml:space="preserve">HOW TO FILE </w:t>
            </w:r>
          </w:p>
        </w:tc>
      </w:tr>
      <w:tr w:rsidR="008545B9" w:rsidRPr="00014BE2" w:rsidTr="008545B9">
        <w:trPr>
          <w:trHeight w:val="665"/>
        </w:trPr>
        <w:tc>
          <w:tcPr>
            <w:tcW w:w="2963" w:type="dxa"/>
          </w:tcPr>
          <w:p w:rsidR="008545B9" w:rsidRPr="00014BE2" w:rsidRDefault="008545B9" w:rsidP="008545B9">
            <w:pPr>
              <w:contextualSpacing/>
              <w:rPr>
                <w:kern w:val="0"/>
                <w:u w:val="single"/>
              </w:rPr>
            </w:pPr>
            <w:r w:rsidRPr="00014BE2">
              <w:rPr>
                <w:kern w:val="0"/>
                <w:u w:val="single"/>
              </w:rPr>
              <w:t>Form T-1</w:t>
            </w:r>
            <w:r w:rsidRPr="00014BE2">
              <w:rPr>
                <w:kern w:val="0"/>
              </w:rPr>
              <w:t xml:space="preserve"> </w:t>
            </w:r>
          </w:p>
        </w:tc>
        <w:tc>
          <w:tcPr>
            <w:tcW w:w="2963" w:type="dxa"/>
          </w:tcPr>
          <w:p w:rsidR="008545B9" w:rsidRPr="00014BE2" w:rsidRDefault="008545B9" w:rsidP="008545B9">
            <w:pPr>
              <w:contextualSpacing/>
              <w:rPr>
                <w:kern w:val="0"/>
                <w:u w:val="single"/>
              </w:rPr>
            </w:pPr>
            <w:r w:rsidRPr="00014BE2">
              <w:rPr>
                <w:kern w:val="0"/>
                <w:u w:val="single"/>
              </w:rPr>
              <w:t>No IC file number has been assigned</w:t>
            </w:r>
            <w:r w:rsidRPr="00014BE2">
              <w:rPr>
                <w:kern w:val="0"/>
              </w:rPr>
              <w:t xml:space="preserve"> </w:t>
            </w:r>
          </w:p>
        </w:tc>
        <w:tc>
          <w:tcPr>
            <w:tcW w:w="2963" w:type="dxa"/>
          </w:tcPr>
          <w:p w:rsidR="008545B9" w:rsidRPr="00014BE2" w:rsidRDefault="008545B9" w:rsidP="008545B9">
            <w:pPr>
              <w:contextualSpacing/>
              <w:rPr>
                <w:kern w:val="0"/>
                <w:u w:val="single"/>
              </w:rPr>
            </w:pPr>
            <w:r w:rsidRPr="00014BE2">
              <w:rPr>
                <w:kern w:val="0"/>
                <w:u w:val="single"/>
              </w:rPr>
              <w:t>Hand delivery to the Industrial Commission</w:t>
            </w:r>
            <w:r>
              <w:rPr>
                <w:u w:val="single"/>
              </w:rPr>
              <w:t>'</w:t>
            </w:r>
            <w:r w:rsidRPr="00014BE2">
              <w:rPr>
                <w:kern w:val="0"/>
                <w:u w:val="single"/>
              </w:rPr>
              <w:t>s main office or by mail to 1236 Mail Service Center, Raleigh, North Carolina 27699-1236.</w:t>
            </w:r>
            <w:r w:rsidRPr="00014BE2">
              <w:rPr>
                <w:kern w:val="0"/>
              </w:rPr>
              <w:t xml:space="preserve"> </w:t>
            </w:r>
          </w:p>
        </w:tc>
      </w:tr>
      <w:tr w:rsidR="008545B9" w:rsidRPr="00014BE2" w:rsidTr="008545B9">
        <w:trPr>
          <w:trHeight w:val="665"/>
        </w:trPr>
        <w:tc>
          <w:tcPr>
            <w:tcW w:w="2963" w:type="dxa"/>
          </w:tcPr>
          <w:p w:rsidR="008545B9" w:rsidRPr="00014BE2" w:rsidRDefault="008545B9" w:rsidP="008545B9">
            <w:pPr>
              <w:contextualSpacing/>
              <w:rPr>
                <w:kern w:val="0"/>
                <w:u w:val="single"/>
              </w:rPr>
            </w:pPr>
            <w:r w:rsidRPr="00014BE2">
              <w:rPr>
                <w:kern w:val="0"/>
                <w:u w:val="single"/>
              </w:rPr>
              <w:t>Form T-3</w:t>
            </w:r>
          </w:p>
        </w:tc>
        <w:tc>
          <w:tcPr>
            <w:tcW w:w="2963" w:type="dxa"/>
          </w:tcPr>
          <w:p w:rsidR="008545B9" w:rsidRPr="00014BE2" w:rsidRDefault="008545B9" w:rsidP="008545B9">
            <w:pPr>
              <w:contextualSpacing/>
              <w:rPr>
                <w:kern w:val="0"/>
                <w:u w:val="single"/>
              </w:rPr>
            </w:pPr>
            <w:r w:rsidRPr="00014BE2">
              <w:rPr>
                <w:kern w:val="0"/>
                <w:u w:val="single"/>
              </w:rPr>
              <w:t>No IC file number has been assigned</w:t>
            </w:r>
          </w:p>
        </w:tc>
        <w:tc>
          <w:tcPr>
            <w:tcW w:w="2963" w:type="dxa"/>
          </w:tcPr>
          <w:p w:rsidR="008545B9" w:rsidRPr="00014BE2" w:rsidRDefault="008545B9" w:rsidP="008545B9">
            <w:pPr>
              <w:contextualSpacing/>
              <w:rPr>
                <w:kern w:val="0"/>
                <w:u w:val="single"/>
              </w:rPr>
            </w:pPr>
            <w:r w:rsidRPr="00014BE2">
              <w:rPr>
                <w:kern w:val="0"/>
                <w:u w:val="single"/>
              </w:rPr>
              <w:t>Email to dockets@ic.nc.gov, hand delivery to the Industrial Commission</w:t>
            </w:r>
            <w:r>
              <w:rPr>
                <w:u w:val="single"/>
              </w:rPr>
              <w:t>'</w:t>
            </w:r>
            <w:r w:rsidRPr="00014BE2">
              <w:rPr>
                <w:kern w:val="0"/>
                <w:u w:val="single"/>
              </w:rPr>
              <w:t>s main office, or by mail to 1236 Mail Service Center, Raleigh, North Carolina; 27699-1236</w:t>
            </w:r>
          </w:p>
        </w:tc>
      </w:tr>
      <w:tr w:rsidR="008545B9" w:rsidRPr="00014BE2" w:rsidTr="008545B9">
        <w:trPr>
          <w:trHeight w:val="665"/>
        </w:trPr>
        <w:tc>
          <w:tcPr>
            <w:tcW w:w="2963" w:type="dxa"/>
          </w:tcPr>
          <w:p w:rsidR="008545B9" w:rsidRPr="00014BE2" w:rsidRDefault="008545B9" w:rsidP="008545B9">
            <w:pPr>
              <w:contextualSpacing/>
              <w:rPr>
                <w:kern w:val="0"/>
                <w:u w:val="single"/>
              </w:rPr>
            </w:pPr>
            <w:r w:rsidRPr="00014BE2">
              <w:rPr>
                <w:kern w:val="0"/>
                <w:u w:val="single"/>
              </w:rPr>
              <w:lastRenderedPageBreak/>
              <w:t>Pre-affidavit motion under Rule 9(j)(3) of the Rules of Civil Procedure to extend the Statute of Limitations.</w:t>
            </w:r>
            <w:r w:rsidRPr="00014BE2">
              <w:rPr>
                <w:kern w:val="0"/>
              </w:rPr>
              <w:t xml:space="preserve"> </w:t>
            </w:r>
          </w:p>
        </w:tc>
        <w:tc>
          <w:tcPr>
            <w:tcW w:w="2963" w:type="dxa"/>
          </w:tcPr>
          <w:p w:rsidR="008545B9" w:rsidRPr="00014BE2" w:rsidRDefault="008545B9" w:rsidP="008545B9">
            <w:pPr>
              <w:contextualSpacing/>
              <w:rPr>
                <w:kern w:val="0"/>
                <w:u w:val="single"/>
              </w:rPr>
            </w:pPr>
            <w:r w:rsidRPr="00014BE2">
              <w:rPr>
                <w:kern w:val="0"/>
                <w:u w:val="single"/>
              </w:rPr>
              <w:t>No IC file number has been assigned.</w:t>
            </w:r>
          </w:p>
        </w:tc>
        <w:tc>
          <w:tcPr>
            <w:tcW w:w="2963" w:type="dxa"/>
          </w:tcPr>
          <w:p w:rsidR="008545B9" w:rsidRPr="00014BE2" w:rsidRDefault="008545B9" w:rsidP="008545B9">
            <w:pPr>
              <w:contextualSpacing/>
              <w:rPr>
                <w:kern w:val="0"/>
                <w:u w:val="single"/>
              </w:rPr>
            </w:pPr>
            <w:r w:rsidRPr="00014BE2">
              <w:rPr>
                <w:kern w:val="0"/>
                <w:u w:val="single"/>
              </w:rPr>
              <w:t>Hand delivery to the Industrial Commission</w:t>
            </w:r>
            <w:r>
              <w:rPr>
                <w:u w:val="single"/>
              </w:rPr>
              <w:t>'</w:t>
            </w:r>
            <w:r w:rsidRPr="00014BE2">
              <w:rPr>
                <w:kern w:val="0"/>
                <w:u w:val="single"/>
              </w:rPr>
              <w:t>s main office or by mail to 1236 Mail Service Center, Raleigh, North Carolina 27699-1236.</w:t>
            </w:r>
          </w:p>
        </w:tc>
      </w:tr>
    </w:tbl>
    <w:p w:rsidR="008545B9" w:rsidRPr="00014BE2" w:rsidRDefault="008545B9" w:rsidP="008545B9">
      <w:pPr>
        <w:pStyle w:val="Base"/>
      </w:pPr>
    </w:p>
    <w:p w:rsidR="00E807D8" w:rsidRDefault="00E807D8" w:rsidP="008545B9">
      <w:pPr>
        <w:pStyle w:val="Paragraph"/>
        <w:rPr>
          <w:u w:val="single"/>
        </w:rPr>
        <w:sectPr w:rsidR="00E807D8" w:rsidSect="00E807D8">
          <w:type w:val="continuous"/>
          <w:pgSz w:w="12240" w:h="15840"/>
          <w:pgMar w:top="360" w:right="720" w:bottom="360" w:left="720" w:header="360" w:footer="360" w:gutter="0"/>
          <w:cols w:space="360"/>
        </w:sectPr>
      </w:pPr>
    </w:p>
    <w:p w:rsidR="008545B9" w:rsidRPr="00944460" w:rsidRDefault="008545B9" w:rsidP="008545B9">
      <w:pPr>
        <w:pStyle w:val="Paragraph"/>
        <w:rPr>
          <w:u w:val="single"/>
        </w:rPr>
      </w:pPr>
      <w:r w:rsidRPr="00944460">
        <w:rPr>
          <w:u w:val="single"/>
        </w:rPr>
        <w:t xml:space="preserve">(d) </w:t>
      </w:r>
      <w:r>
        <w:rPr>
          <w:u w:val="single"/>
        </w:rPr>
        <w:t xml:space="preserve"> </w:t>
      </w:r>
      <w:r w:rsidRPr="00944460">
        <w:rPr>
          <w:u w:val="single"/>
        </w:rPr>
        <w:t xml:space="preserve">A one-year waiver shall be granted to an attorney that notifies the Commission of the attorney's inability to comply with the electronic filing requirements in Paragraph (a) of this Rule due to a lack of the necessary internet technology resources. The notification shall indicate why the attorney is unable to comply with the rule and outline the attorney's plan for coming into compliance within the one-year period. The notification shall be filed with the Office of the Clerk of the Commission via facsimile or U.S. Mail. This </w:t>
      </w:r>
      <w:r>
        <w:rPr>
          <w:u w:val="single"/>
        </w:rPr>
        <w:t>Paragraph</w:t>
      </w:r>
      <w:r w:rsidRPr="00944460">
        <w:rPr>
          <w:u w:val="single"/>
        </w:rPr>
        <w:t xml:space="preserve"> shall expire one year from the effective date of this Rule.</w:t>
      </w:r>
    </w:p>
    <w:p w:rsidR="008545B9" w:rsidRPr="00944460" w:rsidRDefault="008545B9" w:rsidP="008545B9">
      <w:pPr>
        <w:pStyle w:val="Paragraph"/>
        <w:rPr>
          <w:u w:val="single"/>
        </w:rPr>
      </w:pPr>
      <w:r w:rsidRPr="00944460">
        <w:rPr>
          <w:u w:val="single"/>
        </w:rPr>
        <w:t>(e)</w:t>
      </w:r>
      <w:r>
        <w:rPr>
          <w:u w:val="single"/>
        </w:rPr>
        <w:t xml:space="preserve"> </w:t>
      </w:r>
      <w:r w:rsidRPr="00944460">
        <w:rPr>
          <w:u w:val="single"/>
        </w:rPr>
        <w:t xml:space="preserve"> Any party may apply to the Commission for an emergency temporary waiver of the electronic filing requirement set forth in Paragraph (a) of this Rule when it is unable to comply because of temporary technical problems or lack of electronic mail or internet access. The request for an emergency temporary waiver shall be included with any filing submitted via facsimile, U.S. Mail, or hand delivery due to such temporary technical or access issues.</w:t>
      </w:r>
    </w:p>
    <w:p w:rsidR="008545B9" w:rsidRPr="00944460" w:rsidRDefault="008545B9" w:rsidP="008545B9">
      <w:pPr>
        <w:pStyle w:val="Paragraph"/>
        <w:rPr>
          <w:u w:val="single"/>
        </w:rPr>
      </w:pPr>
      <w:r w:rsidRPr="00944460">
        <w:rPr>
          <w:u w:val="single"/>
        </w:rPr>
        <w:t>(f)</w:t>
      </w:r>
      <w:r>
        <w:rPr>
          <w:u w:val="single"/>
        </w:rPr>
        <w:t xml:space="preserve"> </w:t>
      </w:r>
      <w:r w:rsidRPr="00944460">
        <w:rPr>
          <w:u w:val="single"/>
        </w:rPr>
        <w:t xml:space="preserve"> A Notice of Appeal to the North Carolina Court of Appeals shall be accepted for filing by the Commission via EDFP or U.S. Mail.</w:t>
      </w:r>
    </w:p>
    <w:p w:rsidR="008545B9" w:rsidRPr="00014BE2" w:rsidRDefault="008545B9" w:rsidP="008545B9">
      <w:pPr>
        <w:pStyle w:val="Base"/>
      </w:pPr>
    </w:p>
    <w:p w:rsidR="008545B9" w:rsidRPr="00014BE2" w:rsidRDefault="008545B9" w:rsidP="008545B9">
      <w:pPr>
        <w:pStyle w:val="HistoryAuthority"/>
      </w:pPr>
      <w:r w:rsidRPr="00014BE2">
        <w:t>Authority G.S. 143-291; 143-291.2; 143-297; 143-300</w:t>
      </w:r>
      <w:r>
        <w:t>.</w:t>
      </w:r>
    </w:p>
    <w:p w:rsidR="008545B9" w:rsidRPr="00014BE2" w:rsidRDefault="008545B9" w:rsidP="008545B9">
      <w:pPr>
        <w:pStyle w:val="Base"/>
      </w:pPr>
    </w:p>
    <w:p w:rsidR="008545B9" w:rsidRPr="005A7C51" w:rsidRDefault="008545B9" w:rsidP="008545B9">
      <w:pPr>
        <w:pStyle w:val="Rule"/>
      </w:pPr>
      <w:bookmarkStart w:id="12" w:name="_Hlk513718144"/>
      <w:r w:rsidRPr="005A7C51">
        <w:t>11 NCAC 23B .0105</w:t>
      </w:r>
      <w:r w:rsidRPr="005A7C51">
        <w:tab/>
        <w:t>Contact information</w:t>
      </w:r>
    </w:p>
    <w:p w:rsidR="008545B9" w:rsidRPr="005A7C51" w:rsidRDefault="008545B9" w:rsidP="008545B9">
      <w:pPr>
        <w:pStyle w:val="Paragraph"/>
      </w:pPr>
      <w:r w:rsidRPr="005A7C51">
        <w:rPr>
          <w:u w:val="single"/>
        </w:rPr>
        <w:t>(a)  "Contact information" for purposes of this Rule shall include telephone number, facsimile number, email address, and mailing address.</w:t>
      </w:r>
    </w:p>
    <w:p w:rsidR="008545B9" w:rsidRPr="005A7C51" w:rsidRDefault="008545B9" w:rsidP="008545B9">
      <w:pPr>
        <w:pStyle w:val="Paragraph"/>
      </w:pPr>
      <w:r w:rsidRPr="005A7C51">
        <w:rPr>
          <w:u w:val="single"/>
        </w:rPr>
        <w:t>(b)  All persons or entities without legal representation with matters pending before the Commission shall advise the Commission upon any change in contact information by filing a written notice via the Commission's Electronic Document Filing Portal ("EDFP"), electronic mail, facsimile, U.S. Mail, private courier service, or hand delivery.</w:t>
      </w:r>
    </w:p>
    <w:p w:rsidR="008545B9" w:rsidRPr="005A7C51" w:rsidRDefault="008545B9" w:rsidP="008545B9">
      <w:pPr>
        <w:pStyle w:val="Paragraph"/>
      </w:pPr>
      <w:r w:rsidRPr="005A7C51">
        <w:rPr>
          <w:u w:val="single"/>
        </w:rPr>
        <w:t>(c)  Any plaintiff without legal representation who was an inmate in the North Carolina Division of Adult Corrections at the time of filing his or her tort claim, shall, within 30 days of release, provide the Commission with written notice of his or her post-release contact information in any manner authorized in Paragraph (b) of this Rule.</w:t>
      </w:r>
      <w:r>
        <w:rPr>
          <w:u w:val="single"/>
        </w:rPr>
        <w:t xml:space="preserve"> </w:t>
      </w:r>
      <w:r w:rsidRPr="005A7C51">
        <w:rPr>
          <w:u w:val="single"/>
        </w:rPr>
        <w:t>Following the initial written notice of post-release contact information, the previously incarcerated plaintiff shall continue to advise the Commission upon any change in contact information in accordance with Paragraph (b) of this Rule.</w:t>
      </w:r>
    </w:p>
    <w:p w:rsidR="008545B9" w:rsidRPr="005A7C51" w:rsidRDefault="008545B9" w:rsidP="008545B9">
      <w:pPr>
        <w:pStyle w:val="Paragraph"/>
      </w:pPr>
      <w:r w:rsidRPr="005A7C51">
        <w:rPr>
          <w:u w:val="single"/>
        </w:rPr>
        <w:t>(d)  All attorneys of record with matters before the Commission shall inform the Commission in writing of any change in the attorney's or the represented party's contact information via email to dockets@ic.nc.gov.</w:t>
      </w:r>
    </w:p>
    <w:p w:rsidR="008545B9" w:rsidRPr="005A7C51" w:rsidRDefault="008545B9" w:rsidP="008545B9">
      <w:pPr>
        <w:pStyle w:val="Base"/>
      </w:pPr>
    </w:p>
    <w:bookmarkEnd w:id="12"/>
    <w:p w:rsidR="008545B9" w:rsidRPr="005A7C51" w:rsidRDefault="008545B9" w:rsidP="008545B9">
      <w:pPr>
        <w:pStyle w:val="HistoryAuthority"/>
      </w:pPr>
      <w:r w:rsidRPr="005A7C51">
        <w:t>Authority G.S. 143-291, 143-300</w:t>
      </w:r>
      <w:r>
        <w:t>.</w:t>
      </w:r>
    </w:p>
    <w:p w:rsidR="008545B9" w:rsidRPr="005A7C51" w:rsidRDefault="008545B9" w:rsidP="008545B9">
      <w:pPr>
        <w:pStyle w:val="Base"/>
      </w:pPr>
    </w:p>
    <w:p w:rsidR="008545B9" w:rsidRDefault="008545B9" w:rsidP="008545B9">
      <w:pPr>
        <w:pStyle w:val="Section"/>
      </w:pPr>
      <w:r>
        <w:t>SECTION .0200 - CLAIMS PROCEDURES</w:t>
      </w:r>
    </w:p>
    <w:p w:rsidR="008545B9" w:rsidRPr="00FA7C94" w:rsidRDefault="008545B9" w:rsidP="008545B9">
      <w:pPr>
        <w:pStyle w:val="Base"/>
      </w:pPr>
    </w:p>
    <w:p w:rsidR="008545B9" w:rsidRPr="00FA7C94" w:rsidRDefault="008545B9" w:rsidP="008545B9">
      <w:pPr>
        <w:pStyle w:val="Rule"/>
      </w:pPr>
      <w:r w:rsidRPr="00FA7C94">
        <w:t>11 NCAC 23B .0202</w:t>
      </w:r>
      <w:r w:rsidRPr="00FA7C94">
        <w:tab/>
        <w:t xml:space="preserve">MEDICAL MALPRACTICE CLAIMS BY </w:t>
      </w:r>
      <w:r w:rsidRPr="00FA7C94">
        <w:rPr>
          <w:u w:val="single"/>
        </w:rPr>
        <w:t>UNREPRESENTED</w:t>
      </w:r>
      <w:r w:rsidRPr="00FA7C94">
        <w:t xml:space="preserve"> PRISON INMATES</w:t>
      </w:r>
    </w:p>
    <w:p w:rsidR="008545B9" w:rsidRPr="00FA7C94" w:rsidRDefault="008545B9" w:rsidP="008545B9">
      <w:pPr>
        <w:pStyle w:val="Paragraph"/>
      </w:pPr>
      <w:r w:rsidRPr="00FA7C94">
        <w:rPr>
          <w:strike/>
        </w:rPr>
        <w:t xml:space="preserve">(a) </w:t>
      </w:r>
      <w:r w:rsidRPr="00FA7C94">
        <w:t xml:space="preserve"> In </w:t>
      </w:r>
      <w:r w:rsidRPr="00FA7C94">
        <w:rPr>
          <w:u w:val="single"/>
        </w:rPr>
        <w:t>any tort claim</w:t>
      </w:r>
      <w:r w:rsidRPr="00FA7C94">
        <w:t xml:space="preserve"> </w:t>
      </w:r>
      <w:r w:rsidRPr="00FA7C94">
        <w:rPr>
          <w:strike/>
        </w:rPr>
        <w:t>medical malpractice cases</w:t>
      </w:r>
      <w:r w:rsidRPr="00FA7C94">
        <w:t xml:space="preserve"> filed by </w:t>
      </w:r>
      <w:r w:rsidRPr="00FA7C94">
        <w:rPr>
          <w:strike/>
        </w:rPr>
        <w:t>or on behalf of</w:t>
      </w:r>
      <w:r w:rsidRPr="00FA7C94">
        <w:t xml:space="preserve"> </w:t>
      </w:r>
      <w:r w:rsidRPr="00FA7C94">
        <w:rPr>
          <w:u w:val="single"/>
        </w:rPr>
        <w:t>an unrepresented</w:t>
      </w:r>
      <w:r w:rsidRPr="00FA7C94">
        <w:t xml:space="preserve"> prison </w:t>
      </w:r>
      <w:r w:rsidRPr="00FA7C94">
        <w:rPr>
          <w:strike/>
        </w:rPr>
        <w:t>inmates</w:t>
      </w:r>
      <w:r w:rsidRPr="00FA7C94">
        <w:t xml:space="preserve"> </w:t>
      </w:r>
      <w:r w:rsidRPr="00FA7C94">
        <w:rPr>
          <w:u w:val="single"/>
        </w:rPr>
        <w:t>inmate</w:t>
      </w:r>
      <w:r w:rsidRPr="00FA7C94">
        <w:t xml:space="preserve"> </w:t>
      </w:r>
      <w:r w:rsidRPr="00FA7C94">
        <w:rPr>
          <w:strike/>
        </w:rPr>
        <w:t>where the plaintiff is alleging</w:t>
      </w:r>
      <w:r w:rsidRPr="00FA7C94">
        <w:t xml:space="preserve"> </w:t>
      </w:r>
      <w:r w:rsidRPr="00FA7C94">
        <w:rPr>
          <w:u w:val="single"/>
        </w:rPr>
        <w:t>in which the Commission determines that the plaintiff is alleging</w:t>
      </w:r>
      <w:r w:rsidRPr="00FA7C94">
        <w:t xml:space="preserve"> that a health care </w:t>
      </w:r>
      <w:r w:rsidRPr="00FA7C94">
        <w:rPr>
          <w:strike/>
        </w:rPr>
        <w:t>provider</w:t>
      </w:r>
      <w:r w:rsidRPr="00FA7C94">
        <w:t xml:space="preserve"> </w:t>
      </w:r>
      <w:r w:rsidRPr="00FA7C94">
        <w:rPr>
          <w:u w:val="single"/>
        </w:rPr>
        <w:t>provider,</w:t>
      </w:r>
      <w:r w:rsidRPr="00FA7C94">
        <w:t xml:space="preserve"> as defined in G.S. </w:t>
      </w:r>
      <w:r w:rsidRPr="00FA7C94">
        <w:rPr>
          <w:strike/>
        </w:rPr>
        <w:t>90-21.11</w:t>
      </w:r>
      <w:r w:rsidRPr="00FA7C94">
        <w:t xml:space="preserve"> </w:t>
      </w:r>
      <w:r w:rsidRPr="00FA7C94">
        <w:rPr>
          <w:u w:val="single"/>
        </w:rPr>
        <w:t>90-21.11,</w:t>
      </w:r>
      <w:r w:rsidRPr="00FA7C94">
        <w:t xml:space="preserve"> failed to comply with the applicable standard of care under G.S. </w:t>
      </w:r>
      <w:r w:rsidRPr="00FA7C94">
        <w:rPr>
          <w:strike/>
        </w:rPr>
        <w:t>90-21.12</w:t>
      </w:r>
      <w:r w:rsidRPr="00FA7C94">
        <w:t xml:space="preserve"> </w:t>
      </w:r>
      <w:r w:rsidRPr="00FA7C94">
        <w:rPr>
          <w:u w:val="single"/>
        </w:rPr>
        <w:t>90-21.12,</w:t>
      </w:r>
      <w:r w:rsidRPr="00FA7C94">
        <w:t xml:space="preserve"> </w:t>
      </w:r>
      <w:r w:rsidRPr="00FA7C94">
        <w:rPr>
          <w:strike/>
        </w:rPr>
        <w:t>and</w:t>
      </w:r>
      <w:r w:rsidRPr="00FA7C94">
        <w:t xml:space="preserve"> </w:t>
      </w:r>
      <w:r w:rsidRPr="00FA7C94">
        <w:rPr>
          <w:u w:val="single"/>
        </w:rPr>
        <w:t>or</w:t>
      </w:r>
      <w:r w:rsidRPr="00FA7C94">
        <w:t xml:space="preserve"> the defendant has </w:t>
      </w:r>
      <w:r w:rsidRPr="00FA7C94">
        <w:rPr>
          <w:strike/>
        </w:rPr>
        <w:t>filed a Motion to Dismiss</w:t>
      </w:r>
      <w:r w:rsidRPr="00FA7C94">
        <w:t xml:space="preserve"> </w:t>
      </w:r>
      <w:r w:rsidRPr="00FA7C94">
        <w:rPr>
          <w:u w:val="single"/>
        </w:rPr>
        <w:t>moved to dismiss</w:t>
      </w:r>
      <w:r w:rsidRPr="00FA7C94">
        <w:t xml:space="preserve"> the </w:t>
      </w:r>
      <w:r w:rsidRPr="00FA7C94">
        <w:rPr>
          <w:strike/>
        </w:rPr>
        <w:t>claim,</w:t>
      </w:r>
      <w:r w:rsidRPr="00FA7C94">
        <w:t xml:space="preserve"> </w:t>
      </w:r>
      <w:r w:rsidRPr="00FA7C94">
        <w:rPr>
          <w:u w:val="single"/>
        </w:rPr>
        <w:t>claim for failure to comply with Rule 9(j) of the North Rules of Civil Procedure</w:t>
      </w:r>
      <w:r w:rsidRPr="00FA7C94">
        <w:t xml:space="preserve">, all discovery is stayed until </w:t>
      </w:r>
      <w:r w:rsidRPr="00FA7C94">
        <w:rPr>
          <w:strike/>
        </w:rPr>
        <w:t>the following occur:</w:t>
      </w:r>
      <w:r w:rsidRPr="00FA7C94">
        <w:t xml:space="preserve"> </w:t>
      </w:r>
      <w:r w:rsidRPr="00FA7C94">
        <w:rPr>
          <w:u w:val="single"/>
        </w:rPr>
        <w:t>a recorded non-evidentiary hearing before the Commission is held for the purpose of determining whether a claim for medical malpractice has been stated and, if so, whether:</w:t>
      </w:r>
    </w:p>
    <w:p w:rsidR="008545B9" w:rsidRPr="00FA7C94" w:rsidRDefault="008545B9" w:rsidP="008545B9">
      <w:pPr>
        <w:pStyle w:val="SubParagraph"/>
        <w:tabs>
          <w:tab w:val="clear" w:pos="1800"/>
        </w:tabs>
      </w:pPr>
      <w:r w:rsidRPr="00FA7C94">
        <w:rPr>
          <w:strike/>
        </w:rPr>
        <w:t>(1)</w:t>
      </w:r>
      <w:r w:rsidRPr="00FA7C94">
        <w:tab/>
      </w:r>
      <w:r w:rsidRPr="00FA7C94">
        <w:rPr>
          <w:strike/>
        </w:rPr>
        <w:t>A recorded hearing in which no evidence is taken is held before a Deputy Commissioner or a Special Deputy Commissioner for the purpose of determining:</w:t>
      </w:r>
    </w:p>
    <w:p w:rsidR="008545B9" w:rsidRPr="00FA7C94" w:rsidRDefault="008545B9" w:rsidP="008545B9">
      <w:pPr>
        <w:pStyle w:val="Part"/>
        <w:tabs>
          <w:tab w:val="clear" w:pos="2520"/>
        </w:tabs>
      </w:pPr>
      <w:r w:rsidRPr="00FA7C94">
        <w:rPr>
          <w:strike/>
        </w:rPr>
        <w:t>(A)</w:t>
      </w:r>
      <w:r w:rsidRPr="00FA7C94">
        <w:tab/>
      </w:r>
      <w:r w:rsidRPr="00FA7C94">
        <w:rPr>
          <w:strike/>
        </w:rPr>
        <w:t>whether a claim for medical malpractice has been stated;</w:t>
      </w:r>
      <w:r w:rsidRPr="00FA7C94">
        <w:t xml:space="preserve"> </w:t>
      </w:r>
    </w:p>
    <w:p w:rsidR="008545B9" w:rsidRPr="00FA7C94" w:rsidRDefault="008545B9" w:rsidP="008545B9">
      <w:pPr>
        <w:pStyle w:val="Part"/>
        <w:tabs>
          <w:tab w:val="clear" w:pos="2520"/>
        </w:tabs>
      </w:pPr>
      <w:r w:rsidRPr="00FA7C94">
        <w:rPr>
          <w:strike/>
        </w:rPr>
        <w:t>(B)</w:t>
      </w:r>
      <w:r w:rsidRPr="00FA7C94">
        <w:rPr>
          <w:u w:val="single"/>
        </w:rPr>
        <w:t>(</w:t>
      </w:r>
      <w:r>
        <w:rPr>
          <w:u w:val="single"/>
        </w:rPr>
        <w:t>1</w:t>
      </w:r>
      <w:r w:rsidRPr="00FA7C94">
        <w:rPr>
          <w:u w:val="single"/>
        </w:rPr>
        <w:t>)</w:t>
      </w:r>
      <w:r w:rsidRPr="00FA7C94">
        <w:tab/>
      </w:r>
      <w:r w:rsidRPr="00FA7C94">
        <w:rPr>
          <w:strike/>
        </w:rPr>
        <w:t>whether expert testimony is necessary for the plaintiff to prevail; and</w:t>
      </w:r>
      <w:r w:rsidRPr="00FA7C94">
        <w:t xml:space="preserve"> </w:t>
      </w:r>
      <w:r w:rsidRPr="00FA7C94">
        <w:rPr>
          <w:u w:val="single"/>
        </w:rPr>
        <w:t>plaintiff must meet the requirements of Rule 9(j)(1) or (2) of the North Carolina Rules of Civil Procedure to proceed with the claim;</w:t>
      </w:r>
      <w:r>
        <w:rPr>
          <w:u w:val="single"/>
        </w:rPr>
        <w:t xml:space="preserve"> </w:t>
      </w:r>
      <w:r w:rsidRPr="00FA7C94">
        <w:rPr>
          <w:u w:val="single"/>
        </w:rPr>
        <w:t>or</w:t>
      </w:r>
    </w:p>
    <w:p w:rsidR="008545B9" w:rsidRPr="004C78A3" w:rsidRDefault="008545B9" w:rsidP="008545B9">
      <w:pPr>
        <w:pStyle w:val="SubItemLvl1"/>
        <w:rPr>
          <w:u w:val="single"/>
        </w:rPr>
      </w:pPr>
      <w:r w:rsidRPr="004C78A3">
        <w:rPr>
          <w:u w:val="single"/>
        </w:rPr>
        <w:t>(2)</w:t>
      </w:r>
      <w:r w:rsidRPr="004C78A3">
        <w:tab/>
      </w:r>
      <w:r w:rsidRPr="004C78A3">
        <w:rPr>
          <w:u w:val="single"/>
        </w:rPr>
        <w:t>plaintiff has alleged facts establishing negligence under the existing common-law doctrine of res ipsa loquitur.</w:t>
      </w:r>
    </w:p>
    <w:p w:rsidR="008545B9" w:rsidRPr="00FA7C94" w:rsidRDefault="008545B9" w:rsidP="008545B9">
      <w:pPr>
        <w:pStyle w:val="Part"/>
        <w:tabs>
          <w:tab w:val="clear" w:pos="2520"/>
        </w:tabs>
      </w:pPr>
      <w:r w:rsidRPr="00FA7C94">
        <w:rPr>
          <w:strike/>
        </w:rPr>
        <w:t>(C)</w:t>
      </w:r>
      <w:r w:rsidRPr="00FA7C94">
        <w:tab/>
      </w:r>
      <w:r w:rsidRPr="00FA7C94">
        <w:rPr>
          <w:strike/>
        </w:rPr>
        <w:t>if expert testimony is deemed necessary, whether the plaintiff will be able to produce such testimony on the applicable standard of care.</w:t>
      </w:r>
    </w:p>
    <w:p w:rsidR="008545B9" w:rsidRPr="00FA7C94" w:rsidRDefault="008545B9" w:rsidP="008545B9">
      <w:pPr>
        <w:pStyle w:val="SubParagraph"/>
        <w:tabs>
          <w:tab w:val="clear" w:pos="1800"/>
        </w:tabs>
      </w:pPr>
      <w:r w:rsidRPr="00FA7C94">
        <w:rPr>
          <w:strike/>
        </w:rPr>
        <w:t>(2)</w:t>
      </w:r>
      <w:r w:rsidRPr="00FA7C94">
        <w:tab/>
      </w:r>
      <w:r w:rsidRPr="00FA7C94">
        <w:rPr>
          <w:strike/>
        </w:rPr>
        <w:t>Upon receipt of a Motion to Dismiss and Request for Hearing from the defendant, the Commission issues an order setting the motion on a hearing docket and the case is assigned to a Deputy Commissioner or a Special Deputy Commissioner.</w:t>
      </w:r>
    </w:p>
    <w:p w:rsidR="008545B9" w:rsidRPr="00FA7C94" w:rsidRDefault="008545B9" w:rsidP="008545B9">
      <w:pPr>
        <w:pStyle w:val="Paragraph"/>
      </w:pPr>
      <w:r w:rsidRPr="00FA7C94">
        <w:rPr>
          <w:u w:val="single"/>
        </w:rPr>
        <w:t>If the Commission determines that a claim for medical malpractice has been stated, and plaintiff must meet the requirements of Rule 9(j)(1) or (2) of the North Carolina Rules of Civil Procedure, the defendant shall produce medical records to the plaintiff within the time period prescribed by the Commission.</w:t>
      </w:r>
      <w:r>
        <w:rPr>
          <w:u w:val="single"/>
        </w:rPr>
        <w:t xml:space="preserve"> </w:t>
      </w:r>
      <w:r w:rsidRPr="00FA7C94">
        <w:rPr>
          <w:u w:val="single"/>
        </w:rPr>
        <w:t>Upon receipt of the medical records, the plaintiff shall then have 120 days to comply with Rule 9(j) of the North Carolina Rules of Civil Procedure.</w:t>
      </w:r>
    </w:p>
    <w:p w:rsidR="008545B9" w:rsidRPr="00FA7C94" w:rsidRDefault="008545B9" w:rsidP="008545B9">
      <w:pPr>
        <w:pStyle w:val="Paragraph"/>
      </w:pPr>
      <w:r w:rsidRPr="00FA7C94">
        <w:rPr>
          <w:strike/>
        </w:rPr>
        <w:t>(b)  If the defendant's Motion to Dismiss is granted, an appeal lies to the Full Commission.</w:t>
      </w:r>
    </w:p>
    <w:p w:rsidR="008545B9" w:rsidRPr="00FA7C94" w:rsidRDefault="008545B9" w:rsidP="008545B9">
      <w:pPr>
        <w:pStyle w:val="Paragraph"/>
      </w:pPr>
      <w:r w:rsidRPr="00FA7C94">
        <w:rPr>
          <w:strike/>
        </w:rPr>
        <w:t xml:space="preserve">(c)  If defendant's Motion to Dismiss is denied, the case shall proceed as any other tort claims case. Defendant shall produce medical records to plaintiff within 45 days of the Order of the </w:t>
      </w:r>
      <w:r w:rsidRPr="00FA7C94">
        <w:rPr>
          <w:strike/>
        </w:rPr>
        <w:lastRenderedPageBreak/>
        <w:t>Commission denying defendant's Motion to Dismiss. Plaintiff shall then have 120 days to comply with Rule 9(j) of the North Carolina Rules of Civil Procedure.</w:t>
      </w:r>
    </w:p>
    <w:p w:rsidR="008545B9" w:rsidRPr="00FA7C94" w:rsidRDefault="008545B9" w:rsidP="008545B9">
      <w:pPr>
        <w:pStyle w:val="Base"/>
      </w:pPr>
    </w:p>
    <w:p w:rsidR="008545B9" w:rsidRPr="00FA7C94" w:rsidRDefault="008545B9" w:rsidP="008545B9">
      <w:pPr>
        <w:pStyle w:val="HistoryAuthority"/>
      </w:pPr>
      <w:r w:rsidRPr="00FA7C94">
        <w:t>Authority G.S. 143-300</w:t>
      </w:r>
      <w:r>
        <w:t>.</w:t>
      </w:r>
    </w:p>
    <w:p w:rsidR="008545B9" w:rsidRPr="00FA7C94" w:rsidRDefault="008545B9" w:rsidP="008545B9">
      <w:pPr>
        <w:pStyle w:val="Base"/>
      </w:pPr>
    </w:p>
    <w:p w:rsidR="008545B9" w:rsidRPr="00C025E8" w:rsidRDefault="008545B9" w:rsidP="008545B9">
      <w:pPr>
        <w:pStyle w:val="Rule"/>
      </w:pPr>
      <w:r w:rsidRPr="00C025E8">
        <w:t>11 NCAC 23B .0203</w:t>
      </w:r>
      <w:r w:rsidRPr="00C025E8">
        <w:tab/>
        <w:t>INFANTS AND INCOMPETENTS</w:t>
      </w:r>
    </w:p>
    <w:p w:rsidR="008545B9" w:rsidRPr="00C025E8" w:rsidRDefault="008545B9" w:rsidP="008545B9">
      <w:pPr>
        <w:pStyle w:val="Paragraph"/>
      </w:pPr>
      <w:r w:rsidRPr="00C025E8">
        <w:t xml:space="preserve">(a)  Persons seeking to appear on behalf of an infant or incompetent, in accordance with G.S. 1A-1, Rule 17, shall apply on a </w:t>
      </w:r>
      <w:r w:rsidRPr="00C025E8">
        <w:rPr>
          <w:strike/>
        </w:rPr>
        <w:t>Form 42</w:t>
      </w:r>
      <w:r w:rsidRPr="00C025E8">
        <w:t xml:space="preserve"> </w:t>
      </w:r>
      <w:r w:rsidRPr="00C025E8">
        <w:rPr>
          <w:u w:val="single"/>
        </w:rPr>
        <w:t>Form T-42</w:t>
      </w:r>
      <w:r w:rsidRPr="00C025E8">
        <w:t xml:space="preserve"> Application for Appointment of Guardian </w:t>
      </w:r>
      <w:r w:rsidRPr="00C025E8">
        <w:rPr>
          <w:strike/>
        </w:rPr>
        <w:t>Ad Litem.</w:t>
      </w:r>
      <w:r w:rsidRPr="00C025E8">
        <w:t xml:space="preserve"> </w:t>
      </w:r>
      <w:r w:rsidRPr="00C025E8">
        <w:rPr>
          <w:u w:val="single"/>
        </w:rPr>
        <w:t>ad Litem.</w:t>
      </w:r>
      <w:r w:rsidRPr="00C025E8">
        <w:t xml:space="preserve"> The Commission shall appoint a fit and proper person as guardian ad litem, if the Commission determines it to be in the best interest of the minor or incompetent. The Commission shall appoint the guardian ad litem only after due inquiry as to the fitness of the person to be appointed.</w:t>
      </w:r>
    </w:p>
    <w:p w:rsidR="008545B9" w:rsidRPr="00C025E8" w:rsidRDefault="008545B9" w:rsidP="008545B9">
      <w:pPr>
        <w:pStyle w:val="Paragraph"/>
      </w:pPr>
      <w:r w:rsidRPr="00C025E8">
        <w:t>(b)  The Commission may assess a fee to be paid to an attorney who serves as a guardian ad litem for actual services rendered upon receipt of an affidavit of actual time spent in representation of the minor or incompetent as part of the costs.</w:t>
      </w:r>
    </w:p>
    <w:p w:rsidR="008545B9" w:rsidRPr="00C025E8" w:rsidRDefault="008545B9" w:rsidP="008545B9">
      <w:pPr>
        <w:pStyle w:val="Base"/>
      </w:pPr>
    </w:p>
    <w:p w:rsidR="008545B9" w:rsidRPr="00C025E8" w:rsidRDefault="008545B9" w:rsidP="008545B9">
      <w:pPr>
        <w:pStyle w:val="HistoryAuthority"/>
      </w:pPr>
      <w:r w:rsidRPr="00C025E8">
        <w:t>Authority G.S. 143-291; 143-295; 143-300</w:t>
      </w:r>
      <w:r>
        <w:t>.</w:t>
      </w:r>
    </w:p>
    <w:p w:rsidR="008545B9" w:rsidRPr="00C025E8" w:rsidRDefault="008545B9" w:rsidP="008545B9">
      <w:pPr>
        <w:pStyle w:val="Base"/>
      </w:pPr>
    </w:p>
    <w:p w:rsidR="008545B9" w:rsidRPr="00C9090E" w:rsidRDefault="008545B9" w:rsidP="008545B9">
      <w:pPr>
        <w:pStyle w:val="Rule"/>
      </w:pPr>
      <w:r w:rsidRPr="00C9090E">
        <w:t>11 NCAC 23B .0204</w:t>
      </w:r>
      <w:r w:rsidRPr="00C9090E">
        <w:tab/>
        <w:t>MOTIONS</w:t>
      </w:r>
    </w:p>
    <w:p w:rsidR="008545B9" w:rsidRPr="00C9090E" w:rsidRDefault="008545B9" w:rsidP="008545B9">
      <w:pPr>
        <w:pStyle w:val="Paragraph"/>
      </w:pPr>
      <w:r w:rsidRPr="00C9090E">
        <w:t xml:space="preserve">(a)  All motions regarding tort claims shall be filed </w:t>
      </w:r>
      <w:r w:rsidRPr="00C9090E">
        <w:rPr>
          <w:u w:val="single"/>
        </w:rPr>
        <w:t>pursuant to Rule .0104 of this Subchapter.</w:t>
      </w:r>
      <w:r w:rsidRPr="00C9090E">
        <w:t xml:space="preserve"> </w:t>
      </w:r>
      <w:r w:rsidRPr="00C9090E">
        <w:rPr>
          <w:strike/>
        </w:rPr>
        <w:t>with the Docket Section, unless the case is currently calendared before a Commissioner or Deputy Commissioner.</w:t>
      </w:r>
      <w:r>
        <w:rPr>
          <w:strike/>
        </w:rPr>
        <w:t xml:space="preserve"> </w:t>
      </w:r>
      <w:r w:rsidRPr="00C9090E">
        <w:rPr>
          <w:strike/>
        </w:rPr>
        <w:t>All motions in calendared cases shall be filed with the Commissioner or Deputy Commissioner.</w:t>
      </w:r>
    </w:p>
    <w:p w:rsidR="008545B9" w:rsidRPr="00C9090E" w:rsidRDefault="008545B9" w:rsidP="008545B9">
      <w:pPr>
        <w:pStyle w:val="Paragraph"/>
      </w:pPr>
      <w:r w:rsidRPr="00C9090E">
        <w:t xml:space="preserve">(b)  A motion shall state </w:t>
      </w:r>
      <w:r w:rsidRPr="00C9090E">
        <w:rPr>
          <w:strike/>
        </w:rPr>
        <w:t>with particularity</w:t>
      </w:r>
      <w:r w:rsidRPr="00C9090E">
        <w:t xml:space="preserve"> the grounds on which it is </w:t>
      </w:r>
      <w:r w:rsidRPr="00C9090E">
        <w:rPr>
          <w:strike/>
        </w:rPr>
        <w:t>based,</w:t>
      </w:r>
      <w:r w:rsidRPr="00C9090E">
        <w:t xml:space="preserve"> </w:t>
      </w:r>
      <w:r w:rsidRPr="00C9090E">
        <w:rPr>
          <w:u w:val="single"/>
        </w:rPr>
        <w:t>based with particularity,</w:t>
      </w:r>
      <w:r w:rsidRPr="00C9090E">
        <w:t xml:space="preserve"> the relief sought, and </w:t>
      </w:r>
      <w:r w:rsidRPr="00C9090E">
        <w:rPr>
          <w:strike/>
        </w:rPr>
        <w:t>a statement of</w:t>
      </w:r>
      <w:r w:rsidRPr="00C9090E">
        <w:t xml:space="preserve"> the opposing party's position, </w:t>
      </w:r>
      <w:r w:rsidRPr="00C9090E">
        <w:rPr>
          <w:strike/>
        </w:rPr>
        <w:t>if known</w:t>
      </w:r>
      <w:r w:rsidRPr="00C9090E">
        <w:t xml:space="preserve">. </w:t>
      </w:r>
      <w:r w:rsidRPr="00C9090E">
        <w:rPr>
          <w:u w:val="single"/>
        </w:rPr>
        <w:t>or that the opposing party's position could not be ascertained after a good faith effort.</w:t>
      </w:r>
      <w:r w:rsidRPr="00C9090E">
        <w:t xml:space="preserve"> </w:t>
      </w:r>
      <w:r w:rsidRPr="00C9090E">
        <w:rPr>
          <w:strike/>
        </w:rPr>
        <w:t>Service shall be made on all opposing attorneys of record, or on all opposing parties, if not represented.</w:t>
      </w:r>
    </w:p>
    <w:p w:rsidR="008545B9" w:rsidRPr="00C9090E" w:rsidRDefault="008545B9" w:rsidP="008545B9">
      <w:pPr>
        <w:pStyle w:val="Paragraph"/>
      </w:pPr>
      <w:r w:rsidRPr="00C9090E">
        <w:rPr>
          <w:u w:val="single"/>
        </w:rPr>
        <w:t>(c)  At the same time a motion is filed, the party filing the motion shall provide a copy of the motion to all opposing attorneys of record, or on all opposing parties, if not represented.</w:t>
      </w:r>
    </w:p>
    <w:p w:rsidR="008545B9" w:rsidRPr="00C9090E" w:rsidRDefault="008545B9" w:rsidP="008545B9">
      <w:pPr>
        <w:pStyle w:val="Paragraph"/>
      </w:pPr>
      <w:r w:rsidRPr="00C9090E">
        <w:rPr>
          <w:strike/>
        </w:rPr>
        <w:t>(c)</w:t>
      </w:r>
      <w:r w:rsidRPr="00C9090E">
        <w:rPr>
          <w:u w:val="single"/>
        </w:rPr>
        <w:t>(d)</w:t>
      </w:r>
      <w:r w:rsidRPr="00C9090E">
        <w:t xml:space="preserve">  All motions and responses thereto </w:t>
      </w:r>
      <w:r w:rsidRPr="00C9090E">
        <w:rPr>
          <w:u w:val="single"/>
        </w:rPr>
        <w:t>filed electronically</w:t>
      </w:r>
      <w:r w:rsidRPr="00C9090E">
        <w:t xml:space="preserve"> shall include a proposed Order </w:t>
      </w:r>
      <w:r w:rsidRPr="00C9090E">
        <w:rPr>
          <w:u w:val="single"/>
        </w:rPr>
        <w:t>in Microsoft Word format</w:t>
      </w:r>
      <w:r w:rsidRPr="00C9090E">
        <w:t xml:space="preserve"> to be considered by the Commission.</w:t>
      </w:r>
    </w:p>
    <w:p w:rsidR="008545B9" w:rsidRPr="00C9090E" w:rsidRDefault="008545B9" w:rsidP="008545B9">
      <w:pPr>
        <w:pStyle w:val="Paragraph"/>
      </w:pPr>
      <w:r w:rsidRPr="00C9090E">
        <w:rPr>
          <w:strike/>
        </w:rPr>
        <w:t>(d)</w:t>
      </w:r>
      <w:r w:rsidRPr="00C9090E">
        <w:rPr>
          <w:u w:val="single"/>
        </w:rPr>
        <w:t>(e)</w:t>
      </w:r>
      <w:r w:rsidRPr="00C9090E">
        <w:t xml:space="preserve">  By motion of the parties, or on its own motion, the Commission may enlarge the time for an act required or allowed to be done under the Rules in this Subchapter in the interests of justice or to promote judicial economy. An enlargement of time may be granted either before or after the relevant time requirement has elapsed.</w:t>
      </w:r>
    </w:p>
    <w:p w:rsidR="008545B9" w:rsidRPr="00C9090E" w:rsidRDefault="008545B9" w:rsidP="008545B9">
      <w:pPr>
        <w:pStyle w:val="Paragraph"/>
      </w:pPr>
      <w:r w:rsidRPr="00C9090E">
        <w:rPr>
          <w:strike/>
        </w:rPr>
        <w:t>(e)</w:t>
      </w:r>
      <w:r w:rsidRPr="00C9090E">
        <w:rPr>
          <w:u w:val="single"/>
        </w:rPr>
        <w:t>(f)</w:t>
      </w:r>
      <w:r w:rsidRPr="00C9090E">
        <w:t xml:space="preserve">  Motions to continue or remove a case from the hearing docket shall be made as much in advance </w:t>
      </w:r>
      <w:r w:rsidRPr="00C9090E">
        <w:rPr>
          <w:strike/>
        </w:rPr>
        <w:t>as possible</w:t>
      </w:r>
      <w:r w:rsidRPr="00C9090E">
        <w:t xml:space="preserve"> of the scheduled hearing </w:t>
      </w:r>
      <w:r w:rsidRPr="00C9090E">
        <w:rPr>
          <w:u w:val="single"/>
        </w:rPr>
        <w:t>as possible</w:t>
      </w:r>
      <w:r w:rsidRPr="00C9090E">
        <w:t xml:space="preserve"> and shall be made in writing.</w:t>
      </w:r>
      <w:r>
        <w:t xml:space="preserve"> </w:t>
      </w:r>
      <w:r w:rsidRPr="00C9090E">
        <w:t>The moving party shall state that the other parties have been advised of the motion and relate the position of the other parties regarding the motion. Oral motions are permitted in emergency situations.</w:t>
      </w:r>
    </w:p>
    <w:p w:rsidR="008545B9" w:rsidRPr="00C9090E" w:rsidRDefault="008545B9" w:rsidP="008545B9">
      <w:pPr>
        <w:pStyle w:val="Paragraph"/>
      </w:pPr>
      <w:r w:rsidRPr="00C9090E">
        <w:rPr>
          <w:strike/>
        </w:rPr>
        <w:t>(f)</w:t>
      </w:r>
      <w:r w:rsidRPr="00C9090E">
        <w:rPr>
          <w:u w:val="single"/>
        </w:rPr>
        <w:t>(g)</w:t>
      </w:r>
      <w:r w:rsidRPr="00C9090E">
        <w:t xml:space="preserve">  The responding party to a motion, with the exception of motions to continue or to remove a case from a hearing docket, has 10 days after a motion is served during which to file and serve copies of a response in opposition to the motion. The Commission may shorten or extend the time for responding to any motion in the interests of justice or to promote judicial economy.</w:t>
      </w:r>
    </w:p>
    <w:p w:rsidR="008545B9" w:rsidRPr="00C9090E" w:rsidRDefault="008545B9" w:rsidP="008545B9">
      <w:pPr>
        <w:pStyle w:val="Paragraph"/>
      </w:pPr>
      <w:r w:rsidRPr="00C9090E">
        <w:rPr>
          <w:strike/>
        </w:rPr>
        <w:t>(g)</w:t>
      </w:r>
      <w:r w:rsidRPr="00C9090E">
        <w:rPr>
          <w:u w:val="single"/>
        </w:rPr>
        <w:t>(h)</w:t>
      </w:r>
      <w:r w:rsidRPr="00C9090E">
        <w:t xml:space="preserve">  Notwithstanding Paragraph </w:t>
      </w:r>
      <w:r w:rsidRPr="00C9090E">
        <w:rPr>
          <w:strike/>
        </w:rPr>
        <w:t>(f)</w:t>
      </w:r>
      <w:r w:rsidRPr="00C9090E">
        <w:rPr>
          <w:u w:val="single"/>
        </w:rPr>
        <w:t>(g)</w:t>
      </w:r>
      <w:r w:rsidRPr="00C9090E">
        <w:t xml:space="preserve"> of this Rule, a motion may be acted upon at any time by the Commission, despite the absence of notice to all parties and without awaiting a response. </w:t>
      </w:r>
      <w:r w:rsidRPr="00C9090E">
        <w:rPr>
          <w:strike/>
        </w:rPr>
        <w:t>A party who has not received actual notice of the motion or who has not filed a response at the time such action is taken and who is adversely affected by the ruling may request that it be reconsidered, vacated, or modified.</w:t>
      </w:r>
      <w:r w:rsidRPr="00C9090E">
        <w:t xml:space="preserve"> Motions shall be determined without oral argument, unless the Commission orders otherwise in the interests of justice.</w:t>
      </w:r>
    </w:p>
    <w:p w:rsidR="008545B9" w:rsidRPr="00C9090E" w:rsidRDefault="008545B9" w:rsidP="008545B9">
      <w:pPr>
        <w:pStyle w:val="Paragraph"/>
      </w:pPr>
      <w:r w:rsidRPr="00C9090E">
        <w:rPr>
          <w:strike/>
        </w:rPr>
        <w:t>(h)  When a Motion to Amend Pleadings has been filed, served upon opposing parties, and not previously ruled upon, the Commissioner or Deputy Commissioner may permit amendment of pleadings at the time of the hearing and then proceed to a determination of the case based on the evidence presented at the time of the hearing without requiring additional pleadings.</w:t>
      </w:r>
    </w:p>
    <w:p w:rsidR="008545B9" w:rsidRPr="00C9090E" w:rsidRDefault="008545B9" w:rsidP="008545B9">
      <w:pPr>
        <w:pStyle w:val="Paragraph"/>
      </w:pPr>
      <w:r w:rsidRPr="00C9090E">
        <w:t>(i)  Motions to dismiss or for summary judgment filed by the defendant on the ground that plaintiff has failed to name the individual officer, agent, employee or involuntary servant whose alleged negligence gave rise to the claim, or has failed to properly name the department or agency of the State with whom such person was employed, shall be ruled upon following the completion of discovery.</w:t>
      </w:r>
    </w:p>
    <w:p w:rsidR="008545B9" w:rsidRPr="00C9090E" w:rsidRDefault="008545B9" w:rsidP="008545B9">
      <w:pPr>
        <w:pStyle w:val="Paragraph"/>
      </w:pPr>
      <w:r w:rsidRPr="00C9090E">
        <w:t xml:space="preserve">(j)  Motions to reconsider or amend an </w:t>
      </w:r>
      <w:r w:rsidRPr="00C9090E">
        <w:rPr>
          <w:strike/>
        </w:rPr>
        <w:t>order, opinion and award,</w:t>
      </w:r>
      <w:r w:rsidRPr="00C9090E">
        <w:t xml:space="preserve"> </w:t>
      </w:r>
      <w:r w:rsidRPr="00C9090E">
        <w:rPr>
          <w:u w:val="single"/>
        </w:rPr>
        <w:t>Order</w:t>
      </w:r>
      <w:r w:rsidRPr="00C9090E">
        <w:t xml:space="preserve"> or </w:t>
      </w:r>
      <w:r w:rsidRPr="00C9090E">
        <w:rPr>
          <w:strike/>
        </w:rPr>
        <w:t>decision and order,</w:t>
      </w:r>
      <w:r w:rsidRPr="00C9090E">
        <w:t xml:space="preserve"> </w:t>
      </w:r>
      <w:r w:rsidRPr="00C9090E">
        <w:rPr>
          <w:u w:val="single"/>
        </w:rPr>
        <w:t>Decision and Order,</w:t>
      </w:r>
      <w:r w:rsidRPr="00C9090E">
        <w:t xml:space="preserve"> made prior to giving notice of appeal to the Full Commission, shall be </w:t>
      </w:r>
      <w:r w:rsidRPr="00C9090E">
        <w:rPr>
          <w:strike/>
        </w:rPr>
        <w:t>directed</w:t>
      </w:r>
      <w:r w:rsidRPr="00C9090E">
        <w:t xml:space="preserve"> </w:t>
      </w:r>
      <w:r w:rsidRPr="00C9090E">
        <w:rPr>
          <w:u w:val="single"/>
        </w:rPr>
        <w:t>addressed</w:t>
      </w:r>
      <w:r w:rsidRPr="00C9090E">
        <w:t xml:space="preserve"> to the Deputy Commissioner who authored the </w:t>
      </w:r>
      <w:r w:rsidRPr="00C9090E">
        <w:rPr>
          <w:strike/>
        </w:rPr>
        <w:t>Opinion and Award.</w:t>
      </w:r>
      <w:r w:rsidRPr="00C9090E">
        <w:t xml:space="preserve"> </w:t>
      </w:r>
      <w:r w:rsidRPr="00C9090E">
        <w:rPr>
          <w:u w:val="single"/>
        </w:rPr>
        <w:t>Order or Decision and Order.</w:t>
      </w:r>
    </w:p>
    <w:p w:rsidR="008545B9" w:rsidRPr="00C9090E" w:rsidRDefault="008545B9" w:rsidP="008545B9">
      <w:pPr>
        <w:pStyle w:val="Paragraph"/>
      </w:pPr>
      <w:r w:rsidRPr="00C9090E">
        <w:rPr>
          <w:strike/>
        </w:rPr>
        <w:t>(k)  Upon request of either party, or upon motion of the Commission, motions shall be set for hearing before a Commissioner or Deputy Commissioner.</w:t>
      </w:r>
    </w:p>
    <w:p w:rsidR="008545B9" w:rsidRPr="00C9090E" w:rsidRDefault="008545B9" w:rsidP="008545B9">
      <w:pPr>
        <w:pStyle w:val="Base"/>
      </w:pPr>
    </w:p>
    <w:p w:rsidR="008545B9" w:rsidRPr="00C9090E" w:rsidRDefault="008545B9" w:rsidP="008545B9">
      <w:pPr>
        <w:pStyle w:val="HistoryAuthority"/>
      </w:pPr>
      <w:r w:rsidRPr="00C9090E">
        <w:t>Authority G.S. 143-296; 143-300</w:t>
      </w:r>
      <w:r>
        <w:t>.</w:t>
      </w:r>
    </w:p>
    <w:p w:rsidR="008545B9" w:rsidRPr="00C9090E" w:rsidRDefault="008545B9" w:rsidP="008545B9">
      <w:pPr>
        <w:pStyle w:val="Base"/>
      </w:pPr>
    </w:p>
    <w:p w:rsidR="008545B9" w:rsidRPr="000565F3" w:rsidRDefault="008545B9" w:rsidP="008545B9">
      <w:pPr>
        <w:pStyle w:val="Rule"/>
      </w:pPr>
      <w:r w:rsidRPr="000565F3">
        <w:t>11 NCAC 23B .0205</w:t>
      </w:r>
      <w:r w:rsidRPr="000565F3">
        <w:tab/>
        <w:t xml:space="preserve">MEDIATION </w:t>
      </w:r>
      <w:r w:rsidRPr="000565F3">
        <w:rPr>
          <w:strike/>
        </w:rPr>
        <w:t>(EFFECTIVE JULY 1, 2014)</w:t>
      </w:r>
    </w:p>
    <w:p w:rsidR="008545B9" w:rsidRPr="000565F3" w:rsidRDefault="008545B9" w:rsidP="008545B9">
      <w:pPr>
        <w:pStyle w:val="Paragraph"/>
      </w:pPr>
      <w:r w:rsidRPr="000565F3">
        <w:t xml:space="preserve">(a)  </w:t>
      </w:r>
      <w:r w:rsidRPr="000565F3">
        <w:rPr>
          <w:strike/>
        </w:rPr>
        <w:t>The parties to tort claims, by agreement or Order of the Commission, shall participate in mediation.</w:t>
      </w:r>
      <w:r w:rsidRPr="000565F3">
        <w:t xml:space="preserve"> Any party participating in mediation is bound by the Rules for Mediated Settlement and Neutral Evaluation Conferences of the Commission found in 11 NCAC 23G, except to the extent the same conflict with the Tort Claims Act or the rules in this Subchapter, in which case the Tort Claims Act and the rules in this Subchapter apply.</w:t>
      </w:r>
    </w:p>
    <w:p w:rsidR="008545B9" w:rsidRPr="000565F3" w:rsidRDefault="008545B9" w:rsidP="008545B9">
      <w:pPr>
        <w:pStyle w:val="Paragraph"/>
      </w:pPr>
      <w:r w:rsidRPr="000565F3">
        <w:t>(b)  An employee or agent of the named governmental entity or agency shall be available via telecommunication. Mediation shall not be delayed due to the absence or unavailability of the employee or agent of the named governmental entity or agency.</w:t>
      </w:r>
    </w:p>
    <w:p w:rsidR="008545B9" w:rsidRPr="000565F3" w:rsidRDefault="008545B9" w:rsidP="008545B9">
      <w:pPr>
        <w:pStyle w:val="Base"/>
      </w:pPr>
    </w:p>
    <w:p w:rsidR="008545B9" w:rsidRPr="000565F3" w:rsidRDefault="008545B9" w:rsidP="008545B9">
      <w:pPr>
        <w:pStyle w:val="HistoryAuthority"/>
      </w:pPr>
      <w:r w:rsidRPr="000565F3">
        <w:t>Authority G.S. 143-295; 143-296; 143-300</w:t>
      </w:r>
      <w:r>
        <w:t>.</w:t>
      </w:r>
    </w:p>
    <w:p w:rsidR="008545B9" w:rsidRPr="000565F3" w:rsidRDefault="008545B9" w:rsidP="008545B9">
      <w:pPr>
        <w:pStyle w:val="Base"/>
      </w:pPr>
    </w:p>
    <w:p w:rsidR="008545B9" w:rsidRPr="00AA4F1E" w:rsidRDefault="008545B9" w:rsidP="008545B9">
      <w:pPr>
        <w:pStyle w:val="Rule"/>
      </w:pPr>
      <w:r w:rsidRPr="00AA4F1E">
        <w:t>11 NCAC 23B .0208</w:t>
      </w:r>
      <w:r w:rsidRPr="00AA4F1E">
        <w:tab/>
        <w:t>HEARING COSTS</w:t>
      </w:r>
    </w:p>
    <w:p w:rsidR="008545B9" w:rsidRPr="00AA4F1E" w:rsidRDefault="008545B9" w:rsidP="008545B9">
      <w:pPr>
        <w:pStyle w:val="Paragraph"/>
      </w:pPr>
      <w:r w:rsidRPr="00AA4F1E">
        <w:rPr>
          <w:strike/>
        </w:rPr>
        <w:t>Costs relating</w:t>
      </w:r>
      <w:r w:rsidRPr="00AA4F1E">
        <w:t xml:space="preserve"> </w:t>
      </w:r>
      <w:r w:rsidRPr="00AA4F1E">
        <w:rPr>
          <w:u w:val="single"/>
        </w:rPr>
        <w:t>Costs assessed pursuant to Rule 11 NCAC 23E .0202 in</w:t>
      </w:r>
      <w:r w:rsidRPr="00AA4F1E">
        <w:t xml:space="preserve"> </w:t>
      </w:r>
      <w:r w:rsidRPr="00AA4F1E">
        <w:rPr>
          <w:strike/>
        </w:rPr>
        <w:t>to</w:t>
      </w:r>
      <w:r w:rsidRPr="00AA4F1E">
        <w:t xml:space="preserve"> tort claims </w:t>
      </w:r>
      <w:r w:rsidRPr="00AA4F1E">
        <w:rPr>
          <w:strike/>
        </w:rPr>
        <w:t>payable to the Commission</w:t>
      </w:r>
      <w:r w:rsidRPr="00AA4F1E">
        <w:t xml:space="preserve"> are due upon receipt of a bill or statement from the Commission.</w:t>
      </w:r>
    </w:p>
    <w:p w:rsidR="008545B9" w:rsidRPr="00AA4F1E" w:rsidRDefault="008545B9" w:rsidP="008545B9">
      <w:pPr>
        <w:pStyle w:val="Base"/>
      </w:pPr>
    </w:p>
    <w:p w:rsidR="008545B9" w:rsidRPr="00AA4F1E" w:rsidRDefault="008545B9" w:rsidP="008545B9">
      <w:pPr>
        <w:pStyle w:val="HistoryAuthority"/>
      </w:pPr>
      <w:r w:rsidRPr="00AA4F1E">
        <w:t>Authority G.S. 7A-305; 143-291.1; 143-291.2; 143-300</w:t>
      </w:r>
      <w:r>
        <w:t>.</w:t>
      </w:r>
    </w:p>
    <w:p w:rsidR="008545B9" w:rsidRPr="00AA4F1E" w:rsidRDefault="008545B9" w:rsidP="008545B9">
      <w:pPr>
        <w:pStyle w:val="Base"/>
      </w:pPr>
    </w:p>
    <w:p w:rsidR="008545B9" w:rsidRDefault="008545B9" w:rsidP="008545B9">
      <w:pPr>
        <w:pStyle w:val="Section"/>
      </w:pPr>
      <w:r>
        <w:t>SECTION .0300 - APPEALS TO FULL COMMISSION</w:t>
      </w:r>
    </w:p>
    <w:p w:rsidR="008545B9" w:rsidRPr="002C50BB" w:rsidRDefault="008545B9" w:rsidP="008545B9">
      <w:pPr>
        <w:pStyle w:val="Base"/>
      </w:pPr>
    </w:p>
    <w:p w:rsidR="008545B9" w:rsidRPr="002C50BB" w:rsidRDefault="008545B9" w:rsidP="008545B9">
      <w:pPr>
        <w:pStyle w:val="Rule"/>
      </w:pPr>
      <w:r w:rsidRPr="002C50BB">
        <w:lastRenderedPageBreak/>
        <w:t>11 NCAC 23B .0302</w:t>
      </w:r>
      <w:r w:rsidRPr="002C50BB">
        <w:tab/>
      </w:r>
      <w:r w:rsidRPr="002C50BB">
        <w:rPr>
          <w:strike/>
        </w:rPr>
        <w:t>NOTICE OF APPEAL</w:t>
      </w:r>
      <w:r w:rsidRPr="002C50BB">
        <w:t xml:space="preserve"> </w:t>
      </w:r>
      <w:r w:rsidRPr="002C50BB">
        <w:rPr>
          <w:u w:val="single"/>
        </w:rPr>
        <w:t>Appeals</w:t>
      </w:r>
      <w:r w:rsidRPr="002C50BB">
        <w:t xml:space="preserve"> TO THE FULL COMMISSION</w:t>
      </w:r>
    </w:p>
    <w:p w:rsidR="008545B9" w:rsidRPr="002C50BB" w:rsidRDefault="008545B9" w:rsidP="008545B9">
      <w:pPr>
        <w:pStyle w:val="Paragraph"/>
      </w:pPr>
      <w:r w:rsidRPr="002C50BB">
        <w:rPr>
          <w:u w:val="single"/>
        </w:rPr>
        <w:t>(a</w:t>
      </w:r>
      <w:r w:rsidRPr="002C50BB">
        <w:t xml:space="preserve">)  </w:t>
      </w:r>
      <w:r w:rsidRPr="002C50BB">
        <w:rPr>
          <w:strike/>
        </w:rPr>
        <w:t>A letter expressing an intent to</w:t>
      </w:r>
      <w:r w:rsidRPr="002C50BB">
        <w:t xml:space="preserve"> </w:t>
      </w:r>
      <w:r w:rsidRPr="002C50BB">
        <w:rPr>
          <w:u w:val="single"/>
        </w:rPr>
        <w:t>Notice of</w:t>
      </w:r>
      <w:r w:rsidRPr="002C50BB">
        <w:t xml:space="preserve"> appeal shall be </w:t>
      </w:r>
      <w:r w:rsidRPr="002C50BB">
        <w:rPr>
          <w:strike/>
        </w:rPr>
        <w:t>considered notice of appeal to the Full</w:t>
      </w:r>
      <w:r w:rsidRPr="002C50BB">
        <w:t xml:space="preserve"> </w:t>
      </w:r>
      <w:r w:rsidRPr="002C50BB">
        <w:rPr>
          <w:u w:val="single"/>
        </w:rPr>
        <w:t>made to the</w:t>
      </w:r>
      <w:r w:rsidRPr="002C50BB">
        <w:t xml:space="preserve"> Commission within </w:t>
      </w:r>
      <w:r w:rsidRPr="002C50BB">
        <w:rPr>
          <w:strike/>
        </w:rPr>
        <w:t>the meaning of G.S. 143-292,</w:t>
      </w:r>
      <w:r w:rsidRPr="002C50BB">
        <w:t xml:space="preserve"> </w:t>
      </w:r>
      <w:r w:rsidRPr="002C50BB">
        <w:rPr>
          <w:u w:val="single"/>
        </w:rPr>
        <w:t>15 days from the date when notice of the Deputy Commissioner's Order or Decision and Order has been received.</w:t>
      </w:r>
      <w:r>
        <w:rPr>
          <w:u w:val="single"/>
        </w:rPr>
        <w:t xml:space="preserve"> </w:t>
      </w:r>
      <w:r w:rsidRPr="002C50BB">
        <w:rPr>
          <w:u w:val="single"/>
        </w:rPr>
        <w:t>The notice of appeal shall specify,</w:t>
      </w:r>
      <w:r w:rsidRPr="002C50BB">
        <w:t xml:space="preserve"> </w:t>
      </w:r>
      <w:r w:rsidRPr="002C50BB">
        <w:rPr>
          <w:strike/>
        </w:rPr>
        <w:t>provided that the letter specifies</w:t>
      </w:r>
      <w:r w:rsidRPr="002C50BB">
        <w:t xml:space="preserve"> </w:t>
      </w:r>
      <w:r w:rsidRPr="002C50BB">
        <w:rPr>
          <w:u w:val="single"/>
        </w:rPr>
        <w:t>by tort claim number and filing date,</w:t>
      </w:r>
      <w:r w:rsidRPr="002C50BB">
        <w:t xml:space="preserve"> the </w:t>
      </w:r>
      <w:r w:rsidRPr="002C50BB">
        <w:rPr>
          <w:strike/>
        </w:rPr>
        <w:t>Order, Opinion and Award,</w:t>
      </w:r>
      <w:r w:rsidRPr="002C50BB">
        <w:t xml:space="preserve"> </w:t>
      </w:r>
      <w:r w:rsidRPr="002C50BB">
        <w:rPr>
          <w:u w:val="single"/>
        </w:rPr>
        <w:t>Order</w:t>
      </w:r>
      <w:r w:rsidRPr="002C50BB">
        <w:t xml:space="preserve"> or Decision and Order from which appeal is taken. </w:t>
      </w:r>
      <w:r w:rsidRPr="002C50BB">
        <w:rPr>
          <w:u w:val="single"/>
        </w:rPr>
        <w:t>The notice of appeal shall include a written statement confirming that a copy of the notice of appeal has been sent to the opposing party or parties.</w:t>
      </w:r>
    </w:p>
    <w:p w:rsidR="008545B9" w:rsidRPr="002C50BB" w:rsidRDefault="008545B9" w:rsidP="008545B9">
      <w:pPr>
        <w:pStyle w:val="Paragraph"/>
      </w:pPr>
      <w:r w:rsidRPr="002C50BB">
        <w:rPr>
          <w:u w:val="single"/>
        </w:rPr>
        <w:t>(b)  After receipt of the notice of appeal, the Commission shall acknowledge the notice of appeal in writing.</w:t>
      </w:r>
      <w:r>
        <w:rPr>
          <w:u w:val="single"/>
        </w:rPr>
        <w:t xml:space="preserve"> </w:t>
      </w:r>
      <w:r w:rsidRPr="002C50BB">
        <w:rPr>
          <w:u w:val="single"/>
        </w:rPr>
        <w:t>Within 30 days of the acknowledgement, the Commission shall prepare and provide, at no charge to the parties, electronic copies of any official transcript and exhibits, along with a Form T-44 Application for Review. In cases where it is not possible to provide a party with the official transcript and exhibits electronically, the Commission shall provide the official transcript and exhibits and a Form T-44 Application for Review via any class of U.S. mail that is fully prepaid.</w:t>
      </w:r>
    </w:p>
    <w:p w:rsidR="008545B9" w:rsidRPr="002C50BB" w:rsidRDefault="008545B9" w:rsidP="008545B9">
      <w:pPr>
        <w:pStyle w:val="Paragraph"/>
      </w:pPr>
      <w:r w:rsidRPr="002C50BB">
        <w:rPr>
          <w:u w:val="single"/>
        </w:rPr>
        <w:t>(c)  Within 25 days of receipt of the official transcript and exhibits, or receipt of notice that there will be no official transcript and exhibits, the appellant shall submit a Form T-44 Application for Review or written statement stating with particularity all assignments of error and grounds for review, including, where applicable, the pages in the transcript or the record on which the alleged errors are recorded.</w:t>
      </w:r>
      <w:r>
        <w:rPr>
          <w:u w:val="single"/>
        </w:rPr>
        <w:t xml:space="preserve"> </w:t>
      </w:r>
      <w:r w:rsidRPr="002C50BB">
        <w:rPr>
          <w:u w:val="single"/>
        </w:rPr>
        <w:t>The Form T-44 Application for Review or the written statement shall include confirmation that a copy of the document has been sent to the opposing party or parties.</w:t>
      </w:r>
      <w:r>
        <w:rPr>
          <w:u w:val="single"/>
        </w:rPr>
        <w:t xml:space="preserve"> </w:t>
      </w:r>
      <w:r w:rsidRPr="002C50BB">
        <w:rPr>
          <w:u w:val="single"/>
        </w:rPr>
        <w:t>Failure to file the proposed issues on appeal, either by Form T-44 Application for Review or by written statement, may result in the dismissal of the appeal either upon the motion of the non-appealing party or upon the Full Commission's own motion.</w:t>
      </w:r>
    </w:p>
    <w:p w:rsidR="008545B9" w:rsidRPr="002C50BB" w:rsidRDefault="008545B9" w:rsidP="008545B9">
      <w:pPr>
        <w:pStyle w:val="Paragraph"/>
      </w:pPr>
      <w:r w:rsidRPr="002C50BB">
        <w:rPr>
          <w:u w:val="single"/>
        </w:rPr>
        <w:t>(d)  An appellant may file a brief in support of the grounds for appeal with the Commission, with a written statement confirming that a copy of the brief has been sent to the opposing party or parties, within 25 days after receipt of the official transcript and exhibits or receipt of notice that there will be no official transcript and exhibits.</w:t>
      </w:r>
      <w:r>
        <w:rPr>
          <w:u w:val="single"/>
        </w:rPr>
        <w:t xml:space="preserve"> </w:t>
      </w:r>
      <w:r w:rsidRPr="002C50BB">
        <w:rPr>
          <w:u w:val="single"/>
        </w:rPr>
        <w:t>The appellee shall have 25 days from service of the appellant's brief to file a reply brief with the Commission, with a written statement confirming that a copy of the brief has been sent to the opposing party or parties.</w:t>
      </w:r>
      <w:r>
        <w:rPr>
          <w:u w:val="single"/>
        </w:rPr>
        <w:t xml:space="preserve"> </w:t>
      </w:r>
      <w:r w:rsidRPr="002C50BB">
        <w:rPr>
          <w:u w:val="single"/>
        </w:rPr>
        <w:t>When the appellant fails to file a brief, the appellee shall file a brief within 25 days after the appellant's time for filing a brief has expired.</w:t>
      </w:r>
      <w:r>
        <w:rPr>
          <w:u w:val="single"/>
        </w:rPr>
        <w:t xml:space="preserve"> </w:t>
      </w:r>
      <w:r w:rsidRPr="002C50BB">
        <w:rPr>
          <w:u w:val="single"/>
        </w:rPr>
        <w:t>If multiple parties appeal, each party may file an appellant's brief and appellee's brief on the schedule set forth in this Rule.</w:t>
      </w:r>
      <w:r>
        <w:rPr>
          <w:u w:val="single"/>
        </w:rPr>
        <w:t xml:space="preserve"> </w:t>
      </w:r>
      <w:r w:rsidRPr="002C50BB">
        <w:rPr>
          <w:u w:val="single"/>
        </w:rPr>
        <w:t>If the matter has not been calendared for hearing, any party may file a written stipulation to a single extension of time not to exceed 15 days with the Office of the Clerk.</w:t>
      </w:r>
      <w:r>
        <w:rPr>
          <w:u w:val="single"/>
        </w:rPr>
        <w:t xml:space="preserve"> </w:t>
      </w:r>
      <w:r w:rsidRPr="002C50BB">
        <w:rPr>
          <w:u w:val="single"/>
        </w:rPr>
        <w:t>In no event shall the cumulative extensions of time exceed 30 days.</w:t>
      </w:r>
      <w:r>
        <w:rPr>
          <w:u w:val="single"/>
        </w:rPr>
        <w:t xml:space="preserve"> </w:t>
      </w:r>
      <w:r w:rsidRPr="002C50BB">
        <w:rPr>
          <w:u w:val="single"/>
        </w:rPr>
        <w:t>A party who fails to file a brief shall not be allowed oral argument before the Full Commission.</w:t>
      </w:r>
    </w:p>
    <w:p w:rsidR="008545B9" w:rsidRPr="002C50BB" w:rsidRDefault="008545B9" w:rsidP="008545B9">
      <w:pPr>
        <w:pStyle w:val="Paragraph"/>
      </w:pPr>
      <w:r w:rsidRPr="002C50BB">
        <w:rPr>
          <w:u w:val="single"/>
        </w:rPr>
        <w:t>(e)  Cases shall be cited to the North Carolina Reports, the North Carolina Court of Appeals Reports, or the North Carolina Reporter, and when possible, to the South Eastern Reporter.</w:t>
      </w:r>
      <w:r>
        <w:rPr>
          <w:u w:val="single"/>
        </w:rPr>
        <w:t xml:space="preserve"> </w:t>
      </w:r>
      <w:r w:rsidRPr="002C50BB">
        <w:rPr>
          <w:u w:val="single"/>
        </w:rPr>
        <w:t xml:space="preserve">Counsel shall not discuss matters outside the record, assert personal opinions or relate personal experiences, or attribute </w:t>
      </w:r>
      <w:r w:rsidRPr="002C50BB">
        <w:rPr>
          <w:u w:val="single"/>
        </w:rPr>
        <w:t>wrongful acts or motives to opposing counsel or members of the Commission.</w:t>
      </w:r>
    </w:p>
    <w:p w:rsidR="008545B9" w:rsidRPr="002C50BB" w:rsidRDefault="008545B9" w:rsidP="008545B9">
      <w:pPr>
        <w:pStyle w:val="Paragraph"/>
      </w:pPr>
      <w:r w:rsidRPr="002C50BB">
        <w:rPr>
          <w:u w:val="single"/>
        </w:rPr>
        <w:t>(f)  Briefs to the Full Commission shall not exceed 35 pages, excluding attachments. No page limit applies to the length of attachments.</w:t>
      </w:r>
      <w:r>
        <w:rPr>
          <w:u w:val="single"/>
        </w:rPr>
        <w:t xml:space="preserve"> </w:t>
      </w:r>
      <w:r w:rsidRPr="002C50BB">
        <w:rPr>
          <w:u w:val="single"/>
        </w:rPr>
        <w:t>Typed briefs shall be prepared using 12-point proportional type, shall be double spaced, and shall be prepared with non-justified right margins.</w:t>
      </w:r>
      <w:r>
        <w:rPr>
          <w:u w:val="single"/>
        </w:rPr>
        <w:t xml:space="preserve"> </w:t>
      </w:r>
      <w:r w:rsidRPr="002C50BB">
        <w:rPr>
          <w:u w:val="single"/>
        </w:rPr>
        <w:t>Each page of the brief shall be numbered at the bottom right of the page.</w:t>
      </w:r>
      <w:r>
        <w:rPr>
          <w:u w:val="single"/>
        </w:rPr>
        <w:t xml:space="preserve"> </w:t>
      </w:r>
      <w:r w:rsidRPr="002C50BB">
        <w:rPr>
          <w:u w:val="single"/>
        </w:rPr>
        <w:t>When a party quotes or paraphrases testimony or evidence from the official transcript or exhibits in a brief, the party shall include, at the end of the sentence, a parenthetic entry that designates the source and page number of the quoted or paraphrased material.</w:t>
      </w:r>
      <w:r>
        <w:rPr>
          <w:u w:val="single"/>
        </w:rPr>
        <w:t xml:space="preserve"> </w:t>
      </w:r>
      <w:r w:rsidRPr="002C50BB">
        <w:rPr>
          <w:u w:val="single"/>
        </w:rPr>
        <w:t>The party shall use "T" for transcript and "Ex" for exhibit.</w:t>
      </w:r>
      <w:r>
        <w:rPr>
          <w:u w:val="single"/>
        </w:rPr>
        <w:t xml:space="preserve"> </w:t>
      </w:r>
      <w:r w:rsidRPr="002C50BB">
        <w:rPr>
          <w:u w:val="single"/>
        </w:rPr>
        <w:t>For example, (1) if a party quotes or paraphrases material located in the transcript on page 11, the party shall use the following format "(T 11)" and (2) if a party quotes or paraphrases material located in an exhibit on page 12, the party shall use the following format "(Ex 12)".</w:t>
      </w:r>
      <w:r>
        <w:rPr>
          <w:u w:val="single"/>
        </w:rPr>
        <w:t xml:space="preserve"> </w:t>
      </w:r>
      <w:r w:rsidRPr="002C50BB">
        <w:rPr>
          <w:u w:val="single"/>
        </w:rPr>
        <w:t>When a party quotes or paraphrases testimony or other evidence in the transcript of a deposition, the party shall include, at the end of the sentence, a parenthetic entry that contains the name of the person deposed and the page number location within the transcript of the deposition.</w:t>
      </w:r>
      <w:r>
        <w:rPr>
          <w:u w:val="single"/>
        </w:rPr>
        <w:t xml:space="preserve"> </w:t>
      </w:r>
      <w:r w:rsidRPr="002C50BB">
        <w:rPr>
          <w:u w:val="single"/>
        </w:rPr>
        <w:t>For example, if a party quotes or paraphrases the testimony of John Smith, located on page 11 of the transcript of the deposition, the party shall use the following format "(Smith 11)".</w:t>
      </w:r>
    </w:p>
    <w:p w:rsidR="008545B9" w:rsidRPr="002C50BB" w:rsidRDefault="008545B9" w:rsidP="008545B9">
      <w:pPr>
        <w:pStyle w:val="Paragraph"/>
      </w:pPr>
      <w:r w:rsidRPr="002C50BB">
        <w:rPr>
          <w:u w:val="single"/>
        </w:rPr>
        <w:t>(g)  Any request for review by the Full Commission of an order by a Commissioner or Deputy Commissioner made during the pendency of a case assigned to them shall be filed with the Office of the Clerk.</w:t>
      </w:r>
      <w:r>
        <w:rPr>
          <w:u w:val="single"/>
        </w:rPr>
        <w:t xml:space="preserve"> </w:t>
      </w:r>
      <w:r w:rsidRPr="002C50BB">
        <w:rPr>
          <w:u w:val="single"/>
        </w:rPr>
        <w:t>If the order made by the authoring Commissioner or Deputy Commissioner is a final judgment as to one or more issues or parties and the order contains a certification that there is no just reason for delay, the request for review shall be referred directly to a panel of the Full Commission.</w:t>
      </w:r>
      <w:r>
        <w:rPr>
          <w:u w:val="single"/>
        </w:rPr>
        <w:t xml:space="preserve"> </w:t>
      </w:r>
      <w:r w:rsidRPr="002C50BB">
        <w:rPr>
          <w:u w:val="single"/>
        </w:rPr>
        <w:t>If the order contains no certification, requests for review will be referred to the Chair of the Commission for a determination regarding the right to immediate review, and the parties shall address the grounds upon which immediate review shall be allowed.</w:t>
      </w:r>
    </w:p>
    <w:p w:rsidR="008545B9" w:rsidRPr="002C50BB" w:rsidRDefault="008545B9" w:rsidP="008545B9">
      <w:pPr>
        <w:pStyle w:val="Base"/>
      </w:pPr>
    </w:p>
    <w:p w:rsidR="008545B9" w:rsidRPr="002C50BB" w:rsidRDefault="008545B9" w:rsidP="008545B9">
      <w:pPr>
        <w:pStyle w:val="HistoryAuthority"/>
      </w:pPr>
      <w:r w:rsidRPr="002C50BB">
        <w:t>Authority G.S. 143-292; 143-300</w:t>
      </w:r>
      <w:r>
        <w:t>.</w:t>
      </w:r>
    </w:p>
    <w:p w:rsidR="008545B9" w:rsidRPr="002C50BB" w:rsidRDefault="008545B9" w:rsidP="008545B9">
      <w:pPr>
        <w:pStyle w:val="Base"/>
      </w:pPr>
    </w:p>
    <w:p w:rsidR="008545B9" w:rsidRPr="006070F7" w:rsidRDefault="008545B9" w:rsidP="008545B9">
      <w:pPr>
        <w:pStyle w:val="Rule"/>
      </w:pPr>
      <w:r w:rsidRPr="006070F7">
        <w:t>11 NCAC 23B .0303</w:t>
      </w:r>
      <w:r w:rsidRPr="006070F7">
        <w:tab/>
        <w:t>Proposed Issues on Appeal</w:t>
      </w:r>
    </w:p>
    <w:p w:rsidR="008545B9" w:rsidRPr="006070F7" w:rsidRDefault="008545B9" w:rsidP="008545B9">
      <w:pPr>
        <w:pStyle w:val="Base"/>
      </w:pPr>
    </w:p>
    <w:p w:rsidR="008545B9" w:rsidRDefault="008545B9" w:rsidP="008545B9">
      <w:pPr>
        <w:pStyle w:val="HistoryAuthority"/>
      </w:pPr>
      <w:r w:rsidRPr="006070F7">
        <w:t>Authority G.S. 143-292; 143-300; 362 N.C. 191 (2008).</w:t>
      </w:r>
    </w:p>
    <w:p w:rsidR="008545B9" w:rsidRDefault="008545B9" w:rsidP="008545B9">
      <w:pPr>
        <w:pStyle w:val="Base"/>
      </w:pPr>
    </w:p>
    <w:p w:rsidR="008545B9" w:rsidRPr="00635A81" w:rsidRDefault="008545B9" w:rsidP="008545B9">
      <w:pPr>
        <w:pStyle w:val="Rule"/>
      </w:pPr>
      <w:r w:rsidRPr="00635A81">
        <w:t>11 NCAC 23B .0305</w:t>
      </w:r>
      <w:r w:rsidRPr="00635A81">
        <w:tab/>
        <w:t>Briefs to the Full Commission</w:t>
      </w:r>
    </w:p>
    <w:p w:rsidR="008545B9" w:rsidRDefault="008545B9" w:rsidP="008545B9">
      <w:pPr>
        <w:pStyle w:val="Base"/>
      </w:pPr>
    </w:p>
    <w:p w:rsidR="008545B9" w:rsidRDefault="008545B9" w:rsidP="008545B9">
      <w:pPr>
        <w:pStyle w:val="HistoryAuthority"/>
      </w:pPr>
      <w:r w:rsidRPr="006070F7">
        <w:t>Authority G.S. 143-296; 143-300</w:t>
      </w:r>
      <w:r>
        <w:t>.</w:t>
      </w:r>
    </w:p>
    <w:p w:rsidR="008545B9" w:rsidRPr="006070F7" w:rsidRDefault="008545B9" w:rsidP="008545B9">
      <w:pPr>
        <w:pStyle w:val="Base"/>
      </w:pPr>
    </w:p>
    <w:p w:rsidR="008545B9" w:rsidRPr="00DF7F21" w:rsidRDefault="008545B9" w:rsidP="008545B9">
      <w:pPr>
        <w:pStyle w:val="Rule"/>
      </w:pPr>
      <w:r w:rsidRPr="00DF7F21">
        <w:t>11 NCAC 23B .0307</w:t>
      </w:r>
      <w:r w:rsidRPr="00DF7F21">
        <w:tab/>
        <w:t>MOTIONS BEFORE THE FULL COMMISSION</w:t>
      </w:r>
    </w:p>
    <w:p w:rsidR="008545B9" w:rsidRPr="00DF7F21" w:rsidRDefault="008545B9" w:rsidP="008545B9">
      <w:pPr>
        <w:pStyle w:val="Paragraph"/>
      </w:pPr>
      <w:r w:rsidRPr="00DF7F21">
        <w:t xml:space="preserve">(a)  After notice of appeal has been given to the Full Commission, any motions related to the claim before the Full Commission shall be </w:t>
      </w:r>
      <w:r w:rsidRPr="00DF7F21">
        <w:rPr>
          <w:u w:val="single"/>
        </w:rPr>
        <w:t>in writing and</w:t>
      </w:r>
      <w:r w:rsidRPr="00DF7F21">
        <w:t xml:space="preserve"> filed with the Full Commission, with </w:t>
      </w:r>
      <w:r w:rsidRPr="00DF7F21">
        <w:rPr>
          <w:strike/>
        </w:rPr>
        <w:t>service on</w:t>
      </w:r>
      <w:r w:rsidRPr="00DF7F21">
        <w:t xml:space="preserve"> </w:t>
      </w:r>
      <w:r w:rsidRPr="00DF7F21">
        <w:rPr>
          <w:u w:val="single"/>
        </w:rPr>
        <w:t>a statement confirming that copies have been provided to</w:t>
      </w:r>
      <w:r w:rsidRPr="00DF7F21">
        <w:t xml:space="preserve"> the other parties. </w:t>
      </w:r>
      <w:r w:rsidRPr="00DF7F21">
        <w:rPr>
          <w:u w:val="single"/>
        </w:rPr>
        <w:t>A Motion for a New Hearing must be supported by an Affidavit.</w:t>
      </w:r>
    </w:p>
    <w:p w:rsidR="008545B9" w:rsidRPr="00DF7F21" w:rsidRDefault="008545B9" w:rsidP="008545B9">
      <w:pPr>
        <w:pStyle w:val="Paragraph"/>
      </w:pPr>
      <w:r w:rsidRPr="00DF7F21">
        <w:t xml:space="preserve">(b)  </w:t>
      </w:r>
      <w:r w:rsidRPr="00DF7F21">
        <w:rPr>
          <w:strike/>
        </w:rPr>
        <w:t>A Motion for a New Hearing must be filed in writing, and supported by Affidavit.</w:t>
      </w:r>
      <w:r w:rsidRPr="00DF7F21">
        <w:t xml:space="preserve"> Motions related to the issues </w:t>
      </w:r>
      <w:r w:rsidRPr="00DF7F21">
        <w:rPr>
          <w:strike/>
        </w:rPr>
        <w:t>for review</w:t>
      </w:r>
      <w:r w:rsidRPr="00DF7F21">
        <w:t xml:space="preserve"> </w:t>
      </w:r>
      <w:r w:rsidRPr="00DF7F21">
        <w:rPr>
          <w:u w:val="single"/>
        </w:rPr>
        <w:lastRenderedPageBreak/>
        <w:t>on appeal,</w:t>
      </w:r>
      <w:r w:rsidRPr="00DF7F21">
        <w:t xml:space="preserve"> including motions for new trial, to amend the record, or to take additional evidence, filed during the pendency of an appeal to the Full Commission shall be argued before the Full Commission at the time of the hearing of the appeal.</w:t>
      </w:r>
    </w:p>
    <w:p w:rsidR="008545B9" w:rsidRPr="00DF7F21" w:rsidRDefault="008545B9" w:rsidP="008545B9">
      <w:pPr>
        <w:pStyle w:val="Base"/>
      </w:pPr>
    </w:p>
    <w:p w:rsidR="008545B9" w:rsidRPr="00DF7F21" w:rsidRDefault="008545B9" w:rsidP="008545B9">
      <w:pPr>
        <w:pStyle w:val="HistoryAuthority"/>
      </w:pPr>
      <w:r w:rsidRPr="00DF7F21">
        <w:t>Authority G.S. 143-296; 143-300</w:t>
      </w:r>
      <w:r>
        <w:t>.</w:t>
      </w:r>
    </w:p>
    <w:p w:rsidR="008545B9" w:rsidRPr="00DF7F21" w:rsidRDefault="008545B9" w:rsidP="008545B9">
      <w:pPr>
        <w:pStyle w:val="Base"/>
      </w:pPr>
    </w:p>
    <w:p w:rsidR="008545B9" w:rsidRPr="00D00BAA" w:rsidRDefault="008545B9" w:rsidP="008545B9">
      <w:pPr>
        <w:pStyle w:val="Rule"/>
      </w:pPr>
      <w:r w:rsidRPr="00D00BAA">
        <w:t>11 NCAC 23B .0308</w:t>
      </w:r>
      <w:r w:rsidRPr="00D00BAA">
        <w:tab/>
        <w:t>STAYS</w:t>
      </w:r>
    </w:p>
    <w:p w:rsidR="008545B9" w:rsidRPr="00D00BAA" w:rsidRDefault="008545B9" w:rsidP="008545B9">
      <w:pPr>
        <w:pStyle w:val="Paragraph"/>
      </w:pPr>
      <w:r w:rsidRPr="00D00BAA">
        <w:t xml:space="preserve">When a case is appealed to the Full Commission, all </w:t>
      </w:r>
      <w:r w:rsidRPr="00D00BAA">
        <w:rPr>
          <w:strike/>
        </w:rPr>
        <w:t>orders, opinion and awards,</w:t>
      </w:r>
      <w:r w:rsidRPr="00D00BAA">
        <w:t xml:space="preserve"> </w:t>
      </w:r>
      <w:r w:rsidRPr="00D00BAA">
        <w:rPr>
          <w:u w:val="single"/>
        </w:rPr>
        <w:t>Orders</w:t>
      </w:r>
      <w:r w:rsidRPr="00D00BAA">
        <w:t xml:space="preserve"> or </w:t>
      </w:r>
      <w:r w:rsidRPr="00D00BAA">
        <w:rPr>
          <w:strike/>
        </w:rPr>
        <w:t>decision and orders</w:t>
      </w:r>
      <w:r w:rsidRPr="00D00BAA">
        <w:t xml:space="preserve"> </w:t>
      </w:r>
      <w:r w:rsidRPr="00D00BAA">
        <w:rPr>
          <w:u w:val="single"/>
        </w:rPr>
        <w:t>Decision and Orders</w:t>
      </w:r>
      <w:r w:rsidRPr="00D00BAA">
        <w:t xml:space="preserve"> of a Deputy Commissioner are stayed pending appeal.</w:t>
      </w:r>
    </w:p>
    <w:p w:rsidR="008545B9" w:rsidRPr="00D00BAA" w:rsidRDefault="008545B9" w:rsidP="008545B9">
      <w:pPr>
        <w:pStyle w:val="Base"/>
      </w:pPr>
    </w:p>
    <w:p w:rsidR="008545B9" w:rsidRPr="00D00BAA" w:rsidRDefault="008545B9" w:rsidP="008545B9">
      <w:pPr>
        <w:pStyle w:val="HistoryAuthority"/>
      </w:pPr>
      <w:r w:rsidRPr="00D00BAA">
        <w:t>Authority G.S. 143-292; 143-296; 143-300</w:t>
      </w:r>
      <w:r>
        <w:t>.</w:t>
      </w:r>
    </w:p>
    <w:p w:rsidR="008545B9" w:rsidRPr="00D00BAA" w:rsidRDefault="008545B9" w:rsidP="008545B9">
      <w:pPr>
        <w:pStyle w:val="Base"/>
      </w:pPr>
    </w:p>
    <w:p w:rsidR="008545B9" w:rsidRPr="009C129C" w:rsidRDefault="008545B9" w:rsidP="008545B9">
      <w:pPr>
        <w:pStyle w:val="Rule"/>
      </w:pPr>
      <w:r w:rsidRPr="009C129C">
        <w:t>11 NCAC 23B .0310</w:t>
      </w:r>
      <w:r w:rsidRPr="009C129C">
        <w:tab/>
      </w:r>
      <w:r w:rsidRPr="009C129C">
        <w:rPr>
          <w:strike/>
        </w:rPr>
        <w:t>WAIVER OF</w:t>
      </w:r>
      <w:r w:rsidRPr="009C129C">
        <w:t xml:space="preserve"> ORAL ARGUMENT</w:t>
      </w:r>
    </w:p>
    <w:p w:rsidR="008545B9" w:rsidRPr="0027753E" w:rsidRDefault="008545B9" w:rsidP="008545B9">
      <w:pPr>
        <w:pStyle w:val="Paragraph"/>
        <w:rPr>
          <w:strike/>
        </w:rPr>
      </w:pPr>
      <w:r w:rsidRPr="0027753E">
        <w:rPr>
          <w:strike/>
        </w:rPr>
        <w:t xml:space="preserve">Upon the request of a party or its own motion, the Commission may waive oral argument in the interests of justice or to promote judicial economy. In the event of such waiver, the Full Commission shall file an award, based on the record and briefs. </w:t>
      </w:r>
    </w:p>
    <w:p w:rsidR="008545B9" w:rsidRPr="0027753E" w:rsidRDefault="008545B9" w:rsidP="008545B9">
      <w:pPr>
        <w:pStyle w:val="Paragraph"/>
        <w:rPr>
          <w:u w:val="single"/>
        </w:rPr>
      </w:pPr>
      <w:r w:rsidRPr="0027753E">
        <w:rPr>
          <w:u w:val="single"/>
        </w:rPr>
        <w:t>(a)</w:t>
      </w:r>
      <w:r>
        <w:rPr>
          <w:u w:val="single"/>
        </w:rPr>
        <w:t xml:space="preserve"> </w:t>
      </w:r>
      <w:r w:rsidRPr="0027753E">
        <w:rPr>
          <w:u w:val="single"/>
        </w:rPr>
        <w:t xml:space="preserve"> A party may waive oral argument at any time with approval of the Commission. Upon the request of a party or on its own initiative, the Commission may review the case and file an Order or Decision and Order without oral argument.</w:t>
      </w:r>
    </w:p>
    <w:p w:rsidR="008545B9" w:rsidRPr="0027753E" w:rsidRDefault="008545B9" w:rsidP="008545B9">
      <w:pPr>
        <w:pStyle w:val="Paragraph"/>
        <w:rPr>
          <w:u w:val="single"/>
        </w:rPr>
      </w:pPr>
      <w:r w:rsidRPr="0027753E">
        <w:rPr>
          <w:u w:val="single"/>
        </w:rPr>
        <w:t xml:space="preserve">(b) </w:t>
      </w:r>
      <w:r>
        <w:rPr>
          <w:u w:val="single"/>
        </w:rPr>
        <w:t xml:space="preserve"> </w:t>
      </w:r>
      <w:r w:rsidRPr="0027753E">
        <w:rPr>
          <w:u w:val="single"/>
        </w:rPr>
        <w:t xml:space="preserve">When presenting oral argument, each appellant(s) shall have </w:t>
      </w:r>
      <w:r>
        <w:rPr>
          <w:u w:val="single"/>
        </w:rPr>
        <w:t>20</w:t>
      </w:r>
      <w:r w:rsidRPr="0027753E">
        <w:rPr>
          <w:u w:val="single"/>
        </w:rPr>
        <w:t xml:space="preserve"> minutes to present oral argument and may reserve any amount of the </w:t>
      </w:r>
      <w:r>
        <w:rPr>
          <w:u w:val="single"/>
        </w:rPr>
        <w:t>20</w:t>
      </w:r>
      <w:r w:rsidRPr="0027753E">
        <w:rPr>
          <w:u w:val="single"/>
        </w:rPr>
        <w:t xml:space="preserve">-minute total allotment for rebuttal, unless otherwise specified by Order of the Commission. Each appellee(s) shall also have </w:t>
      </w:r>
      <w:r>
        <w:rPr>
          <w:u w:val="single"/>
        </w:rPr>
        <w:t>20</w:t>
      </w:r>
      <w:r w:rsidRPr="0027753E">
        <w:rPr>
          <w:u w:val="single"/>
        </w:rPr>
        <w:t xml:space="preserve"> minutes to present oral argument, unless otherwise specified by Order of the Commission; however, the appellee(s) may not reserve rebuttal time. In the case of cross-appeals, each appealing party may reserve rebuttal time.</w:t>
      </w:r>
    </w:p>
    <w:p w:rsidR="008545B9" w:rsidRPr="0027753E" w:rsidRDefault="008545B9" w:rsidP="008545B9">
      <w:pPr>
        <w:pStyle w:val="Paragraph"/>
        <w:rPr>
          <w:u w:val="single"/>
        </w:rPr>
      </w:pPr>
      <w:r w:rsidRPr="0027753E">
        <w:rPr>
          <w:u w:val="single"/>
        </w:rPr>
        <w:t xml:space="preserve">(c) </w:t>
      </w:r>
      <w:r>
        <w:rPr>
          <w:u w:val="single"/>
        </w:rPr>
        <w:t xml:space="preserve"> </w:t>
      </w:r>
      <w:r w:rsidRPr="0027753E">
        <w:rPr>
          <w:u w:val="single"/>
        </w:rPr>
        <w:t xml:space="preserve">Any party may request additional time to present oral argument in excess of the standard twenty-minute allowance. Such requests shall be made in writing and submitted to the Full Commission no less than </w:t>
      </w:r>
      <w:r>
        <w:rPr>
          <w:u w:val="single"/>
        </w:rPr>
        <w:t>10</w:t>
      </w:r>
      <w:r w:rsidRPr="0027753E">
        <w:rPr>
          <w:u w:val="single"/>
        </w:rPr>
        <w:t xml:space="preserve"> days prior to the scheduled hearing date. The written request for additional time shall state with specificity the reason(s) for the request of additional time and the amount of additional time requested.</w:t>
      </w:r>
    </w:p>
    <w:p w:rsidR="008545B9" w:rsidRPr="0027753E" w:rsidRDefault="008545B9" w:rsidP="008545B9">
      <w:pPr>
        <w:pStyle w:val="Paragraph"/>
        <w:rPr>
          <w:u w:val="single"/>
        </w:rPr>
      </w:pPr>
      <w:r w:rsidRPr="0027753E">
        <w:rPr>
          <w:u w:val="single"/>
        </w:rPr>
        <w:t>(d)</w:t>
      </w:r>
      <w:r>
        <w:rPr>
          <w:u w:val="single"/>
        </w:rPr>
        <w:t xml:space="preserve"> </w:t>
      </w:r>
      <w:r w:rsidRPr="0027753E">
        <w:rPr>
          <w:u w:val="single"/>
        </w:rPr>
        <w:t xml:space="preserve"> If any party fails to appear before the Full Commission upon the call of the case, the Commission may disallow the party's right to present oral argument. If neither party appears upon the call of </w:t>
      </w:r>
      <w:r w:rsidRPr="0027753E">
        <w:rPr>
          <w:u w:val="single"/>
        </w:rPr>
        <w:t>the case, the Full Commission may decide the case upon the record and briefs on appeal, unless otherwise ordered.</w:t>
      </w:r>
    </w:p>
    <w:p w:rsidR="008545B9" w:rsidRPr="0027753E" w:rsidRDefault="008545B9" w:rsidP="008545B9">
      <w:pPr>
        <w:pStyle w:val="Paragraph"/>
        <w:rPr>
          <w:u w:val="single"/>
        </w:rPr>
      </w:pPr>
      <w:r w:rsidRPr="0027753E">
        <w:rPr>
          <w:u w:val="single"/>
        </w:rPr>
        <w:t>(e)</w:t>
      </w:r>
      <w:r>
        <w:rPr>
          <w:u w:val="single"/>
        </w:rPr>
        <w:t xml:space="preserve"> </w:t>
      </w:r>
      <w:r w:rsidRPr="0027753E">
        <w:rPr>
          <w:u w:val="single"/>
        </w:rPr>
        <w:t xml:space="preserve"> Parties shall not discuss matters outside the record, assert personal opinions or relate personal experiences, or attribute wrongful acts or motives to opposing counsel or members of the Commission.</w:t>
      </w:r>
    </w:p>
    <w:p w:rsidR="008545B9" w:rsidRPr="009C129C" w:rsidRDefault="008545B9" w:rsidP="008545B9">
      <w:pPr>
        <w:pStyle w:val="Base"/>
      </w:pPr>
    </w:p>
    <w:p w:rsidR="008545B9" w:rsidRPr="009C129C" w:rsidRDefault="008545B9" w:rsidP="008545B9">
      <w:pPr>
        <w:pStyle w:val="HistoryAuthority"/>
      </w:pPr>
      <w:r w:rsidRPr="009C129C">
        <w:t>Authority G.S. 143-292; 143-296; 143-300</w:t>
      </w:r>
      <w:r>
        <w:t>.</w:t>
      </w:r>
    </w:p>
    <w:p w:rsidR="008545B9" w:rsidRPr="009C129C" w:rsidRDefault="008545B9" w:rsidP="008545B9">
      <w:pPr>
        <w:pStyle w:val="Base"/>
      </w:pPr>
    </w:p>
    <w:p w:rsidR="008545B9" w:rsidRDefault="008545B9" w:rsidP="008545B9">
      <w:pPr>
        <w:pStyle w:val="Section"/>
      </w:pPr>
      <w:r>
        <w:t>SECTION .0400 - APPEALS TO THE COURT OF APPEALS</w:t>
      </w:r>
    </w:p>
    <w:p w:rsidR="008545B9" w:rsidRPr="00091298" w:rsidRDefault="008545B9" w:rsidP="008545B9">
      <w:pPr>
        <w:pStyle w:val="Base"/>
      </w:pPr>
    </w:p>
    <w:p w:rsidR="008545B9" w:rsidRPr="00091298" w:rsidRDefault="008545B9" w:rsidP="008545B9">
      <w:pPr>
        <w:pStyle w:val="Rule"/>
      </w:pPr>
      <w:r w:rsidRPr="00091298">
        <w:t>11 NCAC 23B .0402</w:t>
      </w:r>
      <w:r w:rsidRPr="00091298">
        <w:tab/>
        <w:t>STAYS</w:t>
      </w:r>
    </w:p>
    <w:p w:rsidR="008545B9" w:rsidRPr="00091298" w:rsidRDefault="008545B9" w:rsidP="008545B9">
      <w:pPr>
        <w:pStyle w:val="Paragraph"/>
      </w:pPr>
      <w:r w:rsidRPr="00091298">
        <w:t xml:space="preserve">When a case is appealed to the Court of Appeals, all </w:t>
      </w:r>
      <w:r w:rsidRPr="00091298">
        <w:rPr>
          <w:strike/>
        </w:rPr>
        <w:t>orders, opinion and awards,</w:t>
      </w:r>
      <w:r w:rsidRPr="00091298">
        <w:t xml:space="preserve"> </w:t>
      </w:r>
      <w:r w:rsidRPr="00091298">
        <w:rPr>
          <w:u w:val="single"/>
        </w:rPr>
        <w:t>Orders</w:t>
      </w:r>
      <w:r w:rsidRPr="00091298">
        <w:t xml:space="preserve"> or </w:t>
      </w:r>
      <w:r w:rsidRPr="00091298">
        <w:rPr>
          <w:strike/>
        </w:rPr>
        <w:t>decision and orders</w:t>
      </w:r>
      <w:r w:rsidRPr="00091298">
        <w:t xml:space="preserve"> </w:t>
      </w:r>
      <w:r w:rsidRPr="00091298">
        <w:rPr>
          <w:u w:val="single"/>
        </w:rPr>
        <w:t>Decision and Orders</w:t>
      </w:r>
      <w:r w:rsidRPr="00091298">
        <w:t xml:space="preserve"> of the Full Commission are stayed pending appeal.</w:t>
      </w:r>
    </w:p>
    <w:p w:rsidR="008545B9" w:rsidRPr="00091298" w:rsidRDefault="008545B9" w:rsidP="008545B9">
      <w:pPr>
        <w:pStyle w:val="Base"/>
      </w:pPr>
    </w:p>
    <w:p w:rsidR="008545B9" w:rsidRDefault="008545B9" w:rsidP="008545B9">
      <w:pPr>
        <w:pStyle w:val="HistoryAuthority"/>
      </w:pPr>
      <w:r w:rsidRPr="00091298">
        <w:t>Authority G.S. 143-292; 143-294; 143-296; 143-300</w:t>
      </w:r>
      <w:r>
        <w:t>.</w:t>
      </w:r>
    </w:p>
    <w:p w:rsidR="00307C9D" w:rsidRPr="00091298" w:rsidRDefault="00307C9D" w:rsidP="008545B9">
      <w:pPr>
        <w:pStyle w:val="HistoryAuthority"/>
      </w:pPr>
    </w:p>
    <w:p w:rsidR="008545B9" w:rsidRPr="00C71807" w:rsidRDefault="008545B9" w:rsidP="008545B9">
      <w:pPr>
        <w:pStyle w:val="Section"/>
      </w:pPr>
      <w:r w:rsidRPr="00C71807">
        <w:t>SECTION .0500 – RULES OF THE COMMISSION</w:t>
      </w:r>
    </w:p>
    <w:p w:rsidR="008545B9" w:rsidRPr="00C71807" w:rsidRDefault="008545B9" w:rsidP="008545B9">
      <w:pPr>
        <w:pStyle w:val="Base"/>
      </w:pPr>
    </w:p>
    <w:p w:rsidR="008545B9" w:rsidRPr="00C71807" w:rsidRDefault="008545B9" w:rsidP="008545B9">
      <w:pPr>
        <w:pStyle w:val="Rule"/>
      </w:pPr>
      <w:r w:rsidRPr="00C71807">
        <w:t>11 NCAC 23B .0501</w:t>
      </w:r>
      <w:r w:rsidRPr="00C71807">
        <w:tab/>
        <w:t>WAIVER of Rules</w:t>
      </w:r>
    </w:p>
    <w:p w:rsidR="008545B9" w:rsidRPr="00C71807" w:rsidRDefault="008545B9" w:rsidP="008545B9">
      <w:pPr>
        <w:pStyle w:val="Paragraph"/>
      </w:pPr>
      <w:r w:rsidRPr="00C71807">
        <w:t xml:space="preserve">In the interests of justice or to promote judicial economy, the Commission may, except as otherwise provided by the rules in this Subchapter, waive or vary the requirements or provisions of any of the rules in this Subchapter in a case pending before the Commission upon </w:t>
      </w:r>
      <w:r w:rsidRPr="00C71807">
        <w:rPr>
          <w:strike/>
        </w:rPr>
        <w:t>written application</w:t>
      </w:r>
      <w:r w:rsidRPr="00C71807">
        <w:t xml:space="preserve"> </w:t>
      </w:r>
      <w:r w:rsidRPr="00C71807">
        <w:rPr>
          <w:u w:val="single"/>
        </w:rPr>
        <w:t>request</w:t>
      </w:r>
      <w:r w:rsidRPr="00C71807">
        <w:t xml:space="preserve"> of a party or upon its own initiative only if the </w:t>
      </w:r>
      <w:r w:rsidRPr="00C71807">
        <w:rPr>
          <w:strike/>
        </w:rPr>
        <w:t>employee</w:t>
      </w:r>
      <w:r w:rsidRPr="00C71807">
        <w:t xml:space="preserve"> </w:t>
      </w:r>
      <w:r w:rsidRPr="00C71807">
        <w:rPr>
          <w:u w:val="single"/>
        </w:rPr>
        <w:t>plaintiff</w:t>
      </w:r>
      <w:r w:rsidRPr="00C71807">
        <w:t xml:space="preserve"> is not represented by counsel.</w:t>
      </w:r>
      <w:r>
        <w:t xml:space="preserve"> </w:t>
      </w:r>
      <w:r w:rsidRPr="00C71807">
        <w:t>Factors the Commission shall use in determining whether to grant the waiver are:</w:t>
      </w:r>
    </w:p>
    <w:p w:rsidR="008545B9" w:rsidRPr="00C71807" w:rsidRDefault="008545B9" w:rsidP="008545B9">
      <w:pPr>
        <w:pStyle w:val="Item"/>
        <w:tabs>
          <w:tab w:val="clear" w:pos="1800"/>
        </w:tabs>
        <w:rPr>
          <w:snapToGrid w:val="0"/>
        </w:rPr>
      </w:pPr>
      <w:r w:rsidRPr="00C71807">
        <w:rPr>
          <w:snapToGrid w:val="0"/>
        </w:rPr>
        <w:t>(1)</w:t>
      </w:r>
      <w:r w:rsidRPr="00C71807">
        <w:rPr>
          <w:snapToGrid w:val="0"/>
        </w:rPr>
        <w:tab/>
        <w:t>the necessity of a waiver;</w:t>
      </w:r>
    </w:p>
    <w:p w:rsidR="008545B9" w:rsidRPr="00C71807" w:rsidRDefault="008545B9" w:rsidP="008545B9">
      <w:pPr>
        <w:pStyle w:val="Item"/>
        <w:tabs>
          <w:tab w:val="clear" w:pos="1800"/>
        </w:tabs>
        <w:rPr>
          <w:snapToGrid w:val="0"/>
        </w:rPr>
      </w:pPr>
      <w:r w:rsidRPr="00C71807">
        <w:rPr>
          <w:snapToGrid w:val="0"/>
        </w:rPr>
        <w:t>(2)</w:t>
      </w:r>
      <w:r w:rsidRPr="00C71807">
        <w:rPr>
          <w:snapToGrid w:val="0"/>
        </w:rPr>
        <w:tab/>
        <w:t>the party's responsibility for the conditions creating the need for a waiver;</w:t>
      </w:r>
    </w:p>
    <w:p w:rsidR="008545B9" w:rsidRPr="00C71807" w:rsidRDefault="008545B9" w:rsidP="008545B9">
      <w:pPr>
        <w:pStyle w:val="Item"/>
        <w:tabs>
          <w:tab w:val="clear" w:pos="1800"/>
        </w:tabs>
        <w:rPr>
          <w:snapToGrid w:val="0"/>
        </w:rPr>
      </w:pPr>
      <w:r w:rsidRPr="00C71807">
        <w:rPr>
          <w:snapToGrid w:val="0"/>
        </w:rPr>
        <w:t>(3)</w:t>
      </w:r>
      <w:r w:rsidRPr="00C71807">
        <w:rPr>
          <w:snapToGrid w:val="0"/>
        </w:rPr>
        <w:tab/>
        <w:t>the party's prior requests for a waiver;</w:t>
      </w:r>
    </w:p>
    <w:p w:rsidR="008545B9" w:rsidRPr="00C71807" w:rsidRDefault="008545B9" w:rsidP="008545B9">
      <w:pPr>
        <w:pStyle w:val="Item"/>
        <w:tabs>
          <w:tab w:val="clear" w:pos="1800"/>
        </w:tabs>
        <w:rPr>
          <w:snapToGrid w:val="0"/>
        </w:rPr>
      </w:pPr>
      <w:r w:rsidRPr="00C71807">
        <w:rPr>
          <w:snapToGrid w:val="0"/>
        </w:rPr>
        <w:t>(4)</w:t>
      </w:r>
      <w:r w:rsidRPr="00C71807">
        <w:rPr>
          <w:snapToGrid w:val="0"/>
        </w:rPr>
        <w:tab/>
        <w:t>the precedential value of such a waiver;</w:t>
      </w:r>
    </w:p>
    <w:p w:rsidR="008545B9" w:rsidRPr="00C71807" w:rsidRDefault="008545B9" w:rsidP="008545B9">
      <w:pPr>
        <w:pStyle w:val="Item"/>
        <w:tabs>
          <w:tab w:val="clear" w:pos="1800"/>
        </w:tabs>
        <w:rPr>
          <w:snapToGrid w:val="0"/>
        </w:rPr>
      </w:pPr>
      <w:r w:rsidRPr="00C71807">
        <w:rPr>
          <w:snapToGrid w:val="0"/>
        </w:rPr>
        <w:t>(5)</w:t>
      </w:r>
      <w:r w:rsidRPr="00C71807">
        <w:rPr>
          <w:snapToGrid w:val="0"/>
        </w:rPr>
        <w:tab/>
        <w:t>notice to and opposition by the opposing parties; and</w:t>
      </w:r>
    </w:p>
    <w:p w:rsidR="008545B9" w:rsidRPr="00C71807" w:rsidRDefault="008545B9" w:rsidP="008545B9">
      <w:pPr>
        <w:pStyle w:val="Item"/>
        <w:tabs>
          <w:tab w:val="clear" w:pos="1800"/>
        </w:tabs>
        <w:rPr>
          <w:snapToGrid w:val="0"/>
        </w:rPr>
      </w:pPr>
      <w:r w:rsidRPr="00C71807">
        <w:rPr>
          <w:snapToGrid w:val="0"/>
        </w:rPr>
        <w:t>(6)</w:t>
      </w:r>
      <w:r w:rsidRPr="00C71807">
        <w:rPr>
          <w:snapToGrid w:val="0"/>
        </w:rPr>
        <w:tab/>
        <w:t>the harm to the party if the waiver is not granted.</w:t>
      </w:r>
    </w:p>
    <w:p w:rsidR="008545B9" w:rsidRPr="00C71807" w:rsidRDefault="008545B9" w:rsidP="008545B9">
      <w:pPr>
        <w:pStyle w:val="Base"/>
      </w:pPr>
    </w:p>
    <w:p w:rsidR="008545B9" w:rsidRPr="00C71807" w:rsidRDefault="008545B9" w:rsidP="008545B9">
      <w:pPr>
        <w:pStyle w:val="HistoryAuthority"/>
      </w:pPr>
      <w:r w:rsidRPr="00C71807">
        <w:t>Authority G.S. 143-291; 143-300</w:t>
      </w:r>
      <w:r>
        <w:t>.</w:t>
      </w:r>
    </w:p>
    <w:p w:rsidR="00E807D8" w:rsidRDefault="00E807D8" w:rsidP="008545B9">
      <w:pPr>
        <w:pStyle w:val="Base"/>
        <w:sectPr w:rsidR="00E807D8">
          <w:type w:val="continuous"/>
          <w:pgSz w:w="12240" w:h="15840"/>
          <w:pgMar w:top="360" w:right="720" w:bottom="360" w:left="720" w:header="360" w:footer="360" w:gutter="0"/>
          <w:cols w:num="2" w:space="360"/>
        </w:sectPr>
      </w:pPr>
    </w:p>
    <w:p w:rsidR="008545B9" w:rsidRPr="00C71807" w:rsidRDefault="008545B9" w:rsidP="008545B9">
      <w:pPr>
        <w:pStyle w:val="Base"/>
      </w:pPr>
    </w:p>
    <w:p w:rsidR="008545B9" w:rsidRDefault="008545B9" w:rsidP="008545B9">
      <w:pPr>
        <w:pStyle w:val="SubChapter"/>
      </w:pPr>
      <w:r>
        <w:t>SUBCHAPTER 23L – INDUSTRIAL COMMISSION FORMS</w:t>
      </w:r>
    </w:p>
    <w:p w:rsidR="008545B9" w:rsidRDefault="008545B9" w:rsidP="008545B9">
      <w:pPr>
        <w:pStyle w:val="Base"/>
      </w:pPr>
    </w:p>
    <w:p w:rsidR="008545B9" w:rsidRDefault="008545B9" w:rsidP="008545B9">
      <w:pPr>
        <w:pStyle w:val="Section"/>
      </w:pPr>
      <w:r>
        <w:t>SECTION .0100 – WORKERS’ COMPENSATION FORMS</w:t>
      </w:r>
    </w:p>
    <w:p w:rsidR="008545B9" w:rsidRPr="00BC71A5" w:rsidRDefault="008545B9" w:rsidP="008545B9">
      <w:pPr>
        <w:pStyle w:val="Base"/>
      </w:pPr>
    </w:p>
    <w:p w:rsidR="008545B9" w:rsidRPr="00BC71A5" w:rsidRDefault="008545B9" w:rsidP="008545B9">
      <w:pPr>
        <w:pStyle w:val="Rule"/>
      </w:pPr>
      <w:r w:rsidRPr="00BC71A5">
        <w:t>11 NCAC 23L .0105</w:t>
      </w:r>
      <w:r w:rsidRPr="00BC71A5">
        <w:tab/>
        <w:t>Form T-42 – Application for Appointment of Guardian Ad Litem</w:t>
      </w:r>
    </w:p>
    <w:p w:rsidR="008545B9" w:rsidRPr="00BC71A5" w:rsidRDefault="008545B9" w:rsidP="008545B9">
      <w:pPr>
        <w:pStyle w:val="Paragraph"/>
      </w:pPr>
      <w:r w:rsidRPr="00BC71A5">
        <w:rPr>
          <w:u w:val="single"/>
        </w:rPr>
        <w:t>(a)  Persons seeking to appear on behalf of an infant or incompetent shall apply on a Form T-42, Application for Appointment of Guardian Ad Litem, in accordance with Rule 11 NCAC 23B .0203.</w:t>
      </w:r>
      <w:r>
        <w:rPr>
          <w:u w:val="single"/>
        </w:rPr>
        <w:t xml:space="preserve"> </w:t>
      </w:r>
      <w:r w:rsidRPr="00BC71A5">
        <w:rPr>
          <w:u w:val="single"/>
        </w:rPr>
        <w:t>The Form 7-42, Application for Appointment of Guardian Ad Litem, shall read as follows:</w:t>
      </w:r>
    </w:p>
    <w:p w:rsidR="008545B9" w:rsidRPr="00BC71A5" w:rsidRDefault="008545B9" w:rsidP="008545B9">
      <w:pPr>
        <w:pStyle w:val="Base"/>
      </w:pPr>
    </w:p>
    <w:p w:rsidR="008545B9" w:rsidRPr="00BC71A5" w:rsidRDefault="008545B9" w:rsidP="008545B9">
      <w:pPr>
        <w:pStyle w:val="Paragraph"/>
      </w:pPr>
      <w:r w:rsidRPr="00BC71A5">
        <w:rPr>
          <w:u w:val="single"/>
        </w:rPr>
        <w:t>North Carolina Industrial Commission</w:t>
      </w:r>
    </w:p>
    <w:p w:rsidR="008545B9" w:rsidRPr="00BC71A5" w:rsidRDefault="008545B9" w:rsidP="008545B9">
      <w:pPr>
        <w:pStyle w:val="Paragraph"/>
      </w:pPr>
      <w:r w:rsidRPr="00BC71A5">
        <w:rPr>
          <w:u w:val="single"/>
        </w:rPr>
        <w:t>IC File # T- __________</w:t>
      </w:r>
    </w:p>
    <w:p w:rsidR="008545B9" w:rsidRPr="00BC71A5" w:rsidRDefault="008545B9" w:rsidP="008545B9">
      <w:pPr>
        <w:pStyle w:val="Paragraph"/>
      </w:pPr>
      <w:r w:rsidRPr="00BC71A5">
        <w:rPr>
          <w:u w:val="single"/>
        </w:rPr>
        <w:t>Application for Appointment of Guardian Ad Litem</w:t>
      </w:r>
    </w:p>
    <w:p w:rsidR="008545B9" w:rsidRPr="00BC71A5" w:rsidRDefault="008545B9" w:rsidP="008545B9">
      <w:pPr>
        <w:pStyle w:val="Paragraph"/>
      </w:pPr>
      <w:r w:rsidRPr="00BC71A5">
        <w:rPr>
          <w:u w:val="single"/>
        </w:rPr>
        <w:t>The use of this Form is required under Rule 11 NCAC 23B .0203</w:t>
      </w:r>
    </w:p>
    <w:p w:rsidR="008545B9" w:rsidRPr="00BC71A5" w:rsidRDefault="008545B9" w:rsidP="008545B9">
      <w:pPr>
        <w:pStyle w:val="Base"/>
      </w:pPr>
    </w:p>
    <w:p w:rsidR="008545B9" w:rsidRPr="00BC71A5" w:rsidRDefault="008545B9" w:rsidP="008545B9">
      <w:pPr>
        <w:pStyle w:val="Paragraph"/>
      </w:pPr>
      <w:r w:rsidRPr="00BC71A5">
        <w:rPr>
          <w:u w:val="single"/>
        </w:rPr>
        <w:t>___________ Plaintiff(s) v. _________Defendant(s)</w:t>
      </w:r>
    </w:p>
    <w:p w:rsidR="008545B9" w:rsidRPr="00BC71A5" w:rsidRDefault="008545B9" w:rsidP="008545B9">
      <w:pPr>
        <w:pStyle w:val="Base"/>
      </w:pPr>
    </w:p>
    <w:p w:rsidR="008545B9" w:rsidRPr="00BC71A5" w:rsidRDefault="008545B9" w:rsidP="008545B9">
      <w:pPr>
        <w:pStyle w:val="Paragraph"/>
      </w:pPr>
      <w:r w:rsidRPr="00BC71A5">
        <w:rPr>
          <w:u w:val="single"/>
        </w:rPr>
        <w:t>To the North Carolina Industrial Commission:</w:t>
      </w:r>
    </w:p>
    <w:p w:rsidR="008545B9" w:rsidRPr="00BC71A5" w:rsidRDefault="008545B9" w:rsidP="008545B9">
      <w:pPr>
        <w:pStyle w:val="Base"/>
      </w:pPr>
    </w:p>
    <w:p w:rsidR="008545B9" w:rsidRPr="00BC71A5" w:rsidRDefault="008545B9" w:rsidP="008545B9">
      <w:pPr>
        <w:pStyle w:val="Paragraph"/>
      </w:pPr>
      <w:r w:rsidRPr="00BC71A5">
        <w:rPr>
          <w:u w:val="single"/>
        </w:rPr>
        <w:t>The undersigned __________ respectfully shows unto the North Carolina Industrial Commission that __________ is an __ infant or __ incompetent without general or testamentary guardian in this State, and that by reason thereof can bring an action only by a guardian ad litem; that the infant or incompetent has a cause of action against the defendants on account of the following matter and things:</w:t>
      </w:r>
    </w:p>
    <w:p w:rsidR="008545B9" w:rsidRPr="00BC71A5" w:rsidRDefault="008545B9" w:rsidP="008545B9">
      <w:pPr>
        <w:pStyle w:val="Paragraph"/>
      </w:pPr>
      <w:r w:rsidRPr="00BC71A5">
        <w:rPr>
          <w:u w:val="single"/>
        </w:rPr>
        <w:t>_____________________________________________________________________________________________</w:t>
      </w:r>
    </w:p>
    <w:p w:rsidR="008545B9" w:rsidRPr="00BC71A5" w:rsidRDefault="008545B9" w:rsidP="008545B9">
      <w:pPr>
        <w:pStyle w:val="Paragraph"/>
      </w:pPr>
      <w:r w:rsidRPr="00BC71A5">
        <w:rPr>
          <w:u w:val="single"/>
        </w:rPr>
        <w:t>The undersigned is a reputable person closely connected with the infant or incompetent having the relationship with the infant or incompetent as follows: _______________________________________________________________</w:t>
      </w:r>
    </w:p>
    <w:p w:rsidR="008545B9" w:rsidRPr="00BC71A5" w:rsidRDefault="008545B9" w:rsidP="008545B9">
      <w:pPr>
        <w:pStyle w:val="Base"/>
      </w:pPr>
    </w:p>
    <w:p w:rsidR="008545B9" w:rsidRPr="00BC71A5" w:rsidRDefault="008545B9" w:rsidP="008545B9">
      <w:pPr>
        <w:pStyle w:val="Paragraph"/>
      </w:pPr>
      <w:r w:rsidRPr="00BC71A5">
        <w:rPr>
          <w:u w:val="single"/>
        </w:rPr>
        <w:t>Wherefore, the undersigned prays the Commission that a fit and proper person be appointed Guardian Ad Litem for the infant or incompetent for the purpose of bringing on his or her behalf an action as above set out.</w:t>
      </w:r>
    </w:p>
    <w:p w:rsidR="008545B9" w:rsidRPr="00BC71A5" w:rsidRDefault="008545B9" w:rsidP="008545B9">
      <w:pPr>
        <w:pStyle w:val="Paragraph"/>
      </w:pPr>
      <w:r w:rsidRPr="00BC71A5">
        <w:rPr>
          <w:u w:val="single"/>
        </w:rPr>
        <w:t>Signature of Applicant __________________________________________________ Date____________________</w:t>
      </w:r>
    </w:p>
    <w:p w:rsidR="008545B9" w:rsidRPr="00BC71A5" w:rsidRDefault="008545B9" w:rsidP="008545B9">
      <w:pPr>
        <w:pStyle w:val="Base"/>
      </w:pPr>
    </w:p>
    <w:p w:rsidR="008545B9" w:rsidRPr="00BC71A5" w:rsidRDefault="008545B9" w:rsidP="008545B9">
      <w:pPr>
        <w:pStyle w:val="Part"/>
        <w:tabs>
          <w:tab w:val="clear" w:pos="2520"/>
        </w:tabs>
      </w:pPr>
      <w:r w:rsidRPr="00BC71A5">
        <w:rPr>
          <w:u w:val="single"/>
        </w:rPr>
        <w:t>(Please complete page 2 of form)</w:t>
      </w:r>
    </w:p>
    <w:p w:rsidR="008545B9" w:rsidRPr="00BC71A5" w:rsidRDefault="008545B9" w:rsidP="008545B9">
      <w:pPr>
        <w:pStyle w:val="Base"/>
      </w:pPr>
    </w:p>
    <w:p w:rsidR="008545B9" w:rsidRPr="00BC71A5" w:rsidRDefault="008545B9" w:rsidP="008545B9">
      <w:pPr>
        <w:pStyle w:val="Paragraph"/>
      </w:pPr>
      <w:r w:rsidRPr="00BC71A5">
        <w:rPr>
          <w:u w:val="single"/>
        </w:rPr>
        <w:t>Order Appointing Guardian Ad Litem</w:t>
      </w:r>
    </w:p>
    <w:p w:rsidR="008545B9" w:rsidRPr="00BC71A5" w:rsidRDefault="008545B9" w:rsidP="008545B9">
      <w:pPr>
        <w:pStyle w:val="Base"/>
      </w:pPr>
    </w:p>
    <w:p w:rsidR="008545B9" w:rsidRPr="00BC71A5" w:rsidRDefault="008545B9" w:rsidP="008545B9">
      <w:pPr>
        <w:pStyle w:val="Paragraph"/>
      </w:pPr>
      <w:r w:rsidRPr="00BC71A5">
        <w:rPr>
          <w:u w:val="single"/>
        </w:rPr>
        <w:t>It appearing to the North Carolina Industrial Commission from the above application that ____________________ is an __ infant or __ incompetent having no general or testamentary guardian within this State and that said infant or incompetent appears to have a good cause of action against the defendant(s); and it further appearing to the Commission after due inquiry that ____________________ is a fit and proper person to be appointed guardian ad litem for the infant or incompetent for the purpose of bringing this action on his or her behalf;</w:t>
      </w:r>
    </w:p>
    <w:p w:rsidR="008545B9" w:rsidRPr="00BC71A5" w:rsidRDefault="008545B9" w:rsidP="008545B9">
      <w:pPr>
        <w:pStyle w:val="Paragraph"/>
      </w:pPr>
      <w:r w:rsidRPr="00BC71A5">
        <w:rPr>
          <w:u w:val="single"/>
        </w:rPr>
        <w:t>It is therefore ordered that ____________________ be and is hereby appointed guardian ad litem of ____________________ to bring action on his or her behalf.</w:t>
      </w:r>
    </w:p>
    <w:p w:rsidR="008545B9" w:rsidRPr="00BC71A5" w:rsidRDefault="008545B9" w:rsidP="008545B9">
      <w:pPr>
        <w:pStyle w:val="Base"/>
      </w:pPr>
    </w:p>
    <w:p w:rsidR="008545B9" w:rsidRPr="00BC71A5" w:rsidRDefault="008545B9" w:rsidP="008545B9">
      <w:pPr>
        <w:pStyle w:val="Paragraph"/>
      </w:pPr>
      <w:r w:rsidRPr="00BC71A5">
        <w:rPr>
          <w:u w:val="single"/>
        </w:rPr>
        <w:t>This __________ day of ____________________.</w:t>
      </w:r>
    </w:p>
    <w:p w:rsidR="008545B9" w:rsidRPr="00BC71A5" w:rsidRDefault="008545B9" w:rsidP="008545B9">
      <w:pPr>
        <w:pStyle w:val="Base"/>
      </w:pPr>
    </w:p>
    <w:p w:rsidR="008545B9" w:rsidRPr="00BC71A5" w:rsidRDefault="008545B9" w:rsidP="008545B9">
      <w:pPr>
        <w:pStyle w:val="Paragraph"/>
      </w:pPr>
      <w:r w:rsidRPr="00BC71A5">
        <w:rPr>
          <w:u w:val="single"/>
        </w:rPr>
        <w:t>Commissioner or Deputy Commissioner ____________________</w:t>
      </w:r>
    </w:p>
    <w:p w:rsidR="008545B9" w:rsidRPr="00BC71A5" w:rsidRDefault="008545B9" w:rsidP="008545B9">
      <w:pPr>
        <w:pStyle w:val="Base"/>
      </w:pPr>
    </w:p>
    <w:p w:rsidR="008545B9" w:rsidRPr="00BC71A5" w:rsidRDefault="008545B9" w:rsidP="008545B9">
      <w:pPr>
        <w:pStyle w:val="Paragraph"/>
      </w:pPr>
      <w:r w:rsidRPr="00BC71A5">
        <w:rPr>
          <w:u w:val="single"/>
        </w:rPr>
        <w:t>Please type or print:</w:t>
      </w:r>
    </w:p>
    <w:p w:rsidR="008545B9" w:rsidRPr="00BC71A5" w:rsidRDefault="008545B9" w:rsidP="008545B9">
      <w:pPr>
        <w:pStyle w:val="Base"/>
      </w:pPr>
    </w:p>
    <w:p w:rsidR="008545B9" w:rsidRPr="00BC71A5" w:rsidRDefault="008545B9" w:rsidP="008545B9">
      <w:pPr>
        <w:pStyle w:val="Paragraph"/>
      </w:pPr>
      <w:r w:rsidRPr="00BC71A5">
        <w:rPr>
          <w:u w:val="single"/>
        </w:rPr>
        <w:t>Full name and address of minor or incompetent:</w:t>
      </w:r>
    </w:p>
    <w:p w:rsidR="008545B9" w:rsidRPr="00BC71A5" w:rsidRDefault="008545B9" w:rsidP="008545B9">
      <w:pPr>
        <w:pStyle w:val="Paragraph"/>
      </w:pPr>
      <w:r w:rsidRPr="00BC71A5">
        <w:rPr>
          <w:u w:val="single"/>
        </w:rPr>
        <w:t>_____________________________________________________________________________________________</w:t>
      </w:r>
    </w:p>
    <w:p w:rsidR="008545B9" w:rsidRPr="00BC71A5" w:rsidRDefault="008545B9" w:rsidP="008545B9">
      <w:pPr>
        <w:pStyle w:val="Paragraph"/>
      </w:pPr>
      <w:r w:rsidRPr="00BC71A5">
        <w:rPr>
          <w:u w:val="single"/>
        </w:rPr>
        <w:t>Birth date of minor: ____________________</w:t>
      </w:r>
    </w:p>
    <w:p w:rsidR="008545B9" w:rsidRPr="00BC71A5" w:rsidRDefault="008545B9" w:rsidP="008545B9">
      <w:pPr>
        <w:pStyle w:val="Paragraph"/>
      </w:pPr>
      <w:r w:rsidRPr="00BC71A5">
        <w:rPr>
          <w:u w:val="single"/>
        </w:rPr>
        <w:t>Full name and address of proposed guardian ad litem:</w:t>
      </w:r>
    </w:p>
    <w:p w:rsidR="008545B9" w:rsidRPr="00BC71A5" w:rsidRDefault="008545B9" w:rsidP="008545B9">
      <w:pPr>
        <w:pStyle w:val="Paragraph"/>
      </w:pPr>
      <w:r w:rsidRPr="00BC71A5">
        <w:rPr>
          <w:u w:val="single"/>
        </w:rPr>
        <w:t>_____________________________________________________________________________________________</w:t>
      </w:r>
    </w:p>
    <w:p w:rsidR="008545B9" w:rsidRPr="00BC71A5" w:rsidRDefault="008545B9" w:rsidP="008545B9">
      <w:pPr>
        <w:pStyle w:val="Base"/>
      </w:pPr>
    </w:p>
    <w:p w:rsidR="008545B9" w:rsidRPr="00BC71A5" w:rsidRDefault="008545B9" w:rsidP="008545B9">
      <w:pPr>
        <w:pStyle w:val="Paragraph"/>
      </w:pPr>
      <w:r w:rsidRPr="00BC71A5">
        <w:rPr>
          <w:u w:val="single"/>
        </w:rPr>
        <w:t>Important Information for Parties</w:t>
      </w:r>
    </w:p>
    <w:p w:rsidR="008545B9" w:rsidRPr="00BC71A5" w:rsidRDefault="008545B9" w:rsidP="008545B9">
      <w:pPr>
        <w:pStyle w:val="Paragraph"/>
      </w:pPr>
      <w:r w:rsidRPr="00BC71A5">
        <w:rPr>
          <w:u w:val="single"/>
        </w:rPr>
        <w:t>Parties should take notice of the provisions set forth in Rule 11 NCAC 23B .0203.</w:t>
      </w:r>
    </w:p>
    <w:p w:rsidR="008545B9" w:rsidRPr="00BC71A5" w:rsidRDefault="008545B9" w:rsidP="008545B9">
      <w:pPr>
        <w:pStyle w:val="Base"/>
      </w:pPr>
    </w:p>
    <w:p w:rsidR="008545B9" w:rsidRPr="00BC71A5" w:rsidRDefault="008545B9" w:rsidP="008545B9">
      <w:pPr>
        <w:pStyle w:val="Paragraph"/>
      </w:pPr>
      <w:r w:rsidRPr="00BC71A5">
        <w:rPr>
          <w:u w:val="single"/>
        </w:rPr>
        <w:t>11 NCAC 23B .0203</w:t>
      </w:r>
      <w:r w:rsidRPr="00BC71A5">
        <w:tab/>
      </w:r>
      <w:r w:rsidRPr="00BC71A5">
        <w:rPr>
          <w:u w:val="single"/>
        </w:rPr>
        <w:t>Infants and Incompetents</w:t>
      </w:r>
    </w:p>
    <w:p w:rsidR="008545B9" w:rsidRPr="00BC71A5" w:rsidRDefault="008545B9" w:rsidP="008545B9">
      <w:pPr>
        <w:pStyle w:val="Paragraph"/>
      </w:pPr>
      <w:r w:rsidRPr="00BC71A5">
        <w:rPr>
          <w:u w:val="single"/>
        </w:rPr>
        <w:t>(a)  Persons seeking to appear on behalf of an infant or incompetent, in accordance with G.S. 1A-1, Rule 17, shall apply on a Form T-42 Application for Appointment of Guardian ad Litem.</w:t>
      </w:r>
      <w:r>
        <w:rPr>
          <w:u w:val="single"/>
        </w:rPr>
        <w:t xml:space="preserve"> </w:t>
      </w:r>
      <w:r w:rsidRPr="00BC71A5">
        <w:rPr>
          <w:u w:val="single"/>
        </w:rPr>
        <w:t>The Commission shall appoint a fit and proper person as guardian ad litem, if the Commission determines it to be in the best interest of the minor or incompetent. The Commission shall appoint the guardian ad litem only after due inquiry as to the fitness of the person to be appointed.</w:t>
      </w:r>
    </w:p>
    <w:p w:rsidR="008545B9" w:rsidRPr="00BC71A5" w:rsidRDefault="008545B9" w:rsidP="008545B9">
      <w:pPr>
        <w:pStyle w:val="Paragraph"/>
      </w:pPr>
      <w:r w:rsidRPr="00BC71A5">
        <w:rPr>
          <w:u w:val="single"/>
        </w:rPr>
        <w:t>(b)  The Commission may assess a fee to be paid to an attorney who serves as a guardian ad litem for actual services rendered upon receipt of an affidavit of actual time spent in representation of the minor or incompetent as part of the costs.</w:t>
      </w:r>
    </w:p>
    <w:p w:rsidR="008545B9" w:rsidRPr="00BC71A5" w:rsidRDefault="008545B9" w:rsidP="008545B9">
      <w:pPr>
        <w:pStyle w:val="Base"/>
      </w:pPr>
    </w:p>
    <w:p w:rsidR="008545B9" w:rsidRPr="00BC71A5" w:rsidRDefault="008545B9" w:rsidP="008545B9">
      <w:pPr>
        <w:pStyle w:val="Paragraph"/>
      </w:pPr>
      <w:r w:rsidRPr="00BC71A5">
        <w:rPr>
          <w:u w:val="single"/>
        </w:rPr>
        <w:t>SEND TO:</w:t>
      </w:r>
      <w:r w:rsidRPr="00BC71A5">
        <w:tab/>
      </w:r>
    </w:p>
    <w:p w:rsidR="008545B9" w:rsidRPr="00BC71A5" w:rsidRDefault="008545B9" w:rsidP="008545B9">
      <w:pPr>
        <w:pStyle w:val="Paragraph"/>
      </w:pPr>
      <w:r w:rsidRPr="00BC71A5">
        <w:rPr>
          <w:u w:val="single"/>
        </w:rPr>
        <w:t>dockets@ic.nc.gov</w:t>
      </w:r>
    </w:p>
    <w:p w:rsidR="008545B9" w:rsidRPr="00BC71A5" w:rsidRDefault="008545B9" w:rsidP="008545B9">
      <w:pPr>
        <w:pStyle w:val="Paragraph"/>
      </w:pPr>
      <w:r w:rsidRPr="00BC71A5">
        <w:rPr>
          <w:u w:val="single"/>
        </w:rPr>
        <w:t>Office of the Clerk</w:t>
      </w:r>
    </w:p>
    <w:p w:rsidR="008545B9" w:rsidRPr="00BC71A5" w:rsidRDefault="008545B9" w:rsidP="008545B9">
      <w:pPr>
        <w:pStyle w:val="Paragraph"/>
      </w:pPr>
      <w:r w:rsidRPr="00BC71A5">
        <w:rPr>
          <w:u w:val="single"/>
        </w:rPr>
        <w:t>1236 Mail Service Center</w:t>
      </w:r>
    </w:p>
    <w:p w:rsidR="008545B9" w:rsidRPr="00BC71A5" w:rsidRDefault="008545B9" w:rsidP="008545B9">
      <w:pPr>
        <w:pStyle w:val="Paragraph"/>
      </w:pPr>
      <w:r w:rsidRPr="00BC71A5">
        <w:rPr>
          <w:u w:val="single"/>
        </w:rPr>
        <w:t>Raleigh, NC 27699-1236</w:t>
      </w:r>
    </w:p>
    <w:p w:rsidR="008545B9" w:rsidRPr="00BC71A5" w:rsidRDefault="008545B9" w:rsidP="008545B9">
      <w:pPr>
        <w:pStyle w:val="Paragraph"/>
      </w:pPr>
      <w:r w:rsidRPr="00BC71A5">
        <w:rPr>
          <w:u w:val="single"/>
        </w:rPr>
        <w:t>Main telephone: (919) 807-2500</w:t>
      </w:r>
    </w:p>
    <w:p w:rsidR="008545B9" w:rsidRPr="00BC71A5" w:rsidRDefault="008545B9" w:rsidP="008545B9">
      <w:pPr>
        <w:pStyle w:val="Paragraph"/>
      </w:pPr>
      <w:r w:rsidRPr="00BC71A5">
        <w:rPr>
          <w:u w:val="single"/>
        </w:rPr>
        <w:t>Helpline (800) 688-8349</w:t>
      </w:r>
    </w:p>
    <w:p w:rsidR="008545B9" w:rsidRPr="00BC71A5" w:rsidRDefault="008545B9" w:rsidP="008545B9">
      <w:pPr>
        <w:pStyle w:val="Paragraph"/>
      </w:pPr>
      <w:r w:rsidRPr="00BC71A5">
        <w:rPr>
          <w:u w:val="single"/>
        </w:rPr>
        <w:t>Website: http://www.ic.nc.gov</w:t>
      </w:r>
    </w:p>
    <w:p w:rsidR="008545B9" w:rsidRPr="00BC71A5" w:rsidRDefault="008545B9" w:rsidP="008545B9">
      <w:pPr>
        <w:pStyle w:val="Base"/>
      </w:pPr>
    </w:p>
    <w:p w:rsidR="008545B9" w:rsidRPr="00BC71A5" w:rsidRDefault="008545B9" w:rsidP="008545B9">
      <w:pPr>
        <w:pStyle w:val="Paragraph"/>
      </w:pPr>
      <w:r w:rsidRPr="00BC71A5">
        <w:rPr>
          <w:u w:val="single"/>
        </w:rPr>
        <w:t>FORM T-42</w:t>
      </w:r>
    </w:p>
    <w:p w:rsidR="008545B9" w:rsidRPr="00BC71A5" w:rsidRDefault="008545B9" w:rsidP="008545B9">
      <w:pPr>
        <w:pStyle w:val="Base"/>
      </w:pPr>
    </w:p>
    <w:p w:rsidR="008545B9" w:rsidRPr="00BC71A5" w:rsidRDefault="008545B9" w:rsidP="008545B9">
      <w:pPr>
        <w:pStyle w:val="Paragraph"/>
      </w:pPr>
      <w:r w:rsidRPr="00BC71A5">
        <w:rPr>
          <w:u w:val="single"/>
        </w:rPr>
        <w:lastRenderedPageBreak/>
        <w:t>(b)  A copy of the form described in Paragraph (a) of this Rule can be accessed at http://www.ic.nc.gov/formt42.pdf.</w:t>
      </w:r>
      <w:r>
        <w:rPr>
          <w:u w:val="single"/>
        </w:rPr>
        <w:t xml:space="preserve"> </w:t>
      </w:r>
      <w:r w:rsidRPr="00BC71A5">
        <w:rPr>
          <w:u w:val="single"/>
        </w:rPr>
        <w:t>The form may be reproduced only in the format available at http://www.ic.nc.ogv/forms/formt42.pdf and may not be altered or amended in any way.</w:t>
      </w:r>
    </w:p>
    <w:p w:rsidR="008545B9" w:rsidRPr="00BC71A5" w:rsidRDefault="008545B9" w:rsidP="008545B9">
      <w:pPr>
        <w:pStyle w:val="Base"/>
      </w:pPr>
    </w:p>
    <w:p w:rsidR="008545B9" w:rsidRPr="00BC71A5" w:rsidRDefault="008545B9" w:rsidP="008545B9">
      <w:pPr>
        <w:pStyle w:val="HistoryAuthority"/>
      </w:pPr>
      <w:r w:rsidRPr="00BC71A5">
        <w:t>Authority G.S. 143-291; 143-295; 143-300</w:t>
      </w:r>
      <w:r>
        <w:t>.</w:t>
      </w:r>
    </w:p>
    <w:p w:rsidR="008545B9" w:rsidRPr="00A745D1" w:rsidRDefault="008545B9" w:rsidP="008545B9">
      <w:pPr>
        <w:pStyle w:val="Base"/>
      </w:pPr>
    </w:p>
    <w:p w:rsidR="00E807D8" w:rsidRDefault="00E807D8" w:rsidP="008545B9">
      <w:pPr>
        <w:pStyle w:val="Base"/>
        <w:pBdr>
          <w:top w:val="single" w:sz="18" w:space="1" w:color="auto"/>
        </w:pBdr>
        <w:sectPr w:rsidR="00E807D8" w:rsidSect="00E807D8">
          <w:type w:val="continuous"/>
          <w:pgSz w:w="12240" w:h="15840"/>
          <w:pgMar w:top="360" w:right="720" w:bottom="360" w:left="720" w:header="360" w:footer="360" w:gutter="0"/>
          <w:cols w:space="360"/>
        </w:sectPr>
      </w:pPr>
    </w:p>
    <w:p w:rsidR="008545B9" w:rsidRDefault="008545B9" w:rsidP="008545B9">
      <w:pPr>
        <w:pStyle w:val="Base"/>
        <w:pBdr>
          <w:top w:val="single" w:sz="18" w:space="1" w:color="auto"/>
        </w:pBdr>
      </w:pPr>
    </w:p>
    <w:p w:rsidR="008545B9" w:rsidRDefault="008545B9">
      <w:pPr>
        <w:pStyle w:val="Chapter"/>
      </w:pPr>
      <w:r>
        <w:t>TITLE 14B – DEPARTMENT OF PUBLIC SAFETY</w:t>
      </w:r>
    </w:p>
    <w:p w:rsidR="008545B9" w:rsidRDefault="008545B9">
      <w:pPr>
        <w:pStyle w:val="Base"/>
      </w:pPr>
    </w:p>
    <w:p w:rsidR="008545B9" w:rsidRDefault="008545B9">
      <w:pPr>
        <w:pStyle w:val="Paragraph"/>
        <w:rPr>
          <w:i/>
          <w:iCs/>
        </w:rPr>
      </w:pPr>
      <w:r>
        <w:rPr>
          <w:b/>
          <w:bCs/>
          <w:i/>
          <w:iCs/>
        </w:rPr>
        <w:t>Notice</w:t>
      </w:r>
      <w:r>
        <w:rPr>
          <w:i/>
          <w:iCs/>
        </w:rPr>
        <w:t xml:space="preserve"> is hereby given in accordance with G.S. 150B-21.2 that the Alcoholic Beverage Control Commission intends to amend the rules cited as 14B NCAC 15A .1603, .1604, and .1701.</w:t>
      </w:r>
    </w:p>
    <w:p w:rsidR="008545B9" w:rsidRDefault="008545B9">
      <w:pPr>
        <w:pStyle w:val="Base"/>
      </w:pPr>
    </w:p>
    <w:p w:rsidR="008545B9" w:rsidRPr="00BE7D0A" w:rsidRDefault="008545B9" w:rsidP="008545B9">
      <w:pPr>
        <w:pStyle w:val="Paragraph"/>
        <w:rPr>
          <w:i/>
        </w:rPr>
      </w:pPr>
      <w:r>
        <w:rPr>
          <w:b/>
        </w:rPr>
        <w:t xml:space="preserve">Link to agency website pursuant to G.S. 150B-19.1(c):  </w:t>
      </w:r>
      <w:r>
        <w:rPr>
          <w:i/>
        </w:rPr>
        <w:t>www.abc.nc.gov</w:t>
      </w:r>
    </w:p>
    <w:p w:rsidR="008545B9" w:rsidRDefault="008545B9" w:rsidP="008545B9">
      <w:pPr>
        <w:pStyle w:val="Paragraph"/>
        <w:rPr>
          <w:b/>
        </w:rPr>
      </w:pPr>
    </w:p>
    <w:p w:rsidR="008545B9" w:rsidRPr="00255DEE" w:rsidRDefault="008545B9">
      <w:pPr>
        <w:pStyle w:val="Paragraph"/>
        <w:rPr>
          <w:i/>
        </w:rPr>
      </w:pPr>
      <w:r>
        <w:rPr>
          <w:b/>
          <w:bCs/>
        </w:rPr>
        <w:t xml:space="preserve">Proposed Effective Date: </w:t>
      </w:r>
      <w:r>
        <w:rPr>
          <w:i/>
          <w:iCs/>
        </w:rPr>
        <w:t xml:space="preserve"> March 1, 2019</w:t>
      </w:r>
    </w:p>
    <w:p w:rsidR="008545B9" w:rsidRDefault="008545B9">
      <w:pPr>
        <w:pStyle w:val="Base"/>
      </w:pPr>
    </w:p>
    <w:p w:rsidR="008545B9" w:rsidRDefault="008545B9" w:rsidP="008545B9">
      <w:pPr>
        <w:pStyle w:val="Paragraph"/>
      </w:pPr>
      <w:r>
        <w:rPr>
          <w:b/>
          <w:bCs/>
        </w:rPr>
        <w:t>Public Hearing</w:t>
      </w:r>
      <w:r>
        <w:t>:</w:t>
      </w:r>
    </w:p>
    <w:p w:rsidR="008545B9" w:rsidRPr="00BE7D0A" w:rsidRDefault="008545B9" w:rsidP="008545B9">
      <w:pPr>
        <w:pStyle w:val="Paragraph"/>
        <w:rPr>
          <w:i/>
        </w:rPr>
      </w:pPr>
      <w:r>
        <w:rPr>
          <w:b/>
          <w:bCs/>
        </w:rPr>
        <w:t xml:space="preserve">Date:  </w:t>
      </w:r>
      <w:r>
        <w:rPr>
          <w:bCs/>
          <w:i/>
        </w:rPr>
        <w:t>December 12, 2018</w:t>
      </w:r>
    </w:p>
    <w:p w:rsidR="008545B9" w:rsidRPr="00BE7D0A" w:rsidRDefault="008545B9" w:rsidP="008545B9">
      <w:pPr>
        <w:pStyle w:val="Paragraph"/>
        <w:rPr>
          <w:i/>
        </w:rPr>
      </w:pPr>
      <w:r>
        <w:rPr>
          <w:b/>
          <w:bCs/>
        </w:rPr>
        <w:t xml:space="preserve">Time:  </w:t>
      </w:r>
      <w:r>
        <w:rPr>
          <w:bCs/>
          <w:i/>
        </w:rPr>
        <w:t>10:00 a.m.</w:t>
      </w:r>
    </w:p>
    <w:p w:rsidR="008545B9" w:rsidRPr="00BE7D0A" w:rsidRDefault="008545B9" w:rsidP="008545B9">
      <w:pPr>
        <w:pStyle w:val="Paragraph"/>
        <w:rPr>
          <w:bCs/>
          <w:i/>
        </w:rPr>
      </w:pPr>
      <w:r>
        <w:rPr>
          <w:b/>
          <w:bCs/>
        </w:rPr>
        <w:t xml:space="preserve">Location:  </w:t>
      </w:r>
      <w:r>
        <w:rPr>
          <w:bCs/>
          <w:i/>
        </w:rPr>
        <w:t>ABC Commission Hearing Room, 400 East Tryon Road, Raleigh, NC 27610</w:t>
      </w:r>
    </w:p>
    <w:p w:rsidR="008545B9" w:rsidRDefault="008545B9" w:rsidP="008545B9">
      <w:pPr>
        <w:pStyle w:val="Base"/>
      </w:pPr>
    </w:p>
    <w:p w:rsidR="008545B9" w:rsidRDefault="008545B9">
      <w:pPr>
        <w:pStyle w:val="Paragraph"/>
        <w:rPr>
          <w:i/>
          <w:iCs/>
        </w:rPr>
      </w:pPr>
      <w:r>
        <w:rPr>
          <w:b/>
          <w:bCs/>
        </w:rPr>
        <w:t>Reason for Proposed Action:</w:t>
      </w:r>
      <w:r>
        <w:t xml:space="preserve">  </w:t>
      </w:r>
      <w:r>
        <w:rPr>
          <w:i/>
          <w:iCs/>
        </w:rPr>
        <w:t>To adopt a permanent rule to eliminate the requirement that a distiller representative be present for the ABC Commission, a privately owned bonded warehouse, or a local ABC board to destroy distressed liquor, as directed by the General Assembly in S.L. 2018-100, Sec. 2.</w:t>
      </w:r>
    </w:p>
    <w:p w:rsidR="008545B9" w:rsidRDefault="008545B9">
      <w:pPr>
        <w:pStyle w:val="Paragraph"/>
        <w:rPr>
          <w:i/>
          <w:iCs/>
        </w:rPr>
      </w:pPr>
    </w:p>
    <w:p w:rsidR="008545B9" w:rsidRDefault="008545B9" w:rsidP="008545B9">
      <w:pPr>
        <w:pStyle w:val="Paragraph"/>
        <w:rPr>
          <w:i/>
          <w:iCs/>
        </w:rPr>
      </w:pPr>
      <w:r>
        <w:rPr>
          <w:b/>
          <w:bCs/>
        </w:rPr>
        <w:t xml:space="preserve">Comments may be submitted to:  </w:t>
      </w:r>
      <w:r>
        <w:rPr>
          <w:i/>
          <w:iCs/>
        </w:rPr>
        <w:t>Walker Reagan, 400 East Tryon Road, Raleigh, NC 27610; phone (919) 779-8367; fax (919) 661-6165; email walker.reagan@abc.nc.gov</w:t>
      </w:r>
    </w:p>
    <w:p w:rsidR="008545B9" w:rsidRDefault="008545B9" w:rsidP="008545B9">
      <w:pPr>
        <w:pStyle w:val="Paragraph"/>
        <w:rPr>
          <w:i/>
          <w:iCs/>
        </w:rPr>
      </w:pPr>
    </w:p>
    <w:p w:rsidR="008545B9" w:rsidRPr="00BE7D0A" w:rsidRDefault="008545B9" w:rsidP="008545B9">
      <w:pPr>
        <w:pStyle w:val="Paragraph"/>
        <w:rPr>
          <w:i/>
        </w:rPr>
      </w:pPr>
      <w:r>
        <w:rPr>
          <w:b/>
          <w:iCs/>
        </w:rPr>
        <w:t xml:space="preserve">Comment period ends:  </w:t>
      </w:r>
      <w:r>
        <w:rPr>
          <w:i/>
          <w:iCs/>
        </w:rPr>
        <w:t>December 14, 2018</w:t>
      </w:r>
    </w:p>
    <w:p w:rsidR="008545B9" w:rsidRDefault="008545B9">
      <w:pPr>
        <w:pStyle w:val="Paragraph"/>
      </w:pPr>
    </w:p>
    <w:p w:rsidR="008545B9" w:rsidRPr="006D6687" w:rsidRDefault="008545B9" w:rsidP="008545B9">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8545B9" w:rsidRDefault="008545B9" w:rsidP="008545B9">
      <w:pPr>
        <w:pStyle w:val="Paragraph"/>
      </w:pPr>
    </w:p>
    <w:p w:rsidR="008545B9" w:rsidRPr="00D30C7E" w:rsidRDefault="008545B9" w:rsidP="008545B9">
      <w:pPr>
        <w:pStyle w:val="Paragraph"/>
        <w:rPr>
          <w:b/>
        </w:rPr>
      </w:pPr>
      <w:r w:rsidRPr="00D30C7E">
        <w:rPr>
          <w:b/>
        </w:rPr>
        <w:t>Fiscal impact (check all that apply).</w:t>
      </w:r>
    </w:p>
    <w:p w:rsidR="008545B9" w:rsidRPr="00D30C7E" w:rsidRDefault="008545B9" w:rsidP="008545B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State funds affected</w:t>
      </w:r>
    </w:p>
    <w:p w:rsidR="008545B9" w:rsidRPr="00D30C7E" w:rsidRDefault="008545B9" w:rsidP="008545B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Environmental permitting of DOT affected</w:t>
      </w:r>
    </w:p>
    <w:p w:rsidR="008545B9" w:rsidRPr="00D30C7E" w:rsidRDefault="008545B9" w:rsidP="008545B9">
      <w:pPr>
        <w:pStyle w:val="Paragraph"/>
        <w:rPr>
          <w:b/>
        </w:rPr>
      </w:pPr>
      <w:r>
        <w:rPr>
          <w:b/>
        </w:rPr>
        <w:tab/>
      </w:r>
      <w:r w:rsidRPr="00D30C7E">
        <w:rPr>
          <w:b/>
        </w:rPr>
        <w:t>Analysis submitted to Board of Transportation</w:t>
      </w:r>
    </w:p>
    <w:p w:rsidR="008545B9" w:rsidRPr="00D30C7E" w:rsidRDefault="008545B9" w:rsidP="008545B9">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Local funds affected</w:t>
      </w:r>
    </w:p>
    <w:p w:rsidR="008545B9" w:rsidRDefault="008545B9" w:rsidP="008545B9">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8545B9" w:rsidRPr="00D30C7E" w:rsidRDefault="008545B9" w:rsidP="008545B9">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t>Approved by OSBM</w:t>
      </w:r>
    </w:p>
    <w:p w:rsidR="008545B9" w:rsidRDefault="008545B9" w:rsidP="008545B9">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822AC0">
        <w:rPr>
          <w:b/>
        </w:rPr>
      </w:r>
      <w:r w:rsidR="00822AC0">
        <w:rPr>
          <w:b/>
        </w:rPr>
        <w:fldChar w:fldCharType="separate"/>
      </w:r>
      <w:r>
        <w:rPr>
          <w:b/>
        </w:rPr>
        <w:fldChar w:fldCharType="end"/>
      </w:r>
      <w:r>
        <w:rPr>
          <w:b/>
        </w:rPr>
        <w:tab/>
        <w:t>No fiscal note required by G.S. 150B-21.4</w:t>
      </w:r>
    </w:p>
    <w:p w:rsidR="008545B9" w:rsidRDefault="008545B9" w:rsidP="008545B9">
      <w:pPr>
        <w:pStyle w:val="Paragraph"/>
      </w:pPr>
    </w:p>
    <w:p w:rsidR="008545B9" w:rsidRDefault="008545B9" w:rsidP="008545B9">
      <w:pPr>
        <w:pStyle w:val="Chapter"/>
      </w:pPr>
      <w:r>
        <w:t>Chapter 15 - Alcoholic Beverage Control Commission</w:t>
      </w:r>
    </w:p>
    <w:p w:rsidR="008545B9" w:rsidRDefault="008545B9" w:rsidP="008545B9">
      <w:pPr>
        <w:pStyle w:val="Base"/>
      </w:pPr>
    </w:p>
    <w:p w:rsidR="008545B9" w:rsidRDefault="008545B9" w:rsidP="008545B9">
      <w:pPr>
        <w:pStyle w:val="SubChapter"/>
      </w:pPr>
      <w:r>
        <w:t xml:space="preserve">SUBCHAPTER 15A </w:t>
      </w:r>
      <w:r>
        <w:noBreakHyphen/>
        <w:t xml:space="preserve"> ORGANIZATIONAL RULES:  POLICIES AND PROCEDURES</w:t>
      </w:r>
    </w:p>
    <w:p w:rsidR="008545B9" w:rsidRDefault="008545B9" w:rsidP="008545B9">
      <w:pPr>
        <w:pStyle w:val="Base"/>
      </w:pPr>
    </w:p>
    <w:p w:rsidR="008545B9" w:rsidRDefault="008545B9" w:rsidP="008545B9">
      <w:pPr>
        <w:pStyle w:val="Section"/>
      </w:pPr>
      <w:r>
        <w:t xml:space="preserve">SECTION .1600 </w:t>
      </w:r>
      <w:r>
        <w:noBreakHyphen/>
        <w:t xml:space="preserve"> WAREHOUSE STORAGE OF SPIRITUOUS LIQUORS</w:t>
      </w:r>
    </w:p>
    <w:p w:rsidR="008545B9" w:rsidRPr="00A07CBA" w:rsidRDefault="008545B9" w:rsidP="008545B9">
      <w:pPr>
        <w:pStyle w:val="Base"/>
      </w:pPr>
    </w:p>
    <w:p w:rsidR="008545B9" w:rsidRPr="00A07CBA" w:rsidRDefault="008545B9" w:rsidP="008545B9">
      <w:pPr>
        <w:pStyle w:val="Rule"/>
      </w:pPr>
      <w:r w:rsidRPr="00A07CBA">
        <w:t>14B NCAC 15A .1603</w:t>
      </w:r>
      <w:r w:rsidRPr="00A07CBA">
        <w:tab/>
        <w:t>REQUIREMENTS FOR STORAGE</w:t>
      </w:r>
    </w:p>
    <w:p w:rsidR="008545B9" w:rsidRPr="00A07CBA" w:rsidRDefault="008545B9" w:rsidP="008545B9">
      <w:pPr>
        <w:pStyle w:val="Paragraph"/>
      </w:pPr>
      <w:r w:rsidRPr="00A07CBA">
        <w:t>All privately</w:t>
      </w:r>
      <w:r w:rsidRPr="00A07CBA">
        <w:noBreakHyphen/>
        <w:t>owned bonded warehouses holding permits for the storage of spirituous liquors are required to:</w:t>
      </w:r>
    </w:p>
    <w:p w:rsidR="008545B9" w:rsidRPr="00A07CBA" w:rsidRDefault="008545B9" w:rsidP="008545B9">
      <w:pPr>
        <w:pStyle w:val="Item"/>
        <w:tabs>
          <w:tab w:val="clear" w:pos="1800"/>
        </w:tabs>
      </w:pPr>
      <w:r w:rsidRPr="00A07CBA">
        <w:t>(1)</w:t>
      </w:r>
      <w:r w:rsidRPr="00A07CBA">
        <w:tab/>
        <w:t xml:space="preserve">store all liquor </w:t>
      </w:r>
      <w:r w:rsidRPr="00A07CBA">
        <w:rPr>
          <w:strike/>
        </w:rPr>
        <w:t>separately</w:t>
      </w:r>
      <w:r w:rsidRPr="00A07CBA">
        <w:t xml:space="preserve"> </w:t>
      </w:r>
      <w:r w:rsidRPr="00A07CBA">
        <w:rPr>
          <w:u w:val="single"/>
        </w:rPr>
        <w:t>separate</w:t>
      </w:r>
      <w:r w:rsidRPr="00A07CBA">
        <w:t xml:space="preserve"> and apart from other merchandise;</w:t>
      </w:r>
    </w:p>
    <w:p w:rsidR="008545B9" w:rsidRPr="00A07CBA" w:rsidRDefault="008545B9" w:rsidP="008545B9">
      <w:pPr>
        <w:pStyle w:val="Item"/>
        <w:tabs>
          <w:tab w:val="clear" w:pos="1800"/>
        </w:tabs>
      </w:pPr>
      <w:r w:rsidRPr="00A07CBA">
        <w:t>(2)</w:t>
      </w:r>
      <w:r w:rsidRPr="00A07CBA">
        <w:tab/>
        <w:t xml:space="preserve">store all military codes </w:t>
      </w:r>
      <w:r w:rsidRPr="00A07CBA">
        <w:rPr>
          <w:strike/>
        </w:rPr>
        <w:t>separately</w:t>
      </w:r>
      <w:r w:rsidRPr="00A07CBA">
        <w:t xml:space="preserve"> </w:t>
      </w:r>
      <w:r w:rsidRPr="00A07CBA">
        <w:rPr>
          <w:u w:val="single"/>
        </w:rPr>
        <w:t>separate</w:t>
      </w:r>
      <w:r w:rsidRPr="00A07CBA">
        <w:t xml:space="preserve"> and apart from state codes;</w:t>
      </w:r>
    </w:p>
    <w:p w:rsidR="008545B9" w:rsidRPr="00A07CBA" w:rsidRDefault="008545B9" w:rsidP="008545B9">
      <w:pPr>
        <w:pStyle w:val="Item"/>
        <w:tabs>
          <w:tab w:val="clear" w:pos="1800"/>
        </w:tabs>
      </w:pPr>
      <w:r w:rsidRPr="00A07CBA">
        <w:t>(3)</w:t>
      </w:r>
      <w:r w:rsidRPr="00A07CBA">
        <w:tab/>
        <w:t>store all liquor of the same code together and spaced evenly for inventory purposes;</w:t>
      </w:r>
    </w:p>
    <w:p w:rsidR="008545B9" w:rsidRPr="00A07CBA" w:rsidRDefault="008545B9" w:rsidP="008545B9">
      <w:pPr>
        <w:pStyle w:val="Item"/>
        <w:tabs>
          <w:tab w:val="clear" w:pos="1800"/>
        </w:tabs>
      </w:pPr>
      <w:r w:rsidRPr="00A07CBA">
        <w:t>(4)</w:t>
      </w:r>
      <w:r w:rsidRPr="00A07CBA">
        <w:tab/>
        <w:t>submit to the Commission monthly reports of all spirituous liquors received and delivered so that a perpetual inventory may be kept at the Commission, which report must match the inventory at the bonded warehouse at all times and upon inspections for inventory purposes;</w:t>
      </w:r>
    </w:p>
    <w:p w:rsidR="008545B9" w:rsidRPr="00A07CBA" w:rsidRDefault="008545B9" w:rsidP="008545B9">
      <w:pPr>
        <w:pStyle w:val="Item"/>
        <w:tabs>
          <w:tab w:val="clear" w:pos="1800"/>
        </w:tabs>
      </w:pPr>
      <w:r w:rsidRPr="00A07CBA">
        <w:t>(5)</w:t>
      </w:r>
      <w:r w:rsidRPr="00A07CBA">
        <w:tab/>
        <w:t>take at their expense, and submit to the Commission, semi</w:t>
      </w:r>
      <w:r w:rsidRPr="00A07CBA">
        <w:noBreakHyphen/>
        <w:t>annual inventories of all spirituous liquors being held in the bonded warehouse, which inventories may be observed by representatives of the Commission or the State Auditor's Office;</w:t>
      </w:r>
    </w:p>
    <w:p w:rsidR="008545B9" w:rsidRPr="00A07CBA" w:rsidRDefault="008545B9" w:rsidP="008545B9">
      <w:pPr>
        <w:pStyle w:val="Item"/>
        <w:tabs>
          <w:tab w:val="clear" w:pos="1800"/>
        </w:tabs>
      </w:pPr>
      <w:r w:rsidRPr="00A07CBA">
        <w:t>(6)</w:t>
      </w:r>
      <w:r w:rsidRPr="00A07CBA">
        <w:tab/>
        <w:t xml:space="preserve">return all distressed liquor received to the distiller within 30 days of its </w:t>
      </w:r>
      <w:r w:rsidRPr="00A07CBA">
        <w:rPr>
          <w:strike/>
        </w:rPr>
        <w:t>receipt, or destroy in the presence of a distiller representative;</w:t>
      </w:r>
      <w:r w:rsidRPr="00A07CBA">
        <w:t xml:space="preserve"> </w:t>
      </w:r>
      <w:r w:rsidRPr="00A07CBA">
        <w:rPr>
          <w:u w:val="single"/>
        </w:rPr>
        <w:t>receipt; or</w:t>
      </w:r>
    </w:p>
    <w:p w:rsidR="008545B9" w:rsidRPr="00A07CBA" w:rsidRDefault="008545B9" w:rsidP="008545B9">
      <w:pPr>
        <w:pStyle w:val="Item"/>
        <w:tabs>
          <w:tab w:val="clear" w:pos="1800"/>
        </w:tabs>
      </w:pPr>
      <w:r w:rsidRPr="00A07CBA">
        <w:t>(7)</w:t>
      </w:r>
      <w:r w:rsidRPr="00A07CBA">
        <w:tab/>
      </w:r>
      <w:r w:rsidRPr="00A07CBA">
        <w:rPr>
          <w:strike/>
        </w:rPr>
        <w:t>destroy, in the presence of the distiller representative for the brand involved,</w:t>
      </w:r>
      <w:r w:rsidRPr="00A07CBA">
        <w:t xml:space="preserve"> </w:t>
      </w:r>
      <w:r w:rsidRPr="00A07CBA">
        <w:rPr>
          <w:u w:val="single"/>
        </w:rPr>
        <w:t>destroy</w:t>
      </w:r>
      <w:r w:rsidRPr="00A07CBA">
        <w:t xml:space="preserve"> all liquor that becomes distressed after it is </w:t>
      </w:r>
      <w:r w:rsidRPr="00A07CBA">
        <w:rPr>
          <w:strike/>
        </w:rPr>
        <w:t>received.</w:t>
      </w:r>
      <w:r w:rsidRPr="00A07CBA">
        <w:t xml:space="preserve"> </w:t>
      </w:r>
      <w:r w:rsidRPr="00A07CBA">
        <w:rPr>
          <w:u w:val="single"/>
        </w:rPr>
        <w:t>received, after notifying the distiller and obtaining in writing the distiller's approval to destroy the distressed liquor. The distiller, or a representative of the distiller, shall be given an opportunity to:</w:t>
      </w:r>
    </w:p>
    <w:p w:rsidR="008545B9" w:rsidRPr="00A07CBA" w:rsidRDefault="008545B9" w:rsidP="008545B9">
      <w:pPr>
        <w:pStyle w:val="SubItemLvl1"/>
        <w:tabs>
          <w:tab w:val="clear" w:pos="2520"/>
        </w:tabs>
      </w:pPr>
      <w:r w:rsidRPr="00A07CBA">
        <w:rPr>
          <w:u w:val="single"/>
        </w:rPr>
        <w:t>(a)</w:t>
      </w:r>
      <w:r w:rsidRPr="00A07CBA">
        <w:tab/>
      </w:r>
      <w:r w:rsidRPr="00A07CBA">
        <w:rPr>
          <w:u w:val="single"/>
        </w:rPr>
        <w:t>be present in person or by video conference at the destruction, or</w:t>
      </w:r>
    </w:p>
    <w:p w:rsidR="008545B9" w:rsidRPr="00A07CBA" w:rsidRDefault="008545B9" w:rsidP="008545B9">
      <w:pPr>
        <w:pStyle w:val="SubItemLvl1"/>
        <w:tabs>
          <w:tab w:val="clear" w:pos="2520"/>
        </w:tabs>
      </w:pPr>
      <w:r w:rsidRPr="00A07CBA">
        <w:rPr>
          <w:u w:val="single"/>
        </w:rPr>
        <w:t>(b)</w:t>
      </w:r>
      <w:r w:rsidRPr="00A07CBA">
        <w:tab/>
      </w:r>
      <w:r w:rsidRPr="00A07CBA">
        <w:rPr>
          <w:u w:val="single"/>
        </w:rPr>
        <w:t>request proof of destruction by photographs or video recordings showing the distressed liquor before and after the destruction.</w:t>
      </w:r>
    </w:p>
    <w:p w:rsidR="008545B9" w:rsidRPr="00A07CBA" w:rsidRDefault="008545B9" w:rsidP="008545B9">
      <w:pPr>
        <w:pStyle w:val="Paragraph"/>
        <w:ind w:left="1440"/>
      </w:pPr>
      <w:r w:rsidRPr="00A07CBA">
        <w:rPr>
          <w:u w:val="single"/>
        </w:rPr>
        <w:t>The distiller shall be provided with a written or electronic copy of the Unsalable Merchandise Report for the distressed liquor destroyed.</w:t>
      </w:r>
      <w:r>
        <w:rPr>
          <w:u w:val="single"/>
        </w:rPr>
        <w:t xml:space="preserve"> </w:t>
      </w:r>
      <w:r w:rsidRPr="00A07CBA">
        <w:rPr>
          <w:u w:val="single"/>
        </w:rPr>
        <w:t xml:space="preserve">The </w:t>
      </w:r>
      <w:r w:rsidRPr="00A07CBA">
        <w:rPr>
          <w:u w:val="single"/>
        </w:rPr>
        <w:lastRenderedPageBreak/>
        <w:t>report shall contain the name and title of the distiller, or representative of the distiller, who provided written approval to destroy the distressed liquor and the date the approval to destroy was given.</w:t>
      </w:r>
      <w:r>
        <w:rPr>
          <w:u w:val="single"/>
        </w:rPr>
        <w:t xml:space="preserve"> </w:t>
      </w:r>
      <w:r w:rsidRPr="00A07CBA">
        <w:rPr>
          <w:u w:val="single"/>
        </w:rPr>
        <w:t>A written or electronic copy of the report shall be sent quarterly to the Commission.</w:t>
      </w:r>
    </w:p>
    <w:p w:rsidR="008545B9" w:rsidRPr="00A07CBA" w:rsidRDefault="008545B9" w:rsidP="008545B9">
      <w:pPr>
        <w:pStyle w:val="Base"/>
      </w:pPr>
    </w:p>
    <w:p w:rsidR="008545B9" w:rsidRPr="00A07CBA" w:rsidRDefault="008545B9" w:rsidP="008545B9">
      <w:pPr>
        <w:pStyle w:val="HistoryAuthority"/>
      </w:pPr>
      <w:r w:rsidRPr="00A07CBA">
        <w:t>Authority G.S. 18B-100; 18B</w:t>
      </w:r>
      <w:r w:rsidRPr="00A07CBA">
        <w:noBreakHyphen/>
        <w:t>204; 18B</w:t>
      </w:r>
      <w:r w:rsidRPr="00A07CBA">
        <w:noBreakHyphen/>
        <w:t xml:space="preserve">207; </w:t>
      </w:r>
      <w:r w:rsidRPr="00A07CBA">
        <w:rPr>
          <w:u w:val="single"/>
        </w:rPr>
        <w:t>S.L. 2018-100, Sec. 2</w:t>
      </w:r>
      <w:r>
        <w:rPr>
          <w:u w:val="single"/>
        </w:rPr>
        <w:t>.</w:t>
      </w:r>
    </w:p>
    <w:p w:rsidR="008545B9" w:rsidRPr="00A07CBA" w:rsidRDefault="008545B9" w:rsidP="008545B9">
      <w:pPr>
        <w:pStyle w:val="Base"/>
      </w:pPr>
    </w:p>
    <w:p w:rsidR="008545B9" w:rsidRPr="00F47492" w:rsidRDefault="008545B9" w:rsidP="008545B9">
      <w:pPr>
        <w:pStyle w:val="Rule"/>
      </w:pPr>
      <w:r w:rsidRPr="00F47492">
        <w:t>14B NCAC 15A .1604</w:t>
      </w:r>
      <w:r w:rsidRPr="00F47492">
        <w:tab/>
        <w:t>PROHIBITED PRACTICES</w:t>
      </w:r>
    </w:p>
    <w:p w:rsidR="008545B9" w:rsidRPr="00F47492" w:rsidRDefault="008545B9" w:rsidP="008545B9">
      <w:pPr>
        <w:pStyle w:val="Paragraph"/>
      </w:pPr>
      <w:r w:rsidRPr="00F47492">
        <w:t xml:space="preserve">(a)  The removal of any spirituous liquors except as provided for in these Rules to any place except the </w:t>
      </w:r>
      <w:r w:rsidRPr="00F47492">
        <w:rPr>
          <w:strike/>
        </w:rPr>
        <w:t>state</w:t>
      </w:r>
      <w:r w:rsidRPr="00F47492">
        <w:t xml:space="preserve"> </w:t>
      </w:r>
      <w:r w:rsidRPr="00F47492">
        <w:rPr>
          <w:u w:val="single"/>
        </w:rPr>
        <w:t>State</w:t>
      </w:r>
      <w:r w:rsidRPr="00F47492">
        <w:t xml:space="preserve"> ABC warehouse, military posts, points outside the State of North Carolina or the shipping distillery is prohibited.</w:t>
      </w:r>
    </w:p>
    <w:p w:rsidR="008545B9" w:rsidRPr="00F47492" w:rsidRDefault="008545B9" w:rsidP="008545B9">
      <w:pPr>
        <w:pStyle w:val="Paragraph"/>
      </w:pPr>
      <w:r w:rsidRPr="00F47492">
        <w:t xml:space="preserve">(b)  No liquor, distressed or otherwise, shall be given to any distiller representative or employee of the warehouse but shall be destroyed </w:t>
      </w:r>
      <w:r w:rsidRPr="00F47492">
        <w:rPr>
          <w:u w:val="single"/>
        </w:rPr>
        <w:t>in accordance with Rule .1603 of this Section</w:t>
      </w:r>
      <w:r w:rsidRPr="00F47492">
        <w:t xml:space="preserve"> and recorded in the Unsalable Merchandise </w:t>
      </w:r>
      <w:r w:rsidRPr="00F47492">
        <w:rPr>
          <w:strike/>
        </w:rPr>
        <w:t>Report in the presence of a distiller representative.</w:t>
      </w:r>
      <w:r w:rsidRPr="00F47492">
        <w:t xml:space="preserve"> </w:t>
      </w:r>
      <w:r w:rsidRPr="00F47492">
        <w:rPr>
          <w:u w:val="single"/>
        </w:rPr>
        <w:t>Report.</w:t>
      </w:r>
    </w:p>
    <w:p w:rsidR="008545B9" w:rsidRPr="00F47492" w:rsidRDefault="008545B9" w:rsidP="008545B9">
      <w:pPr>
        <w:pStyle w:val="Base"/>
      </w:pPr>
    </w:p>
    <w:p w:rsidR="008545B9" w:rsidRPr="00F47492" w:rsidRDefault="008545B9" w:rsidP="008545B9">
      <w:pPr>
        <w:pStyle w:val="HistoryAuthority"/>
      </w:pPr>
      <w:r w:rsidRPr="00F47492">
        <w:t>Authority G.S. 18B-100; 18B</w:t>
      </w:r>
      <w:r w:rsidRPr="00F47492">
        <w:noBreakHyphen/>
        <w:t>204; 18B</w:t>
      </w:r>
      <w:r w:rsidRPr="00F47492">
        <w:noBreakHyphen/>
        <w:t xml:space="preserve">207; </w:t>
      </w:r>
      <w:r w:rsidRPr="00F47492">
        <w:rPr>
          <w:u w:val="single"/>
        </w:rPr>
        <w:t>S.L. 2018-100, Sec. 2</w:t>
      </w:r>
      <w:r>
        <w:rPr>
          <w:u w:val="single"/>
        </w:rPr>
        <w:t>.</w:t>
      </w:r>
    </w:p>
    <w:p w:rsidR="008545B9" w:rsidRPr="00F47492" w:rsidRDefault="008545B9" w:rsidP="008545B9">
      <w:pPr>
        <w:pStyle w:val="Base"/>
      </w:pPr>
    </w:p>
    <w:p w:rsidR="008545B9" w:rsidRDefault="008545B9" w:rsidP="008545B9">
      <w:pPr>
        <w:pStyle w:val="Section"/>
      </w:pPr>
      <w:r>
        <w:t xml:space="preserve">SECTION .1700 </w:t>
      </w:r>
      <w:r>
        <w:noBreakHyphen/>
        <w:t xml:space="preserve"> RETAIL SALES OF ALCOHOLIC BEVERAGES</w:t>
      </w:r>
    </w:p>
    <w:p w:rsidR="008545B9" w:rsidRPr="00574DEE" w:rsidRDefault="008545B9" w:rsidP="008545B9">
      <w:pPr>
        <w:pStyle w:val="Base"/>
      </w:pPr>
    </w:p>
    <w:p w:rsidR="008545B9" w:rsidRPr="00574DEE" w:rsidRDefault="008545B9" w:rsidP="008545B9">
      <w:pPr>
        <w:pStyle w:val="Rule"/>
      </w:pPr>
      <w:r w:rsidRPr="00574DEE">
        <w:t>14b NCAC 15a .1701</w:t>
      </w:r>
      <w:r w:rsidRPr="00574DEE">
        <w:tab/>
        <w:t>REMOVAL OF BEVERAGES FROM ABC STORES</w:t>
      </w:r>
    </w:p>
    <w:p w:rsidR="008545B9" w:rsidRPr="00574DEE" w:rsidRDefault="008545B9" w:rsidP="008545B9">
      <w:pPr>
        <w:pStyle w:val="Paragraph"/>
      </w:pPr>
      <w:r w:rsidRPr="00574DEE">
        <w:t>(a)  Spirituous liquor, either distressed or otherwise, shall not leave the custody of a local board after receipt unless:</w:t>
      </w:r>
    </w:p>
    <w:p w:rsidR="008545B9" w:rsidRPr="00574DEE" w:rsidRDefault="008545B9" w:rsidP="008545B9">
      <w:pPr>
        <w:pStyle w:val="SubParagraph"/>
        <w:tabs>
          <w:tab w:val="clear" w:pos="1800"/>
        </w:tabs>
      </w:pPr>
      <w:r w:rsidRPr="00574DEE">
        <w:t>(1)</w:t>
      </w:r>
      <w:r w:rsidRPr="00574DEE">
        <w:tab/>
        <w:t>The spirituous liquor is sold at retail;</w:t>
      </w:r>
    </w:p>
    <w:p w:rsidR="008545B9" w:rsidRPr="00574DEE" w:rsidRDefault="008545B9" w:rsidP="008545B9">
      <w:pPr>
        <w:pStyle w:val="SubParagraph"/>
        <w:tabs>
          <w:tab w:val="clear" w:pos="1800"/>
        </w:tabs>
      </w:pPr>
      <w:r w:rsidRPr="00574DEE">
        <w:t>(2)</w:t>
      </w:r>
      <w:r w:rsidRPr="00574DEE">
        <w:tab/>
        <w:t xml:space="preserve">The liquor is returned to the </w:t>
      </w:r>
      <w:r w:rsidRPr="00574DEE">
        <w:rPr>
          <w:strike/>
        </w:rPr>
        <w:t>state</w:t>
      </w:r>
      <w:r w:rsidRPr="00574DEE">
        <w:t xml:space="preserve"> </w:t>
      </w:r>
      <w:r w:rsidRPr="00574DEE">
        <w:rPr>
          <w:u w:val="single"/>
        </w:rPr>
        <w:t>State</w:t>
      </w:r>
      <w:r w:rsidRPr="00574DEE">
        <w:t xml:space="preserve"> ABC warehouse; or</w:t>
      </w:r>
    </w:p>
    <w:p w:rsidR="008545B9" w:rsidRPr="00574DEE" w:rsidRDefault="008545B9" w:rsidP="008545B9">
      <w:pPr>
        <w:pStyle w:val="SubParagraph"/>
        <w:tabs>
          <w:tab w:val="clear" w:pos="1800"/>
        </w:tabs>
      </w:pPr>
      <w:r w:rsidRPr="00574DEE">
        <w:t>(3)</w:t>
      </w:r>
      <w:r w:rsidRPr="00574DEE">
        <w:tab/>
        <w:t>The liquor is purchased, exchanged, or otherwise obtained by another local board as provided by 14B NCAC 15A .1301(e).</w:t>
      </w:r>
    </w:p>
    <w:p w:rsidR="008545B9" w:rsidRPr="00574DEE" w:rsidRDefault="008545B9" w:rsidP="008545B9">
      <w:pPr>
        <w:pStyle w:val="Paragraph"/>
      </w:pPr>
      <w:r w:rsidRPr="00574DEE">
        <w:t>Any spirituous liquor otherwise leaving the local board is nontaxpaid spirituous liquor.</w:t>
      </w:r>
    </w:p>
    <w:p w:rsidR="008545B9" w:rsidRPr="00574DEE" w:rsidRDefault="008545B9" w:rsidP="008545B9">
      <w:pPr>
        <w:pStyle w:val="Paragraph"/>
      </w:pPr>
      <w:r w:rsidRPr="00574DEE">
        <w:t>(b)  Distressed Liquor.</w:t>
      </w:r>
      <w:r>
        <w:t xml:space="preserve"> </w:t>
      </w:r>
      <w:r w:rsidRPr="00574DEE">
        <w:t xml:space="preserve">Distressed liquor shall be given to a public or private hospital for medicinal purposes only or destroyed and the destruction witnessed by the manager, or </w:t>
      </w:r>
      <w:r w:rsidRPr="00574DEE">
        <w:rPr>
          <w:strike/>
        </w:rPr>
        <w:t>his designee and a distiller representative.</w:t>
      </w:r>
      <w:r w:rsidRPr="00574DEE">
        <w:t xml:space="preserve"> </w:t>
      </w:r>
      <w:r w:rsidRPr="00574DEE">
        <w:rPr>
          <w:u w:val="single"/>
        </w:rPr>
        <w:t>the manager's designee in accordance with this Paragraph.</w:t>
      </w:r>
      <w:r>
        <w:rPr>
          <w:u w:val="single"/>
        </w:rPr>
        <w:t xml:space="preserve"> </w:t>
      </w:r>
      <w:r w:rsidRPr="00574DEE">
        <w:rPr>
          <w:u w:val="single"/>
        </w:rPr>
        <w:t>The local board shall notify the distiller, or a representative of the distiller, in writing of the intent to destroy the distressed liquor, and obtain the distiller's, or a representative of the disiller's, written approval to destroy the distressed liquor.</w:t>
      </w:r>
      <w:r>
        <w:rPr>
          <w:u w:val="single"/>
        </w:rPr>
        <w:t xml:space="preserve"> </w:t>
      </w:r>
      <w:r w:rsidRPr="00574DEE">
        <w:rPr>
          <w:u w:val="single"/>
        </w:rPr>
        <w:t>The distiller, or a representative of the distiller, shall be given an opportunity to:</w:t>
      </w:r>
    </w:p>
    <w:p w:rsidR="008545B9" w:rsidRPr="00574DEE" w:rsidRDefault="008545B9" w:rsidP="008545B9">
      <w:pPr>
        <w:pStyle w:val="SubParagraph"/>
        <w:tabs>
          <w:tab w:val="clear" w:pos="1800"/>
        </w:tabs>
      </w:pPr>
      <w:r w:rsidRPr="00574DEE">
        <w:rPr>
          <w:u w:val="single"/>
        </w:rPr>
        <w:t>(1)</w:t>
      </w:r>
      <w:r w:rsidRPr="00574DEE">
        <w:tab/>
      </w:r>
      <w:r w:rsidRPr="00574DEE">
        <w:rPr>
          <w:u w:val="single"/>
        </w:rPr>
        <w:t>be present in person or by video conference at the destruction, or</w:t>
      </w:r>
    </w:p>
    <w:p w:rsidR="008545B9" w:rsidRPr="00574DEE" w:rsidRDefault="008545B9" w:rsidP="008545B9">
      <w:pPr>
        <w:pStyle w:val="SubParagraph"/>
        <w:tabs>
          <w:tab w:val="clear" w:pos="1800"/>
        </w:tabs>
      </w:pPr>
      <w:r w:rsidRPr="00574DEE">
        <w:rPr>
          <w:u w:val="single"/>
        </w:rPr>
        <w:t>(2)</w:t>
      </w:r>
      <w:r w:rsidRPr="00574DEE">
        <w:tab/>
      </w:r>
      <w:r w:rsidRPr="00574DEE">
        <w:rPr>
          <w:u w:val="single"/>
        </w:rPr>
        <w:t>request proof of destruction by photographs or video recordings showing the distressed liquor before and after the destruction.</w:t>
      </w:r>
    </w:p>
    <w:p w:rsidR="008545B9" w:rsidRPr="00574DEE" w:rsidRDefault="008545B9" w:rsidP="008545B9">
      <w:pPr>
        <w:pStyle w:val="Paragraph"/>
      </w:pPr>
      <w:r w:rsidRPr="00574DEE">
        <w:t xml:space="preserve">A Destruction of Unsalable Merchandise Report shall be completed and signed by the witnessing parties. </w:t>
      </w:r>
      <w:r w:rsidRPr="00574DEE">
        <w:rPr>
          <w:u w:val="single"/>
        </w:rPr>
        <w:t xml:space="preserve">The report shall contain the name and title of the distiller, or representative of the distiller, who provided written approval to destroy the distressed </w:t>
      </w:r>
      <w:r w:rsidRPr="00574DEE">
        <w:rPr>
          <w:u w:val="single"/>
        </w:rPr>
        <w:t>liquor and the date the approval to destroy was given.</w:t>
      </w:r>
      <w:r w:rsidRPr="00574DEE">
        <w:t xml:space="preserve"> A written </w:t>
      </w:r>
      <w:r w:rsidRPr="00574DEE">
        <w:rPr>
          <w:u w:val="single"/>
        </w:rPr>
        <w:t>or electronic</w:t>
      </w:r>
      <w:r w:rsidRPr="00574DEE">
        <w:t xml:space="preserve"> copy of the report shall be sent to the distiller and a written or electronic copy shall be sent quarterly to the Commission.</w:t>
      </w:r>
      <w:r>
        <w:t xml:space="preserve"> </w:t>
      </w:r>
      <w:r w:rsidRPr="00574DEE">
        <w:t>The original shall be retained by the local board for a period of three years.</w:t>
      </w:r>
    </w:p>
    <w:p w:rsidR="008545B9" w:rsidRPr="00574DEE" w:rsidRDefault="008545B9" w:rsidP="008545B9">
      <w:pPr>
        <w:pStyle w:val="Paragraph"/>
      </w:pPr>
      <w:r w:rsidRPr="00574DEE">
        <w:t>(c)  No sales of alcoholic beverages shall be made to employees, board members or other retail customers on credit.</w:t>
      </w:r>
      <w:r>
        <w:t xml:space="preserve"> </w:t>
      </w:r>
      <w:r w:rsidRPr="00574DEE">
        <w:t>This does not prohibit purchases made by the use of credit cards.</w:t>
      </w:r>
    </w:p>
    <w:p w:rsidR="008545B9" w:rsidRPr="00574DEE" w:rsidRDefault="008545B9" w:rsidP="008545B9">
      <w:pPr>
        <w:pStyle w:val="Base"/>
      </w:pPr>
    </w:p>
    <w:p w:rsidR="008545B9" w:rsidRPr="00574DEE" w:rsidRDefault="008545B9" w:rsidP="008545B9">
      <w:pPr>
        <w:pStyle w:val="HistoryAuthority"/>
      </w:pPr>
      <w:r w:rsidRPr="00574DEE">
        <w:t xml:space="preserve">Authority G.S. 18B-100; 18B-207; 18B-806; 18B-807; </w:t>
      </w:r>
      <w:r w:rsidRPr="00574DEE">
        <w:rPr>
          <w:u w:val="single"/>
        </w:rPr>
        <w:t>S.L. 2018-100, Sec. 2</w:t>
      </w:r>
      <w:r>
        <w:rPr>
          <w:u w:val="single"/>
        </w:rPr>
        <w:t>.</w:t>
      </w:r>
    </w:p>
    <w:p w:rsidR="008545B9" w:rsidRPr="00A745D1" w:rsidRDefault="008545B9" w:rsidP="008545B9">
      <w:pPr>
        <w:pStyle w:val="Base"/>
      </w:pPr>
    </w:p>
    <w:p w:rsidR="008545B9" w:rsidRDefault="008545B9" w:rsidP="008545B9">
      <w:pPr>
        <w:pStyle w:val="Base"/>
        <w:jc w:val="center"/>
      </w:pPr>
      <w:r>
        <w:t>* * * * * * * * * * * * * * * * * * * *</w:t>
      </w:r>
    </w:p>
    <w:p w:rsidR="008545B9" w:rsidRDefault="008545B9">
      <w:pPr>
        <w:pStyle w:val="Base"/>
      </w:pPr>
    </w:p>
    <w:p w:rsidR="008545B9" w:rsidRDefault="008545B9">
      <w:pPr>
        <w:pStyle w:val="Paragraph"/>
        <w:rPr>
          <w:i/>
          <w:iCs/>
        </w:rPr>
      </w:pPr>
      <w:r>
        <w:rPr>
          <w:b/>
          <w:bCs/>
          <w:i/>
          <w:iCs/>
        </w:rPr>
        <w:t>Notice</w:t>
      </w:r>
      <w:r>
        <w:rPr>
          <w:i/>
          <w:iCs/>
        </w:rPr>
        <w:t xml:space="preserve"> is hereby given in accordance with G.S. 150B-21.2 that the Alcoholic Beverage Control Commission intends to amend the rule cited as 14B NCAC 15A .1901.</w:t>
      </w:r>
    </w:p>
    <w:p w:rsidR="008545B9" w:rsidRDefault="008545B9">
      <w:pPr>
        <w:pStyle w:val="Base"/>
      </w:pPr>
    </w:p>
    <w:p w:rsidR="008545B9" w:rsidRPr="00800694" w:rsidRDefault="008545B9" w:rsidP="008545B9">
      <w:pPr>
        <w:pStyle w:val="Paragraph"/>
        <w:rPr>
          <w:i/>
        </w:rPr>
      </w:pPr>
      <w:r>
        <w:rPr>
          <w:b/>
        </w:rPr>
        <w:t xml:space="preserve">Link to agency website pursuant to G.S. 150B-19.1(c):  </w:t>
      </w:r>
      <w:r>
        <w:rPr>
          <w:i/>
        </w:rPr>
        <w:t>www.abc.nc.gov</w:t>
      </w:r>
    </w:p>
    <w:p w:rsidR="008545B9" w:rsidRDefault="008545B9" w:rsidP="008545B9">
      <w:pPr>
        <w:pStyle w:val="Paragraph"/>
        <w:rPr>
          <w:b/>
        </w:rPr>
      </w:pPr>
    </w:p>
    <w:p w:rsidR="008545B9" w:rsidRPr="00255DEE" w:rsidRDefault="008545B9">
      <w:pPr>
        <w:pStyle w:val="Paragraph"/>
        <w:rPr>
          <w:i/>
        </w:rPr>
      </w:pPr>
      <w:r>
        <w:rPr>
          <w:b/>
          <w:bCs/>
        </w:rPr>
        <w:t xml:space="preserve">Proposed Effective Date: </w:t>
      </w:r>
      <w:r>
        <w:rPr>
          <w:i/>
          <w:iCs/>
        </w:rPr>
        <w:t xml:space="preserve"> March 1, 2019</w:t>
      </w:r>
    </w:p>
    <w:p w:rsidR="008545B9" w:rsidRDefault="008545B9">
      <w:pPr>
        <w:pStyle w:val="Base"/>
      </w:pPr>
    </w:p>
    <w:p w:rsidR="008545B9" w:rsidRDefault="008545B9" w:rsidP="008545B9">
      <w:pPr>
        <w:pStyle w:val="Paragraph"/>
      </w:pPr>
      <w:r>
        <w:rPr>
          <w:b/>
          <w:bCs/>
        </w:rPr>
        <w:t>Public Hearing</w:t>
      </w:r>
      <w:r>
        <w:t>:</w:t>
      </w:r>
    </w:p>
    <w:p w:rsidR="008545B9" w:rsidRPr="00800694" w:rsidRDefault="008545B9" w:rsidP="008545B9">
      <w:pPr>
        <w:pStyle w:val="Paragraph"/>
        <w:rPr>
          <w:i/>
        </w:rPr>
      </w:pPr>
      <w:r>
        <w:rPr>
          <w:b/>
          <w:bCs/>
        </w:rPr>
        <w:t xml:space="preserve">Date:  </w:t>
      </w:r>
      <w:r>
        <w:rPr>
          <w:bCs/>
          <w:i/>
        </w:rPr>
        <w:t>December 12, 2018</w:t>
      </w:r>
    </w:p>
    <w:p w:rsidR="008545B9" w:rsidRPr="00FC45F3" w:rsidRDefault="008545B9" w:rsidP="008545B9">
      <w:pPr>
        <w:pStyle w:val="Paragraph"/>
        <w:rPr>
          <w:i/>
        </w:rPr>
      </w:pPr>
      <w:r>
        <w:rPr>
          <w:b/>
          <w:bCs/>
        </w:rPr>
        <w:t xml:space="preserve">Time:  </w:t>
      </w:r>
      <w:r>
        <w:rPr>
          <w:bCs/>
          <w:i/>
        </w:rPr>
        <w:t>10:00 a.m.</w:t>
      </w:r>
    </w:p>
    <w:p w:rsidR="008545B9" w:rsidRPr="00FC45F3" w:rsidRDefault="008545B9" w:rsidP="008545B9">
      <w:pPr>
        <w:pStyle w:val="Paragraph"/>
        <w:rPr>
          <w:bCs/>
          <w:i/>
        </w:rPr>
      </w:pPr>
      <w:r>
        <w:rPr>
          <w:b/>
          <w:bCs/>
        </w:rPr>
        <w:t xml:space="preserve">Location:  </w:t>
      </w:r>
      <w:r>
        <w:rPr>
          <w:bCs/>
          <w:i/>
        </w:rPr>
        <w:t>ABC Commission Hearing Room, 400 East Tryon Road, Raleigh, NC 27610</w:t>
      </w:r>
    </w:p>
    <w:p w:rsidR="008545B9" w:rsidRDefault="008545B9" w:rsidP="008545B9">
      <w:pPr>
        <w:pStyle w:val="Base"/>
      </w:pPr>
    </w:p>
    <w:p w:rsidR="008545B9" w:rsidRDefault="008545B9">
      <w:pPr>
        <w:pStyle w:val="Paragraph"/>
        <w:rPr>
          <w:i/>
          <w:iCs/>
        </w:rPr>
      </w:pPr>
      <w:r>
        <w:rPr>
          <w:b/>
          <w:bCs/>
        </w:rPr>
        <w:t>Reason for Proposed Action:</w:t>
      </w:r>
      <w:r>
        <w:t xml:space="preserve">  </w:t>
      </w:r>
      <w:r>
        <w:rPr>
          <w:i/>
          <w:iCs/>
        </w:rPr>
        <w:t>To adopt a permanent rule to eliminate the requirement that a mixed beverages tax stamp be placed on the label of the container and allow the tax stamp to be placed on any vertical portion of the container, as directed by the General Assembly in S.L. 2018-100, Sec. 3.</w:t>
      </w:r>
    </w:p>
    <w:p w:rsidR="008545B9" w:rsidRDefault="008545B9">
      <w:pPr>
        <w:pStyle w:val="Paragraph"/>
        <w:rPr>
          <w:i/>
          <w:iCs/>
        </w:rPr>
      </w:pPr>
    </w:p>
    <w:p w:rsidR="008545B9" w:rsidRDefault="008545B9" w:rsidP="008545B9">
      <w:pPr>
        <w:pStyle w:val="Paragraph"/>
        <w:rPr>
          <w:i/>
          <w:iCs/>
        </w:rPr>
      </w:pPr>
      <w:r>
        <w:rPr>
          <w:b/>
          <w:bCs/>
        </w:rPr>
        <w:t xml:space="preserve">Comments may be submitted to:  </w:t>
      </w:r>
      <w:r>
        <w:rPr>
          <w:i/>
          <w:iCs/>
        </w:rPr>
        <w:t>Walker Reagan, 400 East Tryon Road, Raleigh, NC 27610; phone (919) 779-8367; fax (919) 661-6165; email walker.reagan@abc.nc.gov</w:t>
      </w:r>
    </w:p>
    <w:p w:rsidR="008545B9" w:rsidRDefault="008545B9" w:rsidP="008545B9">
      <w:pPr>
        <w:pStyle w:val="Paragraph"/>
        <w:rPr>
          <w:i/>
          <w:iCs/>
        </w:rPr>
      </w:pPr>
    </w:p>
    <w:p w:rsidR="008545B9" w:rsidRPr="00FC45F3" w:rsidRDefault="008545B9" w:rsidP="008545B9">
      <w:pPr>
        <w:pStyle w:val="Paragraph"/>
        <w:rPr>
          <w:b/>
          <w:i/>
        </w:rPr>
      </w:pPr>
      <w:r>
        <w:rPr>
          <w:b/>
          <w:iCs/>
        </w:rPr>
        <w:t xml:space="preserve">Comment period ends:  </w:t>
      </w:r>
      <w:r w:rsidRPr="00FC45F3">
        <w:rPr>
          <w:i/>
          <w:iCs/>
        </w:rPr>
        <w:t>December 14, 2018</w:t>
      </w:r>
    </w:p>
    <w:p w:rsidR="008545B9" w:rsidRDefault="008545B9">
      <w:pPr>
        <w:pStyle w:val="Paragraph"/>
      </w:pPr>
    </w:p>
    <w:p w:rsidR="008545B9" w:rsidRPr="006D6687" w:rsidRDefault="008545B9" w:rsidP="008545B9">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8545B9" w:rsidRDefault="008545B9" w:rsidP="008545B9">
      <w:pPr>
        <w:pStyle w:val="Paragraph"/>
      </w:pPr>
    </w:p>
    <w:p w:rsidR="00E807D8" w:rsidRDefault="00E807D8" w:rsidP="008545B9">
      <w:pPr>
        <w:pStyle w:val="Paragraph"/>
      </w:pPr>
    </w:p>
    <w:p w:rsidR="008545B9" w:rsidRPr="00D30C7E" w:rsidRDefault="008545B9" w:rsidP="008545B9">
      <w:pPr>
        <w:pStyle w:val="Paragraph"/>
        <w:rPr>
          <w:b/>
        </w:rPr>
      </w:pPr>
      <w:r w:rsidRPr="00D30C7E">
        <w:rPr>
          <w:b/>
        </w:rPr>
        <w:lastRenderedPageBreak/>
        <w:t>Fiscal impact (check all that apply).</w:t>
      </w:r>
    </w:p>
    <w:p w:rsidR="008545B9" w:rsidRPr="00D30C7E" w:rsidRDefault="008545B9" w:rsidP="008545B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State funds affected</w:t>
      </w:r>
    </w:p>
    <w:p w:rsidR="008545B9" w:rsidRPr="00D30C7E" w:rsidRDefault="008545B9" w:rsidP="008545B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Environmental permitting of DOT affected</w:t>
      </w:r>
    </w:p>
    <w:p w:rsidR="008545B9" w:rsidRPr="00D30C7E" w:rsidRDefault="008545B9" w:rsidP="008545B9">
      <w:pPr>
        <w:pStyle w:val="Paragraph"/>
        <w:rPr>
          <w:b/>
        </w:rPr>
      </w:pPr>
      <w:r>
        <w:rPr>
          <w:b/>
        </w:rPr>
        <w:tab/>
      </w:r>
      <w:r w:rsidRPr="00D30C7E">
        <w:rPr>
          <w:b/>
        </w:rPr>
        <w:t>Analysis submitted to Board of Transportation</w:t>
      </w:r>
    </w:p>
    <w:p w:rsidR="008545B9" w:rsidRPr="00D30C7E" w:rsidRDefault="008545B9" w:rsidP="008545B9">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Local funds affected</w:t>
      </w:r>
    </w:p>
    <w:p w:rsidR="008545B9" w:rsidRDefault="008545B9" w:rsidP="008545B9">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8545B9" w:rsidRPr="00D30C7E" w:rsidRDefault="008545B9" w:rsidP="008545B9">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t>Approved by OSBM</w:t>
      </w:r>
    </w:p>
    <w:p w:rsidR="008545B9" w:rsidRDefault="008545B9" w:rsidP="008545B9">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822AC0">
        <w:rPr>
          <w:b/>
        </w:rPr>
      </w:r>
      <w:r w:rsidR="00822AC0">
        <w:rPr>
          <w:b/>
        </w:rPr>
        <w:fldChar w:fldCharType="separate"/>
      </w:r>
      <w:r>
        <w:rPr>
          <w:b/>
        </w:rPr>
        <w:fldChar w:fldCharType="end"/>
      </w:r>
      <w:r>
        <w:rPr>
          <w:b/>
        </w:rPr>
        <w:tab/>
        <w:t>No fiscal note required by G.S. 150B-21.4</w:t>
      </w:r>
    </w:p>
    <w:p w:rsidR="008545B9" w:rsidRDefault="008545B9" w:rsidP="008545B9">
      <w:pPr>
        <w:pStyle w:val="Paragraph"/>
      </w:pPr>
    </w:p>
    <w:p w:rsidR="008545B9" w:rsidRDefault="008545B9" w:rsidP="008545B9">
      <w:pPr>
        <w:pStyle w:val="Chapter"/>
      </w:pPr>
      <w:r>
        <w:t>Chapter 15 - Alcoholic Beverage Control Commission</w:t>
      </w:r>
    </w:p>
    <w:p w:rsidR="008545B9" w:rsidRDefault="008545B9" w:rsidP="008545B9">
      <w:pPr>
        <w:pStyle w:val="Base"/>
      </w:pPr>
    </w:p>
    <w:p w:rsidR="008545B9" w:rsidRDefault="008545B9" w:rsidP="008545B9">
      <w:pPr>
        <w:pStyle w:val="SubChapter"/>
      </w:pPr>
      <w:r>
        <w:t xml:space="preserve">SUBCHAPTER 15A </w:t>
      </w:r>
      <w:r>
        <w:noBreakHyphen/>
        <w:t xml:space="preserve"> ORGANIZATIONAL RULES:  POLICIES AND PROCEDURES</w:t>
      </w:r>
    </w:p>
    <w:p w:rsidR="008545B9" w:rsidRDefault="008545B9" w:rsidP="008545B9">
      <w:pPr>
        <w:pStyle w:val="Base"/>
      </w:pPr>
    </w:p>
    <w:p w:rsidR="008545B9" w:rsidRDefault="008545B9" w:rsidP="008545B9">
      <w:pPr>
        <w:pStyle w:val="Section"/>
      </w:pPr>
      <w:r>
        <w:t xml:space="preserve">SECTION .1900 </w:t>
      </w:r>
      <w:r>
        <w:noBreakHyphen/>
        <w:t xml:space="preserve"> SALES OF LIQUOR TO MIXED BEVERAGES PERMITTEES</w:t>
      </w:r>
    </w:p>
    <w:p w:rsidR="008545B9" w:rsidRPr="00AE1448" w:rsidRDefault="008545B9" w:rsidP="008545B9">
      <w:pPr>
        <w:pStyle w:val="Base"/>
      </w:pPr>
    </w:p>
    <w:p w:rsidR="008545B9" w:rsidRPr="00AE1448" w:rsidRDefault="008545B9" w:rsidP="008545B9">
      <w:pPr>
        <w:pStyle w:val="Rule"/>
      </w:pPr>
      <w:r w:rsidRPr="00AE1448">
        <w:t>14B NCAC 15A .1901</w:t>
      </w:r>
      <w:r w:rsidRPr="00AE1448">
        <w:tab/>
        <w:t>MIXED BEVERAGES TAX STAMP</w:t>
      </w:r>
    </w:p>
    <w:p w:rsidR="008545B9" w:rsidRPr="00AE1448" w:rsidRDefault="008545B9" w:rsidP="008545B9">
      <w:pPr>
        <w:pStyle w:val="Paragraph"/>
      </w:pPr>
      <w:r w:rsidRPr="00AE1448">
        <w:t>(a)  Prior to the sale of any container of spirituous liquor or antique spirituous liquor to a permittee, the local board shall affix to the container a mixed beverages tax stamp that states the following:</w:t>
      </w:r>
    </w:p>
    <w:p w:rsidR="008545B9" w:rsidRPr="00AE1448" w:rsidRDefault="008545B9" w:rsidP="008545B9">
      <w:pPr>
        <w:pStyle w:val="SubParagraph"/>
        <w:tabs>
          <w:tab w:val="clear" w:pos="1800"/>
        </w:tabs>
      </w:pPr>
      <w:r w:rsidRPr="00AE1448">
        <w:t>(1)</w:t>
      </w:r>
      <w:r w:rsidRPr="00AE1448">
        <w:tab/>
        <w:t>the local board system of sale;</w:t>
      </w:r>
    </w:p>
    <w:p w:rsidR="008545B9" w:rsidRPr="00AE1448" w:rsidRDefault="008545B9" w:rsidP="008545B9">
      <w:pPr>
        <w:pStyle w:val="SubParagraph"/>
        <w:tabs>
          <w:tab w:val="clear" w:pos="1800"/>
        </w:tabs>
      </w:pPr>
      <w:r w:rsidRPr="00AE1448">
        <w:t>(2)</w:t>
      </w:r>
      <w:r w:rsidRPr="00AE1448">
        <w:tab/>
        <w:t>the permittee's transaction number; and</w:t>
      </w:r>
    </w:p>
    <w:p w:rsidR="008545B9" w:rsidRPr="00AE1448" w:rsidRDefault="008545B9" w:rsidP="008545B9">
      <w:pPr>
        <w:pStyle w:val="SubParagraph"/>
        <w:tabs>
          <w:tab w:val="clear" w:pos="1800"/>
        </w:tabs>
      </w:pPr>
      <w:r w:rsidRPr="00AE1448">
        <w:t>(3)</w:t>
      </w:r>
      <w:r w:rsidRPr="00AE1448">
        <w:tab/>
        <w:t>the permittee's Mixed Beverage Permit number.</w:t>
      </w:r>
    </w:p>
    <w:p w:rsidR="008545B9" w:rsidRPr="00AE1448" w:rsidRDefault="008545B9" w:rsidP="008545B9">
      <w:pPr>
        <w:pStyle w:val="Paragraph"/>
      </w:pPr>
      <w:r w:rsidRPr="00AE1448">
        <w:t xml:space="preserve">(b)  The mixed beverages tax stamp shall be affixed to </w:t>
      </w:r>
      <w:r w:rsidRPr="00AE1448">
        <w:rPr>
          <w:strike/>
        </w:rPr>
        <w:t>the original paper labeling of each container, except that in the case of a container bearing no original label, the stamp shall be affixed to</w:t>
      </w:r>
      <w:r w:rsidRPr="00AE1448">
        <w:t xml:space="preserve"> any vertical portion of </w:t>
      </w:r>
      <w:r w:rsidRPr="00AE1448">
        <w:rPr>
          <w:strike/>
        </w:rPr>
        <w:t>the</w:t>
      </w:r>
      <w:r w:rsidRPr="00AE1448">
        <w:t xml:space="preserve"> </w:t>
      </w:r>
      <w:r w:rsidRPr="00AE1448">
        <w:rPr>
          <w:u w:val="single"/>
        </w:rPr>
        <w:t>each</w:t>
      </w:r>
      <w:r w:rsidRPr="00AE1448">
        <w:t xml:space="preserve"> container. In no event shall the stamp be affixed to the cap or closure of a container. Where a case of one brand has been purchased, the mixed beverages tax stamp shall be affixed to each container in the case and it shall not be sufficient to stamp the exterior of the case.</w:t>
      </w:r>
    </w:p>
    <w:p w:rsidR="008545B9" w:rsidRPr="00AE1448" w:rsidRDefault="008545B9" w:rsidP="008545B9">
      <w:pPr>
        <w:pStyle w:val="Paragraph"/>
      </w:pPr>
      <w:r w:rsidRPr="00AE1448">
        <w:t>(c)  For sales of liquor to a guest room cabinet permittee, a local board may affix the mixed beverages tax stamp to any portion of the container other than the cap or closure. In lieu of affixing the stamp to each container purchased by a guest room cabinet permittee, a local board may choose to give to the guest room cabinet permittee one tax stamp for each container of liquor purchased for resale from a guest room cabinet, as authorized by Rule .1804 of this Subchapter.</w:t>
      </w:r>
    </w:p>
    <w:p w:rsidR="008545B9" w:rsidRPr="00AE1448" w:rsidRDefault="008545B9" w:rsidP="008545B9">
      <w:pPr>
        <w:pStyle w:val="Paragraph"/>
      </w:pPr>
      <w:r w:rsidRPr="00AE1448">
        <w:t>(d)  Mixed beverage permittees may transport no more than eight liters of opened containers of spirituous liquor without a purchase-transportation permit to and from a local board in the non-passenger area of a motor vehicle for the purpose of replacing mixed beverage tax stamps that are defaced or that have worn out numbers.</w:t>
      </w:r>
    </w:p>
    <w:p w:rsidR="008545B9" w:rsidRPr="00AE1448" w:rsidRDefault="008545B9" w:rsidP="008545B9">
      <w:pPr>
        <w:pStyle w:val="Base"/>
      </w:pPr>
    </w:p>
    <w:p w:rsidR="008545B9" w:rsidRPr="00AE1448" w:rsidRDefault="008545B9" w:rsidP="008545B9">
      <w:pPr>
        <w:pStyle w:val="HistoryAuthority"/>
      </w:pPr>
      <w:r w:rsidRPr="00AE1448">
        <w:t xml:space="preserve">Authority G.S. 18B-100; 18B-203(a)(1); 18B-207; 18B-807; </w:t>
      </w:r>
      <w:r w:rsidRPr="00AE1448">
        <w:rPr>
          <w:u w:val="single"/>
        </w:rPr>
        <w:t>S.L. 2018-100, Sec. 3</w:t>
      </w:r>
      <w:r>
        <w:rPr>
          <w:u w:val="single"/>
        </w:rPr>
        <w:t>.</w:t>
      </w:r>
    </w:p>
    <w:p w:rsidR="008545B9" w:rsidRPr="00A745D1" w:rsidRDefault="008545B9" w:rsidP="008545B9">
      <w:pPr>
        <w:pStyle w:val="Base"/>
      </w:pPr>
    </w:p>
    <w:p w:rsidR="008545B9" w:rsidRDefault="008545B9" w:rsidP="008545B9">
      <w:pPr>
        <w:pStyle w:val="Base"/>
        <w:jc w:val="center"/>
      </w:pPr>
      <w:r>
        <w:t>* * * * * * * * * * * * * * * * * * * *</w:t>
      </w:r>
    </w:p>
    <w:p w:rsidR="00E807D8" w:rsidRDefault="00E807D8" w:rsidP="008545B9">
      <w:pPr>
        <w:pStyle w:val="Base"/>
        <w:jc w:val="center"/>
      </w:pPr>
    </w:p>
    <w:p w:rsidR="008545B9" w:rsidRDefault="008545B9">
      <w:pPr>
        <w:pStyle w:val="Paragraph"/>
        <w:rPr>
          <w:i/>
          <w:iCs/>
        </w:rPr>
      </w:pPr>
      <w:r>
        <w:rPr>
          <w:b/>
          <w:bCs/>
          <w:i/>
          <w:iCs/>
        </w:rPr>
        <w:t>Notice</w:t>
      </w:r>
      <w:r>
        <w:rPr>
          <w:i/>
          <w:iCs/>
        </w:rPr>
        <w:t xml:space="preserve"> is hereby given in accordance with G.S. 150B-21.2 that the Alcoholic Beverage Control Commission intends to amend the rule cited as 14B NCAC 15B .0101.</w:t>
      </w:r>
    </w:p>
    <w:p w:rsidR="008545B9" w:rsidRDefault="008545B9">
      <w:pPr>
        <w:pStyle w:val="Base"/>
      </w:pPr>
    </w:p>
    <w:p w:rsidR="008545B9" w:rsidRDefault="008545B9" w:rsidP="008545B9">
      <w:pPr>
        <w:pStyle w:val="Paragraph"/>
        <w:rPr>
          <w:b/>
        </w:rPr>
      </w:pPr>
      <w:r>
        <w:rPr>
          <w:b/>
        </w:rPr>
        <w:t xml:space="preserve">Link to agency website pursuant to G.S. 150B-19.1(c): </w:t>
      </w:r>
      <w:r w:rsidRPr="00B8759B">
        <w:rPr>
          <w:i/>
        </w:rPr>
        <w:t>www.abc.nc.gov</w:t>
      </w:r>
    </w:p>
    <w:p w:rsidR="008545B9" w:rsidRDefault="008545B9" w:rsidP="008545B9">
      <w:pPr>
        <w:pStyle w:val="Base"/>
      </w:pPr>
    </w:p>
    <w:p w:rsidR="008545B9" w:rsidRPr="00255DEE" w:rsidRDefault="008545B9">
      <w:pPr>
        <w:pStyle w:val="Paragraph"/>
        <w:rPr>
          <w:i/>
        </w:rPr>
      </w:pPr>
      <w:r>
        <w:rPr>
          <w:b/>
          <w:bCs/>
        </w:rPr>
        <w:t xml:space="preserve">Proposed Effective Date: </w:t>
      </w:r>
      <w:r>
        <w:rPr>
          <w:i/>
          <w:iCs/>
        </w:rPr>
        <w:t>March 1, 2019</w:t>
      </w:r>
    </w:p>
    <w:p w:rsidR="008545B9" w:rsidRDefault="008545B9">
      <w:pPr>
        <w:pStyle w:val="Base"/>
      </w:pPr>
    </w:p>
    <w:p w:rsidR="008545B9" w:rsidRDefault="008545B9" w:rsidP="008545B9">
      <w:pPr>
        <w:pStyle w:val="Paragraph"/>
      </w:pPr>
      <w:r>
        <w:rPr>
          <w:b/>
          <w:bCs/>
        </w:rPr>
        <w:t>Public Hearing</w:t>
      </w:r>
      <w:r>
        <w:t>:</w:t>
      </w:r>
    </w:p>
    <w:p w:rsidR="008545B9" w:rsidRPr="00362835" w:rsidRDefault="008545B9" w:rsidP="008545B9">
      <w:pPr>
        <w:pStyle w:val="Paragraph"/>
        <w:rPr>
          <w:i/>
        </w:rPr>
      </w:pPr>
      <w:r>
        <w:rPr>
          <w:b/>
          <w:bCs/>
        </w:rPr>
        <w:t xml:space="preserve">Date: </w:t>
      </w:r>
      <w:r w:rsidRPr="00B8759B">
        <w:rPr>
          <w:bCs/>
          <w:i/>
        </w:rPr>
        <w:t>December 12, 2018</w:t>
      </w:r>
    </w:p>
    <w:p w:rsidR="008545B9" w:rsidRPr="00362835" w:rsidRDefault="008545B9" w:rsidP="008545B9">
      <w:pPr>
        <w:pStyle w:val="Paragraph"/>
        <w:rPr>
          <w:i/>
        </w:rPr>
      </w:pPr>
      <w:r>
        <w:rPr>
          <w:b/>
          <w:bCs/>
        </w:rPr>
        <w:t xml:space="preserve">Time: </w:t>
      </w:r>
      <w:r w:rsidRPr="00B8759B">
        <w:rPr>
          <w:bCs/>
          <w:i/>
        </w:rPr>
        <w:t>10:00 a.m.</w:t>
      </w:r>
    </w:p>
    <w:p w:rsidR="008545B9" w:rsidRPr="00362835" w:rsidRDefault="008545B9" w:rsidP="008545B9">
      <w:pPr>
        <w:pStyle w:val="Paragraph"/>
        <w:rPr>
          <w:bCs/>
          <w:i/>
        </w:rPr>
      </w:pPr>
      <w:r>
        <w:rPr>
          <w:b/>
          <w:bCs/>
        </w:rPr>
        <w:t xml:space="preserve">Location: </w:t>
      </w:r>
      <w:r w:rsidRPr="00B8759B">
        <w:rPr>
          <w:bCs/>
          <w:i/>
        </w:rPr>
        <w:t>ABC Commission Hearing Room, 400 East Tryon Road, Raleigh, NC 27610</w:t>
      </w:r>
    </w:p>
    <w:p w:rsidR="008545B9" w:rsidRDefault="008545B9" w:rsidP="008545B9">
      <w:pPr>
        <w:pStyle w:val="Base"/>
      </w:pPr>
    </w:p>
    <w:p w:rsidR="008545B9" w:rsidRDefault="008545B9">
      <w:pPr>
        <w:pStyle w:val="Paragraph"/>
        <w:rPr>
          <w:i/>
          <w:iCs/>
        </w:rPr>
      </w:pPr>
      <w:r>
        <w:rPr>
          <w:b/>
          <w:bCs/>
        </w:rPr>
        <w:t>Reason for Proposed Action:</w:t>
      </w:r>
      <w:r>
        <w:t xml:space="preserve">  </w:t>
      </w:r>
      <w:r>
        <w:rPr>
          <w:i/>
          <w:iCs/>
        </w:rPr>
        <w:t>To define what constitutes a sports and entertainment venue under 14B NCAC 15B .1006, and for purposes of permissible ABC retail establishments under G.S. 18B-1000 and 18B-1001, as amended by S.L. 2018-65, Sec. 5.1 and S.L. 2018-100, Sec. 4.</w:t>
      </w:r>
    </w:p>
    <w:p w:rsidR="008545B9" w:rsidRDefault="008545B9">
      <w:pPr>
        <w:pStyle w:val="Paragraph"/>
        <w:rPr>
          <w:i/>
          <w:iCs/>
        </w:rPr>
      </w:pPr>
    </w:p>
    <w:p w:rsidR="008545B9" w:rsidRDefault="008545B9" w:rsidP="008545B9">
      <w:pPr>
        <w:pStyle w:val="Paragraph"/>
        <w:rPr>
          <w:i/>
          <w:iCs/>
        </w:rPr>
      </w:pPr>
      <w:r>
        <w:rPr>
          <w:b/>
          <w:bCs/>
        </w:rPr>
        <w:t xml:space="preserve">Comments may be submitted to:  </w:t>
      </w:r>
      <w:r>
        <w:rPr>
          <w:i/>
          <w:iCs/>
        </w:rPr>
        <w:t>Walker Reagan, 400 East Tryon Road, Raleigh, NC 27610, phone (919) 779-8367, fax (919) 661-6165, email walker.reagan@abc.nc.gov</w:t>
      </w:r>
    </w:p>
    <w:p w:rsidR="008545B9" w:rsidRDefault="008545B9" w:rsidP="008545B9">
      <w:pPr>
        <w:pStyle w:val="Base"/>
      </w:pPr>
    </w:p>
    <w:p w:rsidR="008545B9" w:rsidRPr="0042079F" w:rsidRDefault="008545B9" w:rsidP="008545B9">
      <w:pPr>
        <w:pStyle w:val="Paragraph"/>
        <w:rPr>
          <w:b/>
        </w:rPr>
      </w:pPr>
      <w:r>
        <w:rPr>
          <w:b/>
          <w:iCs/>
        </w:rPr>
        <w:t xml:space="preserve">Comment period ends: </w:t>
      </w:r>
      <w:r w:rsidRPr="00031DE2">
        <w:rPr>
          <w:i/>
          <w:iCs/>
        </w:rPr>
        <w:t>December 14, 2018</w:t>
      </w:r>
    </w:p>
    <w:p w:rsidR="008545B9" w:rsidRDefault="008545B9" w:rsidP="008545B9">
      <w:pPr>
        <w:pStyle w:val="Base"/>
      </w:pPr>
    </w:p>
    <w:p w:rsidR="008545B9" w:rsidRPr="006D6687" w:rsidRDefault="008545B9" w:rsidP="008545B9">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8545B9" w:rsidRDefault="008545B9" w:rsidP="008545B9">
      <w:pPr>
        <w:pStyle w:val="Base"/>
      </w:pPr>
    </w:p>
    <w:p w:rsidR="008545B9" w:rsidRPr="00D30C7E" w:rsidRDefault="008545B9" w:rsidP="008545B9">
      <w:pPr>
        <w:pStyle w:val="Paragraph"/>
        <w:rPr>
          <w:b/>
        </w:rPr>
      </w:pPr>
      <w:r w:rsidRPr="00D30C7E">
        <w:rPr>
          <w:b/>
        </w:rPr>
        <w:t>Fiscal impact (check all that apply).</w:t>
      </w:r>
    </w:p>
    <w:p w:rsidR="008545B9" w:rsidRPr="00D30C7E" w:rsidRDefault="008545B9" w:rsidP="008545B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State funds affected</w:t>
      </w:r>
    </w:p>
    <w:p w:rsidR="008545B9" w:rsidRPr="00D30C7E" w:rsidRDefault="008545B9" w:rsidP="008545B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Environmental permitting of DOT affected</w:t>
      </w:r>
    </w:p>
    <w:p w:rsidR="008545B9" w:rsidRPr="00D30C7E" w:rsidRDefault="008545B9" w:rsidP="008545B9">
      <w:pPr>
        <w:pStyle w:val="Paragraph"/>
        <w:rPr>
          <w:b/>
        </w:rPr>
      </w:pPr>
      <w:r>
        <w:rPr>
          <w:b/>
        </w:rPr>
        <w:tab/>
      </w:r>
      <w:r w:rsidRPr="00D30C7E">
        <w:rPr>
          <w:b/>
        </w:rPr>
        <w:t>Analysis submitted to Board of Transportation</w:t>
      </w:r>
    </w:p>
    <w:p w:rsidR="008545B9" w:rsidRPr="00D30C7E" w:rsidRDefault="008545B9" w:rsidP="008545B9">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Local funds affected</w:t>
      </w:r>
    </w:p>
    <w:p w:rsidR="008545B9" w:rsidRDefault="008545B9" w:rsidP="008545B9">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8545B9" w:rsidRPr="00D30C7E" w:rsidRDefault="008545B9" w:rsidP="008545B9">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t>Approved by OSBM</w:t>
      </w:r>
    </w:p>
    <w:p w:rsidR="008545B9" w:rsidRDefault="008545B9" w:rsidP="008545B9">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822AC0">
        <w:rPr>
          <w:b/>
        </w:rPr>
      </w:r>
      <w:r w:rsidR="00822AC0">
        <w:rPr>
          <w:b/>
        </w:rPr>
        <w:fldChar w:fldCharType="separate"/>
      </w:r>
      <w:r>
        <w:rPr>
          <w:b/>
        </w:rPr>
        <w:fldChar w:fldCharType="end"/>
      </w:r>
      <w:r>
        <w:rPr>
          <w:b/>
        </w:rPr>
        <w:tab/>
        <w:t>No fiscal note required by G.S. 150B-21.4</w:t>
      </w:r>
    </w:p>
    <w:p w:rsidR="008545B9" w:rsidRDefault="008545B9" w:rsidP="008545B9">
      <w:pPr>
        <w:pStyle w:val="Base"/>
      </w:pPr>
    </w:p>
    <w:p w:rsidR="008545B9" w:rsidRDefault="008545B9" w:rsidP="008545B9">
      <w:pPr>
        <w:pStyle w:val="Chapter"/>
      </w:pPr>
      <w:r>
        <w:t>Chapter 15 - Alcoholic Beverage Control Commission</w:t>
      </w:r>
    </w:p>
    <w:p w:rsidR="008545B9" w:rsidRDefault="008545B9" w:rsidP="008545B9">
      <w:pPr>
        <w:pStyle w:val="Base"/>
      </w:pPr>
    </w:p>
    <w:p w:rsidR="008545B9" w:rsidRDefault="008545B9" w:rsidP="008545B9">
      <w:pPr>
        <w:pStyle w:val="SubChapter"/>
      </w:pPr>
      <w:r>
        <w:t xml:space="preserve">SUBCHAPTER 15B </w:t>
      </w:r>
      <w:r>
        <w:noBreakHyphen/>
        <w:t xml:space="preserve"> RETAIL BEER: WINE: MIXED BEVERAGES:  BROWNBAGGING: ADVERTISING: SPECIAL PERMITS</w:t>
      </w:r>
    </w:p>
    <w:p w:rsidR="008545B9" w:rsidRDefault="008545B9" w:rsidP="008545B9">
      <w:pPr>
        <w:pStyle w:val="Base"/>
      </w:pPr>
    </w:p>
    <w:p w:rsidR="008545B9" w:rsidRDefault="008545B9" w:rsidP="008545B9">
      <w:pPr>
        <w:pStyle w:val="Section"/>
      </w:pPr>
      <w:r>
        <w:t xml:space="preserve">SECTION .0100 </w:t>
      </w:r>
      <w:r>
        <w:noBreakHyphen/>
        <w:t xml:space="preserve"> DEFINITIONS: PERMIT APPLICATION PROCEDURES</w:t>
      </w:r>
    </w:p>
    <w:p w:rsidR="008545B9" w:rsidRPr="004F3E34" w:rsidRDefault="008545B9" w:rsidP="008545B9">
      <w:pPr>
        <w:pStyle w:val="Base"/>
      </w:pPr>
    </w:p>
    <w:p w:rsidR="008545B9" w:rsidRPr="004F3E34" w:rsidRDefault="008545B9" w:rsidP="008545B9">
      <w:pPr>
        <w:pStyle w:val="Rule"/>
      </w:pPr>
      <w:r w:rsidRPr="004F3E34">
        <w:lastRenderedPageBreak/>
        <w:t>14B NCAC 15B .0101</w:t>
      </w:r>
      <w:r w:rsidRPr="004F3E34">
        <w:tab/>
        <w:t>DEFINITIONS</w:t>
      </w:r>
    </w:p>
    <w:p w:rsidR="008545B9" w:rsidRPr="004F3E34" w:rsidRDefault="008545B9" w:rsidP="008545B9">
      <w:pPr>
        <w:pStyle w:val="Paragraph"/>
      </w:pPr>
      <w:r w:rsidRPr="004F3E34">
        <w:t>In addition to the definitions found in Sections 18B</w:t>
      </w:r>
      <w:r w:rsidRPr="004F3E34">
        <w:noBreakHyphen/>
        <w:t>101 and 18B</w:t>
      </w:r>
      <w:r w:rsidRPr="004F3E34">
        <w:noBreakHyphen/>
        <w:t>1000 of the North Carolina General Statutes, the following definitions apply to this Subchapter:</w:t>
      </w:r>
    </w:p>
    <w:p w:rsidR="008545B9" w:rsidRPr="004F3E34" w:rsidRDefault="008545B9" w:rsidP="008545B9">
      <w:pPr>
        <w:pStyle w:val="Item"/>
        <w:tabs>
          <w:tab w:val="clear" w:pos="1800"/>
        </w:tabs>
      </w:pPr>
      <w:r w:rsidRPr="004F3E34">
        <w:t>(1)</w:t>
      </w:r>
      <w:r w:rsidRPr="004F3E34">
        <w:tab/>
        <w:t>"Employee" means any person who performs a service for any person holding an ABC permit, regardless of whether that person is compensated for the performance of those services.</w:t>
      </w:r>
    </w:p>
    <w:p w:rsidR="008545B9" w:rsidRPr="004F3E34" w:rsidRDefault="008545B9" w:rsidP="008545B9">
      <w:pPr>
        <w:pStyle w:val="Item"/>
        <w:tabs>
          <w:tab w:val="clear" w:pos="1800"/>
        </w:tabs>
      </w:pPr>
      <w:r w:rsidRPr="004F3E34">
        <w:t>(2)</w:t>
      </w:r>
      <w:r w:rsidRPr="004F3E34">
        <w:tab/>
        <w:t>"Intoxicated" means the condition of a person whose mental or physical functioning appears to be presently substantially impaired as a result of the use of alcohol or other substance, such as when the person appears to a reasonable observer to be so far under such influence that:</w:t>
      </w:r>
    </w:p>
    <w:p w:rsidR="008545B9" w:rsidRPr="004F3E34" w:rsidRDefault="008545B9" w:rsidP="008545B9">
      <w:pPr>
        <w:pStyle w:val="SubItemLvl1"/>
      </w:pPr>
      <w:r w:rsidRPr="004F3E34">
        <w:t>(A)</w:t>
      </w:r>
      <w:r w:rsidRPr="004F3E34">
        <w:tab/>
        <w:t>the person's emotions are conspicuously uncontrolled; or</w:t>
      </w:r>
    </w:p>
    <w:p w:rsidR="008545B9" w:rsidRPr="004F3E34" w:rsidRDefault="008545B9" w:rsidP="008545B9">
      <w:pPr>
        <w:pStyle w:val="SubItemLvl1"/>
      </w:pPr>
      <w:r w:rsidRPr="004F3E34">
        <w:t>(B)</w:t>
      </w:r>
      <w:r w:rsidRPr="004F3E34">
        <w:tab/>
        <w:t>the person's intelligence, sense-perceptions, judgment, continuity of thought or of ideas, speech and coordination of volition with muscular action, or some of these faculties or processes are materially impaired.</w:t>
      </w:r>
    </w:p>
    <w:p w:rsidR="008545B9" w:rsidRPr="004F3E34" w:rsidRDefault="008545B9" w:rsidP="008545B9">
      <w:pPr>
        <w:pStyle w:val="Item"/>
        <w:tabs>
          <w:tab w:val="clear" w:pos="1800"/>
        </w:tabs>
      </w:pPr>
      <w:r w:rsidRPr="004F3E34">
        <w:t>(3)</w:t>
      </w:r>
      <w:r w:rsidRPr="004F3E34">
        <w:tab/>
        <w:t>"Modified Plan Permits," as used in 14B NCAC 15B .0105 and 14B NCAC 15B .0106, mean on-premise malt beverage permits authorized by elections held pursuant to G.S. 18B-602(a)(4).</w:t>
      </w:r>
    </w:p>
    <w:p w:rsidR="008545B9" w:rsidRPr="004F3E34" w:rsidRDefault="008545B9" w:rsidP="008545B9">
      <w:pPr>
        <w:pStyle w:val="Item"/>
        <w:tabs>
          <w:tab w:val="clear" w:pos="1800"/>
        </w:tabs>
      </w:pPr>
      <w:r w:rsidRPr="004F3E34">
        <w:t>(4)</w:t>
      </w:r>
      <w:r w:rsidRPr="004F3E34">
        <w:tab/>
        <w:t>"Original container" means a bottle, can or other alcoholic beverage product container filled by a manufacturer or bottler that has been approved for sale within this State.</w:t>
      </w:r>
    </w:p>
    <w:p w:rsidR="008545B9" w:rsidRPr="004F3E34" w:rsidRDefault="008545B9" w:rsidP="008545B9">
      <w:pPr>
        <w:pStyle w:val="Item"/>
        <w:tabs>
          <w:tab w:val="clear" w:pos="1800"/>
        </w:tabs>
      </w:pPr>
      <w:r w:rsidRPr="004F3E34">
        <w:t>(5)</w:t>
      </w:r>
      <w:r w:rsidRPr="004F3E34">
        <w:tab/>
        <w:t>"Premises" means the same as defined in G.S. 18B-101(12a).</w:t>
      </w:r>
      <w:r>
        <w:t xml:space="preserve"> </w:t>
      </w:r>
      <w:r w:rsidRPr="004F3E34">
        <w:t>A diagram attached to the investigative report and kept in the permittee's file is prima facie evidence of the premises covered by that permit and for which the permittee and his employees are responsible.</w:t>
      </w:r>
      <w:r>
        <w:t xml:space="preserve"> </w:t>
      </w:r>
      <w:r w:rsidRPr="004F3E34">
        <w:t>Permits shall authorize the sale and possession or consumption of alcoholic beverages only on the premises described in the investigative report and diagram furnished by the investigating agent.</w:t>
      </w:r>
    </w:p>
    <w:p w:rsidR="008545B9" w:rsidRPr="004F3E34" w:rsidRDefault="008545B9" w:rsidP="008545B9">
      <w:pPr>
        <w:pStyle w:val="Item"/>
        <w:tabs>
          <w:tab w:val="clear" w:pos="1800"/>
        </w:tabs>
      </w:pPr>
      <w:r w:rsidRPr="004F3E34">
        <w:t>(6)</w:t>
      </w:r>
      <w:r w:rsidRPr="004F3E34">
        <w:tab/>
        <w:t>"Private dining area" means any area of a restaurant or hotel that is or can be substantially closed off from public view.</w:t>
      </w:r>
    </w:p>
    <w:p w:rsidR="008545B9" w:rsidRPr="004F3E34" w:rsidRDefault="008545B9" w:rsidP="008545B9">
      <w:pPr>
        <w:pStyle w:val="Item"/>
        <w:tabs>
          <w:tab w:val="clear" w:pos="1800"/>
        </w:tabs>
      </w:pPr>
      <w:r w:rsidRPr="004F3E34">
        <w:rPr>
          <w:u w:val="single"/>
        </w:rPr>
        <w:t>(7)</w:t>
      </w:r>
      <w:r w:rsidRPr="004F3E34">
        <w:tab/>
      </w:r>
      <w:r w:rsidRPr="004F3E34">
        <w:rPr>
          <w:u w:val="single"/>
        </w:rPr>
        <w:t>"Sports and entertainment venue", as used in G.S. 18B-1000(7a) and in this Subchapter, shall include a building, structure, or place in which sporting competitions or contests are held, or shows, performances, or other entertainment is provided.</w:t>
      </w:r>
    </w:p>
    <w:p w:rsidR="008545B9" w:rsidRPr="004F3E34" w:rsidRDefault="008545B9" w:rsidP="008545B9">
      <w:pPr>
        <w:pStyle w:val="Base"/>
      </w:pPr>
    </w:p>
    <w:p w:rsidR="008545B9" w:rsidRPr="004F3E34" w:rsidRDefault="008545B9" w:rsidP="008545B9">
      <w:pPr>
        <w:pStyle w:val="HistoryAuthority"/>
      </w:pPr>
      <w:r w:rsidRPr="004F3E34">
        <w:t>Authority G.S. 18B-100; 18B</w:t>
      </w:r>
      <w:r w:rsidRPr="004F3E34">
        <w:noBreakHyphen/>
        <w:t xml:space="preserve">207; </w:t>
      </w:r>
      <w:r w:rsidRPr="004F3E34">
        <w:rPr>
          <w:u w:val="single"/>
        </w:rPr>
        <w:t>18B-1000;</w:t>
      </w:r>
      <w:r w:rsidRPr="004F3E34">
        <w:t xml:space="preserve"> 18B-1008; 122C-3(18)</w:t>
      </w:r>
      <w:r>
        <w:t>.</w:t>
      </w:r>
    </w:p>
    <w:p w:rsidR="008545B9" w:rsidRPr="00A745D1" w:rsidRDefault="008545B9" w:rsidP="008545B9">
      <w:pPr>
        <w:pStyle w:val="Base"/>
      </w:pPr>
    </w:p>
    <w:p w:rsidR="008545B9" w:rsidRDefault="008545B9" w:rsidP="008545B9">
      <w:pPr>
        <w:pStyle w:val="Base"/>
        <w:jc w:val="center"/>
      </w:pPr>
      <w:r>
        <w:t>* * * * * * * * * * * * * * * * * * * *</w:t>
      </w:r>
    </w:p>
    <w:p w:rsidR="008545B9" w:rsidRDefault="008545B9">
      <w:pPr>
        <w:pStyle w:val="Paragraph"/>
        <w:rPr>
          <w:i/>
          <w:iCs/>
        </w:rPr>
      </w:pPr>
      <w:r>
        <w:rPr>
          <w:b/>
          <w:bCs/>
          <w:i/>
          <w:iCs/>
        </w:rPr>
        <w:t>Notice</w:t>
      </w:r>
      <w:r>
        <w:rPr>
          <w:i/>
          <w:iCs/>
        </w:rPr>
        <w:t xml:space="preserve"> is hereby given in accordance with G.S. 150B-21.2 that the Alcoholic Beverage Control Commission intends to amend the rule cited as 14B NCAC 15B .1006.</w:t>
      </w:r>
    </w:p>
    <w:p w:rsidR="008545B9" w:rsidRDefault="008545B9">
      <w:pPr>
        <w:pStyle w:val="Base"/>
      </w:pPr>
    </w:p>
    <w:p w:rsidR="008545B9" w:rsidRDefault="008545B9" w:rsidP="008545B9">
      <w:pPr>
        <w:pStyle w:val="Paragraph"/>
        <w:rPr>
          <w:b/>
        </w:rPr>
      </w:pPr>
      <w:r>
        <w:rPr>
          <w:b/>
        </w:rPr>
        <w:t xml:space="preserve">Link to agency website pursuant to G.S. 150B-19.1(c): </w:t>
      </w:r>
      <w:r w:rsidRPr="008905C6">
        <w:rPr>
          <w:i/>
        </w:rPr>
        <w:t>www.abc.nc.gov</w:t>
      </w:r>
    </w:p>
    <w:p w:rsidR="008545B9" w:rsidRDefault="008545B9" w:rsidP="008545B9">
      <w:pPr>
        <w:pStyle w:val="Paragraph"/>
        <w:rPr>
          <w:b/>
        </w:rPr>
      </w:pPr>
    </w:p>
    <w:p w:rsidR="008545B9" w:rsidRPr="00255DEE" w:rsidRDefault="008545B9">
      <w:pPr>
        <w:pStyle w:val="Paragraph"/>
        <w:rPr>
          <w:i/>
        </w:rPr>
      </w:pPr>
      <w:r>
        <w:rPr>
          <w:b/>
          <w:bCs/>
        </w:rPr>
        <w:t xml:space="preserve">Proposed Effective Date: </w:t>
      </w:r>
      <w:r>
        <w:rPr>
          <w:i/>
          <w:iCs/>
        </w:rPr>
        <w:t>March 1, 2019</w:t>
      </w:r>
    </w:p>
    <w:p w:rsidR="008545B9" w:rsidRDefault="008545B9">
      <w:pPr>
        <w:pStyle w:val="Base"/>
      </w:pPr>
    </w:p>
    <w:p w:rsidR="008545B9" w:rsidRDefault="008545B9" w:rsidP="008545B9">
      <w:pPr>
        <w:pStyle w:val="Paragraph"/>
      </w:pPr>
      <w:r>
        <w:rPr>
          <w:b/>
          <w:bCs/>
        </w:rPr>
        <w:t>Public Hearing</w:t>
      </w:r>
      <w:r>
        <w:t>:</w:t>
      </w:r>
    </w:p>
    <w:p w:rsidR="008545B9" w:rsidRPr="00362835" w:rsidRDefault="008545B9" w:rsidP="008545B9">
      <w:pPr>
        <w:pStyle w:val="Paragraph"/>
        <w:rPr>
          <w:i/>
        </w:rPr>
      </w:pPr>
      <w:r>
        <w:rPr>
          <w:b/>
          <w:bCs/>
        </w:rPr>
        <w:t xml:space="preserve">Date: </w:t>
      </w:r>
      <w:r w:rsidRPr="008905C6">
        <w:rPr>
          <w:bCs/>
          <w:i/>
        </w:rPr>
        <w:t>December 12, 2018</w:t>
      </w:r>
    </w:p>
    <w:p w:rsidR="008545B9" w:rsidRPr="00362835" w:rsidRDefault="008545B9" w:rsidP="008545B9">
      <w:pPr>
        <w:pStyle w:val="Paragraph"/>
        <w:rPr>
          <w:i/>
        </w:rPr>
      </w:pPr>
      <w:r>
        <w:rPr>
          <w:b/>
          <w:bCs/>
        </w:rPr>
        <w:t xml:space="preserve">Time: </w:t>
      </w:r>
      <w:r w:rsidRPr="008905C6">
        <w:rPr>
          <w:bCs/>
          <w:i/>
        </w:rPr>
        <w:t>10:00 a.m.</w:t>
      </w:r>
    </w:p>
    <w:p w:rsidR="008545B9" w:rsidRPr="00362835" w:rsidRDefault="008545B9" w:rsidP="008545B9">
      <w:pPr>
        <w:pStyle w:val="Paragraph"/>
        <w:rPr>
          <w:bCs/>
          <w:i/>
        </w:rPr>
      </w:pPr>
      <w:r>
        <w:rPr>
          <w:b/>
          <w:bCs/>
        </w:rPr>
        <w:t xml:space="preserve">Location: </w:t>
      </w:r>
      <w:r w:rsidRPr="008905C6">
        <w:rPr>
          <w:bCs/>
          <w:i/>
        </w:rPr>
        <w:t>ABC Commission Hearing Room, 400 East Tryon Road, Raleigh, NC 27610</w:t>
      </w:r>
    </w:p>
    <w:p w:rsidR="008545B9" w:rsidRDefault="008545B9" w:rsidP="008545B9">
      <w:pPr>
        <w:pStyle w:val="Base"/>
      </w:pPr>
    </w:p>
    <w:p w:rsidR="008545B9" w:rsidRDefault="008545B9">
      <w:pPr>
        <w:pStyle w:val="Paragraph"/>
        <w:rPr>
          <w:i/>
          <w:iCs/>
        </w:rPr>
      </w:pPr>
      <w:r>
        <w:rPr>
          <w:b/>
          <w:bCs/>
        </w:rPr>
        <w:t>Reason for Proposed Action:</w:t>
      </w:r>
      <w:r>
        <w:t xml:space="preserve"> </w:t>
      </w:r>
      <w:r>
        <w:rPr>
          <w:i/>
          <w:iCs/>
        </w:rPr>
        <w:t>To adopt a permanent rule to allow a sports or entertainment venue with a permanent seating capacity of 3,000 or more, not located on a school, college or university campus, to display point-of-sale advertising for malt beverages and unfortified wine inside the venue that is visible from outside the venue, as directed by the General Assembly in S.L. 2018-65, Sec. 5.1.</w:t>
      </w:r>
    </w:p>
    <w:p w:rsidR="008545B9" w:rsidRDefault="008545B9" w:rsidP="008545B9">
      <w:pPr>
        <w:pStyle w:val="Base"/>
      </w:pPr>
    </w:p>
    <w:p w:rsidR="008545B9" w:rsidRDefault="008545B9" w:rsidP="008545B9">
      <w:pPr>
        <w:pStyle w:val="Paragraph"/>
        <w:rPr>
          <w:i/>
          <w:iCs/>
        </w:rPr>
      </w:pPr>
      <w:r>
        <w:rPr>
          <w:b/>
          <w:bCs/>
        </w:rPr>
        <w:t xml:space="preserve">Comments may be submitted to:  </w:t>
      </w:r>
      <w:r>
        <w:rPr>
          <w:i/>
          <w:iCs/>
        </w:rPr>
        <w:t>Walker Reagan, 400 East Tryon Road, Raleigh, NC 27610, phone (919) 779-8367, fax (919) 661-6165, email walker.reagan@abc.nc.gov</w:t>
      </w:r>
    </w:p>
    <w:p w:rsidR="008545B9" w:rsidRDefault="008545B9" w:rsidP="008545B9">
      <w:pPr>
        <w:pStyle w:val="Base"/>
      </w:pPr>
    </w:p>
    <w:p w:rsidR="008545B9" w:rsidRPr="0042079F" w:rsidRDefault="008545B9" w:rsidP="008545B9">
      <w:pPr>
        <w:pStyle w:val="Paragraph"/>
        <w:rPr>
          <w:b/>
        </w:rPr>
      </w:pPr>
      <w:r>
        <w:rPr>
          <w:b/>
          <w:iCs/>
        </w:rPr>
        <w:t xml:space="preserve">Comment period ends: </w:t>
      </w:r>
      <w:r w:rsidRPr="008905C6">
        <w:rPr>
          <w:i/>
          <w:iCs/>
        </w:rPr>
        <w:t>December 14, 2018</w:t>
      </w:r>
    </w:p>
    <w:p w:rsidR="008545B9" w:rsidRDefault="008545B9" w:rsidP="008545B9">
      <w:pPr>
        <w:pStyle w:val="Base"/>
      </w:pPr>
    </w:p>
    <w:p w:rsidR="008545B9" w:rsidRPr="006D6687" w:rsidRDefault="008545B9" w:rsidP="008545B9">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8545B9" w:rsidRDefault="008545B9" w:rsidP="008545B9">
      <w:pPr>
        <w:pStyle w:val="Base"/>
      </w:pPr>
    </w:p>
    <w:p w:rsidR="008545B9" w:rsidRPr="00D30C7E" w:rsidRDefault="008545B9" w:rsidP="008545B9">
      <w:pPr>
        <w:pStyle w:val="Paragraph"/>
        <w:rPr>
          <w:b/>
        </w:rPr>
      </w:pPr>
      <w:r w:rsidRPr="00D30C7E">
        <w:rPr>
          <w:b/>
        </w:rPr>
        <w:t>Fiscal impact (check all that apply).</w:t>
      </w:r>
    </w:p>
    <w:p w:rsidR="008545B9" w:rsidRPr="00D30C7E" w:rsidRDefault="008545B9" w:rsidP="008545B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State funds affected</w:t>
      </w:r>
    </w:p>
    <w:p w:rsidR="008545B9" w:rsidRPr="00D30C7E" w:rsidRDefault="008545B9" w:rsidP="008545B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Environmental permitting of DOT affected</w:t>
      </w:r>
    </w:p>
    <w:p w:rsidR="008545B9" w:rsidRPr="00D30C7E" w:rsidRDefault="008545B9" w:rsidP="008545B9">
      <w:pPr>
        <w:pStyle w:val="Paragraph"/>
        <w:rPr>
          <w:b/>
        </w:rPr>
      </w:pPr>
      <w:r>
        <w:rPr>
          <w:b/>
        </w:rPr>
        <w:tab/>
      </w:r>
      <w:r w:rsidRPr="00D30C7E">
        <w:rPr>
          <w:b/>
        </w:rPr>
        <w:t>Analysis submitted to Board of Transportation</w:t>
      </w:r>
    </w:p>
    <w:p w:rsidR="008545B9" w:rsidRPr="00D30C7E" w:rsidRDefault="008545B9" w:rsidP="008545B9">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Local funds affected</w:t>
      </w:r>
    </w:p>
    <w:p w:rsidR="008545B9" w:rsidRDefault="008545B9" w:rsidP="008545B9">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8545B9" w:rsidRPr="00D30C7E" w:rsidRDefault="008545B9" w:rsidP="008545B9">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t>Approved by OSBM</w:t>
      </w:r>
    </w:p>
    <w:p w:rsidR="008545B9" w:rsidRDefault="008545B9" w:rsidP="008545B9">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822AC0">
        <w:rPr>
          <w:b/>
        </w:rPr>
      </w:r>
      <w:r w:rsidR="00822AC0">
        <w:rPr>
          <w:b/>
        </w:rPr>
        <w:fldChar w:fldCharType="separate"/>
      </w:r>
      <w:r>
        <w:rPr>
          <w:b/>
        </w:rPr>
        <w:fldChar w:fldCharType="end"/>
      </w:r>
      <w:r>
        <w:rPr>
          <w:b/>
        </w:rPr>
        <w:tab/>
        <w:t>No fiscal note required by G.S. 150B-21.4</w:t>
      </w:r>
    </w:p>
    <w:p w:rsidR="008545B9" w:rsidRDefault="008545B9" w:rsidP="008545B9">
      <w:pPr>
        <w:pStyle w:val="Base"/>
      </w:pPr>
    </w:p>
    <w:p w:rsidR="008545B9" w:rsidRDefault="008545B9" w:rsidP="008545B9">
      <w:pPr>
        <w:pStyle w:val="Chapter"/>
      </w:pPr>
      <w:r>
        <w:t>Chapter 15 - Alcoholic Beverage Control Commission</w:t>
      </w:r>
    </w:p>
    <w:p w:rsidR="008545B9" w:rsidRDefault="008545B9" w:rsidP="008545B9">
      <w:pPr>
        <w:pStyle w:val="Base"/>
      </w:pPr>
    </w:p>
    <w:p w:rsidR="008545B9" w:rsidRDefault="008545B9" w:rsidP="008545B9">
      <w:pPr>
        <w:pStyle w:val="SubChapter"/>
      </w:pPr>
      <w:r>
        <w:t xml:space="preserve">SUBCHAPTER 15B </w:t>
      </w:r>
      <w:r>
        <w:noBreakHyphen/>
        <w:t xml:space="preserve"> RETAIL BEER: WINE: MIXED </w:t>
      </w:r>
      <w:r>
        <w:lastRenderedPageBreak/>
        <w:t>BEVERAGES:  BROWNBAGGING: ADVERTISING: SPECIAL PERMITS</w:t>
      </w:r>
    </w:p>
    <w:p w:rsidR="008545B9" w:rsidRDefault="008545B9" w:rsidP="008545B9">
      <w:pPr>
        <w:pStyle w:val="Base"/>
      </w:pPr>
    </w:p>
    <w:p w:rsidR="008545B9" w:rsidRDefault="008545B9" w:rsidP="008545B9">
      <w:pPr>
        <w:pStyle w:val="Section"/>
      </w:pPr>
      <w:r>
        <w:t xml:space="preserve">SECTION .1000 </w:t>
      </w:r>
      <w:r>
        <w:noBreakHyphen/>
        <w:t xml:space="preserve"> ADVERTISING</w:t>
      </w:r>
    </w:p>
    <w:p w:rsidR="008545B9" w:rsidRPr="00420E0C" w:rsidRDefault="008545B9" w:rsidP="008545B9">
      <w:pPr>
        <w:pStyle w:val="Base"/>
      </w:pPr>
    </w:p>
    <w:p w:rsidR="008545B9" w:rsidRPr="00420E0C" w:rsidRDefault="008545B9" w:rsidP="008545B9">
      <w:pPr>
        <w:pStyle w:val="Rule"/>
      </w:pPr>
      <w:r w:rsidRPr="00420E0C">
        <w:t>14B NCAC 15B .1006</w:t>
      </w:r>
      <w:r w:rsidRPr="00420E0C">
        <w:tab/>
        <w:t>ADVERTISING OF MALT BEVERAGES, WINE AND MIXED BEVERAGES BY RETAILERS</w:t>
      </w:r>
    </w:p>
    <w:p w:rsidR="008545B9" w:rsidRPr="00420E0C" w:rsidRDefault="008545B9" w:rsidP="008545B9">
      <w:pPr>
        <w:pStyle w:val="Paragraph"/>
      </w:pPr>
      <w:r w:rsidRPr="00420E0C">
        <w:t>(a)  Interior Advertising.</w:t>
      </w:r>
    </w:p>
    <w:p w:rsidR="008545B9" w:rsidRPr="00420E0C" w:rsidRDefault="008545B9" w:rsidP="008545B9">
      <w:pPr>
        <w:pStyle w:val="SubParagraph"/>
        <w:tabs>
          <w:tab w:val="clear" w:pos="1800"/>
        </w:tabs>
      </w:pPr>
      <w:r w:rsidRPr="00420E0C">
        <w:t>(1)</w:t>
      </w:r>
      <w:r w:rsidRPr="00420E0C">
        <w:tab/>
        <w:t>Point-of-Sale.</w:t>
      </w:r>
      <w:r>
        <w:t xml:space="preserve"> </w:t>
      </w:r>
      <w:r w:rsidRPr="00420E0C">
        <w:t>Retail malt beverage, wine and mixed beverage permittees may utilize any amount of point-of-sale advertising for malt beverage, wine and mixed beverage products offered for sale in the establishment.</w:t>
      </w:r>
      <w:r>
        <w:t xml:space="preserve"> </w:t>
      </w:r>
      <w:r w:rsidRPr="00420E0C">
        <w:t>This advertising may be supplied by the industry member unless it constitutes a fixture or has value other than as advertising material; except that an industry member may give a retailer brand-identified items listed in 14B NCAC 15C .0711(c) for use as point-of-sale advertising;</w:t>
      </w:r>
    </w:p>
    <w:p w:rsidR="008545B9" w:rsidRPr="00420E0C" w:rsidRDefault="008545B9" w:rsidP="008545B9">
      <w:pPr>
        <w:pStyle w:val="SubParagraph"/>
        <w:tabs>
          <w:tab w:val="clear" w:pos="1800"/>
        </w:tabs>
      </w:pPr>
      <w:r w:rsidRPr="00420E0C">
        <w:t>(2)</w:t>
      </w:r>
      <w:r w:rsidRPr="00420E0C">
        <w:tab/>
        <w:t>Price Boards.</w:t>
      </w:r>
      <w:r>
        <w:t xml:space="preserve"> </w:t>
      </w:r>
      <w:r w:rsidRPr="00420E0C">
        <w:t>Retail malt beverage, wine and mixed beverage permittees may display inside price boards showing the brand names and prices of malt beverage, wine and mixed beverage products offered for sale in the establishment;</w:t>
      </w:r>
    </w:p>
    <w:p w:rsidR="008545B9" w:rsidRPr="00420E0C" w:rsidRDefault="008545B9" w:rsidP="008545B9">
      <w:pPr>
        <w:pStyle w:val="SubParagraph"/>
        <w:tabs>
          <w:tab w:val="clear" w:pos="1800"/>
        </w:tabs>
      </w:pPr>
      <w:r w:rsidRPr="00420E0C">
        <w:t>(3)</w:t>
      </w:r>
      <w:r w:rsidRPr="00420E0C">
        <w:tab/>
        <w:t>Menus and Beverage Lists.</w:t>
      </w:r>
      <w:r>
        <w:t xml:space="preserve"> </w:t>
      </w:r>
      <w:r w:rsidRPr="00420E0C">
        <w:t>Retail on-premise malt beverage, wine and mixed beverage permittees may place on the menu and beverage lists the brand names and prices of malt beverage, wine and mixed beverage products offered for sale in the establishment.</w:t>
      </w:r>
      <w:r>
        <w:t xml:space="preserve"> </w:t>
      </w:r>
      <w:r w:rsidRPr="00420E0C">
        <w:t>Beverage lists may be supplied by an industry member and may include up to six items from the retailer's food menu but shall not include the name, logo or other identifier of the retail permittee on the advertisement.</w:t>
      </w:r>
      <w:r>
        <w:t xml:space="preserve"> </w:t>
      </w:r>
      <w:r w:rsidRPr="00420E0C">
        <w:t>A table tent is considered a beverage list for purposes of this Rule;</w:t>
      </w:r>
    </w:p>
    <w:p w:rsidR="008545B9" w:rsidRPr="00420E0C" w:rsidRDefault="008545B9" w:rsidP="008545B9">
      <w:pPr>
        <w:pStyle w:val="SubParagraph"/>
        <w:tabs>
          <w:tab w:val="clear" w:pos="1800"/>
        </w:tabs>
      </w:pPr>
      <w:r w:rsidRPr="00420E0C">
        <w:t>(4)</w:t>
      </w:r>
      <w:r w:rsidRPr="00420E0C">
        <w:tab/>
        <w:t>Retailer Advertising Specialty Items.</w:t>
      </w:r>
      <w:r>
        <w:t xml:space="preserve"> </w:t>
      </w:r>
      <w:r w:rsidRPr="00420E0C">
        <w:t>Retailer advertising specialty items are items such as trays, coasters, mats, meal checks, paper napkins, glassware, cups, foam scrapers, back bar mats, thermometers and other similar items that bear advertising matter.</w:t>
      </w:r>
      <w:r>
        <w:t xml:space="preserve"> </w:t>
      </w:r>
      <w:r w:rsidRPr="00420E0C">
        <w:t>Advertising specialty items may be provided to a retailer by an industry member as provided in 14B NCAC 15C .0711(b)(8);</w:t>
      </w:r>
    </w:p>
    <w:p w:rsidR="008545B9" w:rsidRPr="00420E0C" w:rsidRDefault="008545B9" w:rsidP="008545B9">
      <w:pPr>
        <w:pStyle w:val="SubParagraph"/>
        <w:tabs>
          <w:tab w:val="clear" w:pos="1800"/>
        </w:tabs>
      </w:pPr>
      <w:r w:rsidRPr="00420E0C">
        <w:t>(5)</w:t>
      </w:r>
      <w:r w:rsidRPr="00420E0C">
        <w:tab/>
        <w:t>Window Displays.</w:t>
      </w:r>
      <w:r>
        <w:t xml:space="preserve"> </w:t>
      </w:r>
      <w:r w:rsidRPr="00420E0C">
        <w:t>Retail malt beverage, wine and mixed beverage permittees may arrange unopened malt beverage, wine or spirituous liquor products in a window display;</w:t>
      </w:r>
    </w:p>
    <w:p w:rsidR="008545B9" w:rsidRPr="00420E0C" w:rsidRDefault="008545B9" w:rsidP="008545B9">
      <w:pPr>
        <w:pStyle w:val="SubParagraph"/>
        <w:tabs>
          <w:tab w:val="clear" w:pos="1800"/>
        </w:tabs>
      </w:pPr>
      <w:r w:rsidRPr="00420E0C">
        <w:t>(6)</w:t>
      </w:r>
      <w:r w:rsidRPr="00420E0C">
        <w:tab/>
        <w:t xml:space="preserve">Location. </w:t>
      </w:r>
      <w:r w:rsidRPr="00420E0C">
        <w:rPr>
          <w:strike/>
        </w:rPr>
        <w:t>No</w:t>
      </w:r>
      <w:r w:rsidRPr="00420E0C">
        <w:t xml:space="preserve"> </w:t>
      </w:r>
      <w:r w:rsidRPr="00420E0C">
        <w:rPr>
          <w:u w:val="single"/>
        </w:rPr>
        <w:t xml:space="preserve">Except as permitted pursuant to Paragraph (e) of this </w:t>
      </w:r>
      <w:r>
        <w:rPr>
          <w:u w:val="single"/>
        </w:rPr>
        <w:t>R</w:t>
      </w:r>
      <w:r w:rsidRPr="00420E0C">
        <w:rPr>
          <w:u w:val="single"/>
        </w:rPr>
        <w:t>ule, no</w:t>
      </w:r>
      <w:r w:rsidRPr="00420E0C">
        <w:t xml:space="preserve"> point-of-sale advertising, advertising specialty item or price board shall be displayed in a manner designed or intended to advertise malt beverages, wine or mixed beverages on the outside of the establishment;</w:t>
      </w:r>
    </w:p>
    <w:p w:rsidR="008545B9" w:rsidRPr="00420E0C" w:rsidRDefault="008545B9" w:rsidP="008545B9">
      <w:pPr>
        <w:pStyle w:val="SubParagraph"/>
        <w:tabs>
          <w:tab w:val="clear" w:pos="1800"/>
        </w:tabs>
      </w:pPr>
      <w:r w:rsidRPr="00420E0C">
        <w:t>(7)</w:t>
      </w:r>
      <w:r w:rsidRPr="00420E0C">
        <w:tab/>
        <w:t>T-shirts.</w:t>
      </w:r>
      <w:r>
        <w:t xml:space="preserve"> </w:t>
      </w:r>
      <w:r w:rsidRPr="00420E0C">
        <w:t>A retailer's employees shall not wear alcoholic beverage brand identified t-shirts while working on the retailer's licensed premises; and</w:t>
      </w:r>
    </w:p>
    <w:p w:rsidR="008545B9" w:rsidRPr="00420E0C" w:rsidRDefault="008545B9" w:rsidP="008545B9">
      <w:pPr>
        <w:pStyle w:val="SubParagraph"/>
        <w:tabs>
          <w:tab w:val="clear" w:pos="1800"/>
        </w:tabs>
      </w:pPr>
      <w:r w:rsidRPr="00420E0C">
        <w:rPr>
          <w:strike/>
        </w:rPr>
        <w:t>(8)</w:t>
      </w:r>
      <w:r w:rsidRPr="00420E0C">
        <w:tab/>
      </w:r>
      <w:r w:rsidRPr="00420E0C">
        <w:rPr>
          <w:strike/>
        </w:rPr>
        <w:t>Removal of Signs.</w:t>
      </w:r>
      <w:r>
        <w:rPr>
          <w:strike/>
        </w:rPr>
        <w:t xml:space="preserve"> </w:t>
      </w:r>
      <w:r w:rsidRPr="00420E0C">
        <w:rPr>
          <w:strike/>
        </w:rPr>
        <w:t>A permittee shall remove any sign, display or advertisement in or about his licensed premises if the Commission finds it is contrary to public interest and orders its removal.</w:t>
      </w:r>
    </w:p>
    <w:p w:rsidR="008545B9" w:rsidRPr="00420E0C" w:rsidRDefault="008545B9" w:rsidP="008545B9">
      <w:pPr>
        <w:pStyle w:val="Paragraph"/>
      </w:pPr>
      <w:r w:rsidRPr="00420E0C">
        <w:t>(b)  Exterior Advertising.</w:t>
      </w:r>
    </w:p>
    <w:p w:rsidR="008545B9" w:rsidRPr="00420E0C" w:rsidRDefault="008545B9" w:rsidP="008545B9">
      <w:pPr>
        <w:pStyle w:val="SubParagraph"/>
        <w:tabs>
          <w:tab w:val="clear" w:pos="1800"/>
        </w:tabs>
      </w:pPr>
      <w:r w:rsidRPr="00420E0C">
        <w:t>(1)</w:t>
      </w:r>
      <w:r w:rsidRPr="00420E0C">
        <w:tab/>
        <w:t>Outside signs on the premises.</w:t>
      </w:r>
    </w:p>
    <w:p w:rsidR="008545B9" w:rsidRPr="00420E0C" w:rsidRDefault="008545B9" w:rsidP="008545B9">
      <w:pPr>
        <w:pStyle w:val="Part"/>
        <w:tabs>
          <w:tab w:val="clear" w:pos="2520"/>
        </w:tabs>
      </w:pPr>
      <w:r w:rsidRPr="00420E0C">
        <w:t>(A)</w:t>
      </w:r>
      <w:r w:rsidRPr="00420E0C">
        <w:tab/>
        <w:t>Malt Beverages.</w:t>
      </w:r>
      <w:r>
        <w:t xml:space="preserve"> </w:t>
      </w:r>
      <w:r w:rsidRPr="00420E0C">
        <w:t>Retail malt beverage permittees may display the term "beer", "cold beer", "draught beer", "specialty beer", "craft beer", "North Carolina beer", "local beer" or "imported beer" on a single, non-mechanical outside sign.</w:t>
      </w:r>
      <w:r>
        <w:t xml:space="preserve"> </w:t>
      </w:r>
      <w:r w:rsidRPr="00420E0C">
        <w:t>This sign may be neon illuminated.</w:t>
      </w:r>
      <w:r>
        <w:t xml:space="preserve"> </w:t>
      </w:r>
      <w:r w:rsidRPr="00420E0C">
        <w:t>The letters and figures on the sign shall not be more than 5 inches in height and 2 inches apart and the sign shall be attached to the building on the licensed premises. Retail malt beverage permittees may also display the term "beer", "cold beer", "draught beer", "specialty beer", "craft beer", "North Carolina beer", "local beer" or "imported beer" or a similar term on a single, portable, non-mechanical sidewalk sign that is no larger than 25 inches by 45 inches on each of its two sides.</w:t>
      </w:r>
      <w:r>
        <w:t xml:space="preserve"> </w:t>
      </w:r>
      <w:r w:rsidRPr="00420E0C">
        <w:t>The sidewalk sign shall be displayed only during the hours of operation;</w:t>
      </w:r>
    </w:p>
    <w:p w:rsidR="008545B9" w:rsidRPr="00420E0C" w:rsidRDefault="008545B9" w:rsidP="008545B9">
      <w:pPr>
        <w:pStyle w:val="Part"/>
        <w:tabs>
          <w:tab w:val="clear" w:pos="2520"/>
        </w:tabs>
      </w:pPr>
      <w:r w:rsidRPr="00420E0C">
        <w:t>(B)</w:t>
      </w:r>
      <w:r w:rsidRPr="00420E0C">
        <w:tab/>
        <w:t>Wine.</w:t>
      </w:r>
      <w:r>
        <w:t xml:space="preserve"> </w:t>
      </w:r>
      <w:r w:rsidRPr="00420E0C">
        <w:t>Retail wine permittees may display the term "wine permit-off premise", "wine permit-on premise", "fine wine" or a similar term on a single non-mechanical outside sign. This sign may be neon illuminated.</w:t>
      </w:r>
      <w:r>
        <w:t xml:space="preserve"> </w:t>
      </w:r>
      <w:r w:rsidRPr="00420E0C">
        <w:t>The letters and figures on the sign shall not be more than 5 inches in height and 2 inches apart and the sign shall be attached to the building on the licensed premises.</w:t>
      </w:r>
      <w:r>
        <w:t xml:space="preserve"> </w:t>
      </w:r>
      <w:r w:rsidRPr="00420E0C">
        <w:t>Instead of the sign described in this Paragraph, retail wine permittees engaged in off-premise sales of wine may display the term "Wine Shop", "Wine and Cheese" or a similar term on a single non-mechanical sign.</w:t>
      </w:r>
      <w:r>
        <w:t xml:space="preserve"> </w:t>
      </w:r>
      <w:r w:rsidRPr="00420E0C">
        <w:t>This sign may be neon illuminated.</w:t>
      </w:r>
      <w:r>
        <w:t xml:space="preserve"> </w:t>
      </w:r>
      <w:r w:rsidRPr="00420E0C">
        <w:t xml:space="preserve">The letters and figures on the sign shall not be more than 18 inches in height and the sign shall be attached to the building on the licensed premises. Retail wine permittees may also display the term "wine permit-off premise", "wine </w:t>
      </w:r>
      <w:r w:rsidRPr="00420E0C">
        <w:lastRenderedPageBreak/>
        <w:t>permit-on premise", "fine wine" or a similar term on a single, portable, non-mechanical sidewalk sign that is no larger than 25 inches by 45 inches on each of its two sides.</w:t>
      </w:r>
      <w:r>
        <w:t xml:space="preserve"> </w:t>
      </w:r>
      <w:r w:rsidRPr="00420E0C">
        <w:t>Instead of the sidewalk sign described in this Paragraph, retail wine permittees engaged in off-premise sales of wine may display the term "Wine Shop", "Wine and Cheese", "fine wine" or a similar term on a single, portable, non-mechanical sidewalk sign that is no larger than 25 inches by 45 inches on each of its two sides.</w:t>
      </w:r>
      <w:r>
        <w:t xml:space="preserve"> </w:t>
      </w:r>
      <w:r w:rsidRPr="00420E0C">
        <w:t>A sidewalk sign shall be displayed only during the hours of operation;</w:t>
      </w:r>
    </w:p>
    <w:p w:rsidR="008545B9" w:rsidRPr="00420E0C" w:rsidRDefault="008545B9" w:rsidP="008545B9">
      <w:pPr>
        <w:pStyle w:val="Part"/>
        <w:tabs>
          <w:tab w:val="clear" w:pos="2520"/>
        </w:tabs>
      </w:pPr>
      <w:r w:rsidRPr="00420E0C">
        <w:t>(C)</w:t>
      </w:r>
      <w:r w:rsidRPr="00420E0C">
        <w:tab/>
        <w:t>Restriction.</w:t>
      </w:r>
      <w:r>
        <w:t xml:space="preserve"> </w:t>
      </w:r>
      <w:r w:rsidRPr="00420E0C">
        <w:t>Retail malt beverage, wine and mixed beverage permittees shall not allow price advertising or additional signs advertising malt beverages, wine and mixed beverages on the outside of their premises.</w:t>
      </w:r>
      <w:r>
        <w:t xml:space="preserve"> </w:t>
      </w:r>
      <w:r w:rsidRPr="00420E0C">
        <w:t>Outside signs alluding to malt beverages, wine or mixed beverages by slang descriptions such as "brew," "suds," "six-pack," "vino" or "booze" are prohibited;</w:t>
      </w:r>
    </w:p>
    <w:p w:rsidR="008545B9" w:rsidRPr="00420E0C" w:rsidRDefault="008545B9" w:rsidP="008545B9">
      <w:pPr>
        <w:pStyle w:val="Part"/>
        <w:tabs>
          <w:tab w:val="clear" w:pos="2520"/>
        </w:tabs>
      </w:pPr>
      <w:r w:rsidRPr="00420E0C">
        <w:t>(D)</w:t>
      </w:r>
      <w:r w:rsidRPr="00420E0C">
        <w:tab/>
        <w:t>Exceptions; Menus; Trade Names.</w:t>
      </w:r>
      <w:r>
        <w:t xml:space="preserve"> </w:t>
      </w:r>
      <w:r w:rsidRPr="00420E0C">
        <w:t>The placement of a food menu that also contains a list of alcoholic beverages by brand and price in a window, on the exterior of the retailer's building or on a sidewalk sign that is no larger than 25 inches by 45 inches on each of its two sides is not a violation of this Rule.</w:t>
      </w:r>
      <w:r>
        <w:t xml:space="preserve"> </w:t>
      </w:r>
      <w:r w:rsidRPr="00420E0C">
        <w:t>A sidewalk sign shall be displayed only during the hours of operation;</w:t>
      </w:r>
    </w:p>
    <w:p w:rsidR="008545B9" w:rsidRPr="00420E0C" w:rsidRDefault="008545B9" w:rsidP="008545B9">
      <w:pPr>
        <w:pStyle w:val="Part"/>
        <w:tabs>
          <w:tab w:val="clear" w:pos="2520"/>
        </w:tabs>
      </w:pPr>
      <w:r w:rsidRPr="00420E0C">
        <w:t>(E)</w:t>
      </w:r>
      <w:r w:rsidRPr="00420E0C">
        <w:tab/>
        <w:t>Mixed Beverages.</w:t>
      </w:r>
      <w:r>
        <w:t xml:space="preserve"> </w:t>
      </w:r>
      <w:r w:rsidRPr="00420E0C">
        <w:t>Retail mixed beverage permittees may display the term "mixed beverages," "all ABC permits," "mixed drinks," "cocktails," or "spirits," on a single non-mechanical, non-neon, or otherwise self-illuminated outside sign.</w:t>
      </w:r>
      <w:r>
        <w:t xml:space="preserve"> </w:t>
      </w:r>
      <w:r w:rsidRPr="00420E0C">
        <w:t>The letters and figures on the sign shall not be more than five inches in height and two inches apart and the sign shall be attached to the building on the licensed premises; and</w:t>
      </w:r>
    </w:p>
    <w:p w:rsidR="008545B9" w:rsidRPr="00420E0C" w:rsidRDefault="008545B9" w:rsidP="008545B9">
      <w:pPr>
        <w:pStyle w:val="Part"/>
        <w:tabs>
          <w:tab w:val="clear" w:pos="2520"/>
        </w:tabs>
      </w:pPr>
      <w:r w:rsidRPr="00420E0C">
        <w:t>(F)</w:t>
      </w:r>
      <w:r w:rsidRPr="00420E0C">
        <w:tab/>
        <w:t>Private Club.</w:t>
      </w:r>
      <w:r>
        <w:t xml:space="preserve"> </w:t>
      </w:r>
      <w:r w:rsidRPr="00420E0C">
        <w:t>A private club shall not display any exterior sign advertising the availability of malt beverages, wine or mixed beverages;</w:t>
      </w:r>
    </w:p>
    <w:p w:rsidR="008545B9" w:rsidRPr="00420E0C" w:rsidRDefault="008545B9" w:rsidP="008545B9">
      <w:pPr>
        <w:pStyle w:val="SubParagraph"/>
        <w:tabs>
          <w:tab w:val="clear" w:pos="1800"/>
        </w:tabs>
      </w:pPr>
      <w:r w:rsidRPr="00420E0C">
        <w:t>(2)</w:t>
      </w:r>
      <w:r w:rsidRPr="00420E0C">
        <w:tab/>
        <w:t>Billboards.</w:t>
      </w:r>
      <w:r>
        <w:t xml:space="preserve"> </w:t>
      </w:r>
      <w:r w:rsidRPr="00420E0C">
        <w:t>Retail permittees shall not advertise malt beverage, wine or mixed beverage products or the availability of alcoholic beverages by means of a billboard or outdoor sign except as provided in this Section.</w:t>
      </w:r>
      <w:r>
        <w:t xml:space="preserve"> </w:t>
      </w:r>
      <w:r w:rsidRPr="00420E0C">
        <w:t xml:space="preserve">Industry </w:t>
      </w:r>
      <w:r w:rsidRPr="00420E0C">
        <w:t>members with retail permits may advertise tastings;</w:t>
      </w:r>
    </w:p>
    <w:p w:rsidR="008545B9" w:rsidRPr="00420E0C" w:rsidRDefault="008545B9" w:rsidP="008545B9">
      <w:pPr>
        <w:pStyle w:val="SubParagraph"/>
        <w:tabs>
          <w:tab w:val="clear" w:pos="1800"/>
        </w:tabs>
      </w:pPr>
      <w:r w:rsidRPr="00420E0C">
        <w:t>(3)</w:t>
      </w:r>
      <w:r w:rsidRPr="00420E0C">
        <w:tab/>
        <w:t>Aerial Displays.</w:t>
      </w:r>
      <w:r>
        <w:t xml:space="preserve"> </w:t>
      </w:r>
      <w:r w:rsidRPr="00420E0C">
        <w:t>Retail permittees shall not advertise malt beverage, wine or mixed beverage products or the availability of alcoholic beverages by means of an aerial display or an inflatable item that is tethered; and</w:t>
      </w:r>
    </w:p>
    <w:p w:rsidR="008545B9" w:rsidRPr="00420E0C" w:rsidRDefault="008545B9" w:rsidP="008545B9">
      <w:pPr>
        <w:pStyle w:val="SubParagraph"/>
        <w:tabs>
          <w:tab w:val="clear" w:pos="1800"/>
        </w:tabs>
      </w:pPr>
      <w:r w:rsidRPr="00420E0C">
        <w:t>(4)</w:t>
      </w:r>
      <w:r w:rsidRPr="00420E0C">
        <w:tab/>
        <w:t>Only exterior advertising permitted by local ordinances is authorized.</w:t>
      </w:r>
    </w:p>
    <w:p w:rsidR="008545B9" w:rsidRPr="00420E0C" w:rsidRDefault="008545B9" w:rsidP="008545B9">
      <w:pPr>
        <w:pStyle w:val="Paragraph"/>
      </w:pPr>
      <w:r w:rsidRPr="00420E0C">
        <w:t>(c)  Removal of Signs.</w:t>
      </w:r>
      <w:r>
        <w:t xml:space="preserve"> </w:t>
      </w:r>
      <w:r w:rsidRPr="00420E0C">
        <w:t>A permittee shall remove any sign, display, or advertisement in or about his licensed premises if the Commission finds it is contrary to public interest and orders its removal.</w:t>
      </w:r>
    </w:p>
    <w:p w:rsidR="008545B9" w:rsidRPr="00420E0C" w:rsidRDefault="008545B9" w:rsidP="008545B9">
      <w:pPr>
        <w:pStyle w:val="Paragraph"/>
      </w:pPr>
      <w:r w:rsidRPr="00420E0C">
        <w:t>(d)  Media Advertising.</w:t>
      </w:r>
      <w:r>
        <w:t xml:space="preserve"> </w:t>
      </w:r>
      <w:r w:rsidRPr="00420E0C">
        <w:t>A retail malt beverage, wine or mixed beverage permittee may advertise price and brand of malt beverage, wine and mixed beverage products offered for sale by means of circular, newspaper, magazine, radio, television and internet.</w:t>
      </w:r>
    </w:p>
    <w:p w:rsidR="008545B9" w:rsidRPr="00420E0C" w:rsidRDefault="008545B9" w:rsidP="008545B9">
      <w:pPr>
        <w:pStyle w:val="Paragraph"/>
      </w:pPr>
      <w:r w:rsidRPr="00420E0C">
        <w:rPr>
          <w:u w:val="single"/>
        </w:rPr>
        <w:t xml:space="preserve">(e)  Notwithstanding </w:t>
      </w:r>
      <w:r>
        <w:rPr>
          <w:u w:val="single"/>
        </w:rPr>
        <w:t>Subp</w:t>
      </w:r>
      <w:r w:rsidRPr="00420E0C">
        <w:rPr>
          <w:u w:val="single"/>
        </w:rPr>
        <w:t xml:space="preserve">aragraph (a)(6) and </w:t>
      </w:r>
      <w:r>
        <w:rPr>
          <w:u w:val="single"/>
        </w:rPr>
        <w:t xml:space="preserve">Paragraph </w:t>
      </w:r>
      <w:r w:rsidRPr="00420E0C">
        <w:rPr>
          <w:u w:val="single"/>
        </w:rPr>
        <w:t>(c) of this Rule, a sports or entertainment venue with a permanently constructed seating capacity of 3,000 or more, which is not located on the campus of a school, college, or university, may display point-of-sale advertising for malt beverages and unfortified wine inside the venue that is visible from the outside of the venue, and shall not be required by the Commission to move or remove the advertising.</w:t>
      </w:r>
    </w:p>
    <w:p w:rsidR="008545B9" w:rsidRPr="00420E0C" w:rsidRDefault="008545B9" w:rsidP="008545B9">
      <w:pPr>
        <w:pStyle w:val="Base"/>
      </w:pPr>
    </w:p>
    <w:p w:rsidR="008545B9" w:rsidRPr="00420E0C" w:rsidRDefault="008545B9" w:rsidP="008545B9">
      <w:pPr>
        <w:pStyle w:val="HistoryAuthority"/>
      </w:pPr>
      <w:r w:rsidRPr="00420E0C">
        <w:t xml:space="preserve">Authority G.S. 18B-100; 18B-105; 18B-207; 18B-1116(b); </w:t>
      </w:r>
      <w:r w:rsidRPr="00420E0C">
        <w:rPr>
          <w:u w:val="single"/>
        </w:rPr>
        <w:t>S.L. 2018-65, Sec. 5.1</w:t>
      </w:r>
      <w:r>
        <w:rPr>
          <w:u w:val="single"/>
        </w:rPr>
        <w:t>.</w:t>
      </w:r>
    </w:p>
    <w:p w:rsidR="008545B9" w:rsidRPr="00A745D1" w:rsidRDefault="008545B9" w:rsidP="008545B9">
      <w:pPr>
        <w:pStyle w:val="Base"/>
      </w:pPr>
    </w:p>
    <w:p w:rsidR="008545B9" w:rsidRDefault="008545B9" w:rsidP="008545B9">
      <w:pPr>
        <w:pStyle w:val="Base"/>
        <w:jc w:val="center"/>
      </w:pPr>
      <w:r>
        <w:t>* * * * * * * * * * * * * * * * * * * *</w:t>
      </w:r>
    </w:p>
    <w:p w:rsidR="008545B9" w:rsidRDefault="008545B9">
      <w:pPr>
        <w:pStyle w:val="Base"/>
      </w:pPr>
    </w:p>
    <w:p w:rsidR="008545B9" w:rsidRDefault="008545B9">
      <w:pPr>
        <w:pStyle w:val="Paragraph"/>
        <w:rPr>
          <w:i/>
          <w:iCs/>
        </w:rPr>
      </w:pPr>
      <w:r>
        <w:rPr>
          <w:b/>
          <w:bCs/>
          <w:i/>
          <w:iCs/>
        </w:rPr>
        <w:t>Notice</w:t>
      </w:r>
      <w:r>
        <w:rPr>
          <w:i/>
          <w:iCs/>
        </w:rPr>
        <w:t xml:space="preserve"> is hereby given in accordance with G.S. 150B-21.2 that the Alcoholic Beverage Control Commission intends to adopt the rules cited as 14B NCAC 15C .1301-.1306 and amend the rules cited as 14B NCAC 15C .0101, .0102 and .0901. </w:t>
      </w:r>
    </w:p>
    <w:p w:rsidR="008545B9" w:rsidRDefault="008545B9">
      <w:pPr>
        <w:pStyle w:val="Base"/>
      </w:pPr>
    </w:p>
    <w:p w:rsidR="008545B9" w:rsidRDefault="008545B9" w:rsidP="008545B9">
      <w:pPr>
        <w:pStyle w:val="Paragraph"/>
        <w:rPr>
          <w:b/>
        </w:rPr>
      </w:pPr>
      <w:r>
        <w:rPr>
          <w:b/>
        </w:rPr>
        <w:t xml:space="preserve">Link to agency website pursuant to G.S. 150B-19.1(c): </w:t>
      </w:r>
      <w:r w:rsidRPr="0025612D">
        <w:rPr>
          <w:i/>
        </w:rPr>
        <w:t>www.abc.nc.gov</w:t>
      </w:r>
    </w:p>
    <w:p w:rsidR="008545B9" w:rsidRDefault="008545B9" w:rsidP="008545B9">
      <w:pPr>
        <w:pStyle w:val="Paragraph"/>
        <w:rPr>
          <w:b/>
        </w:rPr>
      </w:pPr>
    </w:p>
    <w:p w:rsidR="008545B9" w:rsidRPr="00255DEE" w:rsidRDefault="008545B9">
      <w:pPr>
        <w:pStyle w:val="Paragraph"/>
        <w:rPr>
          <w:i/>
        </w:rPr>
      </w:pPr>
      <w:r>
        <w:rPr>
          <w:b/>
          <w:bCs/>
        </w:rPr>
        <w:t xml:space="preserve">Proposed Effective Date: </w:t>
      </w:r>
      <w:r>
        <w:rPr>
          <w:i/>
          <w:iCs/>
        </w:rPr>
        <w:t>March 1, 2019</w:t>
      </w:r>
    </w:p>
    <w:p w:rsidR="008545B9" w:rsidRDefault="008545B9">
      <w:pPr>
        <w:pStyle w:val="Base"/>
      </w:pPr>
    </w:p>
    <w:p w:rsidR="008545B9" w:rsidRDefault="008545B9" w:rsidP="008545B9">
      <w:pPr>
        <w:pStyle w:val="Paragraph"/>
      </w:pPr>
      <w:r>
        <w:rPr>
          <w:b/>
          <w:bCs/>
        </w:rPr>
        <w:t>Public Hearing</w:t>
      </w:r>
      <w:r>
        <w:t>:</w:t>
      </w:r>
    </w:p>
    <w:p w:rsidR="008545B9" w:rsidRPr="00362835" w:rsidRDefault="008545B9" w:rsidP="008545B9">
      <w:pPr>
        <w:pStyle w:val="Paragraph"/>
        <w:rPr>
          <w:i/>
        </w:rPr>
      </w:pPr>
      <w:r>
        <w:rPr>
          <w:b/>
          <w:bCs/>
        </w:rPr>
        <w:t xml:space="preserve">Date: </w:t>
      </w:r>
      <w:r w:rsidRPr="0025612D">
        <w:rPr>
          <w:bCs/>
          <w:i/>
        </w:rPr>
        <w:t>December 12, 2018</w:t>
      </w:r>
    </w:p>
    <w:p w:rsidR="008545B9" w:rsidRPr="00362835" w:rsidRDefault="008545B9" w:rsidP="008545B9">
      <w:pPr>
        <w:pStyle w:val="Paragraph"/>
        <w:rPr>
          <w:i/>
        </w:rPr>
      </w:pPr>
      <w:r>
        <w:rPr>
          <w:b/>
          <w:bCs/>
        </w:rPr>
        <w:t xml:space="preserve">Time: </w:t>
      </w:r>
      <w:r w:rsidRPr="0025612D">
        <w:rPr>
          <w:bCs/>
          <w:i/>
        </w:rPr>
        <w:t>10:00 a.m.</w:t>
      </w:r>
    </w:p>
    <w:p w:rsidR="008545B9" w:rsidRPr="00362835" w:rsidRDefault="008545B9" w:rsidP="008545B9">
      <w:pPr>
        <w:pStyle w:val="Paragraph"/>
        <w:rPr>
          <w:bCs/>
          <w:i/>
        </w:rPr>
      </w:pPr>
      <w:r>
        <w:rPr>
          <w:b/>
          <w:bCs/>
        </w:rPr>
        <w:t xml:space="preserve">Location: </w:t>
      </w:r>
      <w:r>
        <w:rPr>
          <w:bCs/>
          <w:i/>
        </w:rPr>
        <w:t>A</w:t>
      </w:r>
      <w:r w:rsidRPr="0025612D">
        <w:rPr>
          <w:bCs/>
          <w:i/>
        </w:rPr>
        <w:t>B</w:t>
      </w:r>
      <w:r>
        <w:rPr>
          <w:bCs/>
          <w:i/>
        </w:rPr>
        <w:t>C</w:t>
      </w:r>
      <w:r w:rsidRPr="0025612D">
        <w:rPr>
          <w:bCs/>
          <w:i/>
        </w:rPr>
        <w:t xml:space="preserve"> Commission Hearing Room, 400 East Tryon Road, Raleigh, NC 27610</w:t>
      </w:r>
    </w:p>
    <w:p w:rsidR="008545B9" w:rsidRDefault="008545B9" w:rsidP="008545B9">
      <w:pPr>
        <w:pStyle w:val="Base"/>
      </w:pPr>
    </w:p>
    <w:p w:rsidR="008545B9" w:rsidRPr="008D2E25" w:rsidRDefault="008545B9">
      <w:pPr>
        <w:pStyle w:val="Paragraph"/>
        <w:rPr>
          <w:i/>
          <w:iCs/>
        </w:rPr>
      </w:pPr>
      <w:r>
        <w:rPr>
          <w:b/>
          <w:bCs/>
        </w:rPr>
        <w:t>Reason for Proposed Action:</w:t>
      </w:r>
      <w:r>
        <w:t xml:space="preserve">  </w:t>
      </w:r>
      <w:r w:rsidRPr="008D2E25">
        <w:rPr>
          <w:i/>
        </w:rPr>
        <w:t>To adopt permanent rules to implement G.S. 18B-1114.7 to allow for issuance of spirituous liquor special event permits to supplier representatives, brokerage representatives and distilleries to allow these permittees to conduct free spirituous liquor tastings at certain events, to amend the commercial alcoholic beverage permit rules with regards to spirituous liquor special event permits, and to put into commercial permit application rule policies and practices with regards to other commercial permit applicants.</w:t>
      </w:r>
      <w:r w:rsidRPr="008D2E25">
        <w:rPr>
          <w:i/>
          <w:iCs/>
        </w:rPr>
        <w:t xml:space="preserve"> </w:t>
      </w:r>
    </w:p>
    <w:p w:rsidR="008545B9" w:rsidRDefault="008545B9" w:rsidP="008545B9">
      <w:pPr>
        <w:pStyle w:val="Base"/>
      </w:pPr>
    </w:p>
    <w:p w:rsidR="008545B9" w:rsidRPr="008D2E25" w:rsidRDefault="008545B9" w:rsidP="008545B9">
      <w:pPr>
        <w:pStyle w:val="Paragraph"/>
        <w:rPr>
          <w:bCs/>
          <w:i/>
        </w:rPr>
      </w:pPr>
      <w:r>
        <w:rPr>
          <w:b/>
          <w:bCs/>
        </w:rPr>
        <w:lastRenderedPageBreak/>
        <w:t xml:space="preserve">Comments may be submitted to:  </w:t>
      </w:r>
      <w:r w:rsidRPr="008D2E25">
        <w:rPr>
          <w:bCs/>
          <w:i/>
        </w:rPr>
        <w:t>Walker Reagan, 400 East Tryon Road, Raleigh, NC 27610; phone (919) 779-8367; fax (919) 661-6165; email walker.reagan@abc.nc.gov</w:t>
      </w:r>
    </w:p>
    <w:p w:rsidR="008545B9" w:rsidRDefault="008545B9" w:rsidP="008545B9">
      <w:pPr>
        <w:pStyle w:val="Base"/>
      </w:pPr>
    </w:p>
    <w:p w:rsidR="008545B9" w:rsidRPr="0042079F" w:rsidRDefault="008545B9" w:rsidP="008545B9">
      <w:pPr>
        <w:pStyle w:val="Paragraph"/>
        <w:rPr>
          <w:b/>
        </w:rPr>
      </w:pPr>
      <w:r>
        <w:rPr>
          <w:b/>
          <w:iCs/>
        </w:rPr>
        <w:t xml:space="preserve">Comment period ends: </w:t>
      </w:r>
      <w:r w:rsidRPr="008D2E25">
        <w:rPr>
          <w:i/>
          <w:iCs/>
        </w:rPr>
        <w:t>December 14, 2018</w:t>
      </w:r>
    </w:p>
    <w:p w:rsidR="008545B9" w:rsidRDefault="008545B9" w:rsidP="008545B9">
      <w:pPr>
        <w:pStyle w:val="Base"/>
      </w:pPr>
    </w:p>
    <w:p w:rsidR="008545B9" w:rsidRPr="006D6687" w:rsidRDefault="008545B9" w:rsidP="008545B9">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8545B9" w:rsidRDefault="008545B9" w:rsidP="008545B9">
      <w:pPr>
        <w:pStyle w:val="Base"/>
      </w:pPr>
    </w:p>
    <w:p w:rsidR="008545B9" w:rsidRPr="00D30C7E" w:rsidRDefault="008545B9" w:rsidP="008545B9">
      <w:pPr>
        <w:pStyle w:val="Paragraph"/>
        <w:rPr>
          <w:b/>
        </w:rPr>
      </w:pPr>
      <w:r w:rsidRPr="00D30C7E">
        <w:rPr>
          <w:b/>
        </w:rPr>
        <w:t>Fiscal impact (check all that apply).</w:t>
      </w:r>
    </w:p>
    <w:p w:rsidR="008545B9" w:rsidRPr="00D30C7E" w:rsidRDefault="008545B9" w:rsidP="008545B9">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822AC0">
        <w:rPr>
          <w:b/>
        </w:rPr>
      </w:r>
      <w:r w:rsidR="00822AC0">
        <w:rPr>
          <w:b/>
        </w:rPr>
        <w:fldChar w:fldCharType="separate"/>
      </w:r>
      <w:r>
        <w:rPr>
          <w:b/>
        </w:rPr>
        <w:fldChar w:fldCharType="end"/>
      </w:r>
      <w:r>
        <w:rPr>
          <w:b/>
        </w:rPr>
        <w:tab/>
      </w:r>
      <w:r w:rsidRPr="00D30C7E">
        <w:rPr>
          <w:b/>
        </w:rPr>
        <w:t>State funds affected</w:t>
      </w:r>
    </w:p>
    <w:p w:rsidR="008545B9" w:rsidRPr="00D30C7E" w:rsidRDefault="008545B9" w:rsidP="008545B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Environmental permitting of DOT affected</w:t>
      </w:r>
    </w:p>
    <w:p w:rsidR="008545B9" w:rsidRPr="00D30C7E" w:rsidRDefault="008545B9" w:rsidP="008545B9">
      <w:pPr>
        <w:pStyle w:val="Paragraph"/>
        <w:rPr>
          <w:b/>
        </w:rPr>
      </w:pPr>
      <w:r>
        <w:rPr>
          <w:b/>
        </w:rPr>
        <w:tab/>
      </w:r>
      <w:r w:rsidRPr="00D30C7E">
        <w:rPr>
          <w:b/>
        </w:rPr>
        <w:t>Analysis submitted to Board of Transportation</w:t>
      </w:r>
    </w:p>
    <w:p w:rsidR="008545B9" w:rsidRPr="00D30C7E" w:rsidRDefault="008545B9" w:rsidP="008545B9">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Local funds affected</w:t>
      </w:r>
    </w:p>
    <w:p w:rsidR="008545B9" w:rsidRDefault="008545B9" w:rsidP="008545B9">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8545B9" w:rsidRPr="00D30C7E" w:rsidRDefault="008545B9" w:rsidP="008545B9">
      <w:pPr>
        <w:pStyle w:val="Paragraph"/>
        <w:rPr>
          <w:b/>
          <w:bCs/>
        </w:rPr>
      </w:pPr>
      <w:r>
        <w:rPr>
          <w:b/>
        </w:rPr>
        <w:fldChar w:fldCharType="begin">
          <w:ffData>
            <w:name w:val=""/>
            <w:enabled/>
            <w:calcOnExit w:val="0"/>
            <w:checkBox>
              <w:sizeAuto/>
              <w:default w:val="1"/>
            </w:checkBox>
          </w:ffData>
        </w:fldChar>
      </w:r>
      <w:r>
        <w:rPr>
          <w:b/>
        </w:rPr>
        <w:instrText xml:space="preserve"> FORMCHECKBOX </w:instrText>
      </w:r>
      <w:r w:rsidR="00822AC0">
        <w:rPr>
          <w:b/>
        </w:rPr>
      </w:r>
      <w:r w:rsidR="00822AC0">
        <w:rPr>
          <w:b/>
        </w:rPr>
        <w:fldChar w:fldCharType="separate"/>
      </w:r>
      <w:r>
        <w:rPr>
          <w:b/>
        </w:rPr>
        <w:fldChar w:fldCharType="end"/>
      </w:r>
      <w:r>
        <w:rPr>
          <w:b/>
        </w:rPr>
        <w:tab/>
        <w:t>Approved by OSBM</w:t>
      </w:r>
    </w:p>
    <w:p w:rsidR="008545B9" w:rsidRDefault="008545B9" w:rsidP="008545B9">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822AC0">
        <w:rPr>
          <w:b/>
        </w:rPr>
      </w:r>
      <w:r w:rsidR="00822AC0">
        <w:rPr>
          <w:b/>
        </w:rPr>
        <w:fldChar w:fldCharType="separate"/>
      </w:r>
      <w:r>
        <w:rPr>
          <w:b/>
        </w:rPr>
        <w:fldChar w:fldCharType="end"/>
      </w:r>
      <w:r>
        <w:rPr>
          <w:b/>
        </w:rPr>
        <w:tab/>
        <w:t>No fiscal note required by G.S. 150B-21.4</w:t>
      </w:r>
    </w:p>
    <w:p w:rsidR="008545B9" w:rsidRDefault="008545B9" w:rsidP="008545B9">
      <w:pPr>
        <w:pStyle w:val="Base"/>
      </w:pPr>
    </w:p>
    <w:p w:rsidR="008545B9" w:rsidRDefault="008545B9" w:rsidP="008545B9">
      <w:pPr>
        <w:pStyle w:val="Chapter"/>
      </w:pPr>
      <w:r>
        <w:t>Chapter 15 - Alcoholic Beverage Control Commission</w:t>
      </w:r>
    </w:p>
    <w:p w:rsidR="008545B9" w:rsidRDefault="008545B9" w:rsidP="008545B9">
      <w:pPr>
        <w:pStyle w:val="Base"/>
      </w:pPr>
    </w:p>
    <w:p w:rsidR="008545B9" w:rsidRDefault="008545B9" w:rsidP="008545B9">
      <w:pPr>
        <w:pStyle w:val="SubChapter"/>
      </w:pPr>
      <w:r>
        <w:t xml:space="preserve">SUBCHAPTER 15C </w:t>
      </w:r>
      <w:r>
        <w:noBreakHyphen/>
        <w:t xml:space="preserve"> INDUSTRY MEMBERS: RETAIL/INDUSTRY MEMBER RELATIONSHIPS: SHIP CHANDLERS: AIR CARRIERS: FUEL ALCOHOL</w:t>
      </w:r>
    </w:p>
    <w:p w:rsidR="008545B9" w:rsidRDefault="008545B9" w:rsidP="008545B9">
      <w:pPr>
        <w:pStyle w:val="Base"/>
      </w:pPr>
    </w:p>
    <w:p w:rsidR="008545B9" w:rsidRDefault="008545B9" w:rsidP="008545B9">
      <w:pPr>
        <w:pStyle w:val="Section"/>
      </w:pPr>
      <w:r>
        <w:t xml:space="preserve">SECTION .0100 </w:t>
      </w:r>
      <w:r>
        <w:noBreakHyphen/>
        <w:t xml:space="preserve"> DEFINITIONS: APPLICATION PROCEDURES</w:t>
      </w:r>
    </w:p>
    <w:p w:rsidR="008545B9" w:rsidRPr="0071724E" w:rsidRDefault="008545B9" w:rsidP="008545B9">
      <w:pPr>
        <w:pStyle w:val="Base"/>
      </w:pPr>
    </w:p>
    <w:p w:rsidR="008545B9" w:rsidRPr="0071724E" w:rsidRDefault="008545B9" w:rsidP="008545B9">
      <w:pPr>
        <w:pStyle w:val="Rule"/>
      </w:pPr>
      <w:r w:rsidRPr="0071724E">
        <w:t>14B NCAC 15C .0101</w:t>
      </w:r>
      <w:r w:rsidRPr="0071724E">
        <w:tab/>
        <w:t>DEFINITIONS</w:t>
      </w:r>
    </w:p>
    <w:p w:rsidR="008545B9" w:rsidRPr="0071724E" w:rsidRDefault="008545B9" w:rsidP="008545B9">
      <w:pPr>
        <w:pStyle w:val="Paragraph"/>
      </w:pPr>
      <w:r w:rsidRPr="0071724E">
        <w:t>The following terms shall have the following meanings when used in this Chapter:</w:t>
      </w:r>
    </w:p>
    <w:p w:rsidR="008545B9" w:rsidRPr="0071724E" w:rsidRDefault="008545B9" w:rsidP="008545B9">
      <w:pPr>
        <w:pStyle w:val="Item"/>
        <w:tabs>
          <w:tab w:val="clear" w:pos="1800"/>
        </w:tabs>
      </w:pPr>
      <w:r w:rsidRPr="0071724E">
        <w:t>(1)</w:t>
      </w:r>
      <w:r w:rsidRPr="0071724E">
        <w:tab/>
        <w:t>"Brand," in relation to wines, means the name under which a wine is produced and includes trade names or trademarks.</w:t>
      </w:r>
      <w:r>
        <w:t xml:space="preserve"> </w:t>
      </w:r>
      <w:r w:rsidRPr="0071724E">
        <w:t xml:space="preserve">A brand shall not be construed to mean a class or type of wine, but all classes and types of wines sold under the same brand label </w:t>
      </w:r>
      <w:r w:rsidRPr="0071724E">
        <w:rPr>
          <w:strike/>
        </w:rPr>
        <w:t>are</w:t>
      </w:r>
      <w:r w:rsidRPr="0071724E">
        <w:t xml:space="preserve"> </w:t>
      </w:r>
      <w:r w:rsidRPr="0071724E">
        <w:rPr>
          <w:u w:val="single"/>
        </w:rPr>
        <w:t>shall be</w:t>
      </w:r>
      <w:r w:rsidRPr="0071724E">
        <w:t xml:space="preserve"> considered a single brand.</w:t>
      </w:r>
      <w:r>
        <w:t xml:space="preserve"> </w:t>
      </w:r>
      <w:r w:rsidRPr="0071724E">
        <w:t xml:space="preserve">Differences in packaging such as a different style, </w:t>
      </w:r>
      <w:r w:rsidRPr="0071724E">
        <w:rPr>
          <w:strike/>
        </w:rPr>
        <w:t>type</w:t>
      </w:r>
      <w:r w:rsidRPr="0071724E">
        <w:t xml:space="preserve"> </w:t>
      </w:r>
      <w:r w:rsidRPr="0071724E">
        <w:rPr>
          <w:u w:val="single"/>
        </w:rPr>
        <w:t>type,</w:t>
      </w:r>
      <w:r w:rsidRPr="0071724E">
        <w:t xml:space="preserve"> or size of container </w:t>
      </w:r>
      <w:r w:rsidRPr="0071724E">
        <w:rPr>
          <w:strike/>
        </w:rPr>
        <w:t>are not</w:t>
      </w:r>
      <w:r w:rsidRPr="0071724E">
        <w:t xml:space="preserve"> </w:t>
      </w:r>
      <w:r w:rsidRPr="0071724E">
        <w:rPr>
          <w:u w:val="single"/>
        </w:rPr>
        <w:t>shall not be</w:t>
      </w:r>
      <w:r w:rsidRPr="0071724E">
        <w:t xml:space="preserve"> considered different brands.</w:t>
      </w:r>
    </w:p>
    <w:p w:rsidR="008545B9" w:rsidRPr="0071724E" w:rsidRDefault="008545B9" w:rsidP="008545B9">
      <w:pPr>
        <w:pStyle w:val="Item"/>
        <w:tabs>
          <w:tab w:val="clear" w:pos="1800"/>
        </w:tabs>
      </w:pPr>
      <w:r w:rsidRPr="0070654C">
        <w:rPr>
          <w:u w:val="single"/>
        </w:rPr>
        <w:t>(2)</w:t>
      </w:r>
      <w:r w:rsidRPr="0071724E">
        <w:tab/>
      </w:r>
      <w:r w:rsidRPr="0071724E">
        <w:rPr>
          <w:u w:val="single"/>
        </w:rPr>
        <w:t xml:space="preserve">"Branded merchandise" means items, including glassware, cups, signs, t-shirts, hats and other apparel, that bears the brand of the alcoholic beverage being served, or the brand of the brewery, winery, or distiller whose alcoholic </w:t>
      </w:r>
      <w:r w:rsidRPr="0071724E">
        <w:rPr>
          <w:u w:val="single"/>
        </w:rPr>
        <w:t xml:space="preserve">beverages is being served, at a tasting conducted pursuant to G.S. 18B-1114.1, </w:t>
      </w:r>
      <w:r>
        <w:rPr>
          <w:u w:val="single"/>
        </w:rPr>
        <w:t xml:space="preserve">G.S. </w:t>
      </w:r>
      <w:r w:rsidRPr="0071724E">
        <w:rPr>
          <w:u w:val="single"/>
        </w:rPr>
        <w:t xml:space="preserve">18B-1114.5 or </w:t>
      </w:r>
      <w:r>
        <w:rPr>
          <w:u w:val="single"/>
        </w:rPr>
        <w:t xml:space="preserve">G.S. </w:t>
      </w:r>
      <w:r w:rsidRPr="0071724E">
        <w:rPr>
          <w:u w:val="single"/>
        </w:rPr>
        <w:t>18B-1114.7.</w:t>
      </w:r>
    </w:p>
    <w:p w:rsidR="008545B9" w:rsidRPr="0071724E" w:rsidRDefault="008545B9" w:rsidP="008545B9">
      <w:pPr>
        <w:pStyle w:val="Item"/>
        <w:tabs>
          <w:tab w:val="clear" w:pos="1800"/>
        </w:tabs>
      </w:pPr>
      <w:r w:rsidRPr="0071724E">
        <w:rPr>
          <w:u w:val="single"/>
        </w:rPr>
        <w:t>(3)</w:t>
      </w:r>
      <w:r w:rsidRPr="0071724E">
        <w:tab/>
      </w:r>
      <w:r w:rsidRPr="0071724E">
        <w:rPr>
          <w:u w:val="single"/>
        </w:rPr>
        <w:t>"Brokerage" means a business that brokers in the State the sale of spirituous liquor on behalf of a spirituous liquor supplier.</w:t>
      </w:r>
    </w:p>
    <w:p w:rsidR="008545B9" w:rsidRPr="0071724E" w:rsidRDefault="008545B9" w:rsidP="008545B9">
      <w:pPr>
        <w:pStyle w:val="Item"/>
        <w:tabs>
          <w:tab w:val="clear" w:pos="1800"/>
        </w:tabs>
      </w:pPr>
      <w:r w:rsidRPr="0071724E">
        <w:rPr>
          <w:u w:val="single"/>
        </w:rPr>
        <w:t>(4)</w:t>
      </w:r>
      <w:r w:rsidRPr="0071724E">
        <w:tab/>
      </w:r>
      <w:r w:rsidRPr="0071724E">
        <w:rPr>
          <w:u w:val="single"/>
        </w:rPr>
        <w:t>"Brokerage representative" means an individual who promotes spirituous liquor on behalf of a brokerage.</w:t>
      </w:r>
    </w:p>
    <w:p w:rsidR="008545B9" w:rsidRPr="0071724E" w:rsidRDefault="008545B9" w:rsidP="008545B9">
      <w:pPr>
        <w:pStyle w:val="Item"/>
        <w:tabs>
          <w:tab w:val="clear" w:pos="1800"/>
        </w:tabs>
      </w:pPr>
      <w:r w:rsidRPr="0071724E">
        <w:rPr>
          <w:u w:val="single"/>
        </w:rPr>
        <w:t>(5)</w:t>
      </w:r>
      <w:r w:rsidRPr="0071724E">
        <w:tab/>
      </w:r>
      <w:r w:rsidRPr="0071724E">
        <w:rPr>
          <w:u w:val="single"/>
        </w:rPr>
        <w:t>"Distiller representative" means an individual who promotes spirituous liquor on behalf of a distiller, or otherwise represents a distiller.</w:t>
      </w:r>
    </w:p>
    <w:p w:rsidR="008545B9" w:rsidRPr="0071724E" w:rsidRDefault="008545B9" w:rsidP="008545B9">
      <w:pPr>
        <w:pStyle w:val="Item"/>
        <w:tabs>
          <w:tab w:val="clear" w:pos="1800"/>
        </w:tabs>
      </w:pPr>
      <w:r w:rsidRPr="00B4053C">
        <w:rPr>
          <w:strike/>
        </w:rPr>
        <w:t>(2)</w:t>
      </w:r>
      <w:r w:rsidRPr="0071724E">
        <w:rPr>
          <w:u w:val="single"/>
        </w:rPr>
        <w:t>(6)</w:t>
      </w:r>
      <w:r w:rsidRPr="0071724E">
        <w:tab/>
      </w:r>
      <w:r>
        <w:t>"</w:t>
      </w:r>
      <w:r w:rsidRPr="0071724E">
        <w:t xml:space="preserve">Industry member" means any wholesaler, salesman, brewery, winery, bottler, importer, </w:t>
      </w:r>
      <w:r w:rsidRPr="0071724E">
        <w:rPr>
          <w:u w:val="single"/>
        </w:rPr>
        <w:t>liquor importer/bottler,</w:t>
      </w:r>
      <w:r w:rsidRPr="0071724E">
        <w:t xml:space="preserve"> distiller, distiller representative, </w:t>
      </w:r>
      <w:r w:rsidRPr="0071724E">
        <w:rPr>
          <w:u w:val="single"/>
        </w:rPr>
        <w:t>brokerage, brokerage representative, supplier representative,</w:t>
      </w:r>
      <w:r w:rsidRPr="0071724E">
        <w:t xml:space="preserve"> rectifier, nonresident vendor, vendor representative, or affiliate thereof, that sells or solicits orders for alcoholic beverages, whether or not licensed in this </w:t>
      </w:r>
      <w:r w:rsidRPr="0071724E">
        <w:rPr>
          <w:strike/>
        </w:rPr>
        <w:t>state.</w:t>
      </w:r>
      <w:r w:rsidRPr="0071724E">
        <w:t xml:space="preserve"> </w:t>
      </w:r>
      <w:r w:rsidRPr="0071724E">
        <w:rPr>
          <w:u w:val="single"/>
        </w:rPr>
        <w:t>State.</w:t>
      </w:r>
    </w:p>
    <w:p w:rsidR="008545B9" w:rsidRPr="0071724E" w:rsidRDefault="008545B9" w:rsidP="008545B9">
      <w:pPr>
        <w:pStyle w:val="Item"/>
        <w:tabs>
          <w:tab w:val="clear" w:pos="1800"/>
        </w:tabs>
      </w:pPr>
      <w:r w:rsidRPr="0071724E">
        <w:rPr>
          <w:u w:val="single"/>
        </w:rPr>
        <w:t>(7)</w:t>
      </w:r>
      <w:r w:rsidRPr="0071724E">
        <w:tab/>
      </w:r>
      <w:r w:rsidRPr="0071724E">
        <w:rPr>
          <w:u w:val="single"/>
        </w:rPr>
        <w:t>"Rectifier" means a permittee that processes spirituous liquor by cutting, blending, mixing, or infusing with any ingredient that reacts with the constituents of the distilled spirits and changes the character and nature, or standards of identity, of the distilled spirits, but does not include a person who extracts spirituous liquor by original or continuous distillation, or who mixes spirituous liquor with other ingredients for immediate consumption.</w:t>
      </w:r>
    </w:p>
    <w:p w:rsidR="008545B9" w:rsidRPr="0071724E" w:rsidRDefault="008545B9" w:rsidP="008545B9">
      <w:pPr>
        <w:pStyle w:val="Item"/>
        <w:tabs>
          <w:tab w:val="clear" w:pos="1800"/>
        </w:tabs>
      </w:pPr>
      <w:r w:rsidRPr="0071724E">
        <w:rPr>
          <w:strike/>
        </w:rPr>
        <w:t>(3)</w:t>
      </w:r>
      <w:r w:rsidRPr="0071724E">
        <w:rPr>
          <w:u w:val="single"/>
        </w:rPr>
        <w:t>(8)</w:t>
      </w:r>
      <w:r w:rsidRPr="0071724E">
        <w:tab/>
        <w:t>"Retail permittee" or "retailer" means any permittee holding a retail alcoholic beverage permit issued pursuant to the authority of G.S. 18B-1001, but does not include a non-profit or political organization that has been issued a Special One-Time permit pursuant to the provisions of G.S. 18B-1002(a)(2) or (5).</w:t>
      </w:r>
    </w:p>
    <w:p w:rsidR="008545B9" w:rsidRPr="0071724E" w:rsidRDefault="008545B9" w:rsidP="008545B9">
      <w:pPr>
        <w:pStyle w:val="Item"/>
        <w:tabs>
          <w:tab w:val="clear" w:pos="1800"/>
        </w:tabs>
      </w:pPr>
      <w:r w:rsidRPr="0071724E">
        <w:rPr>
          <w:strike/>
        </w:rPr>
        <w:t>(4)</w:t>
      </w:r>
      <w:r w:rsidRPr="0071724E">
        <w:tab/>
      </w:r>
      <w:r w:rsidRPr="0071724E">
        <w:rPr>
          <w:strike/>
        </w:rPr>
        <w:t>"Representative" means any vendor representative, as that term is used in G.S. 18B-1112, or any other person selling or soliciting orders for alcoholic beverages on behalf of a manufacturer, bottler, vendor, or importer.</w:t>
      </w:r>
    </w:p>
    <w:p w:rsidR="008545B9" w:rsidRPr="0071724E" w:rsidRDefault="008545B9" w:rsidP="008545B9">
      <w:pPr>
        <w:pStyle w:val="Item"/>
        <w:tabs>
          <w:tab w:val="clear" w:pos="1800"/>
        </w:tabs>
      </w:pPr>
      <w:r w:rsidRPr="0071724E">
        <w:rPr>
          <w:strike/>
        </w:rPr>
        <w:t>(5)</w:t>
      </w:r>
      <w:r w:rsidRPr="0071724E">
        <w:rPr>
          <w:u w:val="single"/>
        </w:rPr>
        <w:t>(9)</w:t>
      </w:r>
      <w:r w:rsidRPr="0071724E">
        <w:tab/>
      </w:r>
      <w:r w:rsidRPr="00505055">
        <w:rPr>
          <w:u w:val="single"/>
        </w:rPr>
        <w:t>"</w:t>
      </w:r>
      <w:r w:rsidRPr="0071724E">
        <w:rPr>
          <w:u w:val="single"/>
        </w:rPr>
        <w:t>Spirituous liquor supplier" means a distiller, liquor importer/bottler, or rectifier.</w:t>
      </w:r>
    </w:p>
    <w:p w:rsidR="008545B9" w:rsidRPr="0071724E" w:rsidRDefault="008545B9" w:rsidP="008545B9">
      <w:pPr>
        <w:pStyle w:val="Item"/>
        <w:tabs>
          <w:tab w:val="clear" w:pos="1800"/>
        </w:tabs>
      </w:pPr>
      <w:r w:rsidRPr="0071724E">
        <w:rPr>
          <w:u w:val="single"/>
        </w:rPr>
        <w:t>(10)</w:t>
      </w:r>
      <w:r w:rsidRPr="0071724E">
        <w:tab/>
      </w:r>
      <w:r w:rsidRPr="0071724E">
        <w:rPr>
          <w:u w:val="single"/>
        </w:rPr>
        <w:t>"Supplier representative" means, as the term is used in G.S. 18B-1114.7, an individual who promotes on behalf of a spirituous liquor supplier, or otherwise represents a spirituous liquor supplier.</w:t>
      </w:r>
    </w:p>
    <w:p w:rsidR="008545B9" w:rsidRPr="0071724E" w:rsidRDefault="008545B9" w:rsidP="008545B9">
      <w:pPr>
        <w:pStyle w:val="Item"/>
        <w:tabs>
          <w:tab w:val="clear" w:pos="1800"/>
        </w:tabs>
      </w:pPr>
      <w:r w:rsidRPr="0071724E">
        <w:rPr>
          <w:u w:val="single"/>
        </w:rPr>
        <w:t>(11)</w:t>
      </w:r>
      <w:r w:rsidRPr="0071724E">
        <w:tab/>
        <w:t xml:space="preserve">"Vendor" means any </w:t>
      </w:r>
      <w:r w:rsidRPr="0071724E">
        <w:rPr>
          <w:u w:val="single"/>
        </w:rPr>
        <w:t>brewery, winery, bottler, malt beverages or wine importer, or</w:t>
      </w:r>
      <w:r w:rsidRPr="0071724E">
        <w:t xml:space="preserve"> nonresident malt beverage vendor or nonresident wine </w:t>
      </w:r>
      <w:r w:rsidRPr="0071724E">
        <w:rPr>
          <w:strike/>
        </w:rPr>
        <w:t>vendor,</w:t>
      </w:r>
      <w:r w:rsidRPr="0071724E">
        <w:t xml:space="preserve"> </w:t>
      </w:r>
      <w:r w:rsidRPr="0071724E">
        <w:rPr>
          <w:u w:val="single"/>
        </w:rPr>
        <w:t>vendor</w:t>
      </w:r>
      <w:r w:rsidRPr="0071724E">
        <w:t xml:space="preserve"> as those terms are used in G.S. 18B-1113 and 18B-1114.</w:t>
      </w:r>
    </w:p>
    <w:p w:rsidR="008545B9" w:rsidRPr="0071724E" w:rsidRDefault="008545B9" w:rsidP="008545B9">
      <w:pPr>
        <w:pStyle w:val="Item"/>
        <w:tabs>
          <w:tab w:val="clear" w:pos="1800"/>
        </w:tabs>
      </w:pPr>
      <w:r w:rsidRPr="0071724E">
        <w:rPr>
          <w:u w:val="single"/>
        </w:rPr>
        <w:t>(12)</w:t>
      </w:r>
      <w:r w:rsidRPr="0071724E">
        <w:tab/>
      </w:r>
      <w:r w:rsidRPr="0071724E">
        <w:rPr>
          <w:u w:val="single"/>
        </w:rPr>
        <w:t>"Vendor representative" means any person who holds a permit issued pursuant to G.S. 18B-1112.</w:t>
      </w:r>
    </w:p>
    <w:p w:rsidR="008545B9" w:rsidRPr="0071724E" w:rsidRDefault="008545B9" w:rsidP="008545B9">
      <w:pPr>
        <w:pStyle w:val="Item"/>
        <w:tabs>
          <w:tab w:val="clear" w:pos="1800"/>
        </w:tabs>
      </w:pPr>
      <w:r w:rsidRPr="0071724E">
        <w:rPr>
          <w:strike/>
        </w:rPr>
        <w:lastRenderedPageBreak/>
        <w:t>(6)</w:t>
      </w:r>
      <w:r w:rsidRPr="0071724E">
        <w:rPr>
          <w:u w:val="single"/>
        </w:rPr>
        <w:t>(13)</w:t>
      </w:r>
      <w:r w:rsidRPr="0071724E">
        <w:tab/>
        <w:t xml:space="preserve">"Wine" means both fortified wine and unfortified </w:t>
      </w:r>
      <w:r w:rsidRPr="0071724E">
        <w:rPr>
          <w:strike/>
        </w:rPr>
        <w:t>wine, as those terms are defined in G.S. 18B-101(7) and (15).</w:t>
      </w:r>
      <w:r w:rsidRPr="0071724E">
        <w:t xml:space="preserve"> </w:t>
      </w:r>
      <w:r w:rsidRPr="0071724E">
        <w:rPr>
          <w:u w:val="single"/>
        </w:rPr>
        <w:t>wine.</w:t>
      </w:r>
    </w:p>
    <w:p w:rsidR="008545B9" w:rsidRPr="0071724E" w:rsidRDefault="008545B9" w:rsidP="008545B9">
      <w:pPr>
        <w:pStyle w:val="Base"/>
      </w:pPr>
    </w:p>
    <w:p w:rsidR="008545B9" w:rsidRPr="0071724E" w:rsidRDefault="008545B9" w:rsidP="008545B9">
      <w:pPr>
        <w:pStyle w:val="HistoryAuthority"/>
      </w:pPr>
      <w:r w:rsidRPr="0071724E">
        <w:t xml:space="preserve">Authority G.S. 18B-100; 18B-101; 18B-207; 18B-1112; 18B-1113; 18B-1114; </w:t>
      </w:r>
      <w:r w:rsidRPr="0071724E">
        <w:rPr>
          <w:u w:val="single"/>
        </w:rPr>
        <w:t>18B-1114.7;</w:t>
      </w:r>
      <w:r w:rsidRPr="0071724E">
        <w:t xml:space="preserve"> </w:t>
      </w:r>
      <w:r w:rsidRPr="0071724E">
        <w:rPr>
          <w:strike/>
        </w:rPr>
        <w:t>18B-1116</w:t>
      </w:r>
      <w:r>
        <w:rPr>
          <w:strike/>
        </w:rPr>
        <w:t>.</w:t>
      </w:r>
    </w:p>
    <w:p w:rsidR="008545B9" w:rsidRPr="0071724E" w:rsidRDefault="008545B9" w:rsidP="008545B9">
      <w:pPr>
        <w:pStyle w:val="Base"/>
      </w:pPr>
    </w:p>
    <w:p w:rsidR="008545B9" w:rsidRPr="002A7F75" w:rsidRDefault="008545B9" w:rsidP="008545B9">
      <w:pPr>
        <w:pStyle w:val="Rule"/>
      </w:pPr>
      <w:r w:rsidRPr="002A7F75">
        <w:t>14B NCAC 15C .0102</w:t>
      </w:r>
      <w:r w:rsidRPr="002A7F75">
        <w:tab/>
        <w:t>APPLICATION PROCEDURES</w:t>
      </w:r>
    </w:p>
    <w:p w:rsidR="008545B9" w:rsidRPr="002A7F75" w:rsidRDefault="008545B9" w:rsidP="008545B9">
      <w:pPr>
        <w:pStyle w:val="Paragraph"/>
      </w:pPr>
      <w:r w:rsidRPr="002A7F75">
        <w:t xml:space="preserve">(a)  </w:t>
      </w:r>
      <w:r w:rsidRPr="002A7F75">
        <w:rPr>
          <w:u w:val="single"/>
        </w:rPr>
        <w:t>Who Files.</w:t>
      </w:r>
      <w:r w:rsidRPr="002A7F75">
        <w:t xml:space="preserve"> Before any winery, brewery, distiller, wholesaler, importer, bottler, </w:t>
      </w:r>
      <w:r w:rsidRPr="002A7F75">
        <w:rPr>
          <w:strike/>
        </w:rPr>
        <w:t>representative,</w:t>
      </w:r>
      <w:r w:rsidRPr="002A7F75">
        <w:t xml:space="preserve"> </w:t>
      </w:r>
      <w:r w:rsidRPr="002A7F75">
        <w:rPr>
          <w:u w:val="single"/>
        </w:rPr>
        <w:t>vendor,</w:t>
      </w:r>
      <w:r w:rsidRPr="002A7F75">
        <w:t xml:space="preserve"> distiller representative, </w:t>
      </w:r>
      <w:r w:rsidRPr="002A7F75">
        <w:rPr>
          <w:u w:val="single"/>
        </w:rPr>
        <w:t>brokerage representative,</w:t>
      </w:r>
      <w:r w:rsidRPr="002A7F75">
        <w:t xml:space="preserve"> salesman, </w:t>
      </w:r>
      <w:r w:rsidRPr="002A7F75">
        <w:rPr>
          <w:u w:val="single"/>
        </w:rPr>
        <w:t>supplier representative,</w:t>
      </w:r>
      <w:r w:rsidRPr="002A7F75">
        <w:t xml:space="preserve"> or vendor </w:t>
      </w:r>
      <w:r w:rsidRPr="002A7F75">
        <w:rPr>
          <w:u w:val="single"/>
        </w:rPr>
        <w:t>representative</w:t>
      </w:r>
      <w:r w:rsidRPr="002A7F75">
        <w:t xml:space="preserve"> sells, solicits orders for, or manufactures, </w:t>
      </w:r>
      <w:r w:rsidRPr="002A7F75">
        <w:rPr>
          <w:strike/>
        </w:rPr>
        <w:t>bottles</w:t>
      </w:r>
      <w:r w:rsidRPr="002A7F75">
        <w:t xml:space="preserve"> </w:t>
      </w:r>
      <w:r w:rsidRPr="002A7F75">
        <w:rPr>
          <w:u w:val="single"/>
        </w:rPr>
        <w:t>bottles,</w:t>
      </w:r>
      <w:r w:rsidRPr="002A7F75">
        <w:t xml:space="preserve"> or imports any alcoholic beverage in this State, that person shall first file written application for the appropriate permit and pay </w:t>
      </w:r>
      <w:r w:rsidRPr="002A7F75">
        <w:rPr>
          <w:strike/>
        </w:rPr>
        <w:t>the</w:t>
      </w:r>
      <w:r w:rsidRPr="002A7F75">
        <w:t xml:space="preserve"> </w:t>
      </w:r>
      <w:r w:rsidRPr="002A7F75">
        <w:rPr>
          <w:u w:val="single"/>
        </w:rPr>
        <w:t>any</w:t>
      </w:r>
      <w:r w:rsidRPr="002A7F75">
        <w:t xml:space="preserve"> required fees, as described in </w:t>
      </w:r>
      <w:r w:rsidRPr="002A7F75">
        <w:rPr>
          <w:strike/>
        </w:rPr>
        <w:t>G.S. 18B</w:t>
      </w:r>
      <w:r w:rsidRPr="002A7F75">
        <w:rPr>
          <w:strike/>
        </w:rPr>
        <w:noBreakHyphen/>
        <w:t>902.</w:t>
      </w:r>
      <w:r w:rsidRPr="002A7F75">
        <w:t xml:space="preserve"> </w:t>
      </w:r>
      <w:r w:rsidRPr="002A7F75">
        <w:rPr>
          <w:u w:val="single"/>
        </w:rPr>
        <w:t>G.S. 18B-902, and as set forth in this Rule.</w:t>
      </w:r>
      <w:r>
        <w:rPr>
          <w:u w:val="single"/>
        </w:rPr>
        <w:t xml:space="preserve"> </w:t>
      </w:r>
      <w:r w:rsidRPr="002A7F75">
        <w:rPr>
          <w:u w:val="single"/>
        </w:rPr>
        <w:t>Applications for permits for businesses shall be filed by those individuals listed in G.S. 18B-900(c).</w:t>
      </w:r>
    </w:p>
    <w:p w:rsidR="008545B9" w:rsidRPr="002A7F75" w:rsidRDefault="008545B9" w:rsidP="008545B9">
      <w:pPr>
        <w:pStyle w:val="Paragraph"/>
      </w:pPr>
      <w:r w:rsidRPr="002A7F75">
        <w:t xml:space="preserve">(b)  </w:t>
      </w:r>
      <w:r w:rsidRPr="003F0981">
        <w:rPr>
          <w:strike/>
        </w:rPr>
        <w:t>Who Files. Application for permits shall be filed by those individuals listed in G.S. 18B</w:t>
      </w:r>
      <w:r w:rsidRPr="003F0981">
        <w:rPr>
          <w:strike/>
        </w:rPr>
        <w:noBreakHyphen/>
        <w:t>900(c).</w:t>
      </w:r>
      <w:r>
        <w:rPr>
          <w:strike/>
        </w:rPr>
        <w:t xml:space="preserve"> </w:t>
      </w:r>
      <w:r w:rsidRPr="002A7F75">
        <w:rPr>
          <w:u w:val="single"/>
        </w:rPr>
        <w:t>Application.</w:t>
      </w:r>
      <w:r>
        <w:rPr>
          <w:u w:val="single"/>
        </w:rPr>
        <w:t xml:space="preserve"> </w:t>
      </w:r>
      <w:r w:rsidRPr="002A7F75">
        <w:rPr>
          <w:u w:val="single"/>
        </w:rPr>
        <w:t>Application forms for all ABC permits may be obtained from the North Carolina Alcoholic Beverage Control Commission's office or website as set forth in 14B NCAC 15A .0102.</w:t>
      </w:r>
    </w:p>
    <w:p w:rsidR="008545B9" w:rsidRPr="002A7F75" w:rsidRDefault="008545B9" w:rsidP="008545B9">
      <w:pPr>
        <w:pStyle w:val="Paragraph"/>
      </w:pPr>
      <w:r w:rsidRPr="002A7F75">
        <w:t xml:space="preserve">Each person shall provide in the application, under oath, the following </w:t>
      </w:r>
      <w:r w:rsidRPr="002A7F75">
        <w:rPr>
          <w:strike/>
        </w:rPr>
        <w:t>information:</w:t>
      </w:r>
      <w:r w:rsidRPr="002A7F75">
        <w:t xml:space="preserve"> </w:t>
      </w:r>
      <w:r w:rsidRPr="002A7F75">
        <w:rPr>
          <w:u w:val="single"/>
        </w:rPr>
        <w:t>information, as applicable:</w:t>
      </w:r>
    </w:p>
    <w:p w:rsidR="008545B9" w:rsidRPr="002A7F75" w:rsidRDefault="008545B9" w:rsidP="008545B9">
      <w:pPr>
        <w:pStyle w:val="SubParagraph"/>
        <w:tabs>
          <w:tab w:val="clear" w:pos="1800"/>
        </w:tabs>
      </w:pPr>
      <w:r w:rsidRPr="002A7F75">
        <w:t>(1)</w:t>
      </w:r>
      <w:r w:rsidRPr="002A7F75">
        <w:tab/>
      </w:r>
      <w:r w:rsidRPr="002A7F75">
        <w:rPr>
          <w:strike/>
        </w:rPr>
        <w:t>name, address, and residence of applicant;</w:t>
      </w:r>
      <w:r w:rsidRPr="002A7F75">
        <w:t xml:space="preserve"> </w:t>
      </w:r>
      <w:r w:rsidRPr="002A7F75">
        <w:rPr>
          <w:u w:val="single"/>
        </w:rPr>
        <w:t>the name, address, email address, last four digits of social security number, and telephone number(s) of the applicant;</w:t>
      </w:r>
    </w:p>
    <w:p w:rsidR="008545B9" w:rsidRPr="002A7F75" w:rsidRDefault="008545B9" w:rsidP="008545B9">
      <w:pPr>
        <w:pStyle w:val="SubParagraph"/>
        <w:tabs>
          <w:tab w:val="clear" w:pos="1800"/>
        </w:tabs>
      </w:pPr>
      <w:r w:rsidRPr="002A7F75">
        <w:t>(2)</w:t>
      </w:r>
      <w:r w:rsidRPr="002A7F75">
        <w:tab/>
      </w:r>
      <w:r w:rsidRPr="002A7F75">
        <w:rPr>
          <w:u w:val="single"/>
        </w:rPr>
        <w:t>the mailing</w:t>
      </w:r>
      <w:r w:rsidRPr="002A7F75">
        <w:t xml:space="preserve"> address </w:t>
      </w:r>
      <w:r w:rsidRPr="002A7F75">
        <w:rPr>
          <w:u w:val="single"/>
        </w:rPr>
        <w:t>and</w:t>
      </w:r>
      <w:r w:rsidRPr="002A7F75">
        <w:t xml:space="preserve"> </w:t>
      </w:r>
      <w:r w:rsidRPr="002A7F75">
        <w:rPr>
          <w:strike/>
        </w:rPr>
        <w:t>of</w:t>
      </w:r>
      <w:r w:rsidRPr="002A7F75">
        <w:t xml:space="preserve"> location </w:t>
      </w:r>
      <w:r w:rsidRPr="002A7F75">
        <w:rPr>
          <w:u w:val="single"/>
        </w:rPr>
        <w:t>address</w:t>
      </w:r>
      <w:r w:rsidRPr="002A7F75">
        <w:t xml:space="preserve"> of </w:t>
      </w:r>
      <w:r w:rsidRPr="002A7F75">
        <w:rPr>
          <w:u w:val="single"/>
        </w:rPr>
        <w:t>the</w:t>
      </w:r>
      <w:r w:rsidRPr="002A7F75">
        <w:t xml:space="preserve"> business for which </w:t>
      </w:r>
      <w:r w:rsidRPr="002A7F75">
        <w:rPr>
          <w:u w:val="single"/>
        </w:rPr>
        <w:t>a</w:t>
      </w:r>
      <w:r w:rsidRPr="002A7F75">
        <w:t xml:space="preserve"> permit is desired, and </w:t>
      </w:r>
      <w:r w:rsidRPr="002A7F75">
        <w:rPr>
          <w:u w:val="single"/>
        </w:rPr>
        <w:t>the</w:t>
      </w:r>
      <w:r w:rsidRPr="002A7F75">
        <w:t xml:space="preserve"> county and state </w:t>
      </w:r>
      <w:r w:rsidRPr="002A7F75">
        <w:rPr>
          <w:strike/>
        </w:rPr>
        <w:t>in which</w:t>
      </w:r>
      <w:r w:rsidRPr="002A7F75">
        <w:t xml:space="preserve"> </w:t>
      </w:r>
      <w:r w:rsidRPr="002A7F75">
        <w:rPr>
          <w:u w:val="single"/>
        </w:rPr>
        <w:t>where the</w:t>
      </w:r>
      <w:r w:rsidRPr="002A7F75">
        <w:t xml:space="preserve"> business is located;</w:t>
      </w:r>
    </w:p>
    <w:p w:rsidR="008545B9" w:rsidRPr="002A7F75" w:rsidRDefault="008545B9" w:rsidP="008545B9">
      <w:pPr>
        <w:pStyle w:val="SubParagraph"/>
        <w:tabs>
          <w:tab w:val="clear" w:pos="1800"/>
        </w:tabs>
      </w:pPr>
      <w:r w:rsidRPr="002A7F75">
        <w:t>(3)</w:t>
      </w:r>
      <w:r w:rsidRPr="002A7F75">
        <w:tab/>
      </w:r>
      <w:r w:rsidRPr="002A7F75">
        <w:rPr>
          <w:strike/>
        </w:rPr>
        <w:t>corporate or partnership name;</w:t>
      </w:r>
      <w:r w:rsidRPr="002A7F75">
        <w:t xml:space="preserve"> </w:t>
      </w:r>
      <w:r w:rsidRPr="002A7F75">
        <w:rPr>
          <w:u w:val="single"/>
        </w:rPr>
        <w:t>the name of the business and whether the business is a sole proprietorship, corporation, limited liability company, or partnership;</w:t>
      </w:r>
    </w:p>
    <w:p w:rsidR="008545B9" w:rsidRPr="002A7F75" w:rsidRDefault="008545B9" w:rsidP="008545B9">
      <w:pPr>
        <w:pStyle w:val="SubParagraph"/>
        <w:tabs>
          <w:tab w:val="clear" w:pos="1800"/>
        </w:tabs>
      </w:pPr>
      <w:r w:rsidRPr="002A7F75">
        <w:t>(4)</w:t>
      </w:r>
      <w:r w:rsidRPr="002A7F75">
        <w:tab/>
      </w:r>
      <w:r w:rsidRPr="002A7F75">
        <w:rPr>
          <w:u w:val="single"/>
        </w:rPr>
        <w:t>the</w:t>
      </w:r>
      <w:r w:rsidRPr="002A7F75">
        <w:t xml:space="preserve"> trade name of business;</w:t>
      </w:r>
    </w:p>
    <w:p w:rsidR="008545B9" w:rsidRPr="002A7F75" w:rsidRDefault="008545B9" w:rsidP="008545B9">
      <w:pPr>
        <w:pStyle w:val="SubParagraph"/>
        <w:tabs>
          <w:tab w:val="clear" w:pos="1800"/>
        </w:tabs>
      </w:pPr>
      <w:r w:rsidRPr="00B4053C">
        <w:rPr>
          <w:strike/>
        </w:rPr>
        <w:t>(5)</w:t>
      </w:r>
      <w:r w:rsidRPr="002A7F75">
        <w:tab/>
      </w:r>
      <w:r w:rsidRPr="002A7F75">
        <w:rPr>
          <w:strike/>
        </w:rPr>
        <w:t>name and address of owner of premises;</w:t>
      </w:r>
    </w:p>
    <w:p w:rsidR="008545B9" w:rsidRPr="002A7F75" w:rsidRDefault="008545B9" w:rsidP="008545B9">
      <w:pPr>
        <w:pStyle w:val="SubParagraph"/>
        <w:tabs>
          <w:tab w:val="clear" w:pos="1800"/>
        </w:tabs>
      </w:pPr>
      <w:r w:rsidRPr="002A7F75">
        <w:rPr>
          <w:strike/>
        </w:rPr>
        <w:t>(6)</w:t>
      </w:r>
      <w:r w:rsidRPr="00B4053C">
        <w:rPr>
          <w:u w:val="single"/>
        </w:rPr>
        <w:t>(5)</w:t>
      </w:r>
      <w:r w:rsidRPr="002A7F75">
        <w:tab/>
      </w:r>
      <w:r w:rsidRPr="002A7F75">
        <w:rPr>
          <w:u w:val="single"/>
        </w:rPr>
        <w:t>the</w:t>
      </w:r>
      <w:r w:rsidRPr="002A7F75">
        <w:t xml:space="preserve"> applicant's date </w:t>
      </w:r>
      <w:r w:rsidRPr="002A7F75">
        <w:rPr>
          <w:strike/>
        </w:rPr>
        <w:t>and place</w:t>
      </w:r>
      <w:r w:rsidRPr="002A7F75">
        <w:t xml:space="preserve"> of birth;</w:t>
      </w:r>
    </w:p>
    <w:p w:rsidR="008545B9" w:rsidRPr="002A7F75" w:rsidRDefault="008545B9" w:rsidP="008545B9">
      <w:pPr>
        <w:pStyle w:val="SubParagraph"/>
        <w:tabs>
          <w:tab w:val="clear" w:pos="1800"/>
        </w:tabs>
      </w:pPr>
      <w:r w:rsidRPr="002A7F75">
        <w:rPr>
          <w:strike/>
        </w:rPr>
        <w:t>(7)</w:t>
      </w:r>
      <w:r w:rsidRPr="002A7F75">
        <w:rPr>
          <w:u w:val="single"/>
        </w:rPr>
        <w:t>(6)</w:t>
      </w:r>
      <w:r w:rsidRPr="002A7F75">
        <w:tab/>
        <w:t xml:space="preserve">if </w:t>
      </w:r>
      <w:r w:rsidRPr="002A7F75">
        <w:rPr>
          <w:u w:val="single"/>
        </w:rPr>
        <w:t>the business is</w:t>
      </w:r>
      <w:r w:rsidRPr="002A7F75">
        <w:t xml:space="preserve"> a </w:t>
      </w:r>
      <w:r w:rsidRPr="002A7F75">
        <w:rPr>
          <w:strike/>
        </w:rPr>
        <w:t>corporation,</w:t>
      </w:r>
      <w:r w:rsidRPr="002A7F75">
        <w:t xml:space="preserve"> </w:t>
      </w:r>
      <w:r w:rsidRPr="002A7F75">
        <w:rPr>
          <w:u w:val="single"/>
        </w:rPr>
        <w:t>corporation or limited liability company,</w:t>
      </w:r>
      <w:r w:rsidRPr="002A7F75">
        <w:t xml:space="preserve"> the name and address of </w:t>
      </w:r>
      <w:r w:rsidRPr="002A7F75">
        <w:rPr>
          <w:u w:val="single"/>
        </w:rPr>
        <w:t>the</w:t>
      </w:r>
      <w:r w:rsidRPr="002A7F75">
        <w:t xml:space="preserve"> </w:t>
      </w:r>
      <w:r w:rsidRPr="002A7F75">
        <w:rPr>
          <w:strike/>
        </w:rPr>
        <w:t>agent or employee</w:t>
      </w:r>
      <w:r w:rsidRPr="002A7F75">
        <w:t xml:space="preserve"> </w:t>
      </w:r>
      <w:r w:rsidRPr="002A7F75">
        <w:rPr>
          <w:u w:val="single"/>
        </w:rPr>
        <w:t>person</w:t>
      </w:r>
      <w:r w:rsidRPr="002A7F75">
        <w:t xml:space="preserve"> authorized to </w:t>
      </w:r>
      <w:r w:rsidRPr="002A7F75">
        <w:rPr>
          <w:strike/>
        </w:rPr>
        <w:t>serve as process agent;</w:t>
      </w:r>
      <w:r w:rsidRPr="002A7F75">
        <w:t xml:space="preserve"> </w:t>
      </w:r>
      <w:r w:rsidRPr="002A7F75">
        <w:rPr>
          <w:u w:val="single"/>
        </w:rPr>
        <w:t>accept service of process of Commission notices or orders under G.S, 1A, Rule 4(j).</w:t>
      </w:r>
    </w:p>
    <w:p w:rsidR="008545B9" w:rsidRPr="002A7F75" w:rsidRDefault="008545B9" w:rsidP="008545B9">
      <w:pPr>
        <w:pStyle w:val="SubParagraph"/>
        <w:tabs>
          <w:tab w:val="clear" w:pos="1800"/>
        </w:tabs>
      </w:pPr>
      <w:r w:rsidRPr="002A7F75">
        <w:rPr>
          <w:strike/>
        </w:rPr>
        <w:t>(8)</w:t>
      </w:r>
      <w:r w:rsidRPr="002A7F75">
        <w:rPr>
          <w:u w:val="single"/>
        </w:rPr>
        <w:t>(7)</w:t>
      </w:r>
      <w:r w:rsidRPr="002A7F75">
        <w:tab/>
        <w:t xml:space="preserve">if </w:t>
      </w:r>
      <w:r w:rsidRPr="002A7F75">
        <w:rPr>
          <w:strike/>
        </w:rPr>
        <w:t>a nonresident,</w:t>
      </w:r>
      <w:r w:rsidRPr="002A7F75">
        <w:t xml:space="preserve"> </w:t>
      </w:r>
      <w:r w:rsidRPr="002A7F75">
        <w:rPr>
          <w:u w:val="single"/>
        </w:rPr>
        <w:t>the applicant is a non-resident</w:t>
      </w:r>
      <w:r w:rsidRPr="002A7F75">
        <w:t xml:space="preserve"> intending to operate a business in the </w:t>
      </w:r>
      <w:r w:rsidRPr="002A7F75">
        <w:rPr>
          <w:strike/>
        </w:rPr>
        <w:t>State of North Carolina,</w:t>
      </w:r>
      <w:r w:rsidRPr="002A7F75">
        <w:t xml:space="preserve"> </w:t>
      </w:r>
      <w:r w:rsidRPr="002A7F75">
        <w:rPr>
          <w:u w:val="single"/>
        </w:rPr>
        <w:t>State,</w:t>
      </w:r>
      <w:r w:rsidRPr="002A7F75">
        <w:t xml:space="preserve"> the name and address of </w:t>
      </w:r>
      <w:r w:rsidRPr="002A7F75">
        <w:rPr>
          <w:strike/>
        </w:rPr>
        <w:t>person</w:t>
      </w:r>
      <w:r w:rsidRPr="002A7F75">
        <w:t xml:space="preserve"> </w:t>
      </w:r>
      <w:r w:rsidRPr="002A7F75">
        <w:rPr>
          <w:u w:val="single"/>
        </w:rPr>
        <w:t>a resident of the State</w:t>
      </w:r>
      <w:r w:rsidRPr="002A7F75">
        <w:t xml:space="preserve"> appointed as </w:t>
      </w:r>
      <w:r w:rsidRPr="002A7F75">
        <w:rPr>
          <w:u w:val="single"/>
        </w:rPr>
        <w:t>the applicant's</w:t>
      </w:r>
      <w:r w:rsidRPr="002A7F75">
        <w:t xml:space="preserve"> attorney</w:t>
      </w:r>
      <w:r w:rsidRPr="002A7F75">
        <w:noBreakHyphen/>
        <w:t>in</w:t>
      </w:r>
      <w:r w:rsidRPr="002A7F75">
        <w:noBreakHyphen/>
        <w:t xml:space="preserve">fact </w:t>
      </w:r>
      <w:r w:rsidRPr="002A7F75">
        <w:rPr>
          <w:strike/>
        </w:rPr>
        <w:t>by virtue of a duly executed and registered power of attorney;</w:t>
      </w:r>
      <w:r w:rsidRPr="002A7F75">
        <w:t xml:space="preserve"> </w:t>
      </w:r>
      <w:r w:rsidRPr="002A7F75">
        <w:rPr>
          <w:u w:val="single"/>
        </w:rPr>
        <w:t>in accordance with Chapter 32C of the General Statutes for purposes of G.S. 18B-900(a)(2)b.;</w:t>
      </w:r>
      <w:r w:rsidRPr="002A7F75">
        <w:t xml:space="preserve"> </w:t>
      </w:r>
      <w:r w:rsidRPr="002A7F75">
        <w:rPr>
          <w:strike/>
        </w:rPr>
        <w:t>and</w:t>
      </w:r>
    </w:p>
    <w:p w:rsidR="008545B9" w:rsidRPr="002A7F75" w:rsidRDefault="008545B9" w:rsidP="008545B9">
      <w:pPr>
        <w:pStyle w:val="SubParagraph"/>
        <w:tabs>
          <w:tab w:val="clear" w:pos="1800"/>
        </w:tabs>
      </w:pPr>
      <w:r w:rsidRPr="002A7F75">
        <w:rPr>
          <w:strike/>
        </w:rPr>
        <w:t>(9)</w:t>
      </w:r>
      <w:r w:rsidRPr="002A7F75">
        <w:rPr>
          <w:u w:val="single"/>
        </w:rPr>
        <w:t>(8)</w:t>
      </w:r>
      <w:r w:rsidRPr="002A7F75">
        <w:tab/>
        <w:t xml:space="preserve">if the application is for a vendor </w:t>
      </w:r>
      <w:r w:rsidRPr="002A7F75">
        <w:rPr>
          <w:strike/>
        </w:rPr>
        <w:t>representative</w:t>
      </w:r>
      <w:r w:rsidRPr="002A7F75">
        <w:t xml:space="preserve"> </w:t>
      </w:r>
      <w:r w:rsidRPr="002A7F75">
        <w:rPr>
          <w:u w:val="single"/>
        </w:rPr>
        <w:t>representative, brokerage representative, distiller representative, or supplier representative</w:t>
      </w:r>
      <w:r w:rsidRPr="002A7F75">
        <w:t xml:space="preserve"> permit, authorization from the </w:t>
      </w:r>
      <w:r w:rsidRPr="002A7F75">
        <w:t xml:space="preserve">commercial </w:t>
      </w:r>
      <w:r w:rsidRPr="002A7F75">
        <w:rPr>
          <w:strike/>
        </w:rPr>
        <w:t>permittee</w:t>
      </w:r>
      <w:r w:rsidRPr="002A7F75">
        <w:t xml:space="preserve"> </w:t>
      </w:r>
      <w:r w:rsidRPr="002A7F75">
        <w:rPr>
          <w:u w:val="single"/>
        </w:rPr>
        <w:t>permittee, brokerage, distiller. or spirituous liquor supplier</w:t>
      </w:r>
      <w:r w:rsidRPr="002A7F75">
        <w:t xml:space="preserve"> to represent </w:t>
      </w:r>
      <w:r w:rsidRPr="002A7F75">
        <w:rPr>
          <w:strike/>
        </w:rPr>
        <w:t>it.</w:t>
      </w:r>
      <w:r w:rsidRPr="002A7F75">
        <w:t xml:space="preserve"> </w:t>
      </w:r>
      <w:r w:rsidRPr="002A7F75">
        <w:rPr>
          <w:u w:val="single"/>
        </w:rPr>
        <w:t>it; and</w:t>
      </w:r>
    </w:p>
    <w:p w:rsidR="008545B9" w:rsidRPr="002A7F75" w:rsidRDefault="008545B9" w:rsidP="008545B9">
      <w:pPr>
        <w:pStyle w:val="SubParagraph"/>
        <w:tabs>
          <w:tab w:val="clear" w:pos="1800"/>
        </w:tabs>
      </w:pPr>
      <w:r w:rsidRPr="002A7F75">
        <w:rPr>
          <w:u w:val="single"/>
        </w:rPr>
        <w:t>(9)</w:t>
      </w:r>
      <w:r w:rsidRPr="002A7F75">
        <w:tab/>
      </w:r>
      <w:r w:rsidRPr="002A7F75">
        <w:rPr>
          <w:u w:val="single"/>
        </w:rPr>
        <w:t>that the applicant is in compliance with G.S. 18B-900(a)(3) through (8).</w:t>
      </w:r>
    </w:p>
    <w:p w:rsidR="008545B9" w:rsidRPr="002A7F75" w:rsidRDefault="008545B9" w:rsidP="008545B9">
      <w:pPr>
        <w:pStyle w:val="Paragraph"/>
      </w:pPr>
      <w:r w:rsidRPr="002A7F75">
        <w:rPr>
          <w:strike/>
        </w:rPr>
        <w:t>In addition the applicant shall certify, under oath, that he has not been convicted of a felony within three years, an alcohol or drug law violation within two years, nor had any permit authorizing the sale, importation, or manufacture of alcoholic beverages revoked by this State, any other state, or the federal government revoked within the past three years.</w:t>
      </w:r>
    </w:p>
    <w:p w:rsidR="008545B9" w:rsidRPr="002A7F75" w:rsidRDefault="008545B9" w:rsidP="008545B9">
      <w:pPr>
        <w:pStyle w:val="Paragraph"/>
      </w:pPr>
      <w:r w:rsidRPr="00B4053C">
        <w:rPr>
          <w:u w:val="single"/>
        </w:rPr>
        <w:t>(c)  A</w:t>
      </w:r>
      <w:r w:rsidRPr="002A7F75">
        <w:rPr>
          <w:u w:val="single"/>
        </w:rPr>
        <w:t>dditional documentation.</w:t>
      </w:r>
      <w:r>
        <w:rPr>
          <w:u w:val="single"/>
        </w:rPr>
        <w:t xml:space="preserve"> </w:t>
      </w:r>
      <w:r w:rsidRPr="002A7F75">
        <w:rPr>
          <w:u w:val="single"/>
        </w:rPr>
        <w:t>The following documents completed, signed, notarized, and recorded, as applicable, shall be attached to and submitted with an application, and shall be incorporated as part of the application:</w:t>
      </w:r>
    </w:p>
    <w:p w:rsidR="008545B9" w:rsidRPr="002A7F75" w:rsidRDefault="008545B9" w:rsidP="008545B9">
      <w:pPr>
        <w:pStyle w:val="SubParagraph"/>
        <w:tabs>
          <w:tab w:val="clear" w:pos="1800"/>
        </w:tabs>
      </w:pPr>
      <w:r w:rsidRPr="002A7F75">
        <w:rPr>
          <w:u w:val="single"/>
        </w:rPr>
        <w:t>(1)</w:t>
      </w:r>
      <w:r w:rsidRPr="002A7F75">
        <w:tab/>
      </w:r>
      <w:r w:rsidRPr="002A7F75">
        <w:rPr>
          <w:u w:val="single"/>
        </w:rPr>
        <w:t>for applicants applying on behalf of a business pursuant to G.S. 18B-900(c), the fingerprint card, Authority for Release of Information Form, and certified check, cashier check, money order, electronic payment, or credit card payment made payable to the North Carolina ABC Commission in the amount of thirty-eight dollars ($38.00) for payment of a state and national fingerprint-based criminal history record check pursuant to 14B NCAC 18B .0405;</w:t>
      </w:r>
    </w:p>
    <w:p w:rsidR="008545B9" w:rsidRPr="002A7F75" w:rsidRDefault="008545B9" w:rsidP="008545B9">
      <w:pPr>
        <w:pStyle w:val="SubParagraph"/>
        <w:tabs>
          <w:tab w:val="clear" w:pos="1800"/>
        </w:tabs>
      </w:pPr>
      <w:r w:rsidRPr="002A7F75">
        <w:rPr>
          <w:u w:val="single"/>
        </w:rPr>
        <w:t>(2)</w:t>
      </w:r>
      <w:r w:rsidRPr="002A7F75">
        <w:tab/>
      </w:r>
      <w:r w:rsidRPr="002A7F75">
        <w:rPr>
          <w:u w:val="single"/>
        </w:rPr>
        <w:t>for applicants applying for brokerage representative, distiller representative, or supplier representative permits, a certified copy of the applicant's State criminal history record check;</w:t>
      </w:r>
    </w:p>
    <w:p w:rsidR="008545B9" w:rsidRPr="002A7F75" w:rsidRDefault="008545B9" w:rsidP="008545B9">
      <w:pPr>
        <w:pStyle w:val="SubParagraph"/>
        <w:tabs>
          <w:tab w:val="clear" w:pos="1800"/>
        </w:tabs>
      </w:pPr>
      <w:r w:rsidRPr="002A7F75">
        <w:rPr>
          <w:u w:val="single"/>
        </w:rPr>
        <w:t>(3)</w:t>
      </w:r>
      <w:r w:rsidRPr="002A7F75">
        <w:tab/>
      </w:r>
      <w:r w:rsidRPr="002A7F75">
        <w:rPr>
          <w:u w:val="single"/>
        </w:rPr>
        <w:t>payment of applicable permit fees as authorized in 14B NCAC 15A .0104;</w:t>
      </w:r>
    </w:p>
    <w:p w:rsidR="008545B9" w:rsidRPr="002A7F75" w:rsidRDefault="008545B9" w:rsidP="008545B9">
      <w:pPr>
        <w:pStyle w:val="SubParagraph"/>
        <w:tabs>
          <w:tab w:val="clear" w:pos="1800"/>
        </w:tabs>
      </w:pPr>
      <w:r w:rsidRPr="002A7F75">
        <w:rPr>
          <w:u w:val="single"/>
        </w:rPr>
        <w:t>(4)</w:t>
      </w:r>
      <w:r w:rsidRPr="002A7F75">
        <w:tab/>
      </w:r>
      <w:r w:rsidRPr="002A7F75">
        <w:rPr>
          <w:u w:val="single"/>
        </w:rPr>
        <w:t>for businesses located in this State, a certified copy of any recorded power of attorney registered in the county where the proposed licensed premises is located;</w:t>
      </w:r>
    </w:p>
    <w:p w:rsidR="008545B9" w:rsidRPr="002A7F75" w:rsidRDefault="008545B9" w:rsidP="008545B9">
      <w:pPr>
        <w:pStyle w:val="SubParagraph"/>
        <w:tabs>
          <w:tab w:val="clear" w:pos="1800"/>
        </w:tabs>
      </w:pPr>
      <w:r w:rsidRPr="002A7F75">
        <w:rPr>
          <w:u w:val="single"/>
        </w:rPr>
        <w:t>(5)</w:t>
      </w:r>
      <w:r w:rsidRPr="002A7F75">
        <w:tab/>
      </w:r>
      <w:r w:rsidRPr="002A7F75">
        <w:rPr>
          <w:u w:val="single"/>
        </w:rPr>
        <w:t>for corporations not already holding a permit in this State, a copy of the Articles of Incorporation and notarized corporate certification of shareholders holding 25</w:t>
      </w:r>
      <w:r>
        <w:rPr>
          <w:u w:val="single"/>
        </w:rPr>
        <w:t xml:space="preserve"> percent</w:t>
      </w:r>
      <w:r w:rsidRPr="002A7F75">
        <w:rPr>
          <w:u w:val="single"/>
        </w:rPr>
        <w:t xml:space="preserve"> or more of the shares of the corporation;</w:t>
      </w:r>
    </w:p>
    <w:p w:rsidR="008545B9" w:rsidRPr="002A7F75" w:rsidRDefault="008545B9" w:rsidP="008545B9">
      <w:pPr>
        <w:pStyle w:val="SubParagraph"/>
        <w:tabs>
          <w:tab w:val="clear" w:pos="1800"/>
        </w:tabs>
      </w:pPr>
      <w:r w:rsidRPr="002A7F75">
        <w:rPr>
          <w:u w:val="single"/>
        </w:rPr>
        <w:t>(6)</w:t>
      </w:r>
      <w:r w:rsidRPr="002A7F75">
        <w:tab/>
      </w:r>
      <w:r w:rsidRPr="002A7F75">
        <w:rPr>
          <w:u w:val="single"/>
        </w:rPr>
        <w:t>for limited liability companies not already holding a permit in this State, a copy of Articles of Organization and notarized organizational certification of members owning 25</w:t>
      </w:r>
      <w:r>
        <w:rPr>
          <w:u w:val="single"/>
        </w:rPr>
        <w:t xml:space="preserve"> percent</w:t>
      </w:r>
      <w:r w:rsidRPr="002A7F75">
        <w:rPr>
          <w:u w:val="single"/>
        </w:rPr>
        <w:t xml:space="preserve"> or more interest in the company. Additionally, if manager-managed, a copy of the Operating Agreement;</w:t>
      </w:r>
    </w:p>
    <w:p w:rsidR="008545B9" w:rsidRPr="002A7F75" w:rsidRDefault="008545B9" w:rsidP="008545B9">
      <w:pPr>
        <w:pStyle w:val="SubParagraph"/>
        <w:tabs>
          <w:tab w:val="clear" w:pos="1800"/>
        </w:tabs>
      </w:pPr>
      <w:r w:rsidRPr="002A7F75">
        <w:rPr>
          <w:u w:val="single"/>
        </w:rPr>
        <w:t>(7)</w:t>
      </w:r>
      <w:r w:rsidRPr="002A7F75">
        <w:tab/>
      </w:r>
      <w:r w:rsidRPr="002A7F75">
        <w:rPr>
          <w:u w:val="single"/>
        </w:rPr>
        <w:t>a black and white copy of applicant's current photo identification;</w:t>
      </w:r>
    </w:p>
    <w:p w:rsidR="008545B9" w:rsidRPr="002A7F75" w:rsidRDefault="008545B9" w:rsidP="008545B9">
      <w:pPr>
        <w:pStyle w:val="SubParagraph"/>
        <w:tabs>
          <w:tab w:val="clear" w:pos="1800"/>
        </w:tabs>
      </w:pPr>
      <w:r w:rsidRPr="002A7F75">
        <w:rPr>
          <w:u w:val="single"/>
        </w:rPr>
        <w:t>(8)</w:t>
      </w:r>
      <w:r w:rsidRPr="002A7F75">
        <w:tab/>
      </w:r>
      <w:r w:rsidRPr="002A7F75">
        <w:rPr>
          <w:u w:val="single"/>
        </w:rPr>
        <w:t>for a business located in this State, a copy or memorandum of the lease showing the applicant as tenant, a copy of the deed showing the applicant as the grantee or owner, or a copy of a management agreement with the owner or lessee of the permitted property showing the applicant has the authority to operate the business at the permitted location; and</w:t>
      </w:r>
    </w:p>
    <w:p w:rsidR="008545B9" w:rsidRPr="002A7F75" w:rsidRDefault="008545B9" w:rsidP="008545B9">
      <w:pPr>
        <w:pStyle w:val="SubParagraph"/>
        <w:tabs>
          <w:tab w:val="clear" w:pos="1800"/>
        </w:tabs>
      </w:pPr>
      <w:r w:rsidRPr="002A7F75">
        <w:rPr>
          <w:u w:val="single"/>
        </w:rPr>
        <w:lastRenderedPageBreak/>
        <w:t>(9)</w:t>
      </w:r>
      <w:r w:rsidRPr="002A7F75">
        <w:tab/>
      </w:r>
      <w:r w:rsidRPr="002A7F75">
        <w:rPr>
          <w:u w:val="single"/>
        </w:rPr>
        <w:t>a Federal Employer Identification/Social Security Number Verification Form.</w:t>
      </w:r>
    </w:p>
    <w:p w:rsidR="008545B9" w:rsidRPr="002A7F75" w:rsidRDefault="008545B9" w:rsidP="008545B9">
      <w:pPr>
        <w:pStyle w:val="Paragraph"/>
      </w:pPr>
      <w:r w:rsidRPr="00B4053C">
        <w:rPr>
          <w:strike/>
        </w:rPr>
        <w:t>(c)</w:t>
      </w:r>
      <w:r w:rsidRPr="002A7F75">
        <w:rPr>
          <w:u w:val="single"/>
        </w:rPr>
        <w:t>(d)</w:t>
      </w:r>
      <w:r w:rsidRPr="002A7F75">
        <w:t xml:space="preserve">  Salesmen, Representatives, Vendors </w:t>
      </w:r>
      <w:r>
        <w:t>T</w:t>
      </w:r>
      <w:r w:rsidRPr="002A7F75">
        <w:t>o State Companies.</w:t>
      </w:r>
      <w:r>
        <w:t xml:space="preserve"> </w:t>
      </w:r>
      <w:r w:rsidRPr="002A7F75">
        <w:t xml:space="preserve">All salesmen, </w:t>
      </w:r>
      <w:r w:rsidRPr="002A7F75">
        <w:rPr>
          <w:u w:val="single"/>
        </w:rPr>
        <w:t>vendor</w:t>
      </w:r>
      <w:r w:rsidRPr="002A7F75">
        <w:t xml:space="preserve"> representatives, distiller representatives, </w:t>
      </w:r>
      <w:r w:rsidRPr="002A7F75">
        <w:rPr>
          <w:u w:val="single"/>
        </w:rPr>
        <w:t>brokerage representatives, supplier representatives,</w:t>
      </w:r>
      <w:r w:rsidRPr="002A7F75">
        <w:t xml:space="preserve"> and vendors shall further state on the permit application the name of every manufacturer, importer, wholesaler, </w:t>
      </w:r>
      <w:r w:rsidRPr="002A7F75">
        <w:rPr>
          <w:u w:val="single"/>
        </w:rPr>
        <w:t>distiller, brokerage, spirituous liquor supplier,</w:t>
      </w:r>
      <w:r w:rsidRPr="002A7F75">
        <w:t xml:space="preserve"> or vendor that the applicant will represent in the </w:t>
      </w:r>
      <w:r w:rsidRPr="002A7F75">
        <w:rPr>
          <w:strike/>
        </w:rPr>
        <w:t>State of North Carolina.</w:t>
      </w:r>
      <w:r w:rsidRPr="002A7F75">
        <w:t xml:space="preserve"> </w:t>
      </w:r>
      <w:r w:rsidRPr="002A7F75">
        <w:rPr>
          <w:u w:val="single"/>
        </w:rPr>
        <w:t>State. The persons listed in this Paragraph shall notify the Commission when their authorization to represent an industry member ceases.</w:t>
      </w:r>
      <w:r>
        <w:rPr>
          <w:u w:val="single"/>
        </w:rPr>
        <w:t xml:space="preserve"> </w:t>
      </w:r>
      <w:r w:rsidRPr="002A7F75">
        <w:rPr>
          <w:u w:val="single"/>
        </w:rPr>
        <w:t>The manufacturer, importer, wholesaler, distiller, brokerage, spirituous liquor supplier, or vendor shall notify the Commission whenever any of the persons listed in this Paragraph are no longer their authorized representative.</w:t>
      </w:r>
      <w:r>
        <w:rPr>
          <w:u w:val="single"/>
        </w:rPr>
        <w:t xml:space="preserve"> </w:t>
      </w:r>
      <w:r w:rsidRPr="002A7F75">
        <w:rPr>
          <w:u w:val="single"/>
        </w:rPr>
        <w:t>Notification required pursuant to this Paragraph shall be made to the Commission in writing within 30 days of the termination of the authorization to represent.</w:t>
      </w:r>
    </w:p>
    <w:p w:rsidR="008545B9" w:rsidRPr="002A7F75" w:rsidRDefault="008545B9" w:rsidP="008545B9">
      <w:pPr>
        <w:pStyle w:val="Paragraph"/>
      </w:pPr>
      <w:r w:rsidRPr="002A7F75">
        <w:rPr>
          <w:strike/>
        </w:rPr>
        <w:t>(d)</w:t>
      </w:r>
      <w:r w:rsidRPr="002A7F75">
        <w:rPr>
          <w:u w:val="single"/>
        </w:rPr>
        <w:t>(e)</w:t>
      </w:r>
      <w:r w:rsidRPr="002A7F75">
        <w:t xml:space="preserve">  </w:t>
      </w:r>
      <w:r w:rsidRPr="002A7F75">
        <w:rPr>
          <w:strike/>
        </w:rPr>
        <w:t>Resident</w:t>
      </w:r>
      <w:r w:rsidRPr="002A7F75">
        <w:t xml:space="preserve"> Wholesalers.</w:t>
      </w:r>
      <w:r>
        <w:t xml:space="preserve"> </w:t>
      </w:r>
      <w:r w:rsidRPr="002A7F75">
        <w:t xml:space="preserve">In addition to the requirements set forth in Paragraphs </w:t>
      </w:r>
      <w:r w:rsidRPr="002A7F75">
        <w:rPr>
          <w:strike/>
        </w:rPr>
        <w:t>(a) and (b)</w:t>
      </w:r>
      <w:r w:rsidRPr="002A7F75">
        <w:rPr>
          <w:u w:val="single"/>
        </w:rPr>
        <w:t>(a), (b), and (c)</w:t>
      </w:r>
      <w:r w:rsidRPr="002A7F75">
        <w:t xml:space="preserve"> of this Rule, </w:t>
      </w:r>
      <w:r w:rsidRPr="002A7F75">
        <w:rPr>
          <w:strike/>
        </w:rPr>
        <w:t>every applicant for a permit to sell malt beverages or wine at wholesale shall submit with the permit application</w:t>
      </w:r>
      <w:r w:rsidRPr="002A7F75">
        <w:t xml:space="preserve"> </w:t>
      </w:r>
      <w:r w:rsidRPr="002A7F75">
        <w:rPr>
          <w:u w:val="single"/>
        </w:rPr>
        <w:t>before a wholesaler receives, possesses, transports, sells, delivers, or ships wine or malt beverages in the State, the vendor shall file with the Commission</w:t>
      </w:r>
      <w:r w:rsidRPr="002A7F75">
        <w:t xml:space="preserve"> a </w:t>
      </w:r>
      <w:r w:rsidRPr="002A7F75">
        <w:rPr>
          <w:u w:val="single"/>
        </w:rPr>
        <w:t>separate</w:t>
      </w:r>
      <w:r w:rsidRPr="002A7F75">
        <w:t xml:space="preserve"> distribution agreement </w:t>
      </w:r>
      <w:r w:rsidRPr="002A7F75">
        <w:rPr>
          <w:u w:val="single"/>
        </w:rPr>
        <w:t>filing form</w:t>
      </w:r>
      <w:r w:rsidRPr="002A7F75">
        <w:t xml:space="preserve"> </w:t>
      </w:r>
      <w:r w:rsidRPr="002A7F75">
        <w:rPr>
          <w:strike/>
        </w:rPr>
        <w:t>specifying the brands</w:t>
      </w:r>
      <w:r w:rsidRPr="002A7F75">
        <w:t xml:space="preserve"> </w:t>
      </w:r>
      <w:r w:rsidRPr="002A7F75">
        <w:rPr>
          <w:u w:val="single"/>
        </w:rPr>
        <w:t>for each brand</w:t>
      </w:r>
      <w:r w:rsidRPr="002A7F75">
        <w:t xml:space="preserve"> authorized to be sold by the wholesaler and the specific territory </w:t>
      </w:r>
      <w:r w:rsidRPr="002A7F75">
        <w:rPr>
          <w:strike/>
        </w:rPr>
        <w:t>in which</w:t>
      </w:r>
      <w:r w:rsidRPr="002A7F75">
        <w:t xml:space="preserve"> </w:t>
      </w:r>
      <w:r w:rsidRPr="002A7F75">
        <w:rPr>
          <w:u w:val="single"/>
        </w:rPr>
        <w:t>where</w:t>
      </w:r>
      <w:r w:rsidRPr="002A7F75">
        <w:t xml:space="preserve"> the product may be </w:t>
      </w:r>
      <w:r w:rsidRPr="002A7F75">
        <w:rPr>
          <w:strike/>
        </w:rPr>
        <w:t>sold.</w:t>
      </w:r>
      <w:r w:rsidRPr="002A7F75">
        <w:t xml:space="preserve"> </w:t>
      </w:r>
      <w:r w:rsidRPr="002A7F75">
        <w:rPr>
          <w:u w:val="single"/>
        </w:rPr>
        <w:t>sold for each wholesaler location.</w:t>
      </w:r>
      <w:r>
        <w:rPr>
          <w:u w:val="single"/>
        </w:rPr>
        <w:t xml:space="preserve"> </w:t>
      </w:r>
      <w:r w:rsidRPr="002A7F75">
        <w:rPr>
          <w:u w:val="single"/>
        </w:rPr>
        <w:t>The distribution agreement filing form shall contain the vendor's and wholesaler's names, trade names if applicable, addresses, telephone numbers, ABC permit numbers, and the name of the brand and territory where the sales may take place in the State, by county or parts of counties.</w:t>
      </w:r>
      <w:r>
        <w:rPr>
          <w:u w:val="single"/>
        </w:rPr>
        <w:t xml:space="preserve"> </w:t>
      </w:r>
      <w:r w:rsidRPr="002A7F75">
        <w:rPr>
          <w:u w:val="single"/>
        </w:rPr>
        <w:t>For wine vendors, the form shall also state whether the vendor ships 1,250 cases or more of wine in the State each year.</w:t>
      </w:r>
      <w:r>
        <w:rPr>
          <w:u w:val="single"/>
        </w:rPr>
        <w:t xml:space="preserve"> </w:t>
      </w:r>
      <w:r w:rsidRPr="002A7F75">
        <w:rPr>
          <w:u w:val="single"/>
        </w:rPr>
        <w:t>The form shall be signed and dated by the vendor and the wholesaler.</w:t>
      </w:r>
      <w:r>
        <w:rPr>
          <w:u w:val="single"/>
        </w:rPr>
        <w:t xml:space="preserve"> </w:t>
      </w:r>
      <w:r w:rsidRPr="002A7F75">
        <w:rPr>
          <w:u w:val="single"/>
        </w:rPr>
        <w:t>If any changes in the distribution agreement affect the information on the distribution agreement filing form filed with the Commission, the wholesaler shall amend the form and file it with the Commission on a revised distribution agreement filing form before the changes become effective.</w:t>
      </w:r>
    </w:p>
    <w:p w:rsidR="008545B9" w:rsidRPr="002A7F75" w:rsidRDefault="008545B9" w:rsidP="008545B9">
      <w:pPr>
        <w:pStyle w:val="Paragraph"/>
      </w:pPr>
      <w:r w:rsidRPr="002A7F75">
        <w:rPr>
          <w:u w:val="single"/>
        </w:rPr>
        <w:t>(f)  Liquor Importer/Bottler.</w:t>
      </w:r>
      <w:r>
        <w:rPr>
          <w:u w:val="single"/>
        </w:rPr>
        <w:t xml:space="preserve"> </w:t>
      </w:r>
      <w:r w:rsidRPr="002A7F75">
        <w:rPr>
          <w:u w:val="single"/>
        </w:rPr>
        <w:t>In addition to the requirements set forth in Paragraphs (a), (b), and (c) of this Rule, a liquor importer/bottler applying for a permit shall submit a description of the operations of its business, which shall include the location address of any storage facility or bottling plant, if different than the address shown on the permit application, and any associated federal alcoholic beverage permit numbers.</w:t>
      </w:r>
    </w:p>
    <w:p w:rsidR="008545B9" w:rsidRPr="002A7F75" w:rsidRDefault="008545B9" w:rsidP="008545B9">
      <w:pPr>
        <w:pStyle w:val="Paragraph"/>
      </w:pPr>
      <w:r w:rsidRPr="002A7F75">
        <w:rPr>
          <w:u w:val="single"/>
        </w:rPr>
        <w:t>(g)  Nonresident Vendors.</w:t>
      </w:r>
      <w:r>
        <w:rPr>
          <w:u w:val="single"/>
        </w:rPr>
        <w:t xml:space="preserve"> </w:t>
      </w:r>
      <w:r w:rsidRPr="002A7F75">
        <w:rPr>
          <w:u w:val="single"/>
        </w:rPr>
        <w:t>In addition to the requirements set forth in Paragraphs (a), (b), and (c) of this Rule, a nonresident malt beverage vendor or a nonresident wine vendor applying for a permit shall submit the following:</w:t>
      </w:r>
    </w:p>
    <w:p w:rsidR="008545B9" w:rsidRPr="002A7F75" w:rsidRDefault="008545B9" w:rsidP="008545B9">
      <w:pPr>
        <w:pStyle w:val="SubParagraph"/>
        <w:tabs>
          <w:tab w:val="clear" w:pos="1800"/>
        </w:tabs>
      </w:pPr>
      <w:r w:rsidRPr="002A7F75">
        <w:rPr>
          <w:u w:val="single"/>
        </w:rPr>
        <w:t>(1)</w:t>
      </w:r>
      <w:r w:rsidRPr="002A7F75">
        <w:tab/>
      </w:r>
      <w:r w:rsidRPr="002A7F75">
        <w:rPr>
          <w:u w:val="single"/>
        </w:rPr>
        <w:t>a copy of the Federal Basic Permit or Brewers Notice;</w:t>
      </w:r>
    </w:p>
    <w:p w:rsidR="008545B9" w:rsidRPr="002A7F75" w:rsidRDefault="008545B9" w:rsidP="008545B9">
      <w:pPr>
        <w:pStyle w:val="SubParagraph"/>
        <w:tabs>
          <w:tab w:val="clear" w:pos="1800"/>
        </w:tabs>
      </w:pPr>
      <w:r w:rsidRPr="002A7F75">
        <w:rPr>
          <w:u w:val="single"/>
        </w:rPr>
        <w:t>(2)</w:t>
      </w:r>
      <w:r w:rsidRPr="002A7F75">
        <w:tab/>
      </w:r>
      <w:r w:rsidRPr="002A7F75">
        <w:rPr>
          <w:u w:val="single"/>
        </w:rPr>
        <w:t>a statement of whether the business is a malt beverage vendor or a wine vendor;</w:t>
      </w:r>
    </w:p>
    <w:p w:rsidR="008545B9" w:rsidRPr="002A7F75" w:rsidRDefault="008545B9" w:rsidP="008545B9">
      <w:pPr>
        <w:pStyle w:val="SubParagraph"/>
        <w:tabs>
          <w:tab w:val="clear" w:pos="1800"/>
        </w:tabs>
      </w:pPr>
      <w:r w:rsidRPr="002A7F75">
        <w:rPr>
          <w:u w:val="single"/>
        </w:rPr>
        <w:t>(3)</w:t>
      </w:r>
      <w:r w:rsidRPr="002A7F75">
        <w:tab/>
      </w:r>
      <w:r w:rsidRPr="002A7F75">
        <w:rPr>
          <w:u w:val="single"/>
        </w:rPr>
        <w:t>a statement whether the applicant has ever been disapproved by any government agency for any application to manufacture, use, store, rectify, bottle, distribute, sell, import, or transport distilled spirits, beer or wine;</w:t>
      </w:r>
    </w:p>
    <w:p w:rsidR="008545B9" w:rsidRPr="002A7F75" w:rsidRDefault="008545B9" w:rsidP="008545B9">
      <w:pPr>
        <w:pStyle w:val="SubParagraph"/>
        <w:tabs>
          <w:tab w:val="clear" w:pos="1800"/>
        </w:tabs>
      </w:pPr>
      <w:r w:rsidRPr="002A7F75">
        <w:rPr>
          <w:u w:val="single"/>
        </w:rPr>
        <w:t>(4)</w:t>
      </w:r>
      <w:r w:rsidRPr="002A7F75">
        <w:tab/>
      </w:r>
      <w:r w:rsidRPr="002A7F75">
        <w:rPr>
          <w:u w:val="single"/>
        </w:rPr>
        <w:t>a statement whether the applicant has ever compromised, by payment of penalties or otherwise, any violation of any federal or state laws relating to internal revenue or customs taxation of alcoholic beverages; and</w:t>
      </w:r>
    </w:p>
    <w:p w:rsidR="008545B9" w:rsidRPr="002A7F75" w:rsidRDefault="008545B9" w:rsidP="008545B9">
      <w:pPr>
        <w:pStyle w:val="SubParagraph"/>
        <w:tabs>
          <w:tab w:val="clear" w:pos="1800"/>
        </w:tabs>
      </w:pPr>
      <w:r w:rsidRPr="002A7F75">
        <w:rPr>
          <w:u w:val="single"/>
        </w:rPr>
        <w:t>(5)</w:t>
      </w:r>
      <w:r w:rsidRPr="002A7F75">
        <w:tab/>
      </w:r>
      <w:r w:rsidRPr="002A7F75">
        <w:rPr>
          <w:u w:val="single"/>
        </w:rPr>
        <w:t>certification of understanding that the applicant can only engage in activities authorized by the ABC laws of this State for the permit issued, and that before any wine or malt beverage can be offered for sale in the State, the product and label must be approved by the Commission.</w:t>
      </w:r>
    </w:p>
    <w:p w:rsidR="008545B9" w:rsidRPr="002A7F75" w:rsidRDefault="008545B9" w:rsidP="008545B9">
      <w:pPr>
        <w:pStyle w:val="Paragraph"/>
      </w:pPr>
      <w:r w:rsidRPr="002A7F75">
        <w:rPr>
          <w:u w:val="single"/>
        </w:rPr>
        <w:t>(h)  Wine Producers.</w:t>
      </w:r>
      <w:r>
        <w:rPr>
          <w:u w:val="single"/>
        </w:rPr>
        <w:t xml:space="preserve"> </w:t>
      </w:r>
      <w:r w:rsidRPr="002A7F75">
        <w:rPr>
          <w:u w:val="single"/>
        </w:rPr>
        <w:t>In addition to the requirements set forth in Paragraphs (a), (b), and (c) of this Rule, a wine producer applying for a permit shall submit a copy of the recorded deed or lease for the farming establishment that meets the requirements set forth in G.S. 18B-1000(10), including the address of the farm and one of the following:</w:t>
      </w:r>
    </w:p>
    <w:p w:rsidR="008545B9" w:rsidRPr="002A7F75" w:rsidRDefault="008545B9" w:rsidP="008545B9">
      <w:pPr>
        <w:pStyle w:val="SubParagraph"/>
        <w:tabs>
          <w:tab w:val="clear" w:pos="1800"/>
        </w:tabs>
      </w:pPr>
      <w:r w:rsidRPr="002A7F75">
        <w:rPr>
          <w:u w:val="single"/>
        </w:rPr>
        <w:t>(1)</w:t>
      </w:r>
      <w:r w:rsidRPr="002A7F75">
        <w:tab/>
      </w:r>
      <w:r w:rsidRPr="002A7F75">
        <w:rPr>
          <w:u w:val="single"/>
        </w:rPr>
        <w:t>a survey or diagram of the farm, indicating the areas and acreage used in the production of grapes, berries, or other fruits for the manufacture of unfortified wine; or</w:t>
      </w:r>
    </w:p>
    <w:p w:rsidR="008545B9" w:rsidRPr="002A7F75" w:rsidRDefault="008545B9" w:rsidP="008545B9">
      <w:pPr>
        <w:pStyle w:val="SubParagraph"/>
        <w:tabs>
          <w:tab w:val="clear" w:pos="1800"/>
        </w:tabs>
      </w:pPr>
      <w:r w:rsidRPr="002A7F75">
        <w:rPr>
          <w:u w:val="single"/>
        </w:rPr>
        <w:t>(2)</w:t>
      </w:r>
      <w:r w:rsidRPr="002A7F75">
        <w:tab/>
      </w:r>
      <w:r w:rsidRPr="002A7F75">
        <w:rPr>
          <w:u w:val="single"/>
        </w:rPr>
        <w:t>an affidavit stating that the farm consists of at least five acres committed to the production of grapes, berries, or other fruits for the manufacture of unfortified wine, listing the acreage used for this purpose and its function.</w:t>
      </w:r>
    </w:p>
    <w:p w:rsidR="008545B9" w:rsidRPr="002A7F75" w:rsidRDefault="008545B9" w:rsidP="008545B9">
      <w:pPr>
        <w:pStyle w:val="Paragraph"/>
      </w:pPr>
      <w:r w:rsidRPr="002A7F75">
        <w:rPr>
          <w:u w:val="single"/>
        </w:rPr>
        <w:t>(i)  Wine Shippers.</w:t>
      </w:r>
      <w:r>
        <w:rPr>
          <w:u w:val="single"/>
        </w:rPr>
        <w:t xml:space="preserve"> </w:t>
      </w:r>
      <w:r w:rsidRPr="002A7F75">
        <w:rPr>
          <w:u w:val="single"/>
        </w:rPr>
        <w:t>In addition to the requirements set forth in Paragraphs (a), (b), and (c) of this Rule, a wine shipper applying for a permit shall submit the following:</w:t>
      </w:r>
    </w:p>
    <w:p w:rsidR="008545B9" w:rsidRPr="002A7F75" w:rsidRDefault="008545B9" w:rsidP="008545B9">
      <w:pPr>
        <w:pStyle w:val="SubParagraph"/>
        <w:tabs>
          <w:tab w:val="clear" w:pos="1800"/>
        </w:tabs>
      </w:pPr>
      <w:r w:rsidRPr="002A7F75">
        <w:rPr>
          <w:u w:val="single"/>
        </w:rPr>
        <w:t>(1)</w:t>
      </w:r>
      <w:r w:rsidRPr="002A7F75">
        <w:tab/>
      </w:r>
      <w:r w:rsidRPr="002A7F75">
        <w:rPr>
          <w:u w:val="single"/>
        </w:rPr>
        <w:t>a description of the operation of the business;</w:t>
      </w:r>
    </w:p>
    <w:p w:rsidR="008545B9" w:rsidRPr="002A7F75" w:rsidRDefault="008545B9" w:rsidP="008545B9">
      <w:pPr>
        <w:pStyle w:val="SubParagraph"/>
        <w:tabs>
          <w:tab w:val="clear" w:pos="1800"/>
        </w:tabs>
      </w:pPr>
      <w:r w:rsidRPr="002A7F75">
        <w:rPr>
          <w:u w:val="single"/>
        </w:rPr>
        <w:t>(2)</w:t>
      </w:r>
      <w:r w:rsidRPr="002A7F75">
        <w:tab/>
      </w:r>
      <w:r w:rsidRPr="002A7F75">
        <w:rPr>
          <w:u w:val="single"/>
        </w:rPr>
        <w:t>a website address through which orders will be received;</w:t>
      </w:r>
    </w:p>
    <w:p w:rsidR="008545B9" w:rsidRPr="002A7F75" w:rsidRDefault="008545B9" w:rsidP="008545B9">
      <w:pPr>
        <w:pStyle w:val="SubParagraph"/>
        <w:tabs>
          <w:tab w:val="clear" w:pos="1800"/>
        </w:tabs>
      </w:pPr>
      <w:r w:rsidRPr="002A7F75">
        <w:rPr>
          <w:u w:val="single"/>
        </w:rPr>
        <w:t>(3)</w:t>
      </w:r>
      <w:r w:rsidRPr="002A7F75">
        <w:tab/>
      </w:r>
      <w:r w:rsidRPr="002A7F75">
        <w:rPr>
          <w:u w:val="single"/>
        </w:rPr>
        <w:t>a statement whether the applicant has ever been disapproved by any government agency for any application to manufacture, use, store, rectify, bottle, distribute, sell, import or transport distilled spirits, beer, or wine;</w:t>
      </w:r>
    </w:p>
    <w:p w:rsidR="008545B9" w:rsidRPr="002A7F75" w:rsidRDefault="008545B9" w:rsidP="008545B9">
      <w:pPr>
        <w:pStyle w:val="SubParagraph"/>
        <w:tabs>
          <w:tab w:val="clear" w:pos="1800"/>
        </w:tabs>
      </w:pPr>
      <w:r w:rsidRPr="002A7F75">
        <w:rPr>
          <w:u w:val="single"/>
        </w:rPr>
        <w:t>(4)</w:t>
      </w:r>
      <w:r w:rsidRPr="002A7F75">
        <w:tab/>
      </w:r>
      <w:r w:rsidRPr="002A7F75">
        <w:rPr>
          <w:u w:val="single"/>
        </w:rPr>
        <w:t>a statement whether the applicant has ever compromised, by payment of penalties or otherwise, any violation of any federal or state laws relating to internal revenue or customs taxation of alcoholic beverages;</w:t>
      </w:r>
    </w:p>
    <w:p w:rsidR="008545B9" w:rsidRPr="002A7F75" w:rsidRDefault="008545B9" w:rsidP="008545B9">
      <w:pPr>
        <w:pStyle w:val="SubParagraph"/>
        <w:tabs>
          <w:tab w:val="clear" w:pos="1800"/>
        </w:tabs>
      </w:pPr>
      <w:r w:rsidRPr="002A7F75">
        <w:rPr>
          <w:u w:val="single"/>
        </w:rPr>
        <w:t>(5)</w:t>
      </w:r>
      <w:r w:rsidRPr="002A7F75">
        <w:tab/>
      </w:r>
      <w:r w:rsidRPr="002A7F75">
        <w:rPr>
          <w:u w:val="single"/>
        </w:rPr>
        <w:t>a statement whether the business entity holds a valid Federal Basic Permit, either as a Bonded Wine Cellar or Bonded Winery, and a copy of the Federal Basic Permit; and</w:t>
      </w:r>
    </w:p>
    <w:p w:rsidR="008545B9" w:rsidRPr="002A7F75" w:rsidRDefault="008545B9" w:rsidP="008545B9">
      <w:pPr>
        <w:pStyle w:val="SubParagraph"/>
        <w:tabs>
          <w:tab w:val="clear" w:pos="1800"/>
        </w:tabs>
      </w:pPr>
      <w:r w:rsidRPr="002A7F75">
        <w:rPr>
          <w:u w:val="single"/>
        </w:rPr>
        <w:t>(6)</w:t>
      </w:r>
      <w:r w:rsidRPr="002A7F75">
        <w:tab/>
      </w:r>
      <w:r w:rsidRPr="002A7F75">
        <w:rPr>
          <w:u w:val="single"/>
        </w:rPr>
        <w:t>a wine shipper brand listing consisting of all brands of fortified and unfortified wines identified to be shipped into the State by the wine shipper, including the names of the common carriers used for shipping.</w:t>
      </w:r>
      <w:r>
        <w:rPr>
          <w:u w:val="single"/>
        </w:rPr>
        <w:t xml:space="preserve"> </w:t>
      </w:r>
      <w:r w:rsidRPr="002A7F75">
        <w:rPr>
          <w:u w:val="single"/>
        </w:rPr>
        <w:t>The permitted wine shipper may amend the brands of wine permitted to be shipped into the State by filing an amended wine shipper brand listing with the Commission. Only brands identified by the wine shipper to the Commission in writing may be legally shipped into the State.</w:t>
      </w:r>
    </w:p>
    <w:p w:rsidR="008545B9" w:rsidRPr="002A7F75" w:rsidRDefault="008545B9" w:rsidP="008545B9">
      <w:pPr>
        <w:pStyle w:val="Base"/>
      </w:pPr>
    </w:p>
    <w:p w:rsidR="008545B9" w:rsidRPr="002A7F75" w:rsidRDefault="008545B9" w:rsidP="008545B9">
      <w:pPr>
        <w:pStyle w:val="HistoryAuthority"/>
      </w:pPr>
      <w:r w:rsidRPr="002A7F75">
        <w:lastRenderedPageBreak/>
        <w:t>Authority G.S. 18B-100; 18B-109; 18B-201; 18B</w:t>
      </w:r>
      <w:r w:rsidRPr="002A7F75">
        <w:noBreakHyphen/>
        <w:t>207; 18B</w:t>
      </w:r>
      <w:r w:rsidRPr="002A7F75">
        <w:noBreakHyphen/>
        <w:t>900; 18B</w:t>
      </w:r>
      <w:r w:rsidRPr="002A7F75">
        <w:noBreakHyphen/>
        <w:t xml:space="preserve">902; 18B-1000; 18B-1001.1; 18B-1105.1; </w:t>
      </w:r>
      <w:r w:rsidRPr="002A7F75">
        <w:rPr>
          <w:strike/>
        </w:rPr>
        <w:t>18B</w:t>
      </w:r>
      <w:r w:rsidRPr="002A7F75">
        <w:rPr>
          <w:strike/>
        </w:rPr>
        <w:noBreakHyphen/>
        <w:t>1109(b) ;18B</w:t>
      </w:r>
      <w:r w:rsidRPr="002A7F75">
        <w:rPr>
          <w:strike/>
        </w:rPr>
        <w:noBreakHyphen/>
        <w:t>1200 through 18B</w:t>
      </w:r>
      <w:r w:rsidRPr="002A7F75">
        <w:rPr>
          <w:strike/>
        </w:rPr>
        <w:noBreakHyphen/>
        <w:t>1216;</w:t>
      </w:r>
      <w:r w:rsidRPr="002A7F75">
        <w:t xml:space="preserve"> 18B-1113; 18B-1114; 18B-1114.3; 18B-1114.7; 18B-1203; 18B-1303</w:t>
      </w:r>
      <w:r>
        <w:t>.</w:t>
      </w:r>
    </w:p>
    <w:p w:rsidR="008545B9" w:rsidRPr="002A7F75" w:rsidRDefault="008545B9" w:rsidP="008545B9">
      <w:pPr>
        <w:pStyle w:val="Base"/>
      </w:pPr>
    </w:p>
    <w:p w:rsidR="008545B9" w:rsidRDefault="008545B9" w:rsidP="008545B9">
      <w:pPr>
        <w:pStyle w:val="Section"/>
      </w:pPr>
      <w:r>
        <w:t xml:space="preserve">SECTION .0900 </w:t>
      </w:r>
      <w:r>
        <w:noBreakHyphen/>
        <w:t xml:space="preserve"> DISTILLERS: REPRESENTATIVES</w:t>
      </w:r>
    </w:p>
    <w:p w:rsidR="008545B9" w:rsidRPr="003F62A1" w:rsidRDefault="008545B9" w:rsidP="008545B9">
      <w:pPr>
        <w:pStyle w:val="Base"/>
      </w:pPr>
    </w:p>
    <w:p w:rsidR="008545B9" w:rsidRPr="003F62A1" w:rsidRDefault="008545B9" w:rsidP="008545B9">
      <w:pPr>
        <w:pStyle w:val="Rule"/>
      </w:pPr>
      <w:r w:rsidRPr="003F62A1">
        <w:t>14B NCAC 15C .0901</w:t>
      </w:r>
      <w:r w:rsidRPr="003F62A1">
        <w:tab/>
      </w:r>
      <w:r w:rsidRPr="003F62A1">
        <w:rPr>
          <w:strike/>
        </w:rPr>
        <w:t>DISTILLER</w:t>
      </w:r>
      <w:r w:rsidRPr="003F62A1">
        <w:t xml:space="preserve"> </w:t>
      </w:r>
      <w:r w:rsidRPr="003F62A1">
        <w:rPr>
          <w:u w:val="single"/>
        </w:rPr>
        <w:t>DISTILLER, SUPPLIER AND BROKERAGE</w:t>
      </w:r>
      <w:r w:rsidRPr="003F62A1">
        <w:t xml:space="preserve"> REPRESENTATIVES: PROHIBITED ACTS</w:t>
      </w:r>
    </w:p>
    <w:p w:rsidR="008545B9" w:rsidRPr="003F62A1" w:rsidRDefault="008545B9" w:rsidP="008545B9">
      <w:pPr>
        <w:pStyle w:val="Paragraph"/>
      </w:pPr>
      <w:r w:rsidRPr="003F62A1">
        <w:t xml:space="preserve">(a)  Representatives Prohibited from Entering Store. Distiller </w:t>
      </w:r>
      <w:r w:rsidRPr="003F62A1">
        <w:rPr>
          <w:strike/>
        </w:rPr>
        <w:t>representatives</w:t>
      </w:r>
      <w:r w:rsidRPr="003F62A1">
        <w:t xml:space="preserve"> </w:t>
      </w:r>
      <w:r w:rsidRPr="003F62A1">
        <w:rPr>
          <w:u w:val="single"/>
        </w:rPr>
        <w:t>representatives, supplier representatives, or brokerage representatives</w:t>
      </w:r>
      <w:r w:rsidRPr="003F62A1">
        <w:t xml:space="preserve"> shall not enter any ABC store except for the purpose of calling on the buyer if the buyer's office is maintained in the store, for the purpose of making a </w:t>
      </w:r>
      <w:r w:rsidRPr="003F62A1">
        <w:rPr>
          <w:strike/>
        </w:rPr>
        <w:t>purchase</w:t>
      </w:r>
      <w:r w:rsidRPr="003F62A1">
        <w:t xml:space="preserve"> </w:t>
      </w:r>
      <w:r w:rsidRPr="003F62A1">
        <w:rPr>
          <w:u w:val="single"/>
        </w:rPr>
        <w:t>purchase,</w:t>
      </w:r>
      <w:r w:rsidRPr="003F62A1">
        <w:t xml:space="preserve"> or </w:t>
      </w:r>
      <w:r w:rsidRPr="003F62A1">
        <w:rPr>
          <w:strike/>
        </w:rPr>
        <w:t>unless given permission by a local Board</w:t>
      </w:r>
      <w:r w:rsidRPr="003F62A1">
        <w:t xml:space="preserve"> </w:t>
      </w:r>
      <w:r w:rsidRPr="003F62A1">
        <w:rPr>
          <w:u w:val="single"/>
        </w:rPr>
        <w:t>for the purpose of visiting a store</w:t>
      </w:r>
      <w:r w:rsidRPr="003F62A1">
        <w:t xml:space="preserve"> to market product, build displays, or attach added value </w:t>
      </w:r>
      <w:r w:rsidRPr="003F62A1">
        <w:rPr>
          <w:strike/>
        </w:rPr>
        <w:t>items.</w:t>
      </w:r>
      <w:r w:rsidRPr="003F62A1">
        <w:t xml:space="preserve"> </w:t>
      </w:r>
      <w:r w:rsidRPr="003F62A1">
        <w:rPr>
          <w:u w:val="single"/>
        </w:rPr>
        <w:t>items in accordance with written permission from the local Board.</w:t>
      </w:r>
      <w:r>
        <w:rPr>
          <w:u w:val="single"/>
        </w:rPr>
        <w:t xml:space="preserve"> </w:t>
      </w:r>
      <w:r w:rsidRPr="003F62A1">
        <w:rPr>
          <w:u w:val="single"/>
        </w:rPr>
        <w:t>An initial request for permission to visit a store pursuant to this Paragraph shall be made in writing by the representative to the general manager of the local Board in a form acceptable to the local Board.</w:t>
      </w:r>
      <w:r>
        <w:rPr>
          <w:u w:val="single"/>
        </w:rPr>
        <w:t xml:space="preserve"> </w:t>
      </w:r>
      <w:r w:rsidRPr="003F62A1">
        <w:rPr>
          <w:u w:val="single"/>
        </w:rPr>
        <w:t>The local Board may adopt policies regulating when a representative may visit the local Board's ABC store, which may include the times, frequency, purpose, method of requesting and approving, and any advance notice requirements. Permission granted by the general manager, or other persons designated by the local Board, to the representative to visit the local Board's ABC stores shall initially be made in writing and in accordance with any policies adopted by the local Board. The duration of the permission may be for an indefinite time. The local Board's policies may authorize the general manager, or his or her designee, to verbally authorize subsequent specific visits after written permission has been given.</w:t>
      </w:r>
    </w:p>
    <w:p w:rsidR="008545B9" w:rsidRPr="003F62A1" w:rsidRDefault="008545B9" w:rsidP="008545B9">
      <w:pPr>
        <w:pStyle w:val="Paragraph"/>
      </w:pPr>
      <w:r w:rsidRPr="003F62A1">
        <w:t xml:space="preserve">(b)  Representatives Prohibited from Contacting Store Personnel. Distiller </w:t>
      </w:r>
      <w:r w:rsidRPr="003F62A1">
        <w:rPr>
          <w:strike/>
        </w:rPr>
        <w:t>representatives</w:t>
      </w:r>
      <w:r w:rsidRPr="003F62A1">
        <w:t xml:space="preserve"> </w:t>
      </w:r>
      <w:r w:rsidRPr="003F62A1">
        <w:rPr>
          <w:u w:val="single"/>
        </w:rPr>
        <w:t>representatives, supplier representatives, or brokerage representatives</w:t>
      </w:r>
      <w:r w:rsidRPr="003F62A1">
        <w:t xml:space="preserve"> shall not </w:t>
      </w:r>
      <w:r w:rsidRPr="003F62A1">
        <w:rPr>
          <w:strike/>
        </w:rPr>
        <w:t>contact, either directly or indirectly, or call upon</w:t>
      </w:r>
      <w:r w:rsidRPr="003F62A1">
        <w:t xml:space="preserve"> </w:t>
      </w:r>
      <w:r w:rsidRPr="003F62A1">
        <w:rPr>
          <w:u w:val="single"/>
        </w:rPr>
        <w:t>contact</w:t>
      </w:r>
      <w:r w:rsidRPr="003F62A1">
        <w:t xml:space="preserve"> store personnel </w:t>
      </w:r>
      <w:r w:rsidRPr="003F62A1">
        <w:rPr>
          <w:strike/>
        </w:rPr>
        <w:t>while store personnel are off duty</w:t>
      </w:r>
      <w:r w:rsidRPr="003F62A1">
        <w:t xml:space="preserve"> for the purpose of promoting their </w:t>
      </w:r>
      <w:r w:rsidRPr="003F62A1">
        <w:rPr>
          <w:strike/>
        </w:rPr>
        <w:t>merchandise.</w:t>
      </w:r>
      <w:r w:rsidRPr="003F62A1">
        <w:t xml:space="preserve"> </w:t>
      </w:r>
      <w:r w:rsidRPr="003F62A1">
        <w:rPr>
          <w:u w:val="single"/>
        </w:rPr>
        <w:t>merchandise while store personnel are off-duty.</w:t>
      </w:r>
      <w:r w:rsidRPr="003F62A1">
        <w:t xml:space="preserve"> Store personnel shall not allow distiller </w:t>
      </w:r>
      <w:r w:rsidRPr="003F62A1">
        <w:rPr>
          <w:strike/>
        </w:rPr>
        <w:t>representatives</w:t>
      </w:r>
      <w:r w:rsidRPr="003F62A1">
        <w:t xml:space="preserve"> </w:t>
      </w:r>
      <w:r w:rsidRPr="003F62A1">
        <w:rPr>
          <w:u w:val="single"/>
        </w:rPr>
        <w:t>representatives, supplier representatives, or brokerage representatives</w:t>
      </w:r>
      <w:r w:rsidRPr="003F62A1">
        <w:t xml:space="preserve"> to contact </w:t>
      </w:r>
      <w:r w:rsidRPr="003F62A1">
        <w:rPr>
          <w:strike/>
        </w:rPr>
        <w:t>them, either directly or indirectly, or allow the distiller representativesto call upon</w:t>
      </w:r>
      <w:r w:rsidRPr="003F62A1">
        <w:t xml:space="preserve"> them </w:t>
      </w:r>
      <w:r w:rsidRPr="003F62A1">
        <w:rPr>
          <w:u w:val="single"/>
        </w:rPr>
        <w:t>in any manner</w:t>
      </w:r>
      <w:r w:rsidRPr="003F62A1">
        <w:t xml:space="preserve"> </w:t>
      </w:r>
      <w:r w:rsidRPr="003F62A1">
        <w:rPr>
          <w:strike/>
        </w:rPr>
        <w:t>while they are off duty</w:t>
      </w:r>
      <w:r w:rsidRPr="003F62A1">
        <w:t xml:space="preserve"> for the purpose of promoting their </w:t>
      </w:r>
      <w:r w:rsidRPr="003F62A1">
        <w:rPr>
          <w:strike/>
        </w:rPr>
        <w:t>merchandise.</w:t>
      </w:r>
      <w:r w:rsidRPr="003F62A1">
        <w:t xml:space="preserve"> </w:t>
      </w:r>
      <w:r w:rsidRPr="003F62A1">
        <w:rPr>
          <w:u w:val="single"/>
        </w:rPr>
        <w:t>merchandise while store personnel are off-duty.</w:t>
      </w:r>
    </w:p>
    <w:p w:rsidR="008545B9" w:rsidRPr="003F62A1" w:rsidRDefault="008545B9" w:rsidP="008545B9">
      <w:pPr>
        <w:pStyle w:val="Paragraph"/>
      </w:pPr>
      <w:r w:rsidRPr="003F62A1">
        <w:t xml:space="preserve">(c)  Gifts Prohibited. </w:t>
      </w:r>
      <w:r w:rsidRPr="003F62A1">
        <w:rPr>
          <w:strike/>
        </w:rPr>
        <w:t>Representatives</w:t>
      </w:r>
      <w:r w:rsidRPr="003F62A1">
        <w:t xml:space="preserve"> </w:t>
      </w:r>
      <w:r w:rsidRPr="003F62A1">
        <w:rPr>
          <w:u w:val="single"/>
        </w:rPr>
        <w:t>Distiller representatives, supplier representatives, or brokerage representatives</w:t>
      </w:r>
      <w:r w:rsidRPr="003F62A1">
        <w:t xml:space="preserve"> shall not give liquor, including samples, or anything of value to local ABC board members or employees, </w:t>
      </w:r>
      <w:r w:rsidRPr="003F62A1">
        <w:rPr>
          <w:strike/>
        </w:rPr>
        <w:t>which includes</w:t>
      </w:r>
      <w:r w:rsidRPr="003F62A1">
        <w:t xml:space="preserve"> </w:t>
      </w:r>
      <w:r w:rsidRPr="003F62A1">
        <w:rPr>
          <w:u w:val="single"/>
        </w:rPr>
        <w:t>including</w:t>
      </w:r>
      <w:r w:rsidRPr="003F62A1">
        <w:t xml:space="preserve"> store managers and general managers, at any time. Local ABC board members or employees, which includes store managers and general managers, shall not accept gifts, either directly or </w:t>
      </w:r>
      <w:r w:rsidRPr="003F62A1">
        <w:rPr>
          <w:strike/>
        </w:rPr>
        <w:t>indirectly,</w:t>
      </w:r>
      <w:r w:rsidRPr="003F62A1">
        <w:t xml:space="preserve"> </w:t>
      </w:r>
      <w:r w:rsidRPr="003F62A1">
        <w:rPr>
          <w:u w:val="single"/>
        </w:rPr>
        <w:t>or through a third person,</w:t>
      </w:r>
      <w:r w:rsidRPr="003F62A1">
        <w:t xml:space="preserve"> from any </w:t>
      </w:r>
      <w:r w:rsidRPr="003F62A1">
        <w:rPr>
          <w:u w:val="single"/>
        </w:rPr>
        <w:t>distiller representative, supplier representative, or brokerage</w:t>
      </w:r>
      <w:r w:rsidRPr="003F62A1">
        <w:t xml:space="preserve"> representative.</w:t>
      </w:r>
    </w:p>
    <w:p w:rsidR="008545B9" w:rsidRPr="003F62A1" w:rsidRDefault="008545B9" w:rsidP="008545B9">
      <w:pPr>
        <w:pStyle w:val="Paragraph"/>
      </w:pPr>
      <w:r w:rsidRPr="003F62A1">
        <w:t xml:space="preserve">(d)  Soliciting and Advertising Prohibited. </w:t>
      </w:r>
      <w:r w:rsidRPr="003F62A1">
        <w:rPr>
          <w:strike/>
        </w:rPr>
        <w:t>Except for purchases made by state or local officials for supply of ABC stores, salesmen of spirituous liquor shall not with regard to purchases of spirituous liquor by any person:</w:t>
      </w:r>
      <w:r>
        <w:t xml:space="preserve"> </w:t>
      </w:r>
      <w:r w:rsidRPr="003F62A1">
        <w:rPr>
          <w:u w:val="single"/>
        </w:rPr>
        <w:t xml:space="preserve">Except for contact with the Commission, </w:t>
      </w:r>
      <w:r w:rsidRPr="003F62A1">
        <w:rPr>
          <w:u w:val="single"/>
        </w:rPr>
        <w:t>local ABC boards, and retail permittees, with regards to the promotion and purchase of spirituous liquor, no distiller representative, supplier representative, or brokerage representative shall:</w:t>
      </w:r>
    </w:p>
    <w:p w:rsidR="008545B9" w:rsidRPr="003F62A1" w:rsidRDefault="008545B9" w:rsidP="008545B9">
      <w:pPr>
        <w:pStyle w:val="SubParagraph"/>
        <w:tabs>
          <w:tab w:val="clear" w:pos="1800"/>
        </w:tabs>
      </w:pPr>
      <w:r w:rsidRPr="003F62A1">
        <w:t>(1)</w:t>
      </w:r>
      <w:r w:rsidRPr="003F62A1">
        <w:tab/>
        <w:t>solicit any order, agreement, or other commitment to purchase liquor, whether or not it is legally enforceable; or</w:t>
      </w:r>
    </w:p>
    <w:p w:rsidR="008545B9" w:rsidRPr="003F62A1" w:rsidRDefault="008545B9" w:rsidP="008545B9">
      <w:pPr>
        <w:pStyle w:val="SubParagraph"/>
        <w:tabs>
          <w:tab w:val="clear" w:pos="1800"/>
        </w:tabs>
      </w:pPr>
      <w:r w:rsidRPr="003F62A1">
        <w:t>(2)</w:t>
      </w:r>
      <w:r w:rsidRPr="003F62A1">
        <w:tab/>
        <w:t xml:space="preserve">advertise, </w:t>
      </w:r>
      <w:r w:rsidRPr="003F62A1">
        <w:rPr>
          <w:strike/>
        </w:rPr>
        <w:t>promote</w:t>
      </w:r>
      <w:r w:rsidRPr="003F62A1">
        <w:t xml:space="preserve"> </w:t>
      </w:r>
      <w:r w:rsidRPr="003F62A1">
        <w:rPr>
          <w:u w:val="single"/>
        </w:rPr>
        <w:t>promote,</w:t>
      </w:r>
      <w:r w:rsidRPr="003F62A1">
        <w:t xml:space="preserve"> or encourage purchases by any means or method or furnish any means by which spirituous liquor may be obtained, except as provided in 14B NCAC 15B .1008.</w:t>
      </w:r>
    </w:p>
    <w:p w:rsidR="008545B9" w:rsidRPr="003F62A1" w:rsidRDefault="008545B9" w:rsidP="008545B9">
      <w:pPr>
        <w:pStyle w:val="Paragraph"/>
      </w:pPr>
      <w:r w:rsidRPr="003F62A1">
        <w:rPr>
          <w:strike/>
        </w:rPr>
        <w:t>Exceptions shall be made upon notification from the Commission to a distiller representative when there is expressed interest by a fraternal or civic group in the purchase of a ceramic or commemorative decanter. Upon notice, distiller representatives may present pictorial art work or renderings in solicitation and a presentation to that group.</w:t>
      </w:r>
      <w:r w:rsidRPr="003F62A1">
        <w:t xml:space="preserve"> </w:t>
      </w:r>
      <w:r w:rsidRPr="003F62A1">
        <w:rPr>
          <w:u w:val="single"/>
        </w:rPr>
        <w:t>This Paragraph shall not apply to a distiller representative, supplier representative, or brokerage representative who has been granted an exemption by the Commission to make presentations of pictorial artwork or renderings of the design of the decanter and solicitation of a special order of these decanters at the request of a local ABC board and non-profit, charitable corporation related to orders and sales of commemorative bottles pursuant to Rule 14B NCAC 15A .1404.</w:t>
      </w:r>
      <w:r>
        <w:rPr>
          <w:u w:val="single"/>
        </w:rPr>
        <w:t xml:space="preserve"> </w:t>
      </w:r>
      <w:r w:rsidRPr="003F62A1">
        <w:rPr>
          <w:u w:val="single"/>
        </w:rPr>
        <w:t>Requests for an exception under this Paragraph shall be made in writing to the Commission.</w:t>
      </w:r>
    </w:p>
    <w:p w:rsidR="008545B9" w:rsidRPr="003F62A1" w:rsidRDefault="008545B9" w:rsidP="008545B9">
      <w:pPr>
        <w:pStyle w:val="Paragraph"/>
      </w:pPr>
      <w:r w:rsidRPr="003F62A1">
        <w:t xml:space="preserve">(e)  Relationship With Mixed Beverages Permittee. No employee or representative of any distiller, importer, </w:t>
      </w:r>
      <w:r w:rsidRPr="003F62A1">
        <w:rPr>
          <w:strike/>
        </w:rPr>
        <w:t>rectifier</w:t>
      </w:r>
      <w:r w:rsidRPr="003F62A1">
        <w:t xml:space="preserve"> </w:t>
      </w:r>
      <w:r w:rsidRPr="003F62A1">
        <w:rPr>
          <w:u w:val="single"/>
        </w:rPr>
        <w:t>rectifier,</w:t>
      </w:r>
      <w:r w:rsidRPr="003F62A1">
        <w:t xml:space="preserve"> or bottler may promote or solicit orders by a mixed beverages permittee or aid the permittee in placing orders for any spirituous liquor or for any other alcoholic beverages.</w:t>
      </w:r>
    </w:p>
    <w:p w:rsidR="008545B9" w:rsidRPr="003F62A1" w:rsidRDefault="008545B9" w:rsidP="008545B9">
      <w:pPr>
        <w:pStyle w:val="Paragraph"/>
      </w:pPr>
      <w:r w:rsidRPr="003F62A1">
        <w:t xml:space="preserve">(f)  Gifts and Inducements Prohibited. </w:t>
      </w:r>
      <w:r w:rsidRPr="003F62A1">
        <w:rPr>
          <w:strike/>
        </w:rPr>
        <w:t>No</w:t>
      </w:r>
      <w:r w:rsidRPr="003F62A1">
        <w:t xml:space="preserve"> </w:t>
      </w:r>
      <w:r w:rsidRPr="003F62A1">
        <w:rPr>
          <w:u w:val="single"/>
        </w:rPr>
        <w:t>Except as permitted pursuant to Rules .0710 and .0711 of this Subchapter, no</w:t>
      </w:r>
      <w:r w:rsidRPr="003F62A1">
        <w:t xml:space="preserve"> employee or representative of any </w:t>
      </w:r>
      <w:r w:rsidRPr="003F62A1">
        <w:rPr>
          <w:strike/>
        </w:rPr>
        <w:t>rectifier or</w:t>
      </w:r>
      <w:r w:rsidRPr="003F62A1">
        <w:t xml:space="preserve"> industry member may give or lend to any mixed beverage </w:t>
      </w:r>
      <w:r w:rsidRPr="003F62A1">
        <w:rPr>
          <w:strike/>
        </w:rPr>
        <w:t>permittee, or his</w:t>
      </w:r>
      <w:r w:rsidRPr="003F62A1">
        <w:t xml:space="preserve"> </w:t>
      </w:r>
      <w:r w:rsidRPr="003F62A1">
        <w:rPr>
          <w:u w:val="single"/>
        </w:rPr>
        <w:t>permittee or the permittee's</w:t>
      </w:r>
      <w:r w:rsidRPr="003F62A1">
        <w:t xml:space="preserve"> employee any gift, money, services, equipment, furniture, </w:t>
      </w:r>
      <w:r w:rsidRPr="003F62A1">
        <w:rPr>
          <w:strike/>
        </w:rPr>
        <w:t>fixture</w:t>
      </w:r>
      <w:r w:rsidRPr="003F62A1">
        <w:t xml:space="preserve"> </w:t>
      </w:r>
      <w:r w:rsidRPr="003F62A1">
        <w:rPr>
          <w:u w:val="single"/>
        </w:rPr>
        <w:t>fixture,</w:t>
      </w:r>
      <w:r w:rsidRPr="003F62A1">
        <w:t xml:space="preserve"> or other thing of value.</w:t>
      </w:r>
    </w:p>
    <w:p w:rsidR="008545B9" w:rsidRPr="003F62A1" w:rsidRDefault="008545B9" w:rsidP="008545B9">
      <w:pPr>
        <w:pStyle w:val="Base"/>
      </w:pPr>
    </w:p>
    <w:p w:rsidR="008545B9" w:rsidRPr="003F62A1" w:rsidRDefault="008545B9" w:rsidP="008545B9">
      <w:pPr>
        <w:pStyle w:val="HistoryAuthority"/>
      </w:pPr>
      <w:r w:rsidRPr="003F62A1">
        <w:t>Authority G.S. 18B-100; 18B-207; 18B-807; 18B-1116</w:t>
      </w:r>
      <w:r>
        <w:t>.</w:t>
      </w:r>
    </w:p>
    <w:p w:rsidR="008545B9" w:rsidRPr="003F62A1" w:rsidRDefault="008545B9" w:rsidP="008545B9">
      <w:pPr>
        <w:pStyle w:val="Base"/>
      </w:pPr>
    </w:p>
    <w:p w:rsidR="008545B9" w:rsidRPr="006A5FD4" w:rsidRDefault="008545B9" w:rsidP="008545B9">
      <w:pPr>
        <w:pStyle w:val="Section"/>
      </w:pPr>
      <w:r w:rsidRPr="006A5FD4">
        <w:rPr>
          <w:u w:val="single"/>
        </w:rPr>
        <w:t>section .1300 – special event permits</w:t>
      </w:r>
    </w:p>
    <w:p w:rsidR="008545B9" w:rsidRPr="006A5FD4" w:rsidRDefault="008545B9" w:rsidP="008545B9">
      <w:pPr>
        <w:pStyle w:val="Base"/>
      </w:pPr>
    </w:p>
    <w:p w:rsidR="008545B9" w:rsidRPr="006A5FD4" w:rsidRDefault="008545B9" w:rsidP="008545B9">
      <w:pPr>
        <w:pStyle w:val="Rule"/>
      </w:pPr>
      <w:r w:rsidRPr="006A5FD4">
        <w:rPr>
          <w:u w:val="single"/>
        </w:rPr>
        <w:t>14B NCAC 15C .1301</w:t>
      </w:r>
      <w:r w:rsidRPr="006A5FD4">
        <w:tab/>
      </w:r>
      <w:r w:rsidRPr="006A5FD4">
        <w:rPr>
          <w:u w:val="single"/>
        </w:rPr>
        <w:t>DEFINITIONS</w:t>
      </w:r>
    </w:p>
    <w:p w:rsidR="008545B9" w:rsidRPr="006A5FD4" w:rsidRDefault="008545B9" w:rsidP="008545B9">
      <w:pPr>
        <w:pStyle w:val="Paragraph"/>
      </w:pPr>
      <w:r w:rsidRPr="006A5FD4">
        <w:rPr>
          <w:u w:val="single"/>
        </w:rPr>
        <w:t>As used in G.S. 18B-1114.7 and in this Section:</w:t>
      </w:r>
    </w:p>
    <w:p w:rsidR="008545B9" w:rsidRPr="006A5FD4" w:rsidRDefault="008545B9" w:rsidP="008545B9">
      <w:pPr>
        <w:pStyle w:val="Item"/>
        <w:tabs>
          <w:tab w:val="clear" w:pos="1800"/>
        </w:tabs>
      </w:pPr>
      <w:r w:rsidRPr="006A5FD4">
        <w:rPr>
          <w:u w:val="single"/>
        </w:rPr>
        <w:t>(1)</w:t>
      </w:r>
      <w:r w:rsidRPr="006A5FD4">
        <w:tab/>
      </w:r>
      <w:r w:rsidRPr="006A5FD4">
        <w:rPr>
          <w:u w:val="single"/>
        </w:rPr>
        <w:t>"Charitable, nonprofit organization" means a nonprofit organization that is a charitable organization as defined in G.S. 1-539.11(1).</w:t>
      </w:r>
    </w:p>
    <w:p w:rsidR="008545B9" w:rsidRPr="006A5FD4" w:rsidRDefault="008545B9" w:rsidP="008545B9">
      <w:pPr>
        <w:pStyle w:val="Item"/>
        <w:tabs>
          <w:tab w:val="clear" w:pos="1800"/>
        </w:tabs>
      </w:pPr>
      <w:r w:rsidRPr="006A5FD4">
        <w:rPr>
          <w:u w:val="single"/>
        </w:rPr>
        <w:t>(2)</w:t>
      </w:r>
      <w:r w:rsidRPr="006A5FD4">
        <w:tab/>
      </w:r>
      <w:r w:rsidRPr="006A5FD4">
        <w:rPr>
          <w:u w:val="single"/>
        </w:rPr>
        <w:t>"Local fund-raiser" means a special event sponsored or cosponsored by a local government, a local charitable, nonprofit organization, or a local political organization for the purpose of raising funds for a governmental, charitable or political purpose.</w:t>
      </w:r>
    </w:p>
    <w:p w:rsidR="008545B9" w:rsidRPr="006A5FD4" w:rsidRDefault="008545B9" w:rsidP="008545B9">
      <w:pPr>
        <w:pStyle w:val="Item"/>
        <w:tabs>
          <w:tab w:val="clear" w:pos="1800"/>
        </w:tabs>
      </w:pPr>
      <w:r w:rsidRPr="006A5FD4">
        <w:rPr>
          <w:u w:val="single"/>
        </w:rPr>
        <w:t>(3)</w:t>
      </w:r>
      <w:r w:rsidRPr="006A5FD4">
        <w:tab/>
      </w:r>
      <w:r w:rsidRPr="006A5FD4">
        <w:rPr>
          <w:u w:val="single"/>
        </w:rPr>
        <w:t>"Special event" means either:</w:t>
      </w:r>
    </w:p>
    <w:p w:rsidR="008545B9" w:rsidRPr="006A5FD4" w:rsidRDefault="008545B9" w:rsidP="008545B9">
      <w:pPr>
        <w:pStyle w:val="SubItemLvl1"/>
        <w:tabs>
          <w:tab w:val="clear" w:pos="2520"/>
        </w:tabs>
      </w:pPr>
      <w:r w:rsidRPr="006A5FD4">
        <w:rPr>
          <w:u w:val="single"/>
        </w:rPr>
        <w:t>(a)</w:t>
      </w:r>
      <w:r w:rsidRPr="006A5FD4">
        <w:tab/>
      </w:r>
      <w:r w:rsidRPr="006A5FD4">
        <w:rPr>
          <w:u w:val="single"/>
        </w:rPr>
        <w:t xml:space="preserve">an event in which the spirituous liquor special event permittee participates that is a trade show, convention, street festival, holiday festival, agricultural </w:t>
      </w:r>
      <w:r w:rsidRPr="006A5FD4">
        <w:rPr>
          <w:u w:val="single"/>
        </w:rPr>
        <w:lastRenderedPageBreak/>
        <w:t>festival, balloon race, local fund-raisers, or other similar events approved pursuant to Rule .1302 of this Section, that is for a limited duration of no more than 10 days and organized or sponsored by a person other than the spirituous liquor special event permittee; or</w:t>
      </w:r>
    </w:p>
    <w:p w:rsidR="008545B9" w:rsidRPr="006A5FD4" w:rsidRDefault="008545B9" w:rsidP="008545B9">
      <w:pPr>
        <w:pStyle w:val="SubItemLvl1"/>
        <w:tabs>
          <w:tab w:val="clear" w:pos="2520"/>
        </w:tabs>
      </w:pPr>
      <w:r w:rsidRPr="006A5FD4">
        <w:rPr>
          <w:u w:val="single"/>
        </w:rPr>
        <w:t>(b)</w:t>
      </w:r>
      <w:r w:rsidRPr="006A5FD4">
        <w:tab/>
      </w:r>
      <w:r w:rsidRPr="006A5FD4">
        <w:rPr>
          <w:u w:val="single"/>
        </w:rPr>
        <w:t xml:space="preserve">an event of limited duration of no more than </w:t>
      </w:r>
      <w:r>
        <w:rPr>
          <w:u w:val="single"/>
        </w:rPr>
        <w:t>60</w:t>
      </w:r>
      <w:r w:rsidRPr="006A5FD4">
        <w:rPr>
          <w:u w:val="single"/>
        </w:rPr>
        <w:t xml:space="preserve"> days at a shopping mall that is organized and sponsored by the shopping mall or an association of shopping mall merchants as part of a promotion or sale for all merchants in the shopping mall.</w:t>
      </w:r>
    </w:p>
    <w:p w:rsidR="008545B9" w:rsidRPr="006A5FD4" w:rsidRDefault="008545B9" w:rsidP="008545B9">
      <w:pPr>
        <w:pStyle w:val="Base"/>
      </w:pPr>
    </w:p>
    <w:p w:rsidR="008545B9" w:rsidRPr="006A5FD4" w:rsidRDefault="008545B9" w:rsidP="008545B9">
      <w:pPr>
        <w:pStyle w:val="HistoryAuthority"/>
      </w:pPr>
      <w:r w:rsidRPr="006A5FD4">
        <w:t>Authority G.S. 18B-100; 18B-207; 18B-1114.7.</w:t>
      </w:r>
    </w:p>
    <w:p w:rsidR="008545B9" w:rsidRPr="006A5FD4" w:rsidRDefault="008545B9" w:rsidP="008545B9">
      <w:pPr>
        <w:pStyle w:val="Base"/>
      </w:pPr>
    </w:p>
    <w:p w:rsidR="008545B9" w:rsidRPr="00645748" w:rsidRDefault="008545B9" w:rsidP="008545B9">
      <w:pPr>
        <w:pStyle w:val="Rule"/>
      </w:pPr>
      <w:r w:rsidRPr="00645748">
        <w:rPr>
          <w:u w:val="single"/>
        </w:rPr>
        <w:t>14B NCAC 15C .1302</w:t>
      </w:r>
      <w:r w:rsidRPr="00645748">
        <w:tab/>
      </w:r>
      <w:r w:rsidRPr="00645748">
        <w:rPr>
          <w:u w:val="single"/>
        </w:rPr>
        <w:t>Other SIMILAR events approval</w:t>
      </w:r>
    </w:p>
    <w:p w:rsidR="008545B9" w:rsidRPr="00645748" w:rsidRDefault="008545B9" w:rsidP="008545B9">
      <w:pPr>
        <w:pStyle w:val="Paragraph"/>
      </w:pPr>
      <w:r w:rsidRPr="00645748">
        <w:rPr>
          <w:u w:val="single"/>
        </w:rPr>
        <w:t>For other events not specifically listed in G.S. 18B-1114.7, the holder of a spirituous liquor special event permit issued pursuant to G.S. 18B-1114.7 shall obtain approval of that other similar event from the Commission prior to the permit holder participating in the event.</w:t>
      </w:r>
      <w:r>
        <w:rPr>
          <w:u w:val="single"/>
        </w:rPr>
        <w:t xml:space="preserve"> </w:t>
      </w:r>
      <w:r w:rsidRPr="00645748">
        <w:rPr>
          <w:u w:val="single"/>
        </w:rPr>
        <w:t>The holder of the permit shall submit a written application for approval to the Commission no less than seven business days prior to the date of the event.</w:t>
      </w:r>
      <w:r>
        <w:rPr>
          <w:u w:val="single"/>
        </w:rPr>
        <w:t xml:space="preserve"> </w:t>
      </w:r>
      <w:r w:rsidRPr="00645748">
        <w:rPr>
          <w:u w:val="single"/>
        </w:rPr>
        <w:t>The application, available on the Commission's website, includes:</w:t>
      </w:r>
    </w:p>
    <w:p w:rsidR="008545B9" w:rsidRPr="00645748" w:rsidRDefault="008545B9" w:rsidP="008545B9">
      <w:pPr>
        <w:pStyle w:val="Item"/>
        <w:tabs>
          <w:tab w:val="clear" w:pos="1800"/>
        </w:tabs>
      </w:pPr>
      <w:r w:rsidRPr="00645748">
        <w:rPr>
          <w:u w:val="single"/>
        </w:rPr>
        <w:t>(1)</w:t>
      </w:r>
      <w:r w:rsidRPr="00645748">
        <w:tab/>
      </w:r>
      <w:r w:rsidRPr="00645748">
        <w:rPr>
          <w:u w:val="single"/>
        </w:rPr>
        <w:t>the permit holder's name, business name, spirituous liquor special event permit number, email address, and telephone and fax numbers;</w:t>
      </w:r>
    </w:p>
    <w:p w:rsidR="008545B9" w:rsidRPr="00645748" w:rsidRDefault="008545B9" w:rsidP="008545B9">
      <w:pPr>
        <w:pStyle w:val="Item"/>
        <w:tabs>
          <w:tab w:val="clear" w:pos="1800"/>
        </w:tabs>
      </w:pPr>
      <w:r w:rsidRPr="00645748">
        <w:rPr>
          <w:u w:val="single"/>
        </w:rPr>
        <w:t>(2)</w:t>
      </w:r>
      <w:r w:rsidRPr="00645748">
        <w:tab/>
      </w:r>
      <w:r w:rsidRPr="00645748">
        <w:rPr>
          <w:u w:val="single"/>
        </w:rPr>
        <w:t>the name, dates, time, location, address, and county of the event;</w:t>
      </w:r>
    </w:p>
    <w:p w:rsidR="008545B9" w:rsidRPr="00645748" w:rsidRDefault="008545B9" w:rsidP="008545B9">
      <w:pPr>
        <w:pStyle w:val="Item"/>
        <w:tabs>
          <w:tab w:val="clear" w:pos="1800"/>
        </w:tabs>
      </w:pPr>
      <w:r w:rsidRPr="00645748">
        <w:rPr>
          <w:u w:val="single"/>
        </w:rPr>
        <w:t>(3)</w:t>
      </w:r>
      <w:r w:rsidRPr="00645748">
        <w:tab/>
      </w:r>
      <w:r w:rsidRPr="00645748">
        <w:rPr>
          <w:u w:val="single"/>
        </w:rPr>
        <w:t>whether an admission fee will be charged of the attendees by the event sponsor;</w:t>
      </w:r>
    </w:p>
    <w:p w:rsidR="008545B9" w:rsidRPr="00645748" w:rsidRDefault="008545B9" w:rsidP="008545B9">
      <w:pPr>
        <w:pStyle w:val="Item"/>
        <w:tabs>
          <w:tab w:val="clear" w:pos="1800"/>
        </w:tabs>
      </w:pPr>
      <w:r w:rsidRPr="00645748">
        <w:rPr>
          <w:u w:val="single"/>
        </w:rPr>
        <w:t>(4)</w:t>
      </w:r>
      <w:r w:rsidRPr="00645748">
        <w:tab/>
      </w:r>
      <w:r w:rsidRPr="00645748">
        <w:rPr>
          <w:u w:val="single"/>
        </w:rPr>
        <w:t>the event sponsor's name, address, contact information, event or sponsor's social media link or webpage, and whether the event sponsor is a non-profit organization;</w:t>
      </w:r>
    </w:p>
    <w:p w:rsidR="008545B9" w:rsidRPr="00645748" w:rsidRDefault="008545B9" w:rsidP="008545B9">
      <w:pPr>
        <w:pStyle w:val="Item"/>
        <w:tabs>
          <w:tab w:val="clear" w:pos="1800"/>
        </w:tabs>
      </w:pPr>
      <w:r w:rsidRPr="00645748">
        <w:rPr>
          <w:u w:val="single"/>
        </w:rPr>
        <w:t>(5)</w:t>
      </w:r>
      <w:r w:rsidRPr="00645748">
        <w:tab/>
      </w:r>
      <w:r w:rsidRPr="00645748">
        <w:rPr>
          <w:u w:val="single"/>
        </w:rPr>
        <w:t>whether the event sponsor holds a special one-time ABC permit pursuant to G.S. 18B-1002(a)(2) or (5) and whether alcohol will otherwise be sold or given away at the event; and</w:t>
      </w:r>
    </w:p>
    <w:p w:rsidR="008545B9" w:rsidRPr="00645748" w:rsidRDefault="008545B9" w:rsidP="008545B9">
      <w:pPr>
        <w:pStyle w:val="Item"/>
        <w:tabs>
          <w:tab w:val="clear" w:pos="1800"/>
        </w:tabs>
      </w:pPr>
      <w:r w:rsidRPr="00645748">
        <w:rPr>
          <w:u w:val="single"/>
        </w:rPr>
        <w:t>(6)</w:t>
      </w:r>
      <w:r w:rsidRPr="00645748">
        <w:tab/>
      </w:r>
      <w:r w:rsidRPr="00645748">
        <w:rPr>
          <w:u w:val="single"/>
        </w:rPr>
        <w:t>the names of other co-sponsors, supporters, vendors, or exhibitors who are expected to participate in the event, and whether those persons hold ABC permits.</w:t>
      </w:r>
    </w:p>
    <w:p w:rsidR="008545B9" w:rsidRPr="00645748" w:rsidRDefault="008545B9" w:rsidP="008545B9">
      <w:pPr>
        <w:pStyle w:val="Paragraph"/>
      </w:pPr>
      <w:r w:rsidRPr="00645748">
        <w:rPr>
          <w:u w:val="single"/>
        </w:rPr>
        <w:t>The Commission shall not approve events sponsored exclusively by the holder of the permit. Tastings of spirituous liquor shall not be allowed pursuant to a spirituous liquor special event permit on the premises of a retail permittee or an ABC store.</w:t>
      </w:r>
    </w:p>
    <w:p w:rsidR="008545B9" w:rsidRPr="00645748" w:rsidRDefault="008545B9" w:rsidP="008545B9">
      <w:pPr>
        <w:pStyle w:val="Base"/>
      </w:pPr>
    </w:p>
    <w:p w:rsidR="008545B9" w:rsidRPr="00645748" w:rsidRDefault="008545B9" w:rsidP="008545B9">
      <w:pPr>
        <w:pStyle w:val="HistoryAuthority"/>
      </w:pPr>
      <w:r w:rsidRPr="00645748">
        <w:t>Authority G.S. 18B-100; 18B-207; 18B-1114.7.</w:t>
      </w:r>
    </w:p>
    <w:p w:rsidR="008545B9" w:rsidRPr="00645748" w:rsidRDefault="008545B9" w:rsidP="008545B9">
      <w:pPr>
        <w:pStyle w:val="Base"/>
      </w:pPr>
    </w:p>
    <w:p w:rsidR="008545B9" w:rsidRPr="004E0733" w:rsidRDefault="008545B9" w:rsidP="008545B9">
      <w:pPr>
        <w:pStyle w:val="Rule"/>
      </w:pPr>
      <w:r w:rsidRPr="004E0733">
        <w:rPr>
          <w:u w:val="single"/>
        </w:rPr>
        <w:t>14B NCAC 15C .1303</w:t>
      </w:r>
      <w:r w:rsidRPr="004E0733">
        <w:tab/>
      </w:r>
      <w:r w:rsidRPr="004E0733">
        <w:rPr>
          <w:u w:val="single"/>
        </w:rPr>
        <w:t>tastings held for consumers</w:t>
      </w:r>
    </w:p>
    <w:p w:rsidR="008545B9" w:rsidRPr="004E0733" w:rsidRDefault="008545B9" w:rsidP="008545B9">
      <w:pPr>
        <w:pStyle w:val="Paragraph"/>
      </w:pPr>
      <w:r w:rsidRPr="004E0733">
        <w:rPr>
          <w:u w:val="single"/>
        </w:rPr>
        <w:t>(a)  Tasting Area Designation.</w:t>
      </w:r>
      <w:r>
        <w:rPr>
          <w:u w:val="single"/>
        </w:rPr>
        <w:t xml:space="preserve"> </w:t>
      </w:r>
      <w:r w:rsidRPr="004E0733">
        <w:rPr>
          <w:u w:val="single"/>
        </w:rPr>
        <w:t xml:space="preserve">Tastings permitted pursuant to a spirituous liquor special event permit shall only be conducted </w:t>
      </w:r>
      <w:r w:rsidRPr="004E0733">
        <w:rPr>
          <w:u w:val="single"/>
        </w:rPr>
        <w:t>within a designated tasting area, delineated by vertical markings no less than 24 inches in height that the consumer would recognize as indicating the boundaries that physically separate the tasting area from the remainder of the special event.</w:t>
      </w:r>
      <w:r>
        <w:rPr>
          <w:u w:val="single"/>
        </w:rPr>
        <w:t xml:space="preserve"> </w:t>
      </w:r>
      <w:r w:rsidRPr="004E0733">
        <w:rPr>
          <w:u w:val="single"/>
        </w:rPr>
        <w:t>Only tastings, sale of branded merchandise, and advertising authorized pursuant to G.S. 18B-1114.7 may be conducted in the tasting area.</w:t>
      </w:r>
      <w:r>
        <w:rPr>
          <w:u w:val="single"/>
        </w:rPr>
        <w:t xml:space="preserve"> </w:t>
      </w:r>
      <w:r w:rsidRPr="004E0733">
        <w:rPr>
          <w:u w:val="single"/>
        </w:rPr>
        <w:t>No unrelated activities may be conducted in the designated tasting area. Consumers shall not be permitted to take tasting samples outside the designated tasting area.</w:t>
      </w:r>
      <w:r>
        <w:rPr>
          <w:u w:val="single"/>
        </w:rPr>
        <w:t xml:space="preserve"> </w:t>
      </w:r>
      <w:r w:rsidRPr="004E0733">
        <w:rPr>
          <w:u w:val="single"/>
        </w:rPr>
        <w:t xml:space="preserve">The permittee shall ensure that designated tasting area signs are displayed at the permittee's tastings serving tables and at the entrances and exits to the designated tasting area, with lettering of at least </w:t>
      </w:r>
      <w:r>
        <w:rPr>
          <w:u w:val="single"/>
        </w:rPr>
        <w:t>two</w:t>
      </w:r>
      <w:r w:rsidRPr="004E0733">
        <w:rPr>
          <w:u w:val="single"/>
        </w:rPr>
        <w:t xml:space="preserve"> inches in height, informing consumers that they must be 21 years of age to participate in the tastings and that no tasting samples are allowed to</w:t>
      </w:r>
      <w:r w:rsidRPr="004E0733">
        <w:rPr>
          <w:b/>
          <w:u w:val="single"/>
        </w:rPr>
        <w:t xml:space="preserve"> </w:t>
      </w:r>
      <w:r w:rsidRPr="004E0733">
        <w:rPr>
          <w:u w:val="single"/>
        </w:rPr>
        <w:t>be taken out of the designated tasting area. A designated tasting area may include one or more permittees.</w:t>
      </w:r>
      <w:r>
        <w:rPr>
          <w:u w:val="single"/>
        </w:rPr>
        <w:t xml:space="preserve"> </w:t>
      </w:r>
      <w:r w:rsidRPr="004E0733">
        <w:rPr>
          <w:u w:val="single"/>
        </w:rPr>
        <w:t>A special event may have multiple designated tasting areas.</w:t>
      </w:r>
    </w:p>
    <w:p w:rsidR="008545B9" w:rsidRPr="004E0733" w:rsidRDefault="008545B9" w:rsidP="008545B9">
      <w:pPr>
        <w:pStyle w:val="Paragraph"/>
      </w:pPr>
      <w:r w:rsidRPr="004E0733">
        <w:rPr>
          <w:u w:val="single"/>
        </w:rPr>
        <w:t>(b)  Each permittee conducting a tasting may give each consumer tasting samples up to the limits set forth in G.S. 18B-1114.7(b)(3).</w:t>
      </w:r>
    </w:p>
    <w:p w:rsidR="008545B9" w:rsidRPr="004E0733" w:rsidRDefault="008545B9" w:rsidP="008545B9">
      <w:pPr>
        <w:pStyle w:val="Paragraph"/>
      </w:pPr>
      <w:r w:rsidRPr="004E0733">
        <w:rPr>
          <w:u w:val="single"/>
        </w:rPr>
        <w:t>(c)  Training.</w:t>
      </w:r>
      <w:r>
        <w:rPr>
          <w:u w:val="single"/>
        </w:rPr>
        <w:t xml:space="preserve"> </w:t>
      </w:r>
      <w:r w:rsidRPr="004E0733">
        <w:rPr>
          <w:u w:val="single"/>
        </w:rPr>
        <w:t>Any employee of a permittee who will be conducting or supervising any tasting conducted pursuant to a spirituous liquor special event permit shall be given training, including:</w:t>
      </w:r>
    </w:p>
    <w:p w:rsidR="008545B9" w:rsidRPr="004E0733" w:rsidRDefault="008545B9" w:rsidP="008545B9">
      <w:pPr>
        <w:pStyle w:val="SubParagraph"/>
        <w:tabs>
          <w:tab w:val="clear" w:pos="1800"/>
        </w:tabs>
      </w:pPr>
      <w:r w:rsidRPr="004E0733">
        <w:rPr>
          <w:u w:val="single"/>
        </w:rPr>
        <w:t>(1)</w:t>
      </w:r>
      <w:r w:rsidRPr="004E0733">
        <w:tab/>
      </w:r>
      <w:r w:rsidRPr="004E0733">
        <w:rPr>
          <w:u w:val="single"/>
        </w:rPr>
        <w:t>identification of potential underage consumers;</w:t>
      </w:r>
    </w:p>
    <w:p w:rsidR="008545B9" w:rsidRPr="004E0733" w:rsidRDefault="008545B9" w:rsidP="008545B9">
      <w:pPr>
        <w:pStyle w:val="SubParagraph"/>
        <w:tabs>
          <w:tab w:val="clear" w:pos="1800"/>
        </w:tabs>
      </w:pPr>
      <w:r w:rsidRPr="004E0733">
        <w:rPr>
          <w:u w:val="single"/>
        </w:rPr>
        <w:t>(2)</w:t>
      </w:r>
      <w:r w:rsidRPr="004E0733">
        <w:tab/>
      </w:r>
      <w:r w:rsidRPr="004E0733">
        <w:rPr>
          <w:u w:val="single"/>
        </w:rPr>
        <w:t>recognition of fictitious identification;</w:t>
      </w:r>
    </w:p>
    <w:p w:rsidR="008545B9" w:rsidRPr="004E0733" w:rsidRDefault="008545B9" w:rsidP="008545B9">
      <w:pPr>
        <w:pStyle w:val="SubParagraph"/>
        <w:tabs>
          <w:tab w:val="clear" w:pos="1800"/>
        </w:tabs>
      </w:pPr>
      <w:r w:rsidRPr="004E0733">
        <w:rPr>
          <w:u w:val="single"/>
        </w:rPr>
        <w:t>(3)</w:t>
      </w:r>
      <w:r w:rsidRPr="004E0733">
        <w:tab/>
      </w:r>
      <w:r w:rsidRPr="004E0733">
        <w:rPr>
          <w:u w:val="single"/>
        </w:rPr>
        <w:t>identification of consumers who are visibly intoxicated;</w:t>
      </w:r>
    </w:p>
    <w:p w:rsidR="008545B9" w:rsidRPr="004E0733" w:rsidRDefault="008545B9" w:rsidP="008545B9">
      <w:pPr>
        <w:pStyle w:val="SubParagraph"/>
        <w:tabs>
          <w:tab w:val="clear" w:pos="1800"/>
        </w:tabs>
      </w:pPr>
      <w:r w:rsidRPr="004E0733">
        <w:rPr>
          <w:u w:val="single"/>
        </w:rPr>
        <w:t>(4)</w:t>
      </w:r>
      <w:r w:rsidRPr="004E0733">
        <w:tab/>
      </w:r>
      <w:r w:rsidRPr="004E0733">
        <w:rPr>
          <w:u w:val="single"/>
        </w:rPr>
        <w:t>service of correct sample sizes; and</w:t>
      </w:r>
    </w:p>
    <w:p w:rsidR="008545B9" w:rsidRPr="004E0733" w:rsidRDefault="008545B9" w:rsidP="008545B9">
      <w:pPr>
        <w:pStyle w:val="SubParagraph"/>
        <w:tabs>
          <w:tab w:val="clear" w:pos="1800"/>
        </w:tabs>
      </w:pPr>
      <w:r w:rsidRPr="004E0733">
        <w:rPr>
          <w:u w:val="single"/>
        </w:rPr>
        <w:t>(5)</w:t>
      </w:r>
      <w:r w:rsidRPr="004E0733">
        <w:tab/>
      </w:r>
      <w:r w:rsidRPr="004E0733">
        <w:rPr>
          <w:u w:val="single"/>
        </w:rPr>
        <w:t>methods to ensure compliance with G.S. 18B-1114.7 in accordance with Rule .1304 of this Section.</w:t>
      </w:r>
    </w:p>
    <w:p w:rsidR="008545B9" w:rsidRPr="004E0733" w:rsidRDefault="008545B9" w:rsidP="008545B9">
      <w:pPr>
        <w:pStyle w:val="Paragraph"/>
      </w:pPr>
      <w:r w:rsidRPr="004E0733">
        <w:rPr>
          <w:u w:val="single"/>
        </w:rPr>
        <w:t>(d)  Consumption prohibited.</w:t>
      </w:r>
      <w:r>
        <w:rPr>
          <w:u w:val="single"/>
        </w:rPr>
        <w:t xml:space="preserve"> </w:t>
      </w:r>
      <w:r w:rsidRPr="004E0733">
        <w:rPr>
          <w:u w:val="single"/>
        </w:rPr>
        <w:t>The permittee, the permittee's agent, or employee shall not be in the designated tasting area after consuming alcoholic beverages except under the following conditions:</w:t>
      </w:r>
    </w:p>
    <w:p w:rsidR="008545B9" w:rsidRPr="004E0733" w:rsidRDefault="008545B9" w:rsidP="008545B9">
      <w:pPr>
        <w:pStyle w:val="SubParagraph"/>
        <w:tabs>
          <w:tab w:val="clear" w:pos="1800"/>
        </w:tabs>
      </w:pPr>
      <w:r w:rsidRPr="004E0733">
        <w:rPr>
          <w:u w:val="single"/>
        </w:rPr>
        <w:t>(1)</w:t>
      </w:r>
      <w:r w:rsidRPr="004E0733">
        <w:tab/>
      </w:r>
      <w:r w:rsidRPr="004E0733">
        <w:rPr>
          <w:u w:val="single"/>
        </w:rPr>
        <w:t>the permittee, agent, or employee is off duty for the remainder of that day or night during which the individual consumes any alcoholic beverage;</w:t>
      </w:r>
    </w:p>
    <w:p w:rsidR="008545B9" w:rsidRPr="004E0733" w:rsidRDefault="008545B9" w:rsidP="008545B9">
      <w:pPr>
        <w:pStyle w:val="SubParagraph"/>
        <w:tabs>
          <w:tab w:val="clear" w:pos="1800"/>
        </w:tabs>
      </w:pPr>
      <w:r w:rsidRPr="004E0733">
        <w:rPr>
          <w:u w:val="single"/>
        </w:rPr>
        <w:t>(2)</w:t>
      </w:r>
      <w:r w:rsidRPr="004E0733">
        <w:tab/>
      </w:r>
      <w:r w:rsidRPr="004E0733">
        <w:rPr>
          <w:u w:val="single"/>
        </w:rPr>
        <w:t>the permittee, agent, or employee is out of uniform when uniforms are required to be worn while performing any on duty services; and</w:t>
      </w:r>
    </w:p>
    <w:p w:rsidR="008545B9" w:rsidRPr="004E0733" w:rsidRDefault="008545B9" w:rsidP="008545B9">
      <w:pPr>
        <w:pStyle w:val="SubParagraph"/>
        <w:tabs>
          <w:tab w:val="clear" w:pos="1800"/>
        </w:tabs>
      </w:pPr>
      <w:r w:rsidRPr="004E0733">
        <w:rPr>
          <w:u w:val="single"/>
        </w:rPr>
        <w:t>(3)</w:t>
      </w:r>
      <w:r w:rsidRPr="004E0733">
        <w:tab/>
      </w:r>
      <w:r w:rsidRPr="004E0733">
        <w:rPr>
          <w:u w:val="single"/>
        </w:rPr>
        <w:t>the permittee, agent, or employee shall not perform any on duty services of any nature while or after consuming alcoholic beverages.</w:t>
      </w:r>
    </w:p>
    <w:p w:rsidR="008545B9" w:rsidRPr="004E0733" w:rsidRDefault="008545B9" w:rsidP="008545B9">
      <w:pPr>
        <w:pStyle w:val="Paragraph"/>
      </w:pPr>
      <w:r w:rsidRPr="004E0733">
        <w:rPr>
          <w:u w:val="single"/>
        </w:rPr>
        <w:t>(e)  Limitations.</w:t>
      </w:r>
      <w:r>
        <w:rPr>
          <w:u w:val="single"/>
        </w:rPr>
        <w:t xml:space="preserve"> </w:t>
      </w:r>
      <w:r w:rsidRPr="004E0733">
        <w:rPr>
          <w:u w:val="single"/>
        </w:rPr>
        <w:t>Spirituous liquors provided as tastings pursuant to a spirituous liquor special event permit shall not be mixed with any other alcoholic or non-alcoholic beverage.</w:t>
      </w:r>
      <w:r>
        <w:rPr>
          <w:u w:val="single"/>
        </w:rPr>
        <w:t xml:space="preserve"> </w:t>
      </w:r>
      <w:r w:rsidRPr="004E0733">
        <w:rPr>
          <w:u w:val="single"/>
        </w:rPr>
        <w:t>No non-alcoholic beverages, other than water, shall be made available to the consumer in the designated tasting area.</w:t>
      </w:r>
    </w:p>
    <w:p w:rsidR="008545B9" w:rsidRPr="004E0733" w:rsidRDefault="008545B9" w:rsidP="008545B9">
      <w:pPr>
        <w:pStyle w:val="Paragraph"/>
      </w:pPr>
      <w:r w:rsidRPr="004E0733">
        <w:rPr>
          <w:u w:val="single"/>
        </w:rPr>
        <w:t>(f)  Source of spirituous liquor.</w:t>
      </w:r>
      <w:r>
        <w:rPr>
          <w:u w:val="single"/>
        </w:rPr>
        <w:t xml:space="preserve"> </w:t>
      </w:r>
      <w:r w:rsidRPr="004E0733">
        <w:rPr>
          <w:u w:val="single"/>
        </w:rPr>
        <w:t>All spirituous liquor used for tasting samples given in accordance with this Rule shall be purchased by the permittee from an ABC store.</w:t>
      </w:r>
    </w:p>
    <w:p w:rsidR="008545B9" w:rsidRPr="004E0733" w:rsidRDefault="008545B9" w:rsidP="008545B9">
      <w:pPr>
        <w:pStyle w:val="Base"/>
      </w:pPr>
    </w:p>
    <w:p w:rsidR="008545B9" w:rsidRPr="004E0733" w:rsidRDefault="008545B9" w:rsidP="008545B9">
      <w:pPr>
        <w:pStyle w:val="HistoryAuthority"/>
      </w:pPr>
      <w:r w:rsidRPr="004E0733">
        <w:t>Authority G.S. 18B-100; 18B-207; 18B-1114.7.</w:t>
      </w:r>
    </w:p>
    <w:p w:rsidR="008545B9" w:rsidRPr="004E0733" w:rsidRDefault="008545B9" w:rsidP="008545B9">
      <w:pPr>
        <w:pStyle w:val="Base"/>
      </w:pPr>
    </w:p>
    <w:p w:rsidR="008545B9" w:rsidRPr="003559B5" w:rsidRDefault="008545B9" w:rsidP="008545B9">
      <w:pPr>
        <w:pStyle w:val="Rule"/>
      </w:pPr>
      <w:r w:rsidRPr="003559B5">
        <w:rPr>
          <w:u w:val="single"/>
        </w:rPr>
        <w:lastRenderedPageBreak/>
        <w:t>14B NCAC 15C .1304</w:t>
      </w:r>
      <w:r w:rsidRPr="003559B5">
        <w:tab/>
      </w:r>
      <w:r w:rsidRPr="003559B5">
        <w:rPr>
          <w:u w:val="single"/>
        </w:rPr>
        <w:t>Special Event compliance procedure</w:t>
      </w:r>
    </w:p>
    <w:p w:rsidR="008545B9" w:rsidRPr="003559B5" w:rsidRDefault="008545B9" w:rsidP="008545B9">
      <w:pPr>
        <w:pStyle w:val="Paragraph"/>
      </w:pPr>
      <w:r w:rsidRPr="003559B5">
        <w:rPr>
          <w:u w:val="single"/>
        </w:rPr>
        <w:t>(a)  The permittee to whom the spirituous liquor special event permit was issued must be present in the designated tasting area at the time the tastings occur.</w:t>
      </w:r>
      <w:r>
        <w:rPr>
          <w:u w:val="single"/>
        </w:rPr>
        <w:t xml:space="preserve"> </w:t>
      </w:r>
      <w:r w:rsidRPr="003559B5">
        <w:rPr>
          <w:u w:val="single"/>
        </w:rPr>
        <w:t>A copy of the spirituous liquor special event permit shall be on display in the designated tasting area and shall be made available to law enforcement agents upon request.</w:t>
      </w:r>
    </w:p>
    <w:p w:rsidR="008545B9" w:rsidRPr="003559B5" w:rsidRDefault="008545B9" w:rsidP="008545B9">
      <w:pPr>
        <w:pStyle w:val="Paragraph"/>
      </w:pPr>
      <w:r w:rsidRPr="003559B5">
        <w:rPr>
          <w:u w:val="single"/>
        </w:rPr>
        <w:t>(b)  For other special events approved by the Commission pursuant to Rule .1302 of this Section, a copy of the Commission's approval shall be kept in the designated tasting area during the duration of the tastings and made available to law enforcement upon request.</w:t>
      </w:r>
    </w:p>
    <w:p w:rsidR="008545B9" w:rsidRPr="003559B5" w:rsidRDefault="008545B9" w:rsidP="008545B9">
      <w:pPr>
        <w:pStyle w:val="Paragraph"/>
      </w:pPr>
      <w:r w:rsidRPr="003559B5">
        <w:rPr>
          <w:u w:val="single"/>
        </w:rPr>
        <w:t>(c)  A spirituous liquor special event permit holder shall maintain a written procedure establishing the method to be used by the permit holder and the permit holder's employees or agents to ensure compliance with the requirements of G.S. 18B-1114.7(b)(3), (4), and (5).</w:t>
      </w:r>
      <w:r>
        <w:rPr>
          <w:u w:val="single"/>
        </w:rPr>
        <w:t xml:space="preserve"> </w:t>
      </w:r>
      <w:r w:rsidRPr="003559B5">
        <w:rPr>
          <w:u w:val="single"/>
        </w:rPr>
        <w:t>A copy of the written procedure shall be available in the designated tasting area to the permit holder's employees and designated agents and shall be made available in the designated tasting area to law enforcement agents upon request.</w:t>
      </w:r>
    </w:p>
    <w:p w:rsidR="008545B9" w:rsidRPr="003559B5" w:rsidRDefault="008545B9" w:rsidP="008545B9">
      <w:pPr>
        <w:pStyle w:val="Paragraph"/>
      </w:pPr>
      <w:r w:rsidRPr="003559B5">
        <w:rPr>
          <w:u w:val="single"/>
        </w:rPr>
        <w:t>(d)  A copy of the written procedure required pursuant to Paragraph (c) of this Rule shall be:</w:t>
      </w:r>
    </w:p>
    <w:p w:rsidR="008545B9" w:rsidRPr="003559B5" w:rsidRDefault="008545B9" w:rsidP="008545B9">
      <w:pPr>
        <w:pStyle w:val="SubParagraph"/>
        <w:tabs>
          <w:tab w:val="clear" w:pos="1800"/>
        </w:tabs>
      </w:pPr>
      <w:r w:rsidRPr="003559B5">
        <w:rPr>
          <w:u w:val="single"/>
        </w:rPr>
        <w:t>(1)</w:t>
      </w:r>
      <w:r w:rsidRPr="003559B5">
        <w:tab/>
      </w:r>
      <w:r w:rsidRPr="003559B5">
        <w:rPr>
          <w:u w:val="single"/>
        </w:rPr>
        <w:t>maintained for one year following the tasting;</w:t>
      </w:r>
    </w:p>
    <w:p w:rsidR="008545B9" w:rsidRPr="003559B5" w:rsidRDefault="008545B9" w:rsidP="008545B9">
      <w:pPr>
        <w:pStyle w:val="SubParagraph"/>
        <w:tabs>
          <w:tab w:val="clear" w:pos="1800"/>
        </w:tabs>
      </w:pPr>
      <w:r w:rsidRPr="003559B5">
        <w:rPr>
          <w:u w:val="single"/>
        </w:rPr>
        <w:t>(2)</w:t>
      </w:r>
      <w:r w:rsidRPr="003559B5">
        <w:tab/>
      </w:r>
      <w:r w:rsidRPr="003559B5">
        <w:rPr>
          <w:u w:val="single"/>
        </w:rPr>
        <w:t>included as part of the consumer tasting record maintained in accordance with G.S. 18B-1114.7(b)(10); and</w:t>
      </w:r>
    </w:p>
    <w:p w:rsidR="008545B9" w:rsidRPr="003559B5" w:rsidRDefault="008545B9" w:rsidP="008545B9">
      <w:pPr>
        <w:pStyle w:val="SubParagraph"/>
        <w:tabs>
          <w:tab w:val="clear" w:pos="1800"/>
        </w:tabs>
      </w:pPr>
      <w:r w:rsidRPr="003559B5">
        <w:rPr>
          <w:u w:val="single"/>
        </w:rPr>
        <w:t>(3)</w:t>
      </w:r>
      <w:r w:rsidRPr="003559B5">
        <w:tab/>
      </w:r>
      <w:r w:rsidRPr="003559B5">
        <w:rPr>
          <w:u w:val="single"/>
        </w:rPr>
        <w:t>made available upon request to the Commission and law enforcement agents pursuant to G.S. 18B-502.</w:t>
      </w:r>
    </w:p>
    <w:p w:rsidR="008545B9" w:rsidRPr="003559B5" w:rsidRDefault="008545B9" w:rsidP="008545B9">
      <w:pPr>
        <w:pStyle w:val="Base"/>
      </w:pPr>
    </w:p>
    <w:p w:rsidR="008545B9" w:rsidRPr="003559B5" w:rsidRDefault="008545B9" w:rsidP="008545B9">
      <w:pPr>
        <w:pStyle w:val="HistoryAuthority"/>
      </w:pPr>
      <w:r w:rsidRPr="003559B5">
        <w:t>Authority G.S. 18B-100; 18B-201; 18B-1114.7.</w:t>
      </w:r>
    </w:p>
    <w:p w:rsidR="008545B9" w:rsidRPr="003559B5" w:rsidRDefault="008545B9" w:rsidP="008545B9">
      <w:pPr>
        <w:pStyle w:val="Base"/>
      </w:pPr>
    </w:p>
    <w:p w:rsidR="008545B9" w:rsidRPr="00B02210" w:rsidRDefault="008545B9" w:rsidP="008545B9">
      <w:pPr>
        <w:pStyle w:val="Rule"/>
      </w:pPr>
      <w:r w:rsidRPr="00B02210">
        <w:rPr>
          <w:u w:val="single"/>
        </w:rPr>
        <w:t>14B NCAC 15C .1305</w:t>
      </w:r>
      <w:r w:rsidRPr="00B02210">
        <w:tab/>
      </w:r>
      <w:r w:rsidRPr="00B02210">
        <w:rPr>
          <w:u w:val="single"/>
        </w:rPr>
        <w:t>Special event SALE OF BRANDED MERCHANDISE, Point-of-sale advertising materials and advertising specialties</w:t>
      </w:r>
    </w:p>
    <w:p w:rsidR="008545B9" w:rsidRPr="00B02210" w:rsidRDefault="008545B9" w:rsidP="008545B9">
      <w:pPr>
        <w:pStyle w:val="Paragraph"/>
      </w:pPr>
      <w:r w:rsidRPr="00B02210">
        <w:rPr>
          <w:u w:val="single"/>
        </w:rPr>
        <w:t>(a)  In addition to the tastings permitted under this Section, a spirituous liquor special event permit holder may sell branded merchandise and provide point-of-sale advertising materials and advertising specialties to consumers at consumer tastings only within the designated tasting area. No other activities shall be conducted within the designated tasting area.</w:t>
      </w:r>
    </w:p>
    <w:p w:rsidR="008545B9" w:rsidRPr="00B02210" w:rsidRDefault="008545B9" w:rsidP="008545B9">
      <w:pPr>
        <w:pStyle w:val="Paragraph"/>
      </w:pPr>
      <w:r w:rsidRPr="00B02210">
        <w:rPr>
          <w:u w:val="single"/>
        </w:rPr>
        <w:t>(b)  For purposes of this Section:</w:t>
      </w:r>
    </w:p>
    <w:p w:rsidR="008545B9" w:rsidRPr="00B02210" w:rsidRDefault="008545B9" w:rsidP="008545B9">
      <w:pPr>
        <w:pStyle w:val="SubParagraph"/>
        <w:tabs>
          <w:tab w:val="clear" w:pos="1800"/>
        </w:tabs>
      </w:pPr>
      <w:r w:rsidRPr="00B02210">
        <w:rPr>
          <w:u w:val="single"/>
        </w:rPr>
        <w:t>(1)</w:t>
      </w:r>
      <w:r w:rsidRPr="00B02210">
        <w:tab/>
      </w:r>
      <w:r w:rsidRPr="00B02210">
        <w:rPr>
          <w:u w:val="single"/>
        </w:rPr>
        <w:t>"Point-of-sale advertising materials" means advertising that is located inside the designated tasting area established in accordance with Rule .1303 of this Section where the product is displayed or sampled.</w:t>
      </w:r>
      <w:r>
        <w:rPr>
          <w:u w:val="single"/>
        </w:rPr>
        <w:t xml:space="preserve"> </w:t>
      </w:r>
      <w:r w:rsidRPr="00B02210">
        <w:rPr>
          <w:u w:val="single"/>
        </w:rPr>
        <w:t>Advertising materials may include signs, posters, banners, and decorations that bear product advertising matter.</w:t>
      </w:r>
      <w:r>
        <w:rPr>
          <w:u w:val="single"/>
        </w:rPr>
        <w:t xml:space="preserve"> </w:t>
      </w:r>
      <w:r w:rsidRPr="00B02210">
        <w:rPr>
          <w:u w:val="single"/>
        </w:rPr>
        <w:t>Point-of-sale advertising materials as used in this Section shall not include items listed in 14B NCAC 15C .0711(c).</w:t>
      </w:r>
    </w:p>
    <w:p w:rsidR="008545B9" w:rsidRPr="00B02210" w:rsidRDefault="008545B9" w:rsidP="008545B9">
      <w:pPr>
        <w:pStyle w:val="SubParagraph"/>
        <w:tabs>
          <w:tab w:val="clear" w:pos="1800"/>
        </w:tabs>
      </w:pPr>
      <w:r w:rsidRPr="00B02210">
        <w:rPr>
          <w:u w:val="single"/>
        </w:rPr>
        <w:t>(2)</w:t>
      </w:r>
      <w:r w:rsidRPr="00B02210">
        <w:tab/>
      </w:r>
      <w:r w:rsidRPr="00B02210">
        <w:rPr>
          <w:u w:val="single"/>
        </w:rPr>
        <w:t xml:space="preserve">"Advertising specialties" means coasters, shot glasses, bottle or can openers, cork screws, ash trays, shopping bags, individual can coolers, </w:t>
      </w:r>
      <w:r w:rsidRPr="00B02210">
        <w:rPr>
          <w:u w:val="single"/>
        </w:rPr>
        <w:t>hats, caps, visors, t-shirts (without collars or buttons), and key chains.</w:t>
      </w:r>
    </w:p>
    <w:p w:rsidR="008545B9" w:rsidRPr="00B02210" w:rsidRDefault="008545B9" w:rsidP="008545B9">
      <w:pPr>
        <w:pStyle w:val="Base"/>
      </w:pPr>
    </w:p>
    <w:p w:rsidR="008545B9" w:rsidRPr="00B02210" w:rsidRDefault="008545B9" w:rsidP="008545B9">
      <w:pPr>
        <w:pStyle w:val="HistoryAuthority"/>
      </w:pPr>
      <w:r w:rsidRPr="00B02210">
        <w:t>Authority G.S. 18B-100; 18B-207; 18B-1114.7.</w:t>
      </w:r>
    </w:p>
    <w:p w:rsidR="008545B9" w:rsidRPr="00B02210" w:rsidRDefault="008545B9" w:rsidP="008545B9">
      <w:pPr>
        <w:pStyle w:val="Base"/>
      </w:pPr>
    </w:p>
    <w:p w:rsidR="008545B9" w:rsidRPr="00CC0FDB" w:rsidRDefault="008545B9" w:rsidP="008545B9">
      <w:pPr>
        <w:pStyle w:val="Rule"/>
      </w:pPr>
      <w:r w:rsidRPr="00CC0FDB">
        <w:rPr>
          <w:u w:val="single"/>
        </w:rPr>
        <w:t>14B NCAC 15C .1306</w:t>
      </w:r>
      <w:r w:rsidRPr="00CC0FDB">
        <w:tab/>
      </w:r>
      <w:r w:rsidRPr="00CC0FDB">
        <w:rPr>
          <w:u w:val="single"/>
        </w:rPr>
        <w:t>special event participation limitations</w:t>
      </w:r>
    </w:p>
    <w:p w:rsidR="008545B9" w:rsidRPr="00CC0FDB" w:rsidRDefault="008545B9" w:rsidP="008545B9">
      <w:pPr>
        <w:pStyle w:val="Paragraph"/>
      </w:pPr>
      <w:r w:rsidRPr="00CC0FDB">
        <w:rPr>
          <w:u w:val="single"/>
        </w:rPr>
        <w:t>(a)  For special events in shopping malls, the spirituous liquor special event permittee shall not participate in any single mall more than 10 days cumulatively in any three-month period.</w:t>
      </w:r>
    </w:p>
    <w:p w:rsidR="008545B9" w:rsidRPr="00CC0FDB" w:rsidRDefault="008545B9" w:rsidP="008545B9">
      <w:pPr>
        <w:pStyle w:val="Paragraph"/>
      </w:pPr>
      <w:r w:rsidRPr="00CC0FDB">
        <w:rPr>
          <w:u w:val="single"/>
        </w:rPr>
        <w:t>(b)  A spirituous liquor special event permittee shall not participate more than 10 days cumulatively during a three-month period in a special event sponsored or arranged by the same person or business.</w:t>
      </w:r>
    </w:p>
    <w:p w:rsidR="008545B9" w:rsidRPr="00CC0FDB" w:rsidRDefault="008545B9" w:rsidP="008545B9">
      <w:pPr>
        <w:pStyle w:val="Paragraph"/>
      </w:pPr>
      <w:r w:rsidRPr="00CC0FDB">
        <w:rPr>
          <w:u w:val="single"/>
        </w:rPr>
        <w:t>(c)  A spirituous liquor special event permittee shall not participate in a special event for which the permittee was the only spirituous liquor special event permittee invited or allowed to participate in the special event.</w:t>
      </w:r>
    </w:p>
    <w:p w:rsidR="008545B9" w:rsidRPr="00CC0FDB" w:rsidRDefault="008545B9" w:rsidP="008545B9">
      <w:pPr>
        <w:pStyle w:val="Base"/>
      </w:pPr>
    </w:p>
    <w:p w:rsidR="008545B9" w:rsidRPr="00CC0FDB" w:rsidRDefault="008545B9" w:rsidP="008545B9">
      <w:pPr>
        <w:pStyle w:val="HistoryAuthority"/>
      </w:pPr>
      <w:r w:rsidRPr="00CC0FDB">
        <w:t>Authority G.S. 18B-100; 18B-207; 18B-1114.7; 18B-1116.</w:t>
      </w:r>
    </w:p>
    <w:p w:rsidR="008545B9" w:rsidRDefault="008545B9" w:rsidP="008545B9">
      <w:pPr>
        <w:pStyle w:val="Base"/>
      </w:pPr>
    </w:p>
    <w:p w:rsidR="008545B9" w:rsidRDefault="008545B9" w:rsidP="008545B9">
      <w:pPr>
        <w:pStyle w:val="Base"/>
        <w:pBdr>
          <w:top w:val="single" w:sz="18" w:space="1" w:color="auto"/>
        </w:pBdr>
      </w:pPr>
    </w:p>
    <w:p w:rsidR="008545B9" w:rsidRDefault="008545B9">
      <w:pPr>
        <w:pStyle w:val="Chapter"/>
      </w:pPr>
      <w:r>
        <w:t>TITLE 21 – occupational licensing boards and commissions</w:t>
      </w:r>
    </w:p>
    <w:p w:rsidR="008545B9" w:rsidRDefault="008545B9" w:rsidP="008545B9"/>
    <w:p w:rsidR="008545B9" w:rsidRPr="009E7651" w:rsidRDefault="008545B9" w:rsidP="008545B9">
      <w:pPr>
        <w:pStyle w:val="Chapter"/>
      </w:pPr>
      <w:r>
        <w:t>chapter 32 – medical board</w:t>
      </w:r>
    </w:p>
    <w:p w:rsidR="008545B9" w:rsidRDefault="008545B9">
      <w:pPr>
        <w:pStyle w:val="Base"/>
      </w:pPr>
    </w:p>
    <w:p w:rsidR="008545B9" w:rsidRDefault="008545B9">
      <w:pPr>
        <w:pStyle w:val="Paragraph"/>
        <w:rPr>
          <w:i/>
          <w:iCs/>
        </w:rPr>
      </w:pPr>
      <w:r>
        <w:rPr>
          <w:b/>
          <w:bCs/>
          <w:i/>
          <w:iCs/>
        </w:rPr>
        <w:t>Notice</w:t>
      </w:r>
      <w:r>
        <w:rPr>
          <w:i/>
          <w:iCs/>
        </w:rPr>
        <w:t xml:space="preserve"> is hereby given in accordance with G.S. 150B-21.2 that the Medical Board intends to amend the rules cited as 21 NCAC 32S .0202, .0204, and .0220.</w:t>
      </w:r>
    </w:p>
    <w:p w:rsidR="008545B9" w:rsidRDefault="008545B9">
      <w:pPr>
        <w:pStyle w:val="Base"/>
      </w:pPr>
    </w:p>
    <w:p w:rsidR="008545B9" w:rsidRPr="006F7353" w:rsidRDefault="008545B9" w:rsidP="008545B9">
      <w:pPr>
        <w:pStyle w:val="Paragraph"/>
        <w:rPr>
          <w:i/>
        </w:rPr>
      </w:pPr>
      <w:r>
        <w:rPr>
          <w:b/>
        </w:rPr>
        <w:t xml:space="preserve">Link to agency website pursuant to G.S. 150B-19.1(c):  </w:t>
      </w:r>
      <w:r>
        <w:rPr>
          <w:i/>
        </w:rPr>
        <w:t>www.ncmedboard.org/about_the_board/rule_changes</w:t>
      </w:r>
    </w:p>
    <w:p w:rsidR="008545B9" w:rsidRDefault="008545B9" w:rsidP="008545B9">
      <w:pPr>
        <w:pStyle w:val="Paragraph"/>
        <w:rPr>
          <w:b/>
        </w:rPr>
      </w:pPr>
    </w:p>
    <w:p w:rsidR="008545B9" w:rsidRPr="00255DEE" w:rsidRDefault="008545B9">
      <w:pPr>
        <w:pStyle w:val="Paragraph"/>
        <w:rPr>
          <w:i/>
        </w:rPr>
      </w:pPr>
      <w:r>
        <w:rPr>
          <w:b/>
          <w:bCs/>
        </w:rPr>
        <w:t xml:space="preserve">Proposed Effective Date: </w:t>
      </w:r>
      <w:r>
        <w:rPr>
          <w:i/>
          <w:iCs/>
        </w:rPr>
        <w:t xml:space="preserve"> April 1, 2019</w:t>
      </w:r>
    </w:p>
    <w:p w:rsidR="008545B9" w:rsidRDefault="008545B9">
      <w:pPr>
        <w:pStyle w:val="Base"/>
      </w:pPr>
    </w:p>
    <w:p w:rsidR="008545B9" w:rsidRDefault="008545B9" w:rsidP="008545B9">
      <w:pPr>
        <w:pStyle w:val="Paragraph"/>
      </w:pPr>
      <w:r>
        <w:rPr>
          <w:b/>
          <w:bCs/>
        </w:rPr>
        <w:t>Public Hearing</w:t>
      </w:r>
      <w:r>
        <w:t>:</w:t>
      </w:r>
    </w:p>
    <w:p w:rsidR="008545B9" w:rsidRPr="00B8052B" w:rsidRDefault="008545B9" w:rsidP="008545B9">
      <w:pPr>
        <w:pStyle w:val="Paragraph"/>
        <w:rPr>
          <w:i/>
        </w:rPr>
      </w:pPr>
      <w:r>
        <w:rPr>
          <w:b/>
          <w:bCs/>
        </w:rPr>
        <w:t xml:space="preserve">Date:  </w:t>
      </w:r>
      <w:r>
        <w:rPr>
          <w:bCs/>
          <w:i/>
        </w:rPr>
        <w:t>December 11, 2018</w:t>
      </w:r>
    </w:p>
    <w:p w:rsidR="008545B9" w:rsidRPr="00B8052B" w:rsidRDefault="008545B9" w:rsidP="008545B9">
      <w:pPr>
        <w:pStyle w:val="Paragraph"/>
        <w:rPr>
          <w:i/>
        </w:rPr>
      </w:pPr>
      <w:r>
        <w:rPr>
          <w:b/>
          <w:bCs/>
        </w:rPr>
        <w:t xml:space="preserve">Time:  </w:t>
      </w:r>
      <w:r>
        <w:rPr>
          <w:bCs/>
          <w:i/>
        </w:rPr>
        <w:t>10:00 a.m.</w:t>
      </w:r>
    </w:p>
    <w:p w:rsidR="008545B9" w:rsidRPr="00CD7A52" w:rsidRDefault="008545B9" w:rsidP="008545B9">
      <w:pPr>
        <w:pStyle w:val="Paragraph"/>
        <w:rPr>
          <w:bCs/>
          <w:i/>
        </w:rPr>
      </w:pPr>
      <w:r>
        <w:rPr>
          <w:b/>
          <w:bCs/>
        </w:rPr>
        <w:t xml:space="preserve">Location:  </w:t>
      </w:r>
      <w:r>
        <w:rPr>
          <w:bCs/>
          <w:i/>
        </w:rPr>
        <w:t>North Carolina Medical Board, 1203 Front Street, Raleigh, NC 27609</w:t>
      </w:r>
    </w:p>
    <w:p w:rsidR="008545B9" w:rsidRDefault="008545B9" w:rsidP="008545B9">
      <w:pPr>
        <w:pStyle w:val="Base"/>
      </w:pPr>
    </w:p>
    <w:p w:rsidR="008545B9" w:rsidRDefault="008545B9">
      <w:pPr>
        <w:pStyle w:val="Paragraph"/>
        <w:rPr>
          <w:i/>
          <w:iCs/>
        </w:rPr>
      </w:pPr>
      <w:r>
        <w:rPr>
          <w:b/>
          <w:bCs/>
        </w:rPr>
        <w:t>Reason for Proposed Action:</w:t>
      </w:r>
      <w:r>
        <w:t xml:space="preserve">  </w:t>
      </w:r>
      <w:r>
        <w:rPr>
          <w:i/>
          <w:iCs/>
        </w:rPr>
        <w:t>The proposed fees will provide revenue to enable the North Carolina Medical Board to carry out its statutory function to regulate Physician Assistants in North Carolina for the benefit and protection of the public.</w:t>
      </w:r>
    </w:p>
    <w:p w:rsidR="008545B9" w:rsidRDefault="008545B9">
      <w:pPr>
        <w:pStyle w:val="Paragraph"/>
        <w:rPr>
          <w:i/>
          <w:iCs/>
        </w:rPr>
      </w:pPr>
      <w:r>
        <w:rPr>
          <w:i/>
          <w:iCs/>
        </w:rPr>
        <w:t>The proposed fee increase is the first increase for the physician assistants since 2005.  During this 13-year interval, physician fees have been increased twice.  The proposed fee increase for physician assistants is proportionate to the latest fee increase borne by physicians.</w:t>
      </w:r>
    </w:p>
    <w:p w:rsidR="008545B9" w:rsidRDefault="008545B9">
      <w:pPr>
        <w:pStyle w:val="Paragraph"/>
        <w:rPr>
          <w:i/>
          <w:iCs/>
        </w:rPr>
      </w:pPr>
    </w:p>
    <w:p w:rsidR="008545B9" w:rsidRDefault="008545B9" w:rsidP="008545B9">
      <w:pPr>
        <w:pStyle w:val="Paragraph"/>
        <w:rPr>
          <w:i/>
          <w:iCs/>
        </w:rPr>
      </w:pPr>
      <w:r>
        <w:rPr>
          <w:b/>
          <w:bCs/>
        </w:rPr>
        <w:t xml:space="preserve">Comments may be submitted to:  </w:t>
      </w:r>
      <w:r>
        <w:rPr>
          <w:i/>
          <w:iCs/>
        </w:rPr>
        <w:t>Wanda Long, Rules Coordinator, NC Medical Board, PO Box 20007, Raleigh, NC 27619; email rules@ncmedboard.org</w:t>
      </w:r>
    </w:p>
    <w:p w:rsidR="008545B9" w:rsidRDefault="008545B9" w:rsidP="008545B9">
      <w:pPr>
        <w:pStyle w:val="Paragraph"/>
        <w:rPr>
          <w:i/>
          <w:iCs/>
        </w:rPr>
      </w:pPr>
    </w:p>
    <w:p w:rsidR="008545B9" w:rsidRPr="00CD7A52" w:rsidRDefault="008545B9" w:rsidP="008545B9">
      <w:pPr>
        <w:pStyle w:val="Paragraph"/>
        <w:rPr>
          <w:i/>
        </w:rPr>
      </w:pPr>
      <w:r>
        <w:rPr>
          <w:b/>
          <w:iCs/>
        </w:rPr>
        <w:t xml:space="preserve">Comment period ends:  </w:t>
      </w:r>
      <w:r w:rsidRPr="0046144B">
        <w:rPr>
          <w:i/>
          <w:iCs/>
        </w:rPr>
        <w:t>December 14, 2018</w:t>
      </w:r>
    </w:p>
    <w:p w:rsidR="008545B9" w:rsidRDefault="008545B9">
      <w:pPr>
        <w:pStyle w:val="Paragraph"/>
      </w:pPr>
    </w:p>
    <w:p w:rsidR="008545B9" w:rsidRPr="006D6687" w:rsidRDefault="008545B9" w:rsidP="008545B9">
      <w:pPr>
        <w:pStyle w:val="Paragraph"/>
      </w:pPr>
      <w:r w:rsidRPr="006D6687">
        <w:rPr>
          <w:b/>
        </w:rPr>
        <w:lastRenderedPageBreak/>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8545B9" w:rsidRDefault="008545B9" w:rsidP="008545B9">
      <w:pPr>
        <w:pStyle w:val="Paragraph"/>
      </w:pPr>
    </w:p>
    <w:p w:rsidR="008545B9" w:rsidRPr="00D30C7E" w:rsidRDefault="008545B9" w:rsidP="008545B9">
      <w:pPr>
        <w:pStyle w:val="Paragraph"/>
        <w:rPr>
          <w:b/>
        </w:rPr>
      </w:pPr>
      <w:r w:rsidRPr="00D30C7E">
        <w:rPr>
          <w:b/>
        </w:rPr>
        <w:t>Fiscal impact (check all that apply).</w:t>
      </w:r>
    </w:p>
    <w:p w:rsidR="008545B9" w:rsidRPr="00D30C7E" w:rsidRDefault="008545B9" w:rsidP="008545B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State funds affected</w:t>
      </w:r>
    </w:p>
    <w:p w:rsidR="008545B9" w:rsidRPr="00D30C7E" w:rsidRDefault="008545B9" w:rsidP="008545B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Environmental permitting of DOT affected</w:t>
      </w:r>
    </w:p>
    <w:p w:rsidR="008545B9" w:rsidRPr="00D30C7E" w:rsidRDefault="008545B9" w:rsidP="008545B9">
      <w:pPr>
        <w:pStyle w:val="Paragraph"/>
        <w:rPr>
          <w:b/>
        </w:rPr>
      </w:pPr>
      <w:r>
        <w:rPr>
          <w:b/>
        </w:rPr>
        <w:tab/>
      </w:r>
      <w:r w:rsidRPr="00D30C7E">
        <w:rPr>
          <w:b/>
        </w:rPr>
        <w:t>Analysis submitted to Board of Transportation</w:t>
      </w:r>
    </w:p>
    <w:p w:rsidR="008545B9" w:rsidRPr="00D30C7E" w:rsidRDefault="008545B9" w:rsidP="008545B9">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Local funds affected</w:t>
      </w:r>
    </w:p>
    <w:p w:rsidR="008545B9" w:rsidRDefault="008545B9" w:rsidP="008545B9">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8545B9" w:rsidRPr="00D30C7E" w:rsidRDefault="008545B9" w:rsidP="008545B9">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t>Approved by OSBM</w:t>
      </w:r>
    </w:p>
    <w:p w:rsidR="008545B9" w:rsidRDefault="008545B9" w:rsidP="008545B9">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822AC0">
        <w:rPr>
          <w:b/>
        </w:rPr>
      </w:r>
      <w:r w:rsidR="00822AC0">
        <w:rPr>
          <w:b/>
        </w:rPr>
        <w:fldChar w:fldCharType="separate"/>
      </w:r>
      <w:r>
        <w:rPr>
          <w:b/>
        </w:rPr>
        <w:fldChar w:fldCharType="end"/>
      </w:r>
      <w:r>
        <w:rPr>
          <w:b/>
        </w:rPr>
        <w:tab/>
        <w:t>No fiscal note required by G.S. 150B-21.4</w:t>
      </w:r>
    </w:p>
    <w:p w:rsidR="008545B9" w:rsidRDefault="008545B9" w:rsidP="008545B9">
      <w:pPr>
        <w:pStyle w:val="Paragraph"/>
      </w:pPr>
    </w:p>
    <w:p w:rsidR="008545B9" w:rsidRDefault="008545B9" w:rsidP="008545B9">
      <w:pPr>
        <w:pStyle w:val="SubChapter"/>
      </w:pPr>
      <w:r>
        <w:t>SUBCHAPTER 32S - PHYSICIAN ASSISTANTS</w:t>
      </w:r>
    </w:p>
    <w:p w:rsidR="008545B9" w:rsidRDefault="008545B9" w:rsidP="008545B9">
      <w:pPr>
        <w:pStyle w:val="Base"/>
      </w:pPr>
    </w:p>
    <w:p w:rsidR="008545B9" w:rsidRDefault="008545B9" w:rsidP="008545B9">
      <w:pPr>
        <w:pStyle w:val="Section"/>
      </w:pPr>
      <w:r>
        <w:t>SECTION .0200 – PHYSICIAN ASSISTANT REGISTRATION</w:t>
      </w:r>
    </w:p>
    <w:p w:rsidR="008545B9" w:rsidRPr="007F2F3E" w:rsidRDefault="008545B9" w:rsidP="008545B9">
      <w:pPr>
        <w:pStyle w:val="Base"/>
      </w:pPr>
    </w:p>
    <w:p w:rsidR="008545B9" w:rsidRPr="007F2F3E" w:rsidRDefault="008545B9" w:rsidP="008545B9">
      <w:pPr>
        <w:pStyle w:val="Rule"/>
      </w:pPr>
      <w:r w:rsidRPr="007F2F3E">
        <w:t>21 NCAC 32S .0202</w:t>
      </w:r>
      <w:r w:rsidRPr="007F2F3E">
        <w:tab/>
        <w:t>QUALIFICATIONS AND REQUIREMENTS FOR LICENSE</w:t>
      </w:r>
    </w:p>
    <w:p w:rsidR="008545B9" w:rsidRPr="007F2F3E" w:rsidRDefault="008545B9" w:rsidP="008545B9">
      <w:pPr>
        <w:pStyle w:val="Paragraph"/>
      </w:pPr>
      <w:r w:rsidRPr="007F2F3E">
        <w:t>(a)  Except as otherwise provided in this Subchapter, an individual shall obtain a license from the Board before practicing as a physician assistant.</w:t>
      </w:r>
      <w:r>
        <w:t xml:space="preserve"> </w:t>
      </w:r>
      <w:r w:rsidRPr="007F2F3E">
        <w:t>An applicant for a physician assistant license shall:</w:t>
      </w:r>
    </w:p>
    <w:p w:rsidR="008545B9" w:rsidRPr="007F2F3E" w:rsidRDefault="008545B9" w:rsidP="008545B9">
      <w:pPr>
        <w:pStyle w:val="SubParagraph"/>
        <w:tabs>
          <w:tab w:val="clear" w:pos="1800"/>
        </w:tabs>
      </w:pPr>
      <w:r w:rsidRPr="007F2F3E">
        <w:t>(1)</w:t>
      </w:r>
      <w:r w:rsidRPr="007F2F3E">
        <w:tab/>
        <w:t>submit a completed application, available at www.ncmedboard.org, to the Board;</w:t>
      </w:r>
    </w:p>
    <w:p w:rsidR="008545B9" w:rsidRPr="007F2F3E" w:rsidRDefault="008545B9" w:rsidP="008545B9">
      <w:pPr>
        <w:pStyle w:val="SubParagraph"/>
        <w:tabs>
          <w:tab w:val="clear" w:pos="1800"/>
        </w:tabs>
      </w:pPr>
      <w:r w:rsidRPr="007F2F3E">
        <w:t>(2)</w:t>
      </w:r>
      <w:r w:rsidRPr="007F2F3E">
        <w:tab/>
        <w:t>meet the requirements set forth in G.S. 90-9.3 and has not committed any of the acts listed in G.S. 90-14;</w:t>
      </w:r>
    </w:p>
    <w:p w:rsidR="008545B9" w:rsidRPr="007F2F3E" w:rsidRDefault="008545B9" w:rsidP="008545B9">
      <w:pPr>
        <w:pStyle w:val="SubParagraph"/>
        <w:tabs>
          <w:tab w:val="clear" w:pos="1800"/>
        </w:tabs>
      </w:pPr>
      <w:r w:rsidRPr="007F2F3E">
        <w:t>(3)</w:t>
      </w:r>
      <w:r w:rsidRPr="007F2F3E">
        <w:tab/>
        <w:t>supply a certified copy of applicant's birth certificate if the applicant was born in the United States or a certified copy of a valid and unexpired U.S. passport.</w:t>
      </w:r>
      <w:r>
        <w:t xml:space="preserve"> </w:t>
      </w:r>
      <w:r w:rsidRPr="007F2F3E">
        <w:t>If the applicant does not possess proof of U.S. citizenship, the applicant shall provide information about the applicant's immigration and work status that the Board shall use to verify applicant's ability to work lawfully in the United States;</w:t>
      </w:r>
    </w:p>
    <w:p w:rsidR="008545B9" w:rsidRPr="007F2F3E" w:rsidRDefault="008545B9" w:rsidP="008545B9">
      <w:pPr>
        <w:pStyle w:val="SubParagraph"/>
        <w:tabs>
          <w:tab w:val="clear" w:pos="1800"/>
        </w:tabs>
      </w:pPr>
      <w:r w:rsidRPr="007F2F3E">
        <w:t>(4)</w:t>
      </w:r>
      <w:r w:rsidRPr="007F2F3E">
        <w:tab/>
        <w:t>submit to the Board proof that the applicant completed a Physician Assistant Educational Program.</w:t>
      </w:r>
      <w:r>
        <w:t xml:space="preserve"> </w:t>
      </w:r>
      <w:r w:rsidRPr="007F2F3E">
        <w:t>He or she shall also show successful completion of the Physician Assistant National Certifying Examination;</w:t>
      </w:r>
    </w:p>
    <w:p w:rsidR="008545B9" w:rsidRPr="007F2F3E" w:rsidRDefault="008545B9" w:rsidP="008545B9">
      <w:pPr>
        <w:pStyle w:val="SubParagraph"/>
        <w:tabs>
          <w:tab w:val="clear" w:pos="1800"/>
        </w:tabs>
      </w:pPr>
      <w:r w:rsidRPr="007F2F3E">
        <w:t>(5)</w:t>
      </w:r>
      <w:r w:rsidRPr="007F2F3E">
        <w:tab/>
        <w:t xml:space="preserve">pay to the Board a non-refundable fee of </w:t>
      </w:r>
      <w:r w:rsidRPr="007F2F3E">
        <w:rPr>
          <w:strike/>
        </w:rPr>
        <w:t>two hundred dollars ($200.00)</w:t>
      </w:r>
      <w:r w:rsidRPr="007F2F3E">
        <w:t xml:space="preserve"> </w:t>
      </w:r>
      <w:r w:rsidRPr="007F2F3E">
        <w:rPr>
          <w:u w:val="single"/>
        </w:rPr>
        <w:t>two hundred thirty dollars ($230.00)</w:t>
      </w:r>
      <w:r w:rsidRPr="007F2F3E">
        <w:t xml:space="preserve"> plus the cost of a criminal </w:t>
      </w:r>
      <w:r w:rsidRPr="007F2F3E">
        <w:t>background check.</w:t>
      </w:r>
      <w:r>
        <w:t xml:space="preserve"> </w:t>
      </w:r>
      <w:r w:rsidRPr="007F2F3E">
        <w:t>There is no fee to apply for a physician assistant limited volunteer license;</w:t>
      </w:r>
    </w:p>
    <w:p w:rsidR="008545B9" w:rsidRPr="007F2F3E" w:rsidRDefault="008545B9" w:rsidP="008545B9">
      <w:pPr>
        <w:pStyle w:val="SubParagraph"/>
        <w:tabs>
          <w:tab w:val="clear" w:pos="1800"/>
        </w:tabs>
      </w:pPr>
      <w:r w:rsidRPr="007F2F3E">
        <w:t>(6)</w:t>
      </w:r>
      <w:r w:rsidRPr="007F2F3E">
        <w:tab/>
        <w:t>submit National Practitioner Data Bank (NPDB) and Healthcare Integrity and Protection Data Bank (HIPDB) reports.</w:t>
      </w:r>
      <w:r>
        <w:t xml:space="preserve"> </w:t>
      </w:r>
      <w:r w:rsidRPr="007F2F3E">
        <w:t>These reports shall be requested by the applicant and submitted to the Board within 60 days of the request;</w:t>
      </w:r>
    </w:p>
    <w:p w:rsidR="008545B9" w:rsidRPr="007F2F3E" w:rsidRDefault="008545B9" w:rsidP="008545B9">
      <w:pPr>
        <w:pStyle w:val="SubParagraph"/>
        <w:tabs>
          <w:tab w:val="clear" w:pos="1800"/>
        </w:tabs>
      </w:pPr>
      <w:r w:rsidRPr="007F2F3E">
        <w:t>(7)</w:t>
      </w:r>
      <w:r w:rsidRPr="007F2F3E">
        <w:tab/>
        <w:t>submit a Board Action Data Bank Inquiry report from the Federation of State Medical Boards (FSMB). This report shall be requested by the applicant and submitted to the Board within 60 days of the request;</w:t>
      </w:r>
    </w:p>
    <w:p w:rsidR="008545B9" w:rsidRPr="007F2F3E" w:rsidRDefault="008545B9" w:rsidP="008545B9">
      <w:pPr>
        <w:pStyle w:val="SubParagraph"/>
        <w:tabs>
          <w:tab w:val="clear" w:pos="1800"/>
        </w:tabs>
      </w:pPr>
      <w:r w:rsidRPr="007F2F3E">
        <w:t>(8)</w:t>
      </w:r>
      <w:r w:rsidRPr="007F2F3E">
        <w:tab/>
        <w:t>submit to the Board, at P. O. Box 20007, Raleigh, NC</w:t>
      </w:r>
      <w:r>
        <w:t xml:space="preserve"> </w:t>
      </w:r>
      <w:r w:rsidRPr="007F2F3E">
        <w:t>27619, two complete original fingerprint record cards, on fingerprint record cards supplied by the Board upon request;</w:t>
      </w:r>
    </w:p>
    <w:p w:rsidR="008545B9" w:rsidRPr="007F2F3E" w:rsidRDefault="008545B9" w:rsidP="008545B9">
      <w:pPr>
        <w:pStyle w:val="SubParagraph"/>
        <w:tabs>
          <w:tab w:val="clear" w:pos="1800"/>
        </w:tabs>
      </w:pPr>
      <w:r w:rsidRPr="007F2F3E">
        <w:t>(9)</w:t>
      </w:r>
      <w:r w:rsidRPr="007F2F3E">
        <w:tab/>
        <w:t>submit to the Board, at P. O. Box 20007, Raleigh, NC</w:t>
      </w:r>
      <w:r>
        <w:t xml:space="preserve"> </w:t>
      </w:r>
      <w:r w:rsidRPr="007F2F3E">
        <w:t>27619 or license@ncmedboard.org, a signed consent form allowing a search of local, state, and national files to disclose any criminal record;</w:t>
      </w:r>
    </w:p>
    <w:p w:rsidR="008545B9" w:rsidRPr="007F2F3E" w:rsidRDefault="008545B9" w:rsidP="008545B9">
      <w:pPr>
        <w:pStyle w:val="SubParagraph"/>
        <w:tabs>
          <w:tab w:val="clear" w:pos="1800"/>
        </w:tabs>
      </w:pPr>
      <w:r w:rsidRPr="007F2F3E">
        <w:t>(10)</w:t>
      </w:r>
      <w:r w:rsidRPr="007F2F3E">
        <w:tab/>
        <w:t>disclose whether he or she has ever been suspended from, placed on academic probation, expelled, or required to resign from any school, including a PA educational program;</w:t>
      </w:r>
    </w:p>
    <w:p w:rsidR="008545B9" w:rsidRPr="007F2F3E" w:rsidRDefault="008545B9" w:rsidP="008545B9">
      <w:pPr>
        <w:pStyle w:val="SubParagraph"/>
        <w:tabs>
          <w:tab w:val="clear" w:pos="1800"/>
        </w:tabs>
      </w:pPr>
      <w:r w:rsidRPr="007F2F3E">
        <w:t>(11)</w:t>
      </w:r>
      <w:r w:rsidRPr="007F2F3E">
        <w:tab/>
        <w:t>attest that he or she has no license, certificate, or registration as a physician assistant currently under discipline, revocation, suspension, probation, or any other adverse action resulting from a health care licensing board;</w:t>
      </w:r>
    </w:p>
    <w:p w:rsidR="008545B9" w:rsidRPr="007F2F3E" w:rsidRDefault="008545B9" w:rsidP="008545B9">
      <w:pPr>
        <w:pStyle w:val="SubParagraph"/>
        <w:tabs>
          <w:tab w:val="clear" w:pos="1800"/>
        </w:tabs>
      </w:pPr>
      <w:r w:rsidRPr="007F2F3E">
        <w:t>(12)</w:t>
      </w:r>
      <w:r w:rsidRPr="007F2F3E">
        <w:tab/>
        <w:t>certify that he or she is mentally and physically able to safely practice as a physician assistant and is of good moral character;</w:t>
      </w:r>
    </w:p>
    <w:p w:rsidR="008545B9" w:rsidRPr="007F2F3E" w:rsidRDefault="008545B9" w:rsidP="008545B9">
      <w:pPr>
        <w:pStyle w:val="SubParagraph"/>
        <w:tabs>
          <w:tab w:val="clear" w:pos="1800"/>
        </w:tabs>
      </w:pPr>
      <w:r w:rsidRPr="007F2F3E">
        <w:t>(13)</w:t>
      </w:r>
      <w:r w:rsidRPr="007F2F3E">
        <w:tab/>
        <w:t>provide the Board with two original recommendation forms dated within six months of the application, at P. O. Box 20007, Raleigh, NC</w:t>
      </w:r>
      <w:r>
        <w:t xml:space="preserve"> </w:t>
      </w:r>
      <w:r w:rsidRPr="007F2F3E">
        <w:t>27619, These recommendations shall come from persons under whom the applicant has worked or trained who are familiar with the applicant's academic competence, clinical skills, and character.</w:t>
      </w:r>
      <w:r>
        <w:t xml:space="preserve"> </w:t>
      </w:r>
      <w:r w:rsidRPr="007F2F3E">
        <w:t>At least one reference form shall be from a physician and the other reference form must be from a physician assistant peer under whom the applicant has worked or trained.</w:t>
      </w:r>
      <w:r>
        <w:t xml:space="preserve"> </w:t>
      </w:r>
      <w:r w:rsidRPr="007F2F3E">
        <w:t>References shall not be from any family member or, in the case of applicants who have not been licensed anywhere, references shall not be from fellow students of the applicant's Physician Assistant Educational Program;</w:t>
      </w:r>
    </w:p>
    <w:p w:rsidR="008545B9" w:rsidRPr="007F2F3E" w:rsidRDefault="008545B9" w:rsidP="008545B9">
      <w:pPr>
        <w:pStyle w:val="SubParagraph"/>
        <w:tabs>
          <w:tab w:val="clear" w:pos="1800"/>
        </w:tabs>
      </w:pPr>
      <w:r w:rsidRPr="007F2F3E">
        <w:t>(14)</w:t>
      </w:r>
      <w:r w:rsidRPr="007F2F3E">
        <w:tab/>
        <w:t xml:space="preserve">if two years or more have passed since graduation from a Physician Assistant Educational Program, document that he or she has completed at least 100 hours of continuing medical education (CME) during the preceding two years, at least 50 hours of which must be recognized by the National Commission on Certification of Physician Assistants as </w:t>
      </w:r>
      <w:r w:rsidRPr="007F2F3E">
        <w:lastRenderedPageBreak/>
        <w:t>Category I CME.</w:t>
      </w:r>
      <w:r>
        <w:t xml:space="preserve"> </w:t>
      </w:r>
      <w:r w:rsidRPr="007F2F3E">
        <w:t>An applicant who is currently certified with the NCCPA will be deemed in compliance with this Subparagraph; and</w:t>
      </w:r>
    </w:p>
    <w:p w:rsidR="008545B9" w:rsidRPr="007F2F3E" w:rsidRDefault="008545B9" w:rsidP="008545B9">
      <w:pPr>
        <w:pStyle w:val="SubParagraph"/>
        <w:tabs>
          <w:tab w:val="clear" w:pos="1800"/>
        </w:tabs>
      </w:pPr>
      <w:r w:rsidRPr="007F2F3E">
        <w:t>(15)</w:t>
      </w:r>
      <w:r w:rsidRPr="007F2F3E">
        <w:tab/>
        <w:t>In the event any of the above required information should indicate a concern about the applicant</w:t>
      </w:r>
      <w:r>
        <w:t>'</w:t>
      </w:r>
      <w:r w:rsidRPr="007F2F3E">
        <w:t>s qualifications, the applicant shall supply any other information the Board deems necessary to evaluate the applicant's qualifications, including explanation or documentation of the information required in this Rule.</w:t>
      </w:r>
    </w:p>
    <w:p w:rsidR="008545B9" w:rsidRPr="007F2F3E" w:rsidRDefault="008545B9" w:rsidP="008545B9">
      <w:pPr>
        <w:pStyle w:val="Paragraph"/>
      </w:pPr>
      <w:r w:rsidRPr="007F2F3E">
        <w:t>(b)  In the event any of the above required information should indicate a concern about the applicant's qualifications, an applicant may be required to appear in person for an interview with the Board, if the Board determines in its discretion that more information is needed to evaluate the application.</w:t>
      </w:r>
    </w:p>
    <w:p w:rsidR="008545B9" w:rsidRPr="007F2F3E" w:rsidRDefault="008545B9" w:rsidP="008545B9">
      <w:pPr>
        <w:pStyle w:val="Base"/>
      </w:pPr>
    </w:p>
    <w:p w:rsidR="008545B9" w:rsidRPr="007F2F3E" w:rsidRDefault="008545B9" w:rsidP="008545B9">
      <w:pPr>
        <w:pStyle w:val="HistoryAuthority"/>
      </w:pPr>
      <w:r w:rsidRPr="007F2F3E">
        <w:t>Authority G.S. 90-9.3; 90-11; 90-14(a); 90-18(c)(13); 90-18.1</w:t>
      </w:r>
      <w:r>
        <w:t>.</w:t>
      </w:r>
    </w:p>
    <w:p w:rsidR="008545B9" w:rsidRPr="007F2F3E" w:rsidRDefault="008545B9" w:rsidP="008545B9">
      <w:pPr>
        <w:pStyle w:val="Base"/>
      </w:pPr>
    </w:p>
    <w:p w:rsidR="008545B9" w:rsidRPr="00F345FE" w:rsidRDefault="008545B9" w:rsidP="008545B9">
      <w:pPr>
        <w:pStyle w:val="Rule"/>
      </w:pPr>
      <w:r w:rsidRPr="00F345FE">
        <w:t>21 NCAC 32S .0204</w:t>
      </w:r>
      <w:r w:rsidRPr="00F345FE">
        <w:tab/>
        <w:t>ANNUAL RENEWAL</w:t>
      </w:r>
    </w:p>
    <w:p w:rsidR="008545B9" w:rsidRPr="00F345FE" w:rsidRDefault="008545B9" w:rsidP="008545B9">
      <w:pPr>
        <w:pStyle w:val="Paragraph"/>
      </w:pPr>
      <w:r w:rsidRPr="00F345FE">
        <w:t>(a)  A physician assistant shall renew his/her license each year no later than 30 days after his/her birthday by:</w:t>
      </w:r>
    </w:p>
    <w:p w:rsidR="008545B9" w:rsidRPr="00F345FE" w:rsidRDefault="008545B9" w:rsidP="008545B9">
      <w:pPr>
        <w:pStyle w:val="SubParagraph"/>
        <w:tabs>
          <w:tab w:val="clear" w:pos="1800"/>
        </w:tabs>
      </w:pPr>
      <w:r w:rsidRPr="00F345FE">
        <w:t>(1)</w:t>
      </w:r>
      <w:r w:rsidRPr="00F345FE">
        <w:tab/>
        <w:t>completing the Board's renewal form; and</w:t>
      </w:r>
    </w:p>
    <w:p w:rsidR="008545B9" w:rsidRPr="00F345FE" w:rsidRDefault="008545B9" w:rsidP="008545B9">
      <w:pPr>
        <w:pStyle w:val="SubParagraph"/>
        <w:tabs>
          <w:tab w:val="clear" w:pos="1800"/>
        </w:tabs>
      </w:pPr>
      <w:r w:rsidRPr="00F345FE">
        <w:t>(2)</w:t>
      </w:r>
      <w:r w:rsidRPr="00F345FE">
        <w:tab/>
        <w:t xml:space="preserve">submitting a nonrefundable fee of </w:t>
      </w:r>
      <w:r w:rsidRPr="00F345FE">
        <w:rPr>
          <w:strike/>
        </w:rPr>
        <w:t>one hundred twenty dollars ($120.00),</w:t>
      </w:r>
      <w:r w:rsidRPr="00F345FE">
        <w:t xml:space="preserve"> </w:t>
      </w:r>
      <w:r w:rsidRPr="00F345FE">
        <w:rPr>
          <w:u w:val="single"/>
        </w:rPr>
        <w:t>one hundred sixty-five dollars ($165.00),</w:t>
      </w:r>
      <w:r w:rsidRPr="00F345FE">
        <w:t xml:space="preserve"> except that a physician assistant who renews not later than 30 days after his/her birthday shall pay an annual renewal fee of </w:t>
      </w:r>
      <w:r w:rsidRPr="00F345FE">
        <w:rPr>
          <w:strike/>
        </w:rPr>
        <w:t>one hundred dollars ($100.00);</w:t>
      </w:r>
      <w:r w:rsidRPr="00F345FE">
        <w:t xml:space="preserve"> </w:t>
      </w:r>
      <w:r w:rsidRPr="00F345FE">
        <w:rPr>
          <w:u w:val="single"/>
        </w:rPr>
        <w:t>one hundred forty dollars ($140.00);</w:t>
      </w:r>
    </w:p>
    <w:p w:rsidR="008545B9" w:rsidRPr="00F345FE" w:rsidRDefault="008545B9" w:rsidP="008545B9">
      <w:pPr>
        <w:pStyle w:val="Paragraph"/>
      </w:pPr>
      <w:r w:rsidRPr="00F345FE">
        <w:t>(b)  If a physician assistant fails to renew his/her license, the Board shall send a certified notice, return receipt requested. If the physician assistant does not renew his/her license within 30 days of the date of the mailing of that notice, his/her license automatically becomes inactive.</w:t>
      </w:r>
    </w:p>
    <w:p w:rsidR="008545B9" w:rsidRPr="00F345FE" w:rsidRDefault="008545B9" w:rsidP="008545B9">
      <w:pPr>
        <w:pStyle w:val="Base"/>
      </w:pPr>
    </w:p>
    <w:p w:rsidR="008545B9" w:rsidRPr="00F345FE" w:rsidRDefault="008545B9" w:rsidP="008545B9">
      <w:pPr>
        <w:pStyle w:val="HistoryAuthority"/>
      </w:pPr>
      <w:r w:rsidRPr="00F345FE">
        <w:t>Authority G.S. 90-9.3(c)</w:t>
      </w:r>
      <w:r>
        <w:t>.</w:t>
      </w:r>
    </w:p>
    <w:p w:rsidR="008545B9" w:rsidRPr="00F345FE" w:rsidRDefault="008545B9" w:rsidP="008545B9">
      <w:pPr>
        <w:pStyle w:val="Base"/>
      </w:pPr>
    </w:p>
    <w:p w:rsidR="008545B9" w:rsidRPr="00615649" w:rsidRDefault="008545B9" w:rsidP="008545B9">
      <w:pPr>
        <w:pStyle w:val="Rule"/>
      </w:pPr>
      <w:r w:rsidRPr="00615649">
        <w:t>21 NCAC 32S .0220</w:t>
      </w:r>
      <w:r w:rsidRPr="00615649">
        <w:tab/>
        <w:t>EXPEDITED APPLICATION FOR PHYSICIAN ASSISTANT LICENSURE</w:t>
      </w:r>
    </w:p>
    <w:p w:rsidR="008545B9" w:rsidRPr="00615649" w:rsidRDefault="008545B9" w:rsidP="008545B9">
      <w:pPr>
        <w:pStyle w:val="Paragraph"/>
      </w:pPr>
      <w:r w:rsidRPr="00615649">
        <w:t>(a)  An physician assistant who has been licensed, certified, or authorized to practice in at least one other state, the District of Columbia, U.S. Territory or Canadian province for at least five years, has been in active clinical practice during the past two years and who has a clean license application, as defined in Paragraph (c) of this Rule, may apply for a license on an expedited basis.</w:t>
      </w:r>
    </w:p>
    <w:p w:rsidR="008545B9" w:rsidRPr="00615649" w:rsidRDefault="008545B9" w:rsidP="008545B9">
      <w:pPr>
        <w:pStyle w:val="Paragraph"/>
      </w:pPr>
      <w:r w:rsidRPr="00615649">
        <w:t>(b)  In order to apply for an expedited Physician Assistant License, an applicant shall:</w:t>
      </w:r>
    </w:p>
    <w:p w:rsidR="008545B9" w:rsidRPr="00615649" w:rsidRDefault="008545B9" w:rsidP="008545B9">
      <w:pPr>
        <w:pStyle w:val="SubParagraph"/>
        <w:tabs>
          <w:tab w:val="clear" w:pos="1800"/>
        </w:tabs>
      </w:pPr>
      <w:r w:rsidRPr="00615649">
        <w:t>(1)</w:t>
      </w:r>
      <w:r w:rsidRPr="00615649">
        <w:tab/>
        <w:t>submit a completed application, using the Board's form, attesting under oath that the information on the application is true and complete, and authorizing the release to the Board of all information pertaining to the application;</w:t>
      </w:r>
    </w:p>
    <w:p w:rsidR="008545B9" w:rsidRPr="00615649" w:rsidRDefault="008545B9" w:rsidP="008545B9">
      <w:pPr>
        <w:pStyle w:val="SubParagraph"/>
        <w:tabs>
          <w:tab w:val="clear" w:pos="1800"/>
        </w:tabs>
      </w:pPr>
      <w:r w:rsidRPr="00615649">
        <w:t>(2)</w:t>
      </w:r>
      <w:r w:rsidRPr="00615649">
        <w:tab/>
        <w:t>submit documentation of a legal name change, if applicable;</w:t>
      </w:r>
    </w:p>
    <w:p w:rsidR="008545B9" w:rsidRPr="00615649" w:rsidRDefault="008545B9" w:rsidP="008545B9">
      <w:pPr>
        <w:pStyle w:val="SubParagraph"/>
        <w:tabs>
          <w:tab w:val="clear" w:pos="1800"/>
        </w:tabs>
      </w:pPr>
      <w:r w:rsidRPr="00615649">
        <w:t>(3)</w:t>
      </w:r>
      <w:r w:rsidRPr="00615649">
        <w:tab/>
        <w:t xml:space="preserve">on the Board's form, submit a recent photograph, at least two inches by two inches, </w:t>
      </w:r>
      <w:r w:rsidRPr="00615649">
        <w:t>certified as a true likeness of the applicant by a notary public;</w:t>
      </w:r>
    </w:p>
    <w:p w:rsidR="008545B9" w:rsidRPr="00615649" w:rsidRDefault="008545B9" w:rsidP="008545B9">
      <w:pPr>
        <w:pStyle w:val="SubParagraph"/>
        <w:tabs>
          <w:tab w:val="clear" w:pos="1800"/>
        </w:tabs>
      </w:pPr>
      <w:r w:rsidRPr="00615649">
        <w:t>(4)</w:t>
      </w:r>
      <w:r w:rsidRPr="00615649">
        <w:tab/>
        <w:t>supply a certified copy of applicant</w:t>
      </w:r>
      <w:r>
        <w:t>'</w:t>
      </w:r>
      <w:r w:rsidRPr="00615649">
        <w:t>s birth certificate if applicant was born in the United States or a certified copy of a valid and unexpired US passport.</w:t>
      </w:r>
      <w:r>
        <w:t xml:space="preserve"> </w:t>
      </w:r>
      <w:r w:rsidRPr="00615649">
        <w:t>If the applicant does not possess proof of U.S. citizenship, the applicant must provide information about applicant's immigration and work status, which the Board will use to verify applicant's ability to work lawfully in the United States;</w:t>
      </w:r>
    </w:p>
    <w:p w:rsidR="008545B9" w:rsidRPr="00615649" w:rsidRDefault="008545B9" w:rsidP="008545B9">
      <w:pPr>
        <w:pStyle w:val="SubParagraph"/>
        <w:tabs>
          <w:tab w:val="clear" w:pos="1800"/>
        </w:tabs>
      </w:pPr>
      <w:r w:rsidRPr="00615649">
        <w:t>(5)</w:t>
      </w:r>
      <w:r w:rsidRPr="00615649">
        <w:tab/>
        <w:t>provide proof that applicant had held an active license, certification or authorization as a physician assistant in at least one other state or jurisdiction for the last five years immediately preceding this application;</w:t>
      </w:r>
    </w:p>
    <w:p w:rsidR="008545B9" w:rsidRPr="00615649" w:rsidRDefault="008545B9" w:rsidP="008545B9">
      <w:pPr>
        <w:pStyle w:val="SubParagraph"/>
        <w:tabs>
          <w:tab w:val="clear" w:pos="1800"/>
        </w:tabs>
      </w:pPr>
      <w:r w:rsidRPr="00615649">
        <w:t>(6)</w:t>
      </w:r>
      <w:r w:rsidRPr="00615649">
        <w:tab/>
        <w:t>submit proof of successful completion of the Physician Assistant National Certifying Examination;</w:t>
      </w:r>
    </w:p>
    <w:p w:rsidR="008545B9" w:rsidRPr="00615649" w:rsidRDefault="008545B9" w:rsidP="008545B9">
      <w:pPr>
        <w:pStyle w:val="SubParagraph"/>
        <w:tabs>
          <w:tab w:val="clear" w:pos="1800"/>
        </w:tabs>
      </w:pPr>
      <w:r w:rsidRPr="00615649">
        <w:t>(7)</w:t>
      </w:r>
      <w:r w:rsidRPr="00615649">
        <w:tab/>
        <w:t>submit proof of current certification by the National Commission on Certification of Physician Assistants;</w:t>
      </w:r>
    </w:p>
    <w:p w:rsidR="008545B9" w:rsidRPr="00615649" w:rsidRDefault="008545B9" w:rsidP="008545B9">
      <w:pPr>
        <w:pStyle w:val="SubParagraph"/>
        <w:tabs>
          <w:tab w:val="clear" w:pos="1800"/>
        </w:tabs>
      </w:pPr>
      <w:r w:rsidRPr="00615649">
        <w:t>(8)</w:t>
      </w:r>
      <w:r w:rsidRPr="00615649">
        <w:tab/>
        <w:t>provide proof of an active clinical practice, providing patient care for an average of 20 hours or more per week, for at least the last two years;</w:t>
      </w:r>
    </w:p>
    <w:p w:rsidR="008545B9" w:rsidRPr="00615649" w:rsidRDefault="008545B9" w:rsidP="008545B9">
      <w:pPr>
        <w:pStyle w:val="SubParagraph"/>
        <w:tabs>
          <w:tab w:val="clear" w:pos="1800"/>
        </w:tabs>
      </w:pPr>
      <w:r w:rsidRPr="00615649">
        <w:t>(9)</w:t>
      </w:r>
      <w:r w:rsidRPr="00615649">
        <w:tab/>
        <w:t>submit</w:t>
      </w:r>
      <w:r>
        <w:t xml:space="preserve"> </w:t>
      </w:r>
      <w:r w:rsidRPr="00615649">
        <w:t>a NPDB/HIPDB report dated within 60 days of applicant's oath;</w:t>
      </w:r>
    </w:p>
    <w:p w:rsidR="008545B9" w:rsidRPr="00615649" w:rsidRDefault="008545B9" w:rsidP="008545B9">
      <w:pPr>
        <w:pStyle w:val="SubParagraph"/>
        <w:tabs>
          <w:tab w:val="clear" w:pos="1800"/>
        </w:tabs>
      </w:pPr>
      <w:r w:rsidRPr="00615649">
        <w:t>(10)</w:t>
      </w:r>
      <w:r w:rsidRPr="00615649">
        <w:tab/>
        <w:t>submit a FSMB Board Action Data Bank report;</w:t>
      </w:r>
    </w:p>
    <w:p w:rsidR="008545B9" w:rsidRPr="00615649" w:rsidRDefault="008545B9" w:rsidP="008545B9">
      <w:pPr>
        <w:pStyle w:val="SubParagraph"/>
        <w:tabs>
          <w:tab w:val="clear" w:pos="1800"/>
        </w:tabs>
      </w:pPr>
      <w:r w:rsidRPr="00615649">
        <w:t>(11)</w:t>
      </w:r>
      <w:r w:rsidRPr="00615649">
        <w:tab/>
        <w:t>submit two completed fingerprint cards supplied by the Board;</w:t>
      </w:r>
    </w:p>
    <w:p w:rsidR="008545B9" w:rsidRPr="00615649" w:rsidRDefault="008545B9" w:rsidP="008545B9">
      <w:pPr>
        <w:pStyle w:val="SubParagraph"/>
        <w:tabs>
          <w:tab w:val="clear" w:pos="1800"/>
        </w:tabs>
      </w:pPr>
      <w:r w:rsidRPr="00615649">
        <w:t>(12)</w:t>
      </w:r>
      <w:r w:rsidRPr="00615649">
        <w:tab/>
        <w:t>submit a signed consent form allowing a search of local, state, and national files to disclose any criminal record;</w:t>
      </w:r>
    </w:p>
    <w:p w:rsidR="008545B9" w:rsidRPr="00615649" w:rsidRDefault="008545B9" w:rsidP="008545B9">
      <w:pPr>
        <w:pStyle w:val="SubParagraph"/>
        <w:tabs>
          <w:tab w:val="clear" w:pos="1800"/>
        </w:tabs>
      </w:pPr>
      <w:r w:rsidRPr="00615649">
        <w:t>(13)</w:t>
      </w:r>
      <w:r w:rsidRPr="00615649">
        <w:tab/>
        <w:t xml:space="preserve">pay to the Board a non-refundable fee of </w:t>
      </w:r>
      <w:r w:rsidRPr="00615649">
        <w:rPr>
          <w:strike/>
        </w:rPr>
        <w:t>two hundred dollars ($200.00),</w:t>
      </w:r>
      <w:r w:rsidRPr="00615649">
        <w:t xml:space="preserve"> </w:t>
      </w:r>
      <w:r w:rsidRPr="00615649">
        <w:rPr>
          <w:u w:val="single"/>
        </w:rPr>
        <w:t>two hundred thirty dollars ($230.00),</w:t>
      </w:r>
      <w:r w:rsidRPr="00615649">
        <w:t xml:space="preserve"> as required by 21 NCAC 32S .0202, plus the cost of a criminal background check;</w:t>
      </w:r>
    </w:p>
    <w:p w:rsidR="008545B9" w:rsidRPr="00615649" w:rsidRDefault="008545B9" w:rsidP="008545B9">
      <w:pPr>
        <w:pStyle w:val="SubParagraph"/>
        <w:tabs>
          <w:tab w:val="clear" w:pos="1800"/>
        </w:tabs>
      </w:pPr>
      <w:r w:rsidRPr="00615649">
        <w:t>(14)</w:t>
      </w:r>
      <w:r w:rsidRPr="00615649">
        <w:tab/>
        <w:t>upon request, supply any additional information the Board deems necessary to evaluate the applicant's qualifications.</w:t>
      </w:r>
    </w:p>
    <w:p w:rsidR="008545B9" w:rsidRPr="00615649" w:rsidRDefault="008545B9" w:rsidP="008545B9">
      <w:pPr>
        <w:pStyle w:val="Paragraph"/>
      </w:pPr>
      <w:r w:rsidRPr="00615649">
        <w:t>(c)  A clean license application means that the physician assistant has none of the following:</w:t>
      </w:r>
    </w:p>
    <w:p w:rsidR="008545B9" w:rsidRPr="00615649" w:rsidRDefault="008545B9" w:rsidP="008545B9">
      <w:pPr>
        <w:pStyle w:val="SubParagraph"/>
        <w:tabs>
          <w:tab w:val="clear" w:pos="1800"/>
        </w:tabs>
      </w:pPr>
      <w:r w:rsidRPr="00615649">
        <w:t>(1)</w:t>
      </w:r>
      <w:r w:rsidRPr="00615649">
        <w:tab/>
        <w:t>professional liability insurance claim(s) or payment(s);</w:t>
      </w:r>
    </w:p>
    <w:p w:rsidR="008545B9" w:rsidRPr="00615649" w:rsidRDefault="008545B9" w:rsidP="008545B9">
      <w:pPr>
        <w:pStyle w:val="SubParagraph"/>
        <w:tabs>
          <w:tab w:val="clear" w:pos="1800"/>
        </w:tabs>
      </w:pPr>
      <w:r w:rsidRPr="00615649">
        <w:t>(2)</w:t>
      </w:r>
      <w:r w:rsidRPr="00615649">
        <w:tab/>
        <w:t>criminal record;</w:t>
      </w:r>
    </w:p>
    <w:p w:rsidR="008545B9" w:rsidRPr="00615649" w:rsidRDefault="008545B9" w:rsidP="008545B9">
      <w:pPr>
        <w:pStyle w:val="SubParagraph"/>
        <w:tabs>
          <w:tab w:val="clear" w:pos="1800"/>
        </w:tabs>
      </w:pPr>
      <w:r w:rsidRPr="00615649">
        <w:t>(3)</w:t>
      </w:r>
      <w:r w:rsidRPr="00615649">
        <w:tab/>
        <w:t>medical condition(s) which could affect the physician assistant</w:t>
      </w:r>
      <w:r>
        <w:t>'</w:t>
      </w:r>
      <w:r w:rsidRPr="00615649">
        <w:t>s ability to practice safely;</w:t>
      </w:r>
    </w:p>
    <w:p w:rsidR="008545B9" w:rsidRPr="00615649" w:rsidRDefault="008545B9" w:rsidP="008545B9">
      <w:pPr>
        <w:pStyle w:val="SubParagraph"/>
        <w:tabs>
          <w:tab w:val="clear" w:pos="1800"/>
        </w:tabs>
      </w:pPr>
      <w:r w:rsidRPr="00615649">
        <w:t>(4)</w:t>
      </w:r>
      <w:r w:rsidRPr="00615649">
        <w:tab/>
        <w:t>regulatory board complaint(s), investigation(s), or action(s)(including applicant's withdrawal of a license application);</w:t>
      </w:r>
    </w:p>
    <w:p w:rsidR="008545B9" w:rsidRPr="00615649" w:rsidRDefault="008545B9" w:rsidP="008545B9">
      <w:pPr>
        <w:pStyle w:val="SubParagraph"/>
        <w:tabs>
          <w:tab w:val="clear" w:pos="1800"/>
        </w:tabs>
      </w:pPr>
      <w:r w:rsidRPr="00615649">
        <w:t>(5)</w:t>
      </w:r>
      <w:r w:rsidRPr="00615649">
        <w:tab/>
        <w:t>adverse action taken by a health care institution;</w:t>
      </w:r>
    </w:p>
    <w:p w:rsidR="008545B9" w:rsidRPr="00615649" w:rsidRDefault="008545B9" w:rsidP="008545B9">
      <w:pPr>
        <w:pStyle w:val="SubParagraph"/>
        <w:tabs>
          <w:tab w:val="clear" w:pos="1800"/>
        </w:tabs>
      </w:pPr>
      <w:r w:rsidRPr="00615649">
        <w:t>(6)</w:t>
      </w:r>
      <w:r w:rsidRPr="00615649">
        <w:tab/>
        <w:t>investigation(s) or action(s) taken by a federal agency, the US military, medical societies or associations; or</w:t>
      </w:r>
    </w:p>
    <w:p w:rsidR="008545B9" w:rsidRPr="00615649" w:rsidRDefault="008545B9" w:rsidP="008545B9">
      <w:pPr>
        <w:pStyle w:val="SubParagraph"/>
        <w:tabs>
          <w:tab w:val="clear" w:pos="1800"/>
        </w:tabs>
      </w:pPr>
      <w:r w:rsidRPr="00615649">
        <w:lastRenderedPageBreak/>
        <w:t>(7)</w:t>
      </w:r>
      <w:r w:rsidRPr="00615649">
        <w:tab/>
        <w:t>suspension or expulsion from any school, including an educational program for physician assistants.</w:t>
      </w:r>
    </w:p>
    <w:p w:rsidR="008545B9" w:rsidRPr="00615649" w:rsidRDefault="008545B9" w:rsidP="008545B9">
      <w:pPr>
        <w:pStyle w:val="Paragraph"/>
      </w:pPr>
      <w:r w:rsidRPr="00615649">
        <w:t>(d)  All reports must be submitted directly to the Board from the primary source, when possible.</w:t>
      </w:r>
    </w:p>
    <w:p w:rsidR="008545B9" w:rsidRPr="00615649" w:rsidRDefault="008545B9" w:rsidP="008545B9">
      <w:pPr>
        <w:pStyle w:val="Paragraph"/>
      </w:pPr>
      <w:r w:rsidRPr="00615649">
        <w:t>(e)  An application must be completed within one year of the date on which the application fee is paid.</w:t>
      </w:r>
      <w:r>
        <w:t xml:space="preserve"> </w:t>
      </w:r>
      <w:r w:rsidRPr="00615649">
        <w:t>If not, the applicant shall be charged a new application fee.</w:t>
      </w:r>
    </w:p>
    <w:p w:rsidR="008545B9" w:rsidRPr="00615649" w:rsidRDefault="008545B9" w:rsidP="008545B9">
      <w:pPr>
        <w:pStyle w:val="Base"/>
      </w:pPr>
    </w:p>
    <w:p w:rsidR="008545B9" w:rsidRPr="00615649" w:rsidRDefault="008545B9" w:rsidP="008545B9">
      <w:pPr>
        <w:pStyle w:val="HistoryAuthority"/>
      </w:pPr>
      <w:r w:rsidRPr="00615649">
        <w:t>Authority G.S. 90-9.3; 90-13.1</w:t>
      </w:r>
      <w:r>
        <w:t>.</w:t>
      </w:r>
    </w:p>
    <w:p w:rsidR="008545B9" w:rsidRPr="00A745D1" w:rsidRDefault="008545B9" w:rsidP="008545B9">
      <w:pPr>
        <w:pStyle w:val="Base"/>
      </w:pPr>
    </w:p>
    <w:p w:rsidR="008545B9" w:rsidRDefault="008545B9" w:rsidP="008545B9">
      <w:pPr>
        <w:pStyle w:val="Base"/>
        <w:jc w:val="center"/>
      </w:pPr>
      <w:r>
        <w:t>* * * * * * * * * * * * * * * * * * * *</w:t>
      </w:r>
    </w:p>
    <w:p w:rsidR="00E807D8" w:rsidRDefault="00E807D8" w:rsidP="008545B9">
      <w:pPr>
        <w:pStyle w:val="Chapter"/>
      </w:pPr>
    </w:p>
    <w:p w:rsidR="008545B9" w:rsidRPr="005A2D08" w:rsidRDefault="008545B9" w:rsidP="008545B9">
      <w:pPr>
        <w:pStyle w:val="Chapter"/>
      </w:pPr>
      <w:r>
        <w:t>CHAPTER 48 - BOARD OF PHYSICAL THERAPY EXAMINERS</w:t>
      </w:r>
    </w:p>
    <w:p w:rsidR="008545B9" w:rsidRDefault="008545B9" w:rsidP="008545B9">
      <w:pPr>
        <w:pStyle w:val="Base"/>
      </w:pPr>
    </w:p>
    <w:p w:rsidR="008545B9" w:rsidRDefault="008545B9">
      <w:pPr>
        <w:pStyle w:val="Paragraph"/>
        <w:rPr>
          <w:i/>
          <w:iCs/>
        </w:rPr>
      </w:pPr>
      <w:r>
        <w:rPr>
          <w:b/>
          <w:bCs/>
          <w:i/>
          <w:iCs/>
        </w:rPr>
        <w:t>Notice</w:t>
      </w:r>
      <w:r>
        <w:rPr>
          <w:i/>
          <w:iCs/>
        </w:rPr>
        <w:t xml:space="preserve"> is hereby given in accordance with G.S. 150B-21.3A(c)(2)g. that the Board of Physical Therapy Examiners intends to readopt without substantive changes the rules cited as 21 NCAC 48F .0102 and .0103; 48G .0504.</w:t>
      </w:r>
    </w:p>
    <w:p w:rsidR="008545B9" w:rsidRDefault="008545B9" w:rsidP="008545B9">
      <w:pPr>
        <w:pStyle w:val="Base"/>
      </w:pPr>
    </w:p>
    <w:p w:rsidR="008545B9" w:rsidRPr="007F325E" w:rsidRDefault="008545B9" w:rsidP="008545B9">
      <w:pPr>
        <w:pStyle w:val="Paragraph"/>
        <w:rPr>
          <w:i/>
        </w:rPr>
      </w:pPr>
      <w:r w:rsidRPr="007F325E">
        <w:rPr>
          <w:i/>
        </w:rPr>
        <w:t xml:space="preserve">Pursuant to G.S. 150B-21.2(c)(1), the text of rules to be readopted without substantive changes are not required to be published.  The text of the rules </w:t>
      </w:r>
      <w:r>
        <w:rPr>
          <w:i/>
        </w:rPr>
        <w:t>is available on the OAH website:</w:t>
      </w:r>
      <w:r w:rsidRPr="007F325E">
        <w:rPr>
          <w:i/>
        </w:rPr>
        <w:t xml:space="preserve"> http://reports.oah.nc.us/ncac.asp.</w:t>
      </w:r>
    </w:p>
    <w:p w:rsidR="008545B9" w:rsidRDefault="008545B9" w:rsidP="008545B9">
      <w:pPr>
        <w:pStyle w:val="Base"/>
      </w:pPr>
    </w:p>
    <w:p w:rsidR="008545B9" w:rsidRDefault="008545B9" w:rsidP="008545B9">
      <w:pPr>
        <w:pStyle w:val="Paragraph"/>
        <w:rPr>
          <w:b/>
        </w:rPr>
      </w:pPr>
      <w:r>
        <w:rPr>
          <w:b/>
        </w:rPr>
        <w:t xml:space="preserve">Link to agency website pursuant to G.S. 150B-19.1(c): </w:t>
      </w:r>
      <w:r w:rsidRPr="005A2D08">
        <w:rPr>
          <w:i/>
        </w:rPr>
        <w:t>www.ncptboard.org/</w:t>
      </w:r>
    </w:p>
    <w:p w:rsidR="008545B9" w:rsidRDefault="008545B9" w:rsidP="008545B9">
      <w:pPr>
        <w:pStyle w:val="Paragraph"/>
        <w:rPr>
          <w:b/>
        </w:rPr>
      </w:pPr>
    </w:p>
    <w:p w:rsidR="008545B9" w:rsidRPr="00255DEE" w:rsidRDefault="008545B9">
      <w:pPr>
        <w:pStyle w:val="Paragraph"/>
        <w:rPr>
          <w:i/>
        </w:rPr>
      </w:pPr>
      <w:r>
        <w:rPr>
          <w:b/>
          <w:bCs/>
        </w:rPr>
        <w:t xml:space="preserve">Proposed Effective Date: </w:t>
      </w:r>
      <w:r>
        <w:rPr>
          <w:i/>
          <w:iCs/>
        </w:rPr>
        <w:t>May 1, 2019</w:t>
      </w:r>
    </w:p>
    <w:p w:rsidR="008545B9" w:rsidRDefault="008545B9">
      <w:pPr>
        <w:pStyle w:val="Base"/>
      </w:pPr>
    </w:p>
    <w:p w:rsidR="008545B9" w:rsidRDefault="008545B9" w:rsidP="008545B9">
      <w:pPr>
        <w:pStyle w:val="Paragraph"/>
      </w:pPr>
      <w:r>
        <w:rPr>
          <w:b/>
          <w:bCs/>
        </w:rPr>
        <w:t>Public Hearing</w:t>
      </w:r>
      <w:r>
        <w:t>:</w:t>
      </w:r>
    </w:p>
    <w:p w:rsidR="008545B9" w:rsidRPr="00362835" w:rsidRDefault="008545B9" w:rsidP="008545B9">
      <w:pPr>
        <w:pStyle w:val="Paragraph"/>
        <w:rPr>
          <w:i/>
        </w:rPr>
      </w:pPr>
      <w:r>
        <w:rPr>
          <w:b/>
          <w:bCs/>
        </w:rPr>
        <w:t xml:space="preserve">Date: </w:t>
      </w:r>
      <w:r w:rsidRPr="005A2D08">
        <w:rPr>
          <w:bCs/>
          <w:i/>
        </w:rPr>
        <w:t>December 5, 2018</w:t>
      </w:r>
    </w:p>
    <w:p w:rsidR="008545B9" w:rsidRPr="00362835" w:rsidRDefault="008545B9" w:rsidP="008545B9">
      <w:pPr>
        <w:pStyle w:val="Paragraph"/>
        <w:rPr>
          <w:i/>
        </w:rPr>
      </w:pPr>
      <w:r>
        <w:rPr>
          <w:b/>
          <w:bCs/>
        </w:rPr>
        <w:t xml:space="preserve">Time: </w:t>
      </w:r>
      <w:r w:rsidRPr="005A2D08">
        <w:rPr>
          <w:bCs/>
          <w:i/>
        </w:rPr>
        <w:t>2:00 p.m.</w:t>
      </w:r>
    </w:p>
    <w:p w:rsidR="008545B9" w:rsidRPr="00362835" w:rsidRDefault="008545B9" w:rsidP="008545B9">
      <w:pPr>
        <w:pStyle w:val="Paragraph"/>
        <w:rPr>
          <w:bCs/>
          <w:i/>
        </w:rPr>
      </w:pPr>
      <w:r>
        <w:rPr>
          <w:b/>
          <w:bCs/>
        </w:rPr>
        <w:t xml:space="preserve">Location: </w:t>
      </w:r>
      <w:r w:rsidRPr="0093123C">
        <w:rPr>
          <w:bCs/>
          <w:i/>
        </w:rPr>
        <w:t>Siena Hotel,</w:t>
      </w:r>
      <w:r>
        <w:rPr>
          <w:b/>
          <w:bCs/>
        </w:rPr>
        <w:t xml:space="preserve"> </w:t>
      </w:r>
      <w:r w:rsidRPr="005A2D08">
        <w:rPr>
          <w:bCs/>
          <w:i/>
        </w:rPr>
        <w:t>1505 E. Franklin Street, Chapel Hill, NC 27514</w:t>
      </w:r>
    </w:p>
    <w:p w:rsidR="008545B9" w:rsidRDefault="008545B9" w:rsidP="008545B9">
      <w:pPr>
        <w:pStyle w:val="Base"/>
      </w:pPr>
    </w:p>
    <w:p w:rsidR="008545B9" w:rsidRDefault="008545B9">
      <w:pPr>
        <w:pStyle w:val="Paragraph"/>
        <w:rPr>
          <w:i/>
          <w:iCs/>
        </w:rPr>
      </w:pPr>
      <w:r>
        <w:rPr>
          <w:b/>
          <w:bCs/>
        </w:rPr>
        <w:t>Reason for Proposed Action:</w:t>
      </w:r>
      <w:r>
        <w:t xml:space="preserve">  </w:t>
      </w:r>
      <w:r>
        <w:rPr>
          <w:i/>
          <w:iCs/>
        </w:rPr>
        <w:t xml:space="preserve">The NC Board of Physical Therapy Examiners proposes to readopt 21 NCAC 48F .0101, .0103, and 48G .0504 in accordance with G.S. 150B-21.3A as part of the periodic review of rules process. These rules are </w:t>
      </w:r>
      <w:bookmarkStart w:id="13" w:name="_GoBack"/>
      <w:bookmarkEnd w:id="13"/>
      <w:r>
        <w:rPr>
          <w:i/>
          <w:iCs/>
        </w:rPr>
        <w:t>determined to be without substantive public interest and will be readopted by the Board without changes.</w:t>
      </w:r>
    </w:p>
    <w:p w:rsidR="008545B9" w:rsidRDefault="008545B9" w:rsidP="008545B9">
      <w:pPr>
        <w:pStyle w:val="Base"/>
      </w:pPr>
    </w:p>
    <w:p w:rsidR="008545B9" w:rsidRDefault="008545B9" w:rsidP="008545B9">
      <w:pPr>
        <w:pStyle w:val="Paragraph"/>
        <w:rPr>
          <w:i/>
          <w:iCs/>
        </w:rPr>
      </w:pPr>
      <w:r>
        <w:rPr>
          <w:b/>
          <w:bCs/>
        </w:rPr>
        <w:t xml:space="preserve">Comments may be submitted to:  </w:t>
      </w:r>
      <w:r>
        <w:rPr>
          <w:i/>
          <w:iCs/>
        </w:rPr>
        <w:t>Deborah J. Ragan, PT, DPT, North Carolina Board of Physical Therapy Examiners, 8300 Heath Park Suite 233, Raleigh, NC 27615; phone (919) 490-6393; fax (919) 490-5106; email dragan@ncptboard.org</w:t>
      </w:r>
    </w:p>
    <w:p w:rsidR="008545B9" w:rsidRDefault="008545B9" w:rsidP="008545B9">
      <w:pPr>
        <w:pStyle w:val="Base"/>
      </w:pPr>
    </w:p>
    <w:p w:rsidR="008545B9" w:rsidRPr="0042079F" w:rsidRDefault="008545B9" w:rsidP="008545B9">
      <w:pPr>
        <w:pStyle w:val="Paragraph"/>
        <w:rPr>
          <w:b/>
        </w:rPr>
      </w:pPr>
      <w:r>
        <w:rPr>
          <w:b/>
          <w:iCs/>
        </w:rPr>
        <w:t xml:space="preserve">Comment period ends: </w:t>
      </w:r>
      <w:r w:rsidRPr="003B4D5D">
        <w:rPr>
          <w:i/>
          <w:iCs/>
        </w:rPr>
        <w:t>December 14, 2018</w:t>
      </w:r>
    </w:p>
    <w:p w:rsidR="008545B9" w:rsidRDefault="008545B9" w:rsidP="008545B9">
      <w:pPr>
        <w:pStyle w:val="Base"/>
      </w:pPr>
    </w:p>
    <w:p w:rsidR="008545B9" w:rsidRPr="006D6687" w:rsidRDefault="008545B9" w:rsidP="008545B9">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w:t>
      </w:r>
      <w:r>
        <w:t xml:space="preserve">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8545B9" w:rsidRDefault="008545B9" w:rsidP="008545B9">
      <w:pPr>
        <w:pStyle w:val="Base"/>
      </w:pPr>
    </w:p>
    <w:p w:rsidR="008545B9" w:rsidRPr="00D30C7E" w:rsidRDefault="008545B9" w:rsidP="008545B9">
      <w:pPr>
        <w:pStyle w:val="Paragraph"/>
        <w:rPr>
          <w:b/>
        </w:rPr>
      </w:pPr>
      <w:r w:rsidRPr="00D30C7E">
        <w:rPr>
          <w:b/>
        </w:rPr>
        <w:t>Fiscal impact (check all that apply).</w:t>
      </w:r>
    </w:p>
    <w:p w:rsidR="008545B9" w:rsidRPr="00D30C7E" w:rsidRDefault="008545B9" w:rsidP="008545B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State funds affected</w:t>
      </w:r>
    </w:p>
    <w:p w:rsidR="008545B9" w:rsidRPr="00D30C7E" w:rsidRDefault="008545B9" w:rsidP="008545B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Environmental permitting of DOT affected</w:t>
      </w:r>
    </w:p>
    <w:p w:rsidR="008545B9" w:rsidRPr="00D30C7E" w:rsidRDefault="008545B9" w:rsidP="008545B9">
      <w:pPr>
        <w:pStyle w:val="Paragraph"/>
        <w:rPr>
          <w:b/>
        </w:rPr>
      </w:pPr>
      <w:r>
        <w:rPr>
          <w:b/>
        </w:rPr>
        <w:tab/>
      </w:r>
      <w:r w:rsidRPr="00D30C7E">
        <w:rPr>
          <w:b/>
        </w:rPr>
        <w:t>Analysis submitted to Board of Transportation</w:t>
      </w:r>
    </w:p>
    <w:p w:rsidR="008545B9" w:rsidRPr="00D30C7E" w:rsidRDefault="008545B9" w:rsidP="008545B9">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Local funds affected</w:t>
      </w:r>
    </w:p>
    <w:p w:rsidR="008545B9" w:rsidRDefault="008545B9" w:rsidP="008545B9">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8545B9" w:rsidRPr="00D30C7E" w:rsidRDefault="008545B9" w:rsidP="008545B9">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t>Approved by OSBM</w:t>
      </w:r>
    </w:p>
    <w:p w:rsidR="008545B9" w:rsidRDefault="008545B9" w:rsidP="008545B9">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822AC0">
        <w:rPr>
          <w:b/>
        </w:rPr>
      </w:r>
      <w:r w:rsidR="00822AC0">
        <w:rPr>
          <w:b/>
        </w:rPr>
        <w:fldChar w:fldCharType="separate"/>
      </w:r>
      <w:r>
        <w:rPr>
          <w:b/>
        </w:rPr>
        <w:fldChar w:fldCharType="end"/>
      </w:r>
      <w:r>
        <w:rPr>
          <w:b/>
        </w:rPr>
        <w:tab/>
        <w:t>No fiscal note required by G.S. 150B-21.4</w:t>
      </w:r>
    </w:p>
    <w:p w:rsidR="008545B9" w:rsidRDefault="008545B9" w:rsidP="008545B9">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822AC0">
        <w:rPr>
          <w:b/>
        </w:rPr>
      </w:r>
      <w:r w:rsidR="00822AC0">
        <w:rPr>
          <w:b/>
        </w:rPr>
        <w:fldChar w:fldCharType="separate"/>
      </w:r>
      <w:r>
        <w:rPr>
          <w:b/>
        </w:rPr>
        <w:fldChar w:fldCharType="end"/>
      </w:r>
      <w:r>
        <w:rPr>
          <w:b/>
        </w:rPr>
        <w:tab/>
        <w:t>No fiscal note required by G.S. 150B-21.3A(d)(2)</w:t>
      </w:r>
    </w:p>
    <w:p w:rsidR="008545B9" w:rsidRDefault="008545B9" w:rsidP="008545B9">
      <w:pPr>
        <w:pStyle w:val="Base"/>
      </w:pPr>
    </w:p>
    <w:p w:rsidR="008545B9" w:rsidRDefault="008545B9" w:rsidP="008545B9">
      <w:pPr>
        <w:pStyle w:val="SubChapter"/>
      </w:pPr>
      <w:r>
        <w:t xml:space="preserve">SUBCHAPTER 48F - CERTIFICATES: FEES: INVESTIGATIONS: RECORD OF LICENSEES </w:t>
      </w:r>
    </w:p>
    <w:p w:rsidR="008545B9" w:rsidRPr="002F2551" w:rsidRDefault="008545B9" w:rsidP="008545B9">
      <w:pPr>
        <w:pStyle w:val="Base"/>
      </w:pPr>
    </w:p>
    <w:p w:rsidR="008545B9" w:rsidRDefault="008545B9" w:rsidP="008545B9">
      <w:pPr>
        <w:pStyle w:val="Section"/>
      </w:pPr>
      <w:r>
        <w:t xml:space="preserve">SECTION .0100 - CERTIFICATES: FEES: INVESTIGATIONS: RECORD OF LICENSEES </w:t>
      </w:r>
    </w:p>
    <w:p w:rsidR="008545B9" w:rsidRPr="002F2551" w:rsidRDefault="008545B9" w:rsidP="008545B9">
      <w:pPr>
        <w:pStyle w:val="Base"/>
      </w:pPr>
    </w:p>
    <w:p w:rsidR="008545B9" w:rsidRDefault="008545B9" w:rsidP="008545B9">
      <w:pPr>
        <w:pStyle w:val="Rule"/>
      </w:pPr>
      <w:r>
        <w:t xml:space="preserve"> 21 NCAC 48F .0102 </w:t>
      </w:r>
      <w:r>
        <w:tab/>
        <w:t>FEES (READOPTION WITHOUT SUBSTANTIVE PUBLIC INTEREST)</w:t>
      </w:r>
    </w:p>
    <w:p w:rsidR="008545B9" w:rsidRDefault="008545B9" w:rsidP="008545B9">
      <w:pPr>
        <w:pStyle w:val="Base"/>
      </w:pPr>
    </w:p>
    <w:p w:rsidR="008545B9" w:rsidRDefault="008545B9" w:rsidP="008545B9">
      <w:pPr>
        <w:pStyle w:val="Rule"/>
      </w:pPr>
      <w:r>
        <w:t xml:space="preserve"> 21 NCAC 48F .0103 </w:t>
      </w:r>
      <w:r>
        <w:tab/>
        <w:t>INVESTIGATIONS (READOPTION WITHOUT SUBSTANTIVE PUBLIC INTEREST)</w:t>
      </w:r>
    </w:p>
    <w:p w:rsidR="008545B9" w:rsidRDefault="008545B9" w:rsidP="008545B9">
      <w:pPr>
        <w:pStyle w:val="Base"/>
      </w:pPr>
    </w:p>
    <w:p w:rsidR="008545B9" w:rsidRDefault="008545B9" w:rsidP="008545B9">
      <w:pPr>
        <w:pStyle w:val="SubChapter"/>
      </w:pPr>
      <w:r>
        <w:t>SUBCHAPTER 48G - RETENTION OF LICENSE</w:t>
      </w:r>
    </w:p>
    <w:p w:rsidR="008545B9" w:rsidRDefault="008545B9" w:rsidP="008545B9">
      <w:pPr>
        <w:pStyle w:val="Base"/>
      </w:pPr>
    </w:p>
    <w:p w:rsidR="008545B9" w:rsidRDefault="008545B9" w:rsidP="008545B9">
      <w:pPr>
        <w:pStyle w:val="Section"/>
      </w:pPr>
      <w:r>
        <w:t>SECTION .0500 - CONTESTED CASE HEARINGS</w:t>
      </w:r>
    </w:p>
    <w:p w:rsidR="008545B9" w:rsidRDefault="008545B9" w:rsidP="008545B9">
      <w:pPr>
        <w:pStyle w:val="Base"/>
      </w:pPr>
    </w:p>
    <w:p w:rsidR="008545B9" w:rsidRPr="002F2551" w:rsidRDefault="008545B9" w:rsidP="008545B9">
      <w:pPr>
        <w:pStyle w:val="Rule"/>
      </w:pPr>
      <w:r w:rsidRPr="002F2551">
        <w:rPr>
          <w:bCs/>
        </w:rPr>
        <w:t xml:space="preserve">21 NCAC 48G .0504 </w:t>
      </w:r>
      <w:r w:rsidRPr="002F2551">
        <w:rPr>
          <w:bCs/>
        </w:rPr>
        <w:tab/>
        <w:t>COMPLAINTS AND INVESTIGATIONS</w:t>
      </w:r>
      <w:r>
        <w:rPr>
          <w:bCs/>
        </w:rPr>
        <w:t xml:space="preserve"> </w:t>
      </w:r>
      <w:r>
        <w:t>(READOPTION WITHOUT SUBSTANTIVE PUBLIC INTEREST)</w:t>
      </w:r>
    </w:p>
    <w:p w:rsidR="008545B9" w:rsidRDefault="008545B9" w:rsidP="00D52FD0">
      <w:pPr>
        <w:pStyle w:val="Base"/>
      </w:pPr>
    </w:p>
    <w:p w:rsidR="008545B9" w:rsidRDefault="008545B9" w:rsidP="008545B9">
      <w:pPr>
        <w:pStyle w:val="Base"/>
        <w:jc w:val="center"/>
      </w:pPr>
      <w:r>
        <w:t>* * * * * * * * * * * * * * * * * * * *</w:t>
      </w:r>
    </w:p>
    <w:p w:rsidR="00E807D8" w:rsidRDefault="00E807D8" w:rsidP="008545B9">
      <w:pPr>
        <w:pStyle w:val="Chapter"/>
      </w:pPr>
    </w:p>
    <w:p w:rsidR="008545B9" w:rsidRDefault="008545B9" w:rsidP="008545B9">
      <w:pPr>
        <w:pStyle w:val="Chapter"/>
      </w:pPr>
      <w:r>
        <w:t>Chapter 68 - Substance Abuse Professional Practice Board</w:t>
      </w:r>
    </w:p>
    <w:p w:rsidR="008545B9" w:rsidRDefault="008545B9" w:rsidP="008545B9">
      <w:pPr>
        <w:pStyle w:val="Base"/>
      </w:pPr>
    </w:p>
    <w:p w:rsidR="008545B9" w:rsidRDefault="008545B9">
      <w:pPr>
        <w:pStyle w:val="Paragraph"/>
        <w:rPr>
          <w:i/>
          <w:iCs/>
        </w:rPr>
      </w:pPr>
      <w:r>
        <w:rPr>
          <w:b/>
          <w:bCs/>
          <w:i/>
          <w:iCs/>
        </w:rPr>
        <w:t>Notice</w:t>
      </w:r>
      <w:r>
        <w:rPr>
          <w:i/>
          <w:iCs/>
        </w:rPr>
        <w:t xml:space="preserve"> is hereby given in accordance with G.S. 150B-21.3A(c)(2)g. that the Substance Abuse Professional </w:t>
      </w:r>
      <w:r w:rsidR="00894F01">
        <w:rPr>
          <w:i/>
          <w:iCs/>
        </w:rPr>
        <w:t xml:space="preserve">Practice </w:t>
      </w:r>
      <w:r>
        <w:rPr>
          <w:i/>
          <w:iCs/>
        </w:rPr>
        <w:t>Board intends to readopt with substantive changes the rules cited as 21 NCAC 68 .0203, .0205-.0208, .0211, .0212, .0305, and .0306.</w:t>
      </w:r>
    </w:p>
    <w:p w:rsidR="008545B9" w:rsidRDefault="008545B9" w:rsidP="008545B9">
      <w:pPr>
        <w:pStyle w:val="Base"/>
      </w:pPr>
    </w:p>
    <w:p w:rsidR="008545B9" w:rsidRDefault="008545B9" w:rsidP="008545B9">
      <w:pPr>
        <w:pStyle w:val="Paragraph"/>
        <w:rPr>
          <w:b/>
        </w:rPr>
      </w:pPr>
      <w:r>
        <w:rPr>
          <w:b/>
        </w:rPr>
        <w:t xml:space="preserve">Link to agency website pursuant to G.S. 150B-19.1(c): </w:t>
      </w:r>
      <w:r w:rsidRPr="003117AD">
        <w:rPr>
          <w:i/>
        </w:rPr>
        <w:t>www.ncsappb.org/rules</w:t>
      </w:r>
    </w:p>
    <w:p w:rsidR="008545B9" w:rsidRDefault="008545B9" w:rsidP="008545B9">
      <w:pPr>
        <w:pStyle w:val="Base"/>
      </w:pPr>
    </w:p>
    <w:p w:rsidR="008545B9" w:rsidRPr="00255DEE" w:rsidRDefault="008545B9">
      <w:pPr>
        <w:pStyle w:val="Paragraph"/>
        <w:rPr>
          <w:i/>
        </w:rPr>
      </w:pPr>
      <w:r>
        <w:rPr>
          <w:b/>
          <w:bCs/>
        </w:rPr>
        <w:t xml:space="preserve">Proposed Effective Date: </w:t>
      </w:r>
      <w:r>
        <w:rPr>
          <w:i/>
          <w:iCs/>
        </w:rPr>
        <w:t>February 1, 2019</w:t>
      </w:r>
    </w:p>
    <w:p w:rsidR="008545B9" w:rsidRDefault="008545B9">
      <w:pPr>
        <w:pStyle w:val="Base"/>
      </w:pPr>
    </w:p>
    <w:p w:rsidR="008545B9" w:rsidRDefault="008545B9" w:rsidP="008545B9">
      <w:pPr>
        <w:pStyle w:val="Paragraph"/>
      </w:pPr>
      <w:r>
        <w:rPr>
          <w:b/>
          <w:bCs/>
        </w:rPr>
        <w:t>Public Hearing</w:t>
      </w:r>
      <w:r>
        <w:t>:</w:t>
      </w:r>
    </w:p>
    <w:p w:rsidR="008545B9" w:rsidRPr="00362835" w:rsidRDefault="008545B9" w:rsidP="008545B9">
      <w:pPr>
        <w:pStyle w:val="Paragraph"/>
        <w:rPr>
          <w:i/>
        </w:rPr>
      </w:pPr>
      <w:r>
        <w:rPr>
          <w:b/>
          <w:bCs/>
        </w:rPr>
        <w:t xml:space="preserve">Date: </w:t>
      </w:r>
      <w:r w:rsidRPr="003117AD">
        <w:rPr>
          <w:bCs/>
          <w:i/>
        </w:rPr>
        <w:t>December 14, 201</w:t>
      </w:r>
      <w:r>
        <w:rPr>
          <w:bCs/>
          <w:i/>
        </w:rPr>
        <w:t>8</w:t>
      </w:r>
    </w:p>
    <w:p w:rsidR="008545B9" w:rsidRPr="00362835" w:rsidRDefault="008545B9" w:rsidP="008545B9">
      <w:pPr>
        <w:pStyle w:val="Paragraph"/>
        <w:rPr>
          <w:i/>
        </w:rPr>
      </w:pPr>
      <w:r>
        <w:rPr>
          <w:b/>
          <w:bCs/>
        </w:rPr>
        <w:t xml:space="preserve">Time: </w:t>
      </w:r>
      <w:r w:rsidRPr="003117AD">
        <w:rPr>
          <w:bCs/>
          <w:i/>
        </w:rPr>
        <w:t>8:30 a.m.</w:t>
      </w:r>
    </w:p>
    <w:p w:rsidR="008545B9" w:rsidRPr="00362835" w:rsidRDefault="008545B9" w:rsidP="008545B9">
      <w:pPr>
        <w:pStyle w:val="Paragraph"/>
        <w:rPr>
          <w:bCs/>
          <w:i/>
        </w:rPr>
      </w:pPr>
      <w:r>
        <w:rPr>
          <w:b/>
          <w:bCs/>
        </w:rPr>
        <w:lastRenderedPageBreak/>
        <w:t xml:space="preserve">Location: </w:t>
      </w:r>
      <w:r w:rsidRPr="003117AD">
        <w:rPr>
          <w:bCs/>
          <w:i/>
        </w:rPr>
        <w:t>NCSAPPB Board Meeting, Sheraton Imperial Hotel, 4700 Emperor Blvd., Durham, NC 27703</w:t>
      </w:r>
    </w:p>
    <w:p w:rsidR="008545B9" w:rsidRDefault="008545B9" w:rsidP="008545B9">
      <w:pPr>
        <w:pStyle w:val="Base"/>
      </w:pPr>
    </w:p>
    <w:p w:rsidR="008545B9" w:rsidRDefault="008545B9">
      <w:pPr>
        <w:pStyle w:val="Paragraph"/>
      </w:pPr>
      <w:r>
        <w:rPr>
          <w:b/>
          <w:bCs/>
        </w:rPr>
        <w:t>Reason for Proposed Action:</w:t>
      </w:r>
      <w:r>
        <w:t xml:space="preserve">  </w:t>
      </w:r>
    </w:p>
    <w:p w:rsidR="008545B9" w:rsidRDefault="008545B9">
      <w:pPr>
        <w:pStyle w:val="Paragraph"/>
        <w:rPr>
          <w:i/>
          <w:iCs/>
        </w:rPr>
      </w:pPr>
      <w:r w:rsidRPr="00CD00B9">
        <w:rPr>
          <w:b/>
          <w:i/>
          <w:iCs/>
        </w:rPr>
        <w:t>21 NCAC 68 .0203</w:t>
      </w:r>
      <w:r>
        <w:rPr>
          <w:i/>
          <w:iCs/>
        </w:rPr>
        <w:t xml:space="preserve"> - Modernizes terminology, increases fee for Examination</w:t>
      </w:r>
    </w:p>
    <w:p w:rsidR="008545B9" w:rsidRDefault="008545B9">
      <w:pPr>
        <w:pStyle w:val="Paragraph"/>
        <w:rPr>
          <w:i/>
          <w:iCs/>
        </w:rPr>
      </w:pPr>
      <w:r w:rsidRPr="00CD00B9">
        <w:rPr>
          <w:b/>
          <w:i/>
          <w:iCs/>
        </w:rPr>
        <w:t>21 NCAC 68 .0205</w:t>
      </w:r>
      <w:r>
        <w:rPr>
          <w:i/>
          <w:iCs/>
        </w:rPr>
        <w:t xml:space="preserve"> – Modernizes terminology, increases fee for Registration</w:t>
      </w:r>
    </w:p>
    <w:p w:rsidR="008545B9" w:rsidRDefault="008545B9">
      <w:pPr>
        <w:pStyle w:val="Paragraph"/>
        <w:rPr>
          <w:i/>
          <w:iCs/>
        </w:rPr>
      </w:pPr>
      <w:r w:rsidRPr="00CD00B9">
        <w:rPr>
          <w:b/>
          <w:i/>
          <w:iCs/>
        </w:rPr>
        <w:t>21 NCAC 68 .0206</w:t>
      </w:r>
      <w:r>
        <w:rPr>
          <w:i/>
          <w:iCs/>
        </w:rPr>
        <w:t xml:space="preserve"> – Modernizes terminology, increases fee for Examination and Registration</w:t>
      </w:r>
    </w:p>
    <w:p w:rsidR="008545B9" w:rsidRDefault="008545B9">
      <w:pPr>
        <w:pStyle w:val="Paragraph"/>
        <w:rPr>
          <w:i/>
          <w:iCs/>
        </w:rPr>
      </w:pPr>
      <w:r w:rsidRPr="00CD00B9">
        <w:rPr>
          <w:b/>
          <w:i/>
          <w:iCs/>
        </w:rPr>
        <w:t>21 NCAC 68 .0207</w:t>
      </w:r>
      <w:r>
        <w:rPr>
          <w:b/>
          <w:i/>
          <w:iCs/>
        </w:rPr>
        <w:t>, .0208</w:t>
      </w:r>
      <w:r>
        <w:rPr>
          <w:i/>
          <w:iCs/>
        </w:rPr>
        <w:t xml:space="preserve"> – Modernizes terminology, increases Renewal fee</w:t>
      </w:r>
    </w:p>
    <w:p w:rsidR="008545B9" w:rsidRDefault="008545B9" w:rsidP="008545B9">
      <w:pPr>
        <w:pStyle w:val="Paragraph"/>
        <w:rPr>
          <w:i/>
          <w:iCs/>
        </w:rPr>
      </w:pPr>
      <w:r w:rsidRPr="00CD00B9">
        <w:rPr>
          <w:b/>
          <w:i/>
          <w:iCs/>
        </w:rPr>
        <w:t>21 NCAC 68 .0211</w:t>
      </w:r>
      <w:r>
        <w:rPr>
          <w:i/>
          <w:iCs/>
        </w:rPr>
        <w:t xml:space="preserve"> – Modernizes terminology, increases Registration, Examination and Renewal</w:t>
      </w:r>
    </w:p>
    <w:p w:rsidR="008545B9" w:rsidRDefault="008545B9">
      <w:pPr>
        <w:pStyle w:val="Paragraph"/>
        <w:rPr>
          <w:i/>
          <w:iCs/>
        </w:rPr>
      </w:pPr>
      <w:r w:rsidRPr="00CD00B9">
        <w:rPr>
          <w:b/>
          <w:i/>
          <w:iCs/>
        </w:rPr>
        <w:t>21 NCAC 68 .0212</w:t>
      </w:r>
      <w:r>
        <w:rPr>
          <w:i/>
          <w:iCs/>
        </w:rPr>
        <w:t xml:space="preserve"> – Modernizes terminology, increases Registration and Renewal fee</w:t>
      </w:r>
    </w:p>
    <w:p w:rsidR="008545B9" w:rsidRDefault="008545B9">
      <w:pPr>
        <w:pStyle w:val="Paragraph"/>
        <w:rPr>
          <w:i/>
          <w:iCs/>
        </w:rPr>
      </w:pPr>
      <w:r w:rsidRPr="00CD00B9">
        <w:rPr>
          <w:b/>
          <w:i/>
          <w:iCs/>
        </w:rPr>
        <w:t>21 NCAC 68 .0305</w:t>
      </w:r>
      <w:r>
        <w:rPr>
          <w:i/>
          <w:iCs/>
        </w:rPr>
        <w:t xml:space="preserve"> – Modernizes terminology, increases Registration and Examination Fee</w:t>
      </w:r>
    </w:p>
    <w:p w:rsidR="008545B9" w:rsidRDefault="008545B9">
      <w:pPr>
        <w:pStyle w:val="Paragraph"/>
        <w:rPr>
          <w:i/>
          <w:iCs/>
        </w:rPr>
      </w:pPr>
      <w:r w:rsidRPr="00CD00B9">
        <w:rPr>
          <w:b/>
          <w:i/>
          <w:iCs/>
        </w:rPr>
        <w:t>21 NCAC 68 .0306</w:t>
      </w:r>
      <w:r>
        <w:rPr>
          <w:i/>
          <w:iCs/>
        </w:rPr>
        <w:t xml:space="preserve"> - Modernizes terminology and increases fees.</w:t>
      </w:r>
    </w:p>
    <w:p w:rsidR="008545B9" w:rsidRDefault="008545B9">
      <w:pPr>
        <w:pStyle w:val="Paragraph"/>
        <w:rPr>
          <w:i/>
          <w:iCs/>
        </w:rPr>
      </w:pPr>
    </w:p>
    <w:p w:rsidR="008545B9" w:rsidRDefault="008545B9" w:rsidP="008545B9">
      <w:pPr>
        <w:pStyle w:val="Paragraph"/>
        <w:rPr>
          <w:i/>
          <w:iCs/>
        </w:rPr>
      </w:pPr>
      <w:r>
        <w:rPr>
          <w:b/>
          <w:bCs/>
        </w:rPr>
        <w:t xml:space="preserve">Comments may be submitted to:  </w:t>
      </w:r>
      <w:r>
        <w:rPr>
          <w:i/>
          <w:iCs/>
        </w:rPr>
        <w:t xml:space="preserve">Barden Culbreth, NCSAPPB, PO Box 10126, Raleigh, NC 27605, email barden@ncsappb.org </w:t>
      </w:r>
    </w:p>
    <w:p w:rsidR="008545B9" w:rsidRDefault="008545B9" w:rsidP="008545B9">
      <w:pPr>
        <w:pStyle w:val="Paragraph"/>
        <w:rPr>
          <w:i/>
          <w:iCs/>
        </w:rPr>
      </w:pPr>
    </w:p>
    <w:p w:rsidR="008545B9" w:rsidRPr="0042079F" w:rsidRDefault="008545B9" w:rsidP="008545B9">
      <w:pPr>
        <w:pStyle w:val="Paragraph"/>
        <w:rPr>
          <w:b/>
        </w:rPr>
      </w:pPr>
      <w:r>
        <w:rPr>
          <w:b/>
          <w:iCs/>
        </w:rPr>
        <w:t xml:space="preserve">Comment period ends: </w:t>
      </w:r>
      <w:r w:rsidRPr="00CD00B9">
        <w:rPr>
          <w:i/>
          <w:iCs/>
        </w:rPr>
        <w:t>December 14, 2018</w:t>
      </w:r>
    </w:p>
    <w:p w:rsidR="008545B9" w:rsidRDefault="008545B9">
      <w:pPr>
        <w:pStyle w:val="Paragraph"/>
      </w:pPr>
    </w:p>
    <w:p w:rsidR="008545B9" w:rsidRPr="006D6687" w:rsidRDefault="008545B9" w:rsidP="008545B9">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8545B9" w:rsidRDefault="008545B9" w:rsidP="008545B9">
      <w:pPr>
        <w:pStyle w:val="Paragraph"/>
      </w:pPr>
    </w:p>
    <w:p w:rsidR="008545B9" w:rsidRPr="00D30C7E" w:rsidRDefault="008545B9" w:rsidP="008545B9">
      <w:pPr>
        <w:pStyle w:val="Paragraph"/>
        <w:rPr>
          <w:b/>
        </w:rPr>
      </w:pPr>
      <w:r w:rsidRPr="00D30C7E">
        <w:rPr>
          <w:b/>
        </w:rPr>
        <w:t>Fiscal impact (check all that apply).</w:t>
      </w:r>
    </w:p>
    <w:p w:rsidR="008545B9" w:rsidRPr="00D30C7E" w:rsidRDefault="008545B9" w:rsidP="008545B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State funds affected</w:t>
      </w:r>
    </w:p>
    <w:p w:rsidR="008545B9" w:rsidRPr="00D30C7E" w:rsidRDefault="008545B9" w:rsidP="008545B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Environmental permitting of DOT affected</w:t>
      </w:r>
    </w:p>
    <w:p w:rsidR="008545B9" w:rsidRPr="00D30C7E" w:rsidRDefault="008545B9" w:rsidP="008545B9">
      <w:pPr>
        <w:pStyle w:val="Paragraph"/>
        <w:rPr>
          <w:b/>
        </w:rPr>
      </w:pPr>
      <w:r>
        <w:rPr>
          <w:b/>
        </w:rPr>
        <w:tab/>
      </w:r>
      <w:r w:rsidRPr="00D30C7E">
        <w:rPr>
          <w:b/>
        </w:rPr>
        <w:t>Analysis submitted to Board of Transportation</w:t>
      </w:r>
    </w:p>
    <w:p w:rsidR="008545B9" w:rsidRPr="00D30C7E" w:rsidRDefault="008545B9" w:rsidP="008545B9">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Local funds affected</w:t>
      </w:r>
    </w:p>
    <w:p w:rsidR="008545B9" w:rsidRDefault="008545B9" w:rsidP="008545B9">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8545B9" w:rsidRPr="00D30C7E" w:rsidRDefault="008545B9" w:rsidP="008545B9">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822AC0">
        <w:rPr>
          <w:b/>
        </w:rPr>
      </w:r>
      <w:r w:rsidR="00822AC0">
        <w:rPr>
          <w:b/>
        </w:rPr>
        <w:fldChar w:fldCharType="separate"/>
      </w:r>
      <w:r w:rsidRPr="00D30C7E">
        <w:rPr>
          <w:b/>
        </w:rPr>
        <w:fldChar w:fldCharType="end"/>
      </w:r>
      <w:r>
        <w:rPr>
          <w:b/>
        </w:rPr>
        <w:tab/>
        <w:t>Approved by OSBM</w:t>
      </w:r>
    </w:p>
    <w:p w:rsidR="008545B9" w:rsidRDefault="008545B9" w:rsidP="008545B9">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822AC0">
        <w:rPr>
          <w:b/>
        </w:rPr>
      </w:r>
      <w:r w:rsidR="00822AC0">
        <w:rPr>
          <w:b/>
        </w:rPr>
        <w:fldChar w:fldCharType="separate"/>
      </w:r>
      <w:r>
        <w:rPr>
          <w:b/>
        </w:rPr>
        <w:fldChar w:fldCharType="end"/>
      </w:r>
      <w:r>
        <w:rPr>
          <w:b/>
        </w:rPr>
        <w:tab/>
        <w:t>No fiscal note required by G.S. 150B-21.4</w:t>
      </w:r>
    </w:p>
    <w:p w:rsidR="008545B9" w:rsidRDefault="008545B9" w:rsidP="008545B9">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822AC0">
        <w:rPr>
          <w:b/>
        </w:rPr>
      </w:r>
      <w:r w:rsidR="00822AC0">
        <w:rPr>
          <w:b/>
        </w:rPr>
        <w:fldChar w:fldCharType="separate"/>
      </w:r>
      <w:r>
        <w:rPr>
          <w:b/>
        </w:rPr>
        <w:fldChar w:fldCharType="end"/>
      </w:r>
      <w:r>
        <w:rPr>
          <w:b/>
        </w:rPr>
        <w:tab/>
        <w:t>No fiscal note required by G.S. 150B-21.3A(d)(2)</w:t>
      </w:r>
    </w:p>
    <w:p w:rsidR="008545B9" w:rsidRDefault="008545B9" w:rsidP="008545B9">
      <w:pPr>
        <w:pStyle w:val="Base"/>
      </w:pPr>
    </w:p>
    <w:p w:rsidR="008545B9" w:rsidRDefault="008545B9" w:rsidP="008545B9">
      <w:pPr>
        <w:pStyle w:val="Section"/>
      </w:pPr>
      <w:r>
        <w:t>SECTION .0200 - CERTIFICATION</w:t>
      </w:r>
    </w:p>
    <w:p w:rsidR="008545B9" w:rsidRPr="00E31946" w:rsidRDefault="008545B9" w:rsidP="008545B9">
      <w:pPr>
        <w:pStyle w:val="Base"/>
      </w:pPr>
    </w:p>
    <w:p w:rsidR="008545B9" w:rsidRPr="00E31946" w:rsidRDefault="008545B9" w:rsidP="008545B9">
      <w:pPr>
        <w:pStyle w:val="Rule"/>
      </w:pPr>
      <w:r w:rsidRPr="00E31946">
        <w:t>21 NCAC 68 .0203</w:t>
      </w:r>
      <w:r w:rsidRPr="00E31946">
        <w:tab/>
        <w:t>DESIGNATION AS SUBSTANCE ABUSE COUNSELOR INTERN</w:t>
      </w:r>
    </w:p>
    <w:p w:rsidR="008545B9" w:rsidRPr="00E31946" w:rsidRDefault="008545B9" w:rsidP="008545B9">
      <w:pPr>
        <w:pStyle w:val="Paragraph"/>
      </w:pPr>
      <w:r w:rsidRPr="00E31946">
        <w:rPr>
          <w:strike/>
        </w:rPr>
        <w:t>(a)  An applicant may by-pass early registration at the entry level and seek designation as a Counselor Intern.</w:t>
      </w:r>
    </w:p>
    <w:p w:rsidR="008545B9" w:rsidRPr="00E31946" w:rsidRDefault="008545B9" w:rsidP="008545B9">
      <w:pPr>
        <w:pStyle w:val="Paragraph"/>
      </w:pPr>
      <w:r w:rsidRPr="00E31946">
        <w:rPr>
          <w:strike/>
        </w:rPr>
        <w:t>(b)</w:t>
      </w:r>
      <w:r w:rsidRPr="00E31946">
        <w:rPr>
          <w:u w:val="single"/>
        </w:rPr>
        <w:t>(a)</w:t>
      </w:r>
      <w:r w:rsidRPr="00E31946">
        <w:t xml:space="preserve">  To be designated as a Substance Abuse Counselor Intern, a counselor shall submit </w:t>
      </w:r>
      <w:r w:rsidRPr="00E31946">
        <w:rPr>
          <w:strike/>
        </w:rPr>
        <w:t>and successfully</w:t>
      </w:r>
      <w:r w:rsidRPr="00E31946">
        <w:t xml:space="preserve"> complete the following:</w:t>
      </w:r>
    </w:p>
    <w:p w:rsidR="008545B9" w:rsidRPr="00E31946" w:rsidRDefault="008545B9" w:rsidP="008545B9">
      <w:pPr>
        <w:pStyle w:val="SubParagraph"/>
        <w:tabs>
          <w:tab w:val="clear" w:pos="1800"/>
        </w:tabs>
      </w:pPr>
      <w:r w:rsidRPr="00E31946">
        <w:t>(1)</w:t>
      </w:r>
      <w:r w:rsidRPr="00E31946">
        <w:tab/>
      </w:r>
      <w:r w:rsidRPr="00E31946">
        <w:rPr>
          <w:strike/>
        </w:rPr>
        <w:t>A registration form provided by the Board;</w:t>
      </w:r>
      <w:r w:rsidRPr="00E31946">
        <w:t xml:space="preserve"> </w:t>
      </w:r>
      <w:r w:rsidRPr="00E31946">
        <w:rPr>
          <w:u w:val="single"/>
        </w:rPr>
        <w:t>Registration status issued by the Board;</w:t>
      </w:r>
    </w:p>
    <w:p w:rsidR="008545B9" w:rsidRPr="00E31946" w:rsidRDefault="008545B9" w:rsidP="008545B9">
      <w:pPr>
        <w:pStyle w:val="SubParagraph"/>
        <w:tabs>
          <w:tab w:val="clear" w:pos="1800"/>
        </w:tabs>
      </w:pPr>
      <w:r w:rsidRPr="00E31946">
        <w:t>(2)</w:t>
      </w:r>
      <w:r w:rsidRPr="00E31946">
        <w:tab/>
        <w:t xml:space="preserve">Documentation provided </w:t>
      </w:r>
      <w:r w:rsidRPr="00E31946">
        <w:rPr>
          <w:strike/>
        </w:rPr>
        <w:t>by</w:t>
      </w:r>
      <w:r w:rsidRPr="00E31946">
        <w:t xml:space="preserve"> </w:t>
      </w:r>
      <w:r w:rsidRPr="00E31946">
        <w:rPr>
          <w:u w:val="single"/>
        </w:rPr>
        <w:t>to</w:t>
      </w:r>
      <w:r w:rsidRPr="00E31946">
        <w:t xml:space="preserve"> the Board verifying the </w:t>
      </w:r>
      <w:r w:rsidRPr="00E31946">
        <w:rPr>
          <w:strike/>
        </w:rPr>
        <w:t>successful</w:t>
      </w:r>
      <w:r w:rsidRPr="00E31946">
        <w:t xml:space="preserve"> completion of 300 hours of Supervised </w:t>
      </w:r>
      <w:r w:rsidRPr="00E31946">
        <w:rPr>
          <w:strike/>
        </w:rPr>
        <w:t>Practice</w:t>
      </w:r>
      <w:r>
        <w:rPr>
          <w:strike/>
        </w:rPr>
        <w:t>;</w:t>
      </w:r>
      <w:r w:rsidRPr="00E31946">
        <w:t xml:space="preserve"> </w:t>
      </w:r>
      <w:r w:rsidRPr="00E31946">
        <w:rPr>
          <w:u w:val="single"/>
        </w:rPr>
        <w:t xml:space="preserve">practice by a Certified Clinical Supervisor or Clinical Supervisor </w:t>
      </w:r>
      <w:r w:rsidRPr="00F403CF">
        <w:rPr>
          <w:u w:val="single"/>
        </w:rPr>
        <w:t>Intern;</w:t>
      </w:r>
    </w:p>
    <w:p w:rsidR="008545B9" w:rsidRPr="00E31946" w:rsidRDefault="008545B9" w:rsidP="008545B9">
      <w:pPr>
        <w:pStyle w:val="SubParagraph"/>
        <w:tabs>
          <w:tab w:val="clear" w:pos="1800"/>
        </w:tabs>
      </w:pPr>
      <w:r w:rsidRPr="00E31946">
        <w:t>(3)</w:t>
      </w:r>
      <w:r w:rsidRPr="00E31946">
        <w:tab/>
      </w:r>
      <w:r w:rsidRPr="00E31946">
        <w:rPr>
          <w:strike/>
        </w:rPr>
        <w:t>Successful completion of the written</w:t>
      </w:r>
      <w:r w:rsidRPr="00E31946">
        <w:t xml:space="preserve"> </w:t>
      </w:r>
      <w:r w:rsidRPr="00E31946">
        <w:rPr>
          <w:u w:val="single"/>
        </w:rPr>
        <w:t>Achieving a passing score on the Alcohol and Drug Counselor</w:t>
      </w:r>
      <w:r w:rsidRPr="00E31946">
        <w:t xml:space="preserve"> examination developed by the </w:t>
      </w:r>
      <w:r w:rsidRPr="00E31946">
        <w:rPr>
          <w:strike/>
        </w:rPr>
        <w:t>IC&amp;RC/AODA, Inc.</w:t>
      </w:r>
      <w:r w:rsidRPr="00E31946">
        <w:t xml:space="preserve"> </w:t>
      </w:r>
      <w:r w:rsidRPr="00E31946">
        <w:rPr>
          <w:u w:val="single"/>
        </w:rPr>
        <w:t>IC&amp;RC</w:t>
      </w:r>
      <w:r w:rsidRPr="00E31946">
        <w:t xml:space="preserve"> or its successor organization; and</w:t>
      </w:r>
    </w:p>
    <w:p w:rsidR="008545B9" w:rsidRPr="00E31946" w:rsidRDefault="008545B9" w:rsidP="008545B9">
      <w:pPr>
        <w:pStyle w:val="SubParagraph"/>
        <w:tabs>
          <w:tab w:val="clear" w:pos="1800"/>
        </w:tabs>
      </w:pPr>
      <w:r w:rsidRPr="00E31946">
        <w:t>(4)</w:t>
      </w:r>
      <w:r w:rsidRPr="00E31946">
        <w:tab/>
        <w:t xml:space="preserve">Payment of a non-refundable, </w:t>
      </w:r>
      <w:r w:rsidRPr="00E31946">
        <w:rPr>
          <w:strike/>
        </w:rPr>
        <w:t>one hundred twenty-five dollar ($125.00) written</w:t>
      </w:r>
      <w:r w:rsidRPr="00E31946">
        <w:t xml:space="preserve"> </w:t>
      </w:r>
      <w:r w:rsidRPr="00E31946">
        <w:rPr>
          <w:u w:val="single"/>
        </w:rPr>
        <w:t>one hundred fifty dollar ($150.00)</w:t>
      </w:r>
      <w:r w:rsidRPr="00E31946">
        <w:t xml:space="preserve"> exam fee plus a </w:t>
      </w:r>
      <w:r w:rsidRPr="00E31946">
        <w:rPr>
          <w:strike/>
        </w:rPr>
        <w:t>one hundred twenty-five dollar ($125.00)</w:t>
      </w:r>
      <w:r w:rsidRPr="00E31946">
        <w:t xml:space="preserve"> </w:t>
      </w:r>
      <w:r w:rsidRPr="00E31946">
        <w:rPr>
          <w:u w:val="single"/>
        </w:rPr>
        <w:t>one hundred fifty dollar ($150.00)</w:t>
      </w:r>
      <w:r w:rsidRPr="00E31946">
        <w:t xml:space="preserve"> registration fee if not already </w:t>
      </w:r>
      <w:r w:rsidRPr="00E31946">
        <w:rPr>
          <w:strike/>
        </w:rPr>
        <w:t>registered</w:t>
      </w:r>
      <w:r w:rsidRPr="00E31946">
        <w:t xml:space="preserve"> </w:t>
      </w:r>
      <w:r w:rsidRPr="00E31946">
        <w:rPr>
          <w:u w:val="single"/>
        </w:rPr>
        <w:t>Registered</w:t>
      </w:r>
      <w:r w:rsidRPr="00E31946">
        <w:t xml:space="preserve"> with the Board.</w:t>
      </w:r>
    </w:p>
    <w:p w:rsidR="008545B9" w:rsidRPr="00E31946" w:rsidRDefault="008545B9" w:rsidP="008545B9">
      <w:pPr>
        <w:pStyle w:val="Paragraph"/>
      </w:pPr>
      <w:r w:rsidRPr="00E31946">
        <w:rPr>
          <w:strike/>
        </w:rPr>
        <w:t>(c)</w:t>
      </w:r>
      <w:r w:rsidRPr="00E31946">
        <w:rPr>
          <w:u w:val="single"/>
        </w:rPr>
        <w:t>(b)</w:t>
      </w:r>
      <w:r w:rsidRPr="00E31946">
        <w:t xml:space="preserve">  Upon the failure of an applicant to achieve a passing score, the applicant may request a reexamination and pay a non-refundable reexamination fee of one hundred fifty dollars ($150.00) after a period of three months from the date of the failed test.</w:t>
      </w:r>
    </w:p>
    <w:p w:rsidR="008545B9" w:rsidRPr="00E31946" w:rsidRDefault="008545B9" w:rsidP="008545B9">
      <w:pPr>
        <w:pStyle w:val="Paragraph"/>
      </w:pPr>
      <w:r w:rsidRPr="00E31946">
        <w:rPr>
          <w:strike/>
        </w:rPr>
        <w:t>(d)</w:t>
      </w:r>
      <w:r w:rsidRPr="00E31946">
        <w:rPr>
          <w:u w:val="single"/>
        </w:rPr>
        <w:t>(c)</w:t>
      </w:r>
      <w:r w:rsidRPr="00E31946">
        <w:t xml:space="preserve">  Once an individual has been designated as a Substance Abuse Counselor Intern, he or she may function as a counselor intern under an approved supervisor at a ratio of one hour of supervision for every 40 hours of practice.</w:t>
      </w:r>
    </w:p>
    <w:p w:rsidR="008545B9" w:rsidRPr="00E31946" w:rsidRDefault="008545B9" w:rsidP="008545B9">
      <w:pPr>
        <w:pStyle w:val="Base"/>
      </w:pPr>
    </w:p>
    <w:p w:rsidR="008545B9" w:rsidRPr="00E31946" w:rsidRDefault="008545B9" w:rsidP="008545B9">
      <w:pPr>
        <w:pStyle w:val="HistoryAuthority"/>
      </w:pPr>
      <w:r w:rsidRPr="00E31946">
        <w:t>Authority G.S. 90-113.30; 90-113.33; 90-113.34; 90-113.38; 90-113.39; 90-113.40; 90-113.41</w:t>
      </w:r>
      <w:r>
        <w:t>.</w:t>
      </w:r>
    </w:p>
    <w:p w:rsidR="008545B9" w:rsidRPr="00E31946" w:rsidRDefault="008545B9" w:rsidP="008545B9">
      <w:pPr>
        <w:pStyle w:val="Base"/>
      </w:pPr>
    </w:p>
    <w:p w:rsidR="008545B9" w:rsidRPr="00575A46" w:rsidRDefault="008545B9" w:rsidP="008545B9">
      <w:pPr>
        <w:pStyle w:val="Rule"/>
      </w:pPr>
      <w:r w:rsidRPr="00575A46">
        <w:t>21 NCAC 68 .0205</w:t>
      </w:r>
      <w:r w:rsidRPr="00575A46">
        <w:tab/>
        <w:t>CERTIFIED SUBSTANCE ABUSE COUNSELOR CERTIFICATION</w:t>
      </w:r>
    </w:p>
    <w:p w:rsidR="008545B9" w:rsidRPr="00575A46" w:rsidRDefault="008545B9" w:rsidP="008545B9">
      <w:pPr>
        <w:pStyle w:val="Paragraph"/>
      </w:pPr>
      <w:r w:rsidRPr="00575A46">
        <w:t>Requirements for certification as a Certified Substance Abuse Counselor shall be as follows:</w:t>
      </w:r>
    </w:p>
    <w:p w:rsidR="008545B9" w:rsidRPr="00575A46" w:rsidRDefault="008545B9" w:rsidP="008545B9">
      <w:pPr>
        <w:pStyle w:val="Item"/>
        <w:tabs>
          <w:tab w:val="clear" w:pos="1800"/>
        </w:tabs>
      </w:pPr>
      <w:r w:rsidRPr="00575A46">
        <w:t>(1)</w:t>
      </w:r>
      <w:r w:rsidRPr="00575A46">
        <w:tab/>
      </w:r>
      <w:r w:rsidRPr="00575A46">
        <w:rPr>
          <w:strike/>
        </w:rPr>
        <w:t>Successful completion</w:t>
      </w:r>
      <w:r w:rsidRPr="00575A46">
        <w:t xml:space="preserve"> </w:t>
      </w:r>
      <w:r w:rsidRPr="00575A46">
        <w:rPr>
          <w:u w:val="single"/>
        </w:rPr>
        <w:t>Completion</w:t>
      </w:r>
      <w:r w:rsidRPr="00575A46">
        <w:t xml:space="preserve"> of </w:t>
      </w:r>
      <w:r w:rsidRPr="00575A46">
        <w:rPr>
          <w:u w:val="single"/>
        </w:rPr>
        <w:t>6,000 hours of</w:t>
      </w:r>
      <w:r w:rsidRPr="00575A46">
        <w:t xml:space="preserve"> paid or volunteer supervised experience </w:t>
      </w:r>
      <w:r w:rsidRPr="00575A46">
        <w:rPr>
          <w:strike/>
        </w:rPr>
        <w:t>earned in not less than three years,</w:t>
      </w:r>
      <w:r w:rsidRPr="00575A46">
        <w:t xml:space="preserve"> as set out in G.S. 90-113.40(a).</w:t>
      </w:r>
      <w:r>
        <w:t xml:space="preserve"> </w:t>
      </w:r>
      <w:r w:rsidRPr="00575A46">
        <w:t xml:space="preserve">If the work setting is not exclusively substance abuse focused, the applicant may accumulate experience proportional to the substance abuse services </w:t>
      </w:r>
      <w:r w:rsidRPr="00575A46">
        <w:rPr>
          <w:strike/>
        </w:rPr>
        <w:t>performed;</w:t>
      </w:r>
      <w:r w:rsidRPr="00575A46">
        <w:t xml:space="preserve"> </w:t>
      </w:r>
      <w:r w:rsidRPr="00575A46">
        <w:rPr>
          <w:u w:val="single"/>
        </w:rPr>
        <w:t>performed or as determined and verified by the applicant supervisor.</w:t>
      </w:r>
    </w:p>
    <w:p w:rsidR="008545B9" w:rsidRPr="00575A46" w:rsidRDefault="008545B9" w:rsidP="008545B9">
      <w:pPr>
        <w:pStyle w:val="Item"/>
        <w:tabs>
          <w:tab w:val="clear" w:pos="1800"/>
        </w:tabs>
      </w:pPr>
      <w:r w:rsidRPr="00575A46">
        <w:t>(2)</w:t>
      </w:r>
      <w:r w:rsidRPr="00575A46">
        <w:tab/>
        <w:t>Board approved education and training of at least 270 clock hours as follows:</w:t>
      </w:r>
    </w:p>
    <w:p w:rsidR="008545B9" w:rsidRPr="00575A46" w:rsidRDefault="008545B9" w:rsidP="008545B9">
      <w:pPr>
        <w:pStyle w:val="SubItemLvl1"/>
        <w:tabs>
          <w:tab w:val="clear" w:pos="2520"/>
        </w:tabs>
      </w:pPr>
      <w:r w:rsidRPr="00575A46">
        <w:t>(a)</w:t>
      </w:r>
      <w:r w:rsidRPr="00575A46">
        <w:tab/>
        <w:t>Substance Abuse Specific (SAS) education and training in the amount of at least 190 hours;</w:t>
      </w:r>
    </w:p>
    <w:p w:rsidR="008545B9" w:rsidRPr="00575A46" w:rsidRDefault="008545B9" w:rsidP="008545B9">
      <w:pPr>
        <w:pStyle w:val="SubItemLvl1"/>
        <w:tabs>
          <w:tab w:val="clear" w:pos="2520"/>
        </w:tabs>
      </w:pPr>
      <w:r w:rsidRPr="00575A46">
        <w:t>(b)</w:t>
      </w:r>
      <w:r w:rsidRPr="00575A46">
        <w:tab/>
        <w:t>Up to 80 hours may be directed toward general professional skill building to enhance counselor development;</w:t>
      </w:r>
    </w:p>
    <w:p w:rsidR="008545B9" w:rsidRPr="00575A46" w:rsidRDefault="008545B9" w:rsidP="008545B9">
      <w:pPr>
        <w:pStyle w:val="SubItemLvl1"/>
        <w:tabs>
          <w:tab w:val="clear" w:pos="2520"/>
        </w:tabs>
      </w:pPr>
      <w:r w:rsidRPr="00575A46">
        <w:t>(c)</w:t>
      </w:r>
      <w:r w:rsidRPr="00575A46">
        <w:tab/>
        <w:t xml:space="preserve">No more than 25% of the 270 hours (67.5) hours may be </w:t>
      </w:r>
      <w:r w:rsidRPr="00575A46">
        <w:rPr>
          <w:strike/>
        </w:rPr>
        <w:t>inservice</w:t>
      </w:r>
      <w:r w:rsidRPr="00575A46">
        <w:t xml:space="preserve"> </w:t>
      </w:r>
      <w:r w:rsidRPr="00575A46">
        <w:rPr>
          <w:u w:val="single"/>
        </w:rPr>
        <w:t>in-service</w:t>
      </w:r>
      <w:r w:rsidRPr="00575A46">
        <w:t xml:space="preserve"> education received within the </w:t>
      </w:r>
      <w:r w:rsidRPr="00575A46">
        <w:lastRenderedPageBreak/>
        <w:t>applicant's organization by staff of the same organization;</w:t>
      </w:r>
    </w:p>
    <w:p w:rsidR="008545B9" w:rsidRPr="00575A46" w:rsidRDefault="008545B9" w:rsidP="008545B9">
      <w:pPr>
        <w:pStyle w:val="SubItemLvl1"/>
        <w:tabs>
          <w:tab w:val="clear" w:pos="2520"/>
        </w:tabs>
      </w:pPr>
      <w:r w:rsidRPr="00575A46">
        <w:t>(d)</w:t>
      </w:r>
      <w:r w:rsidRPr="00575A46">
        <w:tab/>
        <w:t>The 190 Substance Abuse Specific clock hours needed for initial certification must be in the core competencies.</w:t>
      </w:r>
      <w:r>
        <w:t xml:space="preserve"> </w:t>
      </w:r>
      <w:r w:rsidRPr="00575A46">
        <w:t>Core competencies are listed as follow:</w:t>
      </w:r>
    </w:p>
    <w:p w:rsidR="008545B9" w:rsidRPr="00575A46" w:rsidRDefault="008545B9" w:rsidP="008545B9">
      <w:pPr>
        <w:pStyle w:val="SubItemLvl2"/>
      </w:pPr>
      <w:r w:rsidRPr="00575A46">
        <w:t>(i)</w:t>
      </w:r>
      <w:r w:rsidRPr="00575A46">
        <w:tab/>
        <w:t>Basic alcoholism and drug addiction knowledge;</w:t>
      </w:r>
    </w:p>
    <w:p w:rsidR="008545B9" w:rsidRPr="00575A46" w:rsidRDefault="008545B9" w:rsidP="008545B9">
      <w:pPr>
        <w:pStyle w:val="SubItemLvl2"/>
      </w:pPr>
      <w:r w:rsidRPr="00575A46">
        <w:t>(ii)</w:t>
      </w:r>
      <w:r w:rsidRPr="00575A46">
        <w:tab/>
        <w:t xml:space="preserve">Screening, intake, </w:t>
      </w:r>
      <w:r w:rsidRPr="00575A46">
        <w:rPr>
          <w:strike/>
        </w:rPr>
        <w:t>orientation</w:t>
      </w:r>
      <w:r w:rsidRPr="00575A46">
        <w:t xml:space="preserve"> </w:t>
      </w:r>
      <w:r w:rsidRPr="00575A46">
        <w:rPr>
          <w:u w:val="single"/>
        </w:rPr>
        <w:t>orientation,</w:t>
      </w:r>
      <w:r w:rsidRPr="00575A46">
        <w:t xml:space="preserve"> and assessment;</w:t>
      </w:r>
    </w:p>
    <w:p w:rsidR="008545B9" w:rsidRPr="00575A46" w:rsidRDefault="008545B9" w:rsidP="008545B9">
      <w:pPr>
        <w:pStyle w:val="SubItemLvl2"/>
      </w:pPr>
      <w:r w:rsidRPr="00575A46">
        <w:t>(iii)</w:t>
      </w:r>
      <w:r w:rsidRPr="00575A46">
        <w:tab/>
        <w:t xml:space="preserve">Individual, </w:t>
      </w:r>
      <w:r w:rsidRPr="00575A46">
        <w:rPr>
          <w:strike/>
        </w:rPr>
        <w:t>group</w:t>
      </w:r>
      <w:r w:rsidRPr="00575A46">
        <w:t xml:space="preserve"> </w:t>
      </w:r>
      <w:r w:rsidRPr="00575A46">
        <w:rPr>
          <w:u w:val="single"/>
        </w:rPr>
        <w:t>group,</w:t>
      </w:r>
      <w:r w:rsidRPr="00575A46">
        <w:t xml:space="preserve"> and family counseling and intervention techniques;</w:t>
      </w:r>
    </w:p>
    <w:p w:rsidR="008545B9" w:rsidRPr="00575A46" w:rsidRDefault="008545B9" w:rsidP="008545B9">
      <w:pPr>
        <w:pStyle w:val="SubItemLvl2"/>
      </w:pPr>
      <w:r w:rsidRPr="00575A46">
        <w:t>(iv)</w:t>
      </w:r>
      <w:r w:rsidRPr="00575A46">
        <w:tab/>
        <w:t xml:space="preserve">Case management, treatment planning, </w:t>
      </w:r>
      <w:r w:rsidRPr="00575A46">
        <w:rPr>
          <w:strike/>
        </w:rPr>
        <w:t>reporting</w:t>
      </w:r>
      <w:r w:rsidRPr="00575A46">
        <w:t xml:space="preserve"> </w:t>
      </w:r>
      <w:r w:rsidRPr="00575A46">
        <w:rPr>
          <w:u w:val="single"/>
        </w:rPr>
        <w:t>reporting,</w:t>
      </w:r>
      <w:r w:rsidRPr="00575A46">
        <w:t xml:space="preserve"> and record keeping;</w:t>
      </w:r>
    </w:p>
    <w:p w:rsidR="008545B9" w:rsidRPr="00575A46" w:rsidRDefault="008545B9" w:rsidP="008545B9">
      <w:pPr>
        <w:pStyle w:val="SubItemLvl2"/>
      </w:pPr>
      <w:r w:rsidRPr="00575A46">
        <w:t>(v)</w:t>
      </w:r>
      <w:r w:rsidRPr="00575A46">
        <w:tab/>
        <w:t>Crisis intervention skills:</w:t>
      </w:r>
    </w:p>
    <w:p w:rsidR="008545B9" w:rsidRPr="00575A46" w:rsidRDefault="008545B9" w:rsidP="008545B9">
      <w:pPr>
        <w:pStyle w:val="SubItemLvl2"/>
      </w:pPr>
      <w:r w:rsidRPr="00575A46">
        <w:t>(vi)</w:t>
      </w:r>
      <w:r w:rsidRPr="00575A46">
        <w:tab/>
        <w:t xml:space="preserve">Prevention and </w:t>
      </w:r>
      <w:r w:rsidRPr="00575A46">
        <w:rPr>
          <w:u w:val="single"/>
        </w:rPr>
        <w:t>client</w:t>
      </w:r>
      <w:r w:rsidRPr="00575A46">
        <w:t xml:space="preserve"> education;</w:t>
      </w:r>
    </w:p>
    <w:p w:rsidR="008545B9" w:rsidRPr="00575A46" w:rsidRDefault="008545B9" w:rsidP="008545B9">
      <w:pPr>
        <w:pStyle w:val="SubItemLvl2"/>
      </w:pPr>
      <w:r w:rsidRPr="00575A46">
        <w:t>(vii)</w:t>
      </w:r>
      <w:r w:rsidRPr="00575A46">
        <w:tab/>
        <w:t xml:space="preserve">Consultation, </w:t>
      </w:r>
      <w:r w:rsidRPr="00575A46">
        <w:rPr>
          <w:strike/>
        </w:rPr>
        <w:t>referral</w:t>
      </w:r>
      <w:r w:rsidRPr="00575A46">
        <w:t xml:space="preserve"> </w:t>
      </w:r>
      <w:r w:rsidRPr="00575A46">
        <w:rPr>
          <w:u w:val="single"/>
        </w:rPr>
        <w:t>referral,</w:t>
      </w:r>
      <w:r w:rsidRPr="00575A46">
        <w:t xml:space="preserve"> and networking that utilizes community resources;</w:t>
      </w:r>
    </w:p>
    <w:p w:rsidR="008545B9" w:rsidRPr="00575A46" w:rsidRDefault="008545B9" w:rsidP="008545B9">
      <w:pPr>
        <w:pStyle w:val="SubItemLvl2"/>
      </w:pPr>
      <w:r w:rsidRPr="00575A46">
        <w:t>(viii)</w:t>
      </w:r>
      <w:r w:rsidRPr="00575A46">
        <w:tab/>
        <w:t>Ethics, legal issues, and confidentiality;</w:t>
      </w:r>
    </w:p>
    <w:p w:rsidR="008545B9" w:rsidRPr="00575A46" w:rsidRDefault="008545B9" w:rsidP="008545B9">
      <w:pPr>
        <w:pStyle w:val="SubItemLvl2"/>
      </w:pPr>
      <w:r w:rsidRPr="00575A46">
        <w:t>(ix)</w:t>
      </w:r>
      <w:r w:rsidRPr="00575A46">
        <w:tab/>
        <w:t xml:space="preserve">Special populations </w:t>
      </w:r>
      <w:r w:rsidRPr="00575A46">
        <w:rPr>
          <w:strike/>
        </w:rPr>
        <w:t>which</w:t>
      </w:r>
      <w:r w:rsidRPr="00575A46">
        <w:t xml:space="preserve"> </w:t>
      </w:r>
      <w:r w:rsidRPr="00575A46">
        <w:rPr>
          <w:u w:val="single"/>
        </w:rPr>
        <w:t>that</w:t>
      </w:r>
      <w:r w:rsidRPr="00575A46">
        <w:t xml:space="preserve"> include </w:t>
      </w:r>
      <w:r w:rsidRPr="00575A46">
        <w:rPr>
          <w:strike/>
        </w:rPr>
        <w:t>but are not limited to</w:t>
      </w:r>
      <w:r w:rsidRPr="00575A46">
        <w:t xml:space="preserve"> individuals or groups with </w:t>
      </w:r>
      <w:r w:rsidRPr="00575A46">
        <w:rPr>
          <w:strike/>
        </w:rPr>
        <w:t>specific</w:t>
      </w:r>
      <w:r w:rsidRPr="00575A46">
        <w:t xml:space="preserve"> ethnic, cultural, sexual orientation, and gender characteristics as well as persons dealing with HIV, co-occurring disabilities, persons with criminal justice related </w:t>
      </w:r>
      <w:r w:rsidRPr="00575A46">
        <w:rPr>
          <w:strike/>
        </w:rPr>
        <w:t>issues</w:t>
      </w:r>
      <w:r w:rsidRPr="00575A46">
        <w:t xml:space="preserve"> </w:t>
      </w:r>
      <w:r w:rsidRPr="00575A46">
        <w:rPr>
          <w:u w:val="single"/>
        </w:rPr>
        <w:t>issues,</w:t>
      </w:r>
      <w:r w:rsidRPr="00575A46">
        <w:t xml:space="preserve"> and perinatal issues:</w:t>
      </w:r>
    </w:p>
    <w:p w:rsidR="008545B9" w:rsidRPr="00575A46" w:rsidRDefault="008545B9" w:rsidP="008545B9">
      <w:pPr>
        <w:pStyle w:val="SubItemLvl2"/>
      </w:pPr>
      <w:r w:rsidRPr="00575A46">
        <w:t>(x)</w:t>
      </w:r>
      <w:r w:rsidRPr="00575A46">
        <w:tab/>
        <w:t xml:space="preserve">Physiology and pharmacology of alcohol and other drugs that include the licit and illicit drugs, </w:t>
      </w:r>
      <w:r w:rsidRPr="00575A46">
        <w:rPr>
          <w:strike/>
        </w:rPr>
        <w:t>inhalants</w:t>
      </w:r>
      <w:r w:rsidRPr="00575A46">
        <w:t xml:space="preserve"> </w:t>
      </w:r>
      <w:r w:rsidRPr="00575A46">
        <w:rPr>
          <w:u w:val="single"/>
        </w:rPr>
        <w:t>inhalants,</w:t>
      </w:r>
      <w:r w:rsidRPr="00575A46">
        <w:t xml:space="preserve"> and nicotine;</w:t>
      </w:r>
    </w:p>
    <w:p w:rsidR="008545B9" w:rsidRPr="00575A46" w:rsidRDefault="008545B9" w:rsidP="008545B9">
      <w:pPr>
        <w:pStyle w:val="SubItemLvl2"/>
      </w:pPr>
      <w:r w:rsidRPr="00575A46">
        <w:t>(xi)</w:t>
      </w:r>
      <w:r w:rsidRPr="00575A46">
        <w:tab/>
        <w:t xml:space="preserve">Psychological, emotional, </w:t>
      </w:r>
      <w:r w:rsidRPr="00575A46">
        <w:rPr>
          <w:strike/>
        </w:rPr>
        <w:t>personality</w:t>
      </w:r>
      <w:r w:rsidRPr="00575A46">
        <w:t xml:space="preserve"> </w:t>
      </w:r>
      <w:r w:rsidRPr="00575A46">
        <w:rPr>
          <w:u w:val="single"/>
        </w:rPr>
        <w:t>personality,</w:t>
      </w:r>
      <w:r w:rsidRPr="00575A46">
        <w:t xml:space="preserve"> and developmental issues; and</w:t>
      </w:r>
    </w:p>
    <w:p w:rsidR="008545B9" w:rsidRPr="00575A46" w:rsidRDefault="008545B9" w:rsidP="008545B9">
      <w:pPr>
        <w:pStyle w:val="SubItemLvl2"/>
      </w:pPr>
      <w:r w:rsidRPr="00575A46">
        <w:t>(xii)</w:t>
      </w:r>
      <w:r w:rsidRPr="00575A46">
        <w:tab/>
        <w:t>Traditions and philosophies of 12-step and other recovery support groups;</w:t>
      </w:r>
    </w:p>
    <w:p w:rsidR="008545B9" w:rsidRPr="00575A46" w:rsidRDefault="008545B9" w:rsidP="008545B9">
      <w:pPr>
        <w:pStyle w:val="SubItemLvl1"/>
        <w:tabs>
          <w:tab w:val="clear" w:pos="2520"/>
        </w:tabs>
      </w:pPr>
      <w:r w:rsidRPr="00575A46">
        <w:t>(e)</w:t>
      </w:r>
      <w:r w:rsidRPr="00575A46">
        <w:tab/>
        <w:t>Of the 270 clock hours, applicants for certification as a Substance Abuse Professional must document six hours of HIV/AIDS/STDS/TB/Bloodborne pathogens training and education, six hours professional ethics education, and six hours of education to be selected from the following:</w:t>
      </w:r>
    </w:p>
    <w:p w:rsidR="008545B9" w:rsidRPr="00575A46" w:rsidRDefault="008545B9" w:rsidP="008545B9">
      <w:pPr>
        <w:pStyle w:val="SubItemLvl2"/>
      </w:pPr>
      <w:r w:rsidRPr="00575A46">
        <w:t>(i)</w:t>
      </w:r>
      <w:r w:rsidRPr="00575A46">
        <w:tab/>
      </w:r>
      <w:r w:rsidRPr="00575A46">
        <w:rPr>
          <w:strike/>
        </w:rPr>
        <w:t>Nicotine Dependence;</w:t>
      </w:r>
      <w:r w:rsidRPr="00575A46">
        <w:t xml:space="preserve"> </w:t>
      </w:r>
      <w:r w:rsidRPr="00575A46">
        <w:rPr>
          <w:u w:val="single"/>
        </w:rPr>
        <w:t>nicotine dependence;</w:t>
      </w:r>
    </w:p>
    <w:p w:rsidR="008545B9" w:rsidRPr="00575A46" w:rsidRDefault="008545B9" w:rsidP="008545B9">
      <w:pPr>
        <w:pStyle w:val="SubItemLvl2"/>
      </w:pPr>
      <w:r w:rsidRPr="00575A46">
        <w:t>(ii)</w:t>
      </w:r>
      <w:r w:rsidRPr="00575A46">
        <w:tab/>
      </w:r>
      <w:r w:rsidRPr="00575A46">
        <w:rPr>
          <w:strike/>
        </w:rPr>
        <w:t>Psychopathology;</w:t>
      </w:r>
      <w:r w:rsidRPr="00575A46">
        <w:t xml:space="preserve"> </w:t>
      </w:r>
      <w:r w:rsidRPr="00575A46">
        <w:rPr>
          <w:u w:val="single"/>
        </w:rPr>
        <w:t>psychopathology;</w:t>
      </w:r>
    </w:p>
    <w:p w:rsidR="008545B9" w:rsidRPr="00575A46" w:rsidRDefault="008545B9" w:rsidP="008545B9">
      <w:pPr>
        <w:pStyle w:val="SubItemLvl2"/>
      </w:pPr>
      <w:r w:rsidRPr="00575A46">
        <w:t>(iii)</w:t>
      </w:r>
      <w:r w:rsidRPr="00575A46">
        <w:tab/>
      </w:r>
      <w:r w:rsidRPr="00575A46">
        <w:rPr>
          <w:strike/>
        </w:rPr>
        <w:t>Evidence-Based Treatment Approaches;</w:t>
      </w:r>
      <w:r w:rsidRPr="00575A46">
        <w:t xml:space="preserve"> </w:t>
      </w:r>
      <w:r w:rsidRPr="00575A46">
        <w:rPr>
          <w:u w:val="single"/>
        </w:rPr>
        <w:t>evidence-based treatment;</w:t>
      </w:r>
    </w:p>
    <w:p w:rsidR="008545B9" w:rsidRPr="00575A46" w:rsidRDefault="008545B9" w:rsidP="008545B9">
      <w:pPr>
        <w:pStyle w:val="SubItemLvl2"/>
      </w:pPr>
      <w:r w:rsidRPr="00575A46">
        <w:t>(iv)</w:t>
      </w:r>
      <w:r w:rsidRPr="00575A46">
        <w:tab/>
      </w:r>
      <w:r w:rsidRPr="00575A46">
        <w:rPr>
          <w:strike/>
        </w:rPr>
        <w:t>Substance Abuse Issues In Older Adults; and</w:t>
      </w:r>
      <w:r w:rsidRPr="00575A46">
        <w:t xml:space="preserve"> </w:t>
      </w:r>
      <w:r w:rsidRPr="00575A46">
        <w:rPr>
          <w:u w:val="single"/>
        </w:rPr>
        <w:t xml:space="preserve">substance use disorder issues and senior citizens; </w:t>
      </w:r>
    </w:p>
    <w:p w:rsidR="008545B9" w:rsidRPr="00575A46" w:rsidRDefault="008545B9" w:rsidP="008545B9">
      <w:pPr>
        <w:pStyle w:val="SubItemLvl2"/>
      </w:pPr>
      <w:r w:rsidRPr="00575A46">
        <w:t>(v)</w:t>
      </w:r>
      <w:r w:rsidRPr="00575A46">
        <w:tab/>
      </w:r>
      <w:r w:rsidRPr="00575A46">
        <w:rPr>
          <w:strike/>
        </w:rPr>
        <w:t>Substance Abuse Issues Affecting Veterans;</w:t>
      </w:r>
      <w:r w:rsidRPr="00575A46">
        <w:t xml:space="preserve"> </w:t>
      </w:r>
      <w:r w:rsidRPr="00575A46">
        <w:rPr>
          <w:u w:val="single"/>
        </w:rPr>
        <w:t>substance use disorder issue</w:t>
      </w:r>
      <w:r>
        <w:rPr>
          <w:u w:val="single"/>
        </w:rPr>
        <w:t>s</w:t>
      </w:r>
      <w:r w:rsidRPr="00575A46">
        <w:rPr>
          <w:u w:val="single"/>
        </w:rPr>
        <w:t xml:space="preserve"> affecting veterans; and</w:t>
      </w:r>
    </w:p>
    <w:p w:rsidR="008545B9" w:rsidRPr="00575A46" w:rsidRDefault="008545B9" w:rsidP="008545B9">
      <w:pPr>
        <w:pStyle w:val="SubItemLvl2"/>
      </w:pPr>
      <w:r w:rsidRPr="00575A46">
        <w:rPr>
          <w:u w:val="single"/>
        </w:rPr>
        <w:t>(vi)</w:t>
      </w:r>
      <w:r w:rsidRPr="00575A46">
        <w:tab/>
      </w:r>
      <w:r w:rsidRPr="00575A46">
        <w:rPr>
          <w:u w:val="single"/>
        </w:rPr>
        <w:t>substance use disorder and domestic violence.</w:t>
      </w:r>
    </w:p>
    <w:p w:rsidR="008545B9" w:rsidRPr="00575A46" w:rsidRDefault="008545B9" w:rsidP="008545B9">
      <w:pPr>
        <w:pStyle w:val="Item"/>
        <w:tabs>
          <w:tab w:val="clear" w:pos="1800"/>
        </w:tabs>
      </w:pPr>
      <w:r w:rsidRPr="00575A46">
        <w:t>(3)</w:t>
      </w:r>
      <w:r w:rsidRPr="00575A46">
        <w:tab/>
        <w:t xml:space="preserve">A </w:t>
      </w:r>
      <w:r w:rsidRPr="00575A46">
        <w:rPr>
          <w:strike/>
        </w:rPr>
        <w:t>one hundred twenty-five dollar ($125.00) written</w:t>
      </w:r>
      <w:r w:rsidRPr="00575A46">
        <w:t xml:space="preserve"> </w:t>
      </w:r>
      <w:r w:rsidRPr="00575A46">
        <w:rPr>
          <w:u w:val="single"/>
        </w:rPr>
        <w:t>one hundred fifty dollar ($150.00)</w:t>
      </w:r>
      <w:r w:rsidRPr="00575A46">
        <w:t xml:space="preserve"> exam fee and a </w:t>
      </w:r>
      <w:r w:rsidRPr="00575A46">
        <w:rPr>
          <w:strike/>
        </w:rPr>
        <w:t>one hundred twenty-five dollar ($125.00)</w:t>
      </w:r>
      <w:r w:rsidRPr="00575A46">
        <w:t xml:space="preserve"> </w:t>
      </w:r>
      <w:r w:rsidRPr="00575A46">
        <w:rPr>
          <w:u w:val="single"/>
        </w:rPr>
        <w:t>two hundred dollar ($200.00)</w:t>
      </w:r>
      <w:r w:rsidRPr="00575A46">
        <w:t xml:space="preserve"> non-refundable registration fee, unless previously paid.</w:t>
      </w:r>
      <w:r>
        <w:t xml:space="preserve"> </w:t>
      </w:r>
      <w:r w:rsidRPr="00575A46">
        <w:t>The applicant may request a reexamination and pay a non-refundable reexamination fee as set out in G.S. 90-113.38(c) for the written exam if a passing score is not achieved and at least three months have passed from the date of failed test;</w:t>
      </w:r>
    </w:p>
    <w:p w:rsidR="008545B9" w:rsidRPr="00575A46" w:rsidRDefault="008545B9" w:rsidP="008545B9">
      <w:pPr>
        <w:pStyle w:val="Item"/>
        <w:tabs>
          <w:tab w:val="clear" w:pos="1800"/>
        </w:tabs>
      </w:pPr>
      <w:r w:rsidRPr="00575A46">
        <w:t>(4)</w:t>
      </w:r>
      <w:r w:rsidRPr="00575A46">
        <w:tab/>
      </w:r>
      <w:r w:rsidRPr="00575A46">
        <w:rPr>
          <w:strike/>
        </w:rPr>
        <w:t>Successful completion of the IC&amp;RC/AODA, Inc.</w:t>
      </w:r>
      <w:r w:rsidRPr="00575A46">
        <w:t xml:space="preserve"> </w:t>
      </w:r>
      <w:r w:rsidRPr="00575A46">
        <w:rPr>
          <w:u w:val="single"/>
        </w:rPr>
        <w:t>Achieving a passing score on the IC&amp;RC</w:t>
      </w:r>
      <w:r w:rsidRPr="00575A46">
        <w:t xml:space="preserve"> or its successor organization </w:t>
      </w:r>
      <w:r w:rsidRPr="00575A46">
        <w:rPr>
          <w:strike/>
        </w:rPr>
        <w:t>written</w:t>
      </w:r>
      <w:r w:rsidRPr="00575A46">
        <w:t xml:space="preserve"> </w:t>
      </w:r>
      <w:r w:rsidRPr="00575A46">
        <w:rPr>
          <w:u w:val="single"/>
        </w:rPr>
        <w:t>Alcohol and Drug Counselor</w:t>
      </w:r>
      <w:r w:rsidRPr="00575A46">
        <w:t xml:space="preserve"> exam;</w:t>
      </w:r>
    </w:p>
    <w:p w:rsidR="008545B9" w:rsidRPr="00575A46" w:rsidRDefault="008545B9" w:rsidP="008545B9">
      <w:pPr>
        <w:pStyle w:val="Item"/>
        <w:tabs>
          <w:tab w:val="clear" w:pos="1800"/>
        </w:tabs>
      </w:pPr>
      <w:r w:rsidRPr="00575A46">
        <w:t>(5)</w:t>
      </w:r>
      <w:r w:rsidRPr="00575A46">
        <w:tab/>
        <w:t xml:space="preserve">Completed evaluation forms </w:t>
      </w:r>
      <w:r w:rsidRPr="00575A46">
        <w:rPr>
          <w:strike/>
        </w:rPr>
        <w:t>and contracts for supervision.</w:t>
      </w:r>
      <w:r>
        <w:rPr>
          <w:strike/>
        </w:rPr>
        <w:t xml:space="preserve"> </w:t>
      </w:r>
      <w:r w:rsidRPr="00575A46">
        <w:rPr>
          <w:strike/>
        </w:rPr>
        <w:t>These forms must be mailed directly to the Board by three references:</w:t>
      </w:r>
      <w:r>
        <w:rPr>
          <w:strike/>
        </w:rPr>
        <w:t xml:space="preserve"> </w:t>
      </w:r>
      <w:r w:rsidRPr="00575A46">
        <w:rPr>
          <w:strike/>
        </w:rPr>
        <w:t>a supervisor, co-worker, and colleague;</w:t>
      </w:r>
      <w:r w:rsidRPr="00575A46">
        <w:t xml:space="preserve"> </w:t>
      </w:r>
      <w:r w:rsidRPr="00575A46">
        <w:rPr>
          <w:u w:val="single"/>
        </w:rPr>
        <w:t>by the professional's applicant supervisor documenting 6,000 hours of clinical substance use disorder counseling experience submitted to the Board, and two references from other substance use disorder professionals as part of the application for certification.</w:t>
      </w:r>
    </w:p>
    <w:p w:rsidR="008545B9" w:rsidRPr="00575A46" w:rsidRDefault="008545B9" w:rsidP="008545B9">
      <w:pPr>
        <w:pStyle w:val="Item"/>
        <w:tabs>
          <w:tab w:val="clear" w:pos="1800"/>
        </w:tabs>
      </w:pPr>
      <w:r w:rsidRPr="00575A46">
        <w:t>(6)</w:t>
      </w:r>
      <w:r w:rsidRPr="00575A46">
        <w:tab/>
      </w:r>
      <w:r w:rsidRPr="00575A46">
        <w:rPr>
          <w:strike/>
        </w:rPr>
        <w:t>A signed form attesting to the applicant's adherence</w:t>
      </w:r>
      <w:r w:rsidRPr="00575A46">
        <w:t xml:space="preserve"> </w:t>
      </w:r>
      <w:r w:rsidRPr="00575A46">
        <w:rPr>
          <w:u w:val="single"/>
        </w:rPr>
        <w:t>An attestation or otherwise signed adherence by the applicant</w:t>
      </w:r>
      <w:r w:rsidRPr="00575A46">
        <w:t xml:space="preserve"> to the Ethical Standards of the Board;</w:t>
      </w:r>
    </w:p>
    <w:p w:rsidR="008545B9" w:rsidRPr="00575A46" w:rsidRDefault="008545B9" w:rsidP="008545B9">
      <w:pPr>
        <w:pStyle w:val="Item"/>
        <w:tabs>
          <w:tab w:val="clear" w:pos="1800"/>
        </w:tabs>
      </w:pPr>
      <w:r w:rsidRPr="00575A46">
        <w:t>(7)</w:t>
      </w:r>
      <w:r w:rsidRPr="00575A46">
        <w:tab/>
        <w:t xml:space="preserve">Documentation of </w:t>
      </w:r>
      <w:r w:rsidRPr="00575A46">
        <w:rPr>
          <w:u w:val="single"/>
        </w:rPr>
        <w:t>highest level education. Verification of</w:t>
      </w:r>
      <w:r w:rsidRPr="00575A46">
        <w:t xml:space="preserve"> high school </w:t>
      </w:r>
      <w:r w:rsidRPr="00575A46">
        <w:rPr>
          <w:strike/>
        </w:rPr>
        <w:t>graduation,</w:t>
      </w:r>
      <w:r w:rsidRPr="00575A46">
        <w:t xml:space="preserve"> </w:t>
      </w:r>
      <w:r w:rsidRPr="00575A46">
        <w:rPr>
          <w:u w:val="single"/>
        </w:rPr>
        <w:t>graduation or</w:t>
      </w:r>
      <w:r w:rsidRPr="00575A46">
        <w:t xml:space="preserve"> completion of </w:t>
      </w:r>
      <w:r w:rsidRPr="00575A46">
        <w:rPr>
          <w:strike/>
        </w:rPr>
        <w:t>GED,</w:t>
      </w:r>
      <w:r w:rsidRPr="00575A46">
        <w:t xml:space="preserve"> </w:t>
      </w:r>
      <w:r w:rsidRPr="00575A46">
        <w:rPr>
          <w:u w:val="single"/>
        </w:rPr>
        <w:t>GED may be evidenced by diploma. Otherwise applicants presenting</w:t>
      </w:r>
      <w:r w:rsidRPr="00575A46">
        <w:t xml:space="preserve"> baccalaureate or advanced </w:t>
      </w:r>
      <w:r w:rsidRPr="00575A46">
        <w:rPr>
          <w:strike/>
        </w:rPr>
        <w:t>degree;</w:t>
      </w:r>
      <w:r w:rsidRPr="00575A46">
        <w:t xml:space="preserve"> </w:t>
      </w:r>
      <w:r w:rsidRPr="00575A46">
        <w:rPr>
          <w:u w:val="single"/>
        </w:rPr>
        <w:t>degrees must submit a completed transcript;</w:t>
      </w:r>
    </w:p>
    <w:p w:rsidR="008545B9" w:rsidRPr="00575A46" w:rsidRDefault="008545B9" w:rsidP="008545B9">
      <w:pPr>
        <w:pStyle w:val="Item"/>
        <w:tabs>
          <w:tab w:val="clear" w:pos="1800"/>
        </w:tabs>
      </w:pPr>
      <w:r w:rsidRPr="00575A46">
        <w:t>(8)</w:t>
      </w:r>
      <w:r w:rsidRPr="00575A46">
        <w:tab/>
        <w:t xml:space="preserve">Completed registration </w:t>
      </w:r>
      <w:r w:rsidRPr="00575A46">
        <w:rPr>
          <w:strike/>
        </w:rPr>
        <w:t>forms;</w:t>
      </w:r>
      <w:r w:rsidRPr="00575A46">
        <w:t xml:space="preserve"> </w:t>
      </w:r>
      <w:r w:rsidRPr="00575A46">
        <w:rPr>
          <w:u w:val="single"/>
        </w:rPr>
        <w:t>application found on the Board's website.</w:t>
      </w:r>
    </w:p>
    <w:p w:rsidR="008545B9" w:rsidRPr="00575A46" w:rsidRDefault="008545B9" w:rsidP="008545B9">
      <w:pPr>
        <w:pStyle w:val="Item"/>
        <w:tabs>
          <w:tab w:val="clear" w:pos="1800"/>
        </w:tabs>
      </w:pPr>
      <w:r w:rsidRPr="00575A46">
        <w:rPr>
          <w:strike/>
        </w:rPr>
        <w:t>(9)</w:t>
      </w:r>
      <w:r w:rsidRPr="00575A46">
        <w:tab/>
      </w:r>
      <w:r w:rsidRPr="00575A46">
        <w:rPr>
          <w:strike/>
        </w:rPr>
        <w:t>Resume; and</w:t>
      </w:r>
    </w:p>
    <w:p w:rsidR="008545B9" w:rsidRPr="00575A46" w:rsidRDefault="008545B9" w:rsidP="008545B9">
      <w:pPr>
        <w:pStyle w:val="Item"/>
        <w:tabs>
          <w:tab w:val="clear" w:pos="1800"/>
        </w:tabs>
      </w:pPr>
      <w:r w:rsidRPr="00575A46">
        <w:rPr>
          <w:strike/>
        </w:rPr>
        <w:t>(10)</w:t>
      </w:r>
      <w:r w:rsidRPr="00575A46">
        <w:tab/>
      </w:r>
      <w:r w:rsidRPr="00575A46">
        <w:rPr>
          <w:strike/>
        </w:rPr>
        <w:t>Job description that verifies job function.</w:t>
      </w:r>
    </w:p>
    <w:p w:rsidR="008545B9" w:rsidRPr="00575A46" w:rsidRDefault="008545B9" w:rsidP="008545B9">
      <w:pPr>
        <w:pStyle w:val="Base"/>
      </w:pPr>
    </w:p>
    <w:p w:rsidR="008545B9" w:rsidRPr="00575A46" w:rsidRDefault="008545B9" w:rsidP="008545B9">
      <w:pPr>
        <w:pStyle w:val="HistoryAuthority"/>
      </w:pPr>
      <w:r w:rsidRPr="00575A46">
        <w:t xml:space="preserve">Authority G.S. 90-113.30; </w:t>
      </w:r>
      <w:r w:rsidRPr="00575A46">
        <w:rPr>
          <w:strike/>
        </w:rPr>
        <w:t>90-113.31;</w:t>
      </w:r>
      <w:r w:rsidRPr="00575A46">
        <w:t xml:space="preserve"> 90-113.33; </w:t>
      </w:r>
      <w:r w:rsidRPr="00575A46">
        <w:rPr>
          <w:strike/>
        </w:rPr>
        <w:t>90-113.36;</w:t>
      </w:r>
      <w:r w:rsidRPr="00575A46">
        <w:t xml:space="preserve"> 90-113.39; 90-113.40</w:t>
      </w:r>
      <w:r>
        <w:t>.</w:t>
      </w:r>
    </w:p>
    <w:p w:rsidR="008545B9" w:rsidRPr="00FF64C4" w:rsidRDefault="008545B9" w:rsidP="008545B9">
      <w:pPr>
        <w:pStyle w:val="Rule"/>
      </w:pPr>
      <w:r w:rsidRPr="00FF64C4">
        <w:lastRenderedPageBreak/>
        <w:t>21 NCAC 68 .0206</w:t>
      </w:r>
      <w:r w:rsidRPr="00FF64C4">
        <w:tab/>
        <w:t>PROCESS FOR PREVENTION CONSULTANT CERTIFICATION</w:t>
      </w:r>
    </w:p>
    <w:p w:rsidR="008545B9" w:rsidRPr="00FF64C4" w:rsidRDefault="008545B9" w:rsidP="008545B9">
      <w:pPr>
        <w:pStyle w:val="Paragraph"/>
      </w:pPr>
      <w:r w:rsidRPr="00FF64C4">
        <w:t xml:space="preserve">(a)  The Board shall certify an applicant as a </w:t>
      </w:r>
      <w:r w:rsidRPr="00FF64C4">
        <w:rPr>
          <w:strike/>
        </w:rPr>
        <w:t>substance abuse prevention consultant</w:t>
      </w:r>
      <w:r w:rsidRPr="00FF64C4">
        <w:t xml:space="preserve"> </w:t>
      </w:r>
      <w:r w:rsidRPr="00FF64C4">
        <w:rPr>
          <w:u w:val="single"/>
        </w:rPr>
        <w:t>certified substance abuse prevention consultant</w:t>
      </w:r>
      <w:r w:rsidRPr="00FF64C4">
        <w:t xml:space="preserve"> as set out in Article 5C of Chapter 90 of the North Carolina General Statutes.</w:t>
      </w:r>
      <w:r>
        <w:t xml:space="preserve"> </w:t>
      </w:r>
      <w:r w:rsidRPr="00FF64C4">
        <w:t xml:space="preserve">A </w:t>
      </w:r>
      <w:r w:rsidRPr="00FF64C4">
        <w:rPr>
          <w:strike/>
        </w:rPr>
        <w:t>prevention consultant's</w:t>
      </w:r>
      <w:r w:rsidRPr="00FF64C4">
        <w:t xml:space="preserve"> </w:t>
      </w:r>
      <w:r w:rsidRPr="00FF64C4">
        <w:rPr>
          <w:u w:val="single"/>
        </w:rPr>
        <w:t>certified substance abuse prevention consultant's</w:t>
      </w:r>
      <w:r w:rsidRPr="00FF64C4">
        <w:t xml:space="preserve"> primary responsibilities are to provide substance </w:t>
      </w:r>
      <w:r w:rsidRPr="00FF64C4">
        <w:rPr>
          <w:strike/>
        </w:rPr>
        <w:t>abuse</w:t>
      </w:r>
      <w:r w:rsidRPr="00FF64C4">
        <w:t xml:space="preserve"> </w:t>
      </w:r>
      <w:r w:rsidRPr="00FF64C4">
        <w:rPr>
          <w:u w:val="single"/>
        </w:rPr>
        <w:t>use disorder</w:t>
      </w:r>
      <w:r w:rsidRPr="00FF64C4">
        <w:t xml:space="preserve"> information and education, environmental approaches, alternative activities, community organization, networking, </w:t>
      </w:r>
      <w:r w:rsidRPr="00FF64C4">
        <w:rPr>
          <w:strike/>
        </w:rPr>
        <w:t>and referral.</w:t>
      </w:r>
      <w:r w:rsidRPr="00FF64C4">
        <w:t xml:space="preserve"> </w:t>
      </w:r>
      <w:r w:rsidRPr="00F403CF">
        <w:rPr>
          <w:u w:val="single"/>
        </w:rPr>
        <w:t>an</w:t>
      </w:r>
      <w:r w:rsidRPr="00FF64C4">
        <w:rPr>
          <w:u w:val="single"/>
        </w:rPr>
        <w:t>d referral to promote personal health and well-being to individuals, families, and communities who may not otherwise be clients receiving substance use disorder treatment.</w:t>
      </w:r>
    </w:p>
    <w:p w:rsidR="008545B9" w:rsidRPr="00FF64C4" w:rsidRDefault="008545B9" w:rsidP="008545B9">
      <w:pPr>
        <w:pStyle w:val="Paragraph"/>
      </w:pPr>
      <w:r w:rsidRPr="00FF64C4">
        <w:t xml:space="preserve">(b)  </w:t>
      </w:r>
      <w:r w:rsidRPr="00FF64C4">
        <w:rPr>
          <w:strike/>
        </w:rPr>
        <w:t>In addition to the requirements set out in G.S. 90-113.40, the</w:t>
      </w:r>
      <w:r w:rsidRPr="00FF64C4">
        <w:t xml:space="preserve"> </w:t>
      </w:r>
      <w:r w:rsidRPr="00FF64C4">
        <w:rPr>
          <w:u w:val="single"/>
        </w:rPr>
        <w:t>The</w:t>
      </w:r>
      <w:r w:rsidRPr="00FF64C4">
        <w:t xml:space="preserve"> requirements for certification include:</w:t>
      </w:r>
    </w:p>
    <w:p w:rsidR="008545B9" w:rsidRPr="00FF64C4" w:rsidRDefault="008545B9" w:rsidP="008545B9">
      <w:pPr>
        <w:pStyle w:val="SubParagraph"/>
        <w:tabs>
          <w:tab w:val="clear" w:pos="1800"/>
        </w:tabs>
      </w:pPr>
      <w:r w:rsidRPr="00FF64C4">
        <w:t>(1)</w:t>
      </w:r>
      <w:r w:rsidRPr="00FF64C4">
        <w:tab/>
        <w:t>Supervised work experience as set out in G.S. 90-113.40(a)(8) in prevention consultation.</w:t>
      </w:r>
    </w:p>
    <w:p w:rsidR="008545B9" w:rsidRPr="00FF64C4" w:rsidRDefault="008545B9" w:rsidP="008545B9">
      <w:pPr>
        <w:pStyle w:val="SubParagraph"/>
        <w:tabs>
          <w:tab w:val="clear" w:pos="1800"/>
        </w:tabs>
      </w:pPr>
      <w:r w:rsidRPr="00FF64C4">
        <w:t>(2)</w:t>
      </w:r>
      <w:r w:rsidRPr="00FF64C4">
        <w:tab/>
        <w:t>270 hours of academic and didactic training divided in the following manner:</w:t>
      </w:r>
    </w:p>
    <w:p w:rsidR="008545B9" w:rsidRPr="00FF64C4" w:rsidRDefault="008545B9" w:rsidP="008545B9">
      <w:pPr>
        <w:pStyle w:val="Part"/>
        <w:tabs>
          <w:tab w:val="clear" w:pos="2520"/>
        </w:tabs>
      </w:pPr>
      <w:r w:rsidRPr="00FF64C4">
        <w:t>(A)</w:t>
      </w:r>
      <w:r w:rsidRPr="00FF64C4">
        <w:tab/>
        <w:t>170 hours primary and secondary prevention and in the prevention performance domains; and</w:t>
      </w:r>
    </w:p>
    <w:p w:rsidR="008545B9" w:rsidRPr="00FF64C4" w:rsidRDefault="008545B9" w:rsidP="008545B9">
      <w:pPr>
        <w:pStyle w:val="Part"/>
        <w:tabs>
          <w:tab w:val="clear" w:pos="2520"/>
        </w:tabs>
      </w:pPr>
      <w:r w:rsidRPr="00FF64C4">
        <w:t>(B)</w:t>
      </w:r>
      <w:r w:rsidRPr="00FF64C4">
        <w:tab/>
        <w:t xml:space="preserve">100 hours in substance </w:t>
      </w:r>
      <w:r w:rsidRPr="00FF64C4">
        <w:rPr>
          <w:strike/>
        </w:rPr>
        <w:t>abuse</w:t>
      </w:r>
      <w:r w:rsidRPr="00FF64C4">
        <w:t xml:space="preserve"> </w:t>
      </w:r>
      <w:r w:rsidRPr="00FF64C4">
        <w:rPr>
          <w:u w:val="single"/>
        </w:rPr>
        <w:t>use disorder</w:t>
      </w:r>
      <w:r w:rsidRPr="00FF64C4">
        <w:t xml:space="preserve"> specific studies, which includes</w:t>
      </w:r>
      <w:r>
        <w:t xml:space="preserve"> </w:t>
      </w:r>
      <w:r w:rsidRPr="00FF64C4">
        <w:t>six hours of HIV/AIDS/STDS/TB/Bloodborne pathogens training and education, six hours professional ethics education, and six hours of education to be selected from the following:</w:t>
      </w:r>
    </w:p>
    <w:p w:rsidR="008545B9" w:rsidRPr="00FF64C4" w:rsidRDefault="008545B9" w:rsidP="008545B9">
      <w:pPr>
        <w:pStyle w:val="SubPart"/>
      </w:pPr>
      <w:r w:rsidRPr="00FF64C4">
        <w:t>(i)</w:t>
      </w:r>
      <w:r w:rsidRPr="00FF64C4">
        <w:tab/>
      </w:r>
      <w:r w:rsidRPr="00FF64C4">
        <w:rPr>
          <w:strike/>
        </w:rPr>
        <w:t>Nicotine Dependence;</w:t>
      </w:r>
      <w:r w:rsidRPr="00FF64C4">
        <w:t xml:space="preserve"> </w:t>
      </w:r>
      <w:r w:rsidRPr="00FF64C4">
        <w:rPr>
          <w:u w:val="single"/>
        </w:rPr>
        <w:t>nicotine dependence;</w:t>
      </w:r>
    </w:p>
    <w:p w:rsidR="008545B9" w:rsidRPr="00FF64C4" w:rsidRDefault="008545B9" w:rsidP="008545B9">
      <w:pPr>
        <w:pStyle w:val="SubPart"/>
      </w:pPr>
      <w:r w:rsidRPr="00FF64C4">
        <w:t>(ii)</w:t>
      </w:r>
      <w:r w:rsidRPr="00FF64C4">
        <w:tab/>
      </w:r>
      <w:r w:rsidRPr="00FF64C4">
        <w:rPr>
          <w:strike/>
        </w:rPr>
        <w:t>Psychopathology;</w:t>
      </w:r>
      <w:r w:rsidRPr="00FF64C4">
        <w:t xml:space="preserve"> </w:t>
      </w:r>
      <w:r w:rsidRPr="00FF64C4">
        <w:rPr>
          <w:u w:val="single"/>
        </w:rPr>
        <w:t>psychopathology;</w:t>
      </w:r>
    </w:p>
    <w:p w:rsidR="008545B9" w:rsidRPr="00FF64C4" w:rsidRDefault="008545B9" w:rsidP="008545B9">
      <w:pPr>
        <w:pStyle w:val="SubPart"/>
      </w:pPr>
      <w:r w:rsidRPr="00FF64C4">
        <w:t>(iii)</w:t>
      </w:r>
      <w:r w:rsidRPr="00FF64C4">
        <w:tab/>
      </w:r>
      <w:r w:rsidRPr="00FF64C4">
        <w:rPr>
          <w:strike/>
        </w:rPr>
        <w:t>Evidence-Based Treatment Approaches;</w:t>
      </w:r>
      <w:r w:rsidRPr="00FF64C4">
        <w:t xml:space="preserve"> </w:t>
      </w:r>
      <w:r w:rsidRPr="00FF64C4">
        <w:rPr>
          <w:u w:val="single"/>
        </w:rPr>
        <w:t>evidence-based treatment;</w:t>
      </w:r>
    </w:p>
    <w:p w:rsidR="008545B9" w:rsidRPr="00FF64C4" w:rsidRDefault="008545B9" w:rsidP="008545B9">
      <w:pPr>
        <w:pStyle w:val="SubPart"/>
      </w:pPr>
      <w:r w:rsidRPr="00FF64C4">
        <w:t>(iv)</w:t>
      </w:r>
      <w:r w:rsidRPr="00FF64C4">
        <w:tab/>
      </w:r>
      <w:r w:rsidRPr="00FF64C4">
        <w:rPr>
          <w:strike/>
        </w:rPr>
        <w:t>Substance Abuse Issues in Older Adults; and</w:t>
      </w:r>
      <w:r w:rsidRPr="00FF64C4">
        <w:t xml:space="preserve"> </w:t>
      </w:r>
      <w:r w:rsidRPr="00FF64C4">
        <w:rPr>
          <w:u w:val="single"/>
        </w:rPr>
        <w:t>substance use disorder issues and senior citizens;</w:t>
      </w:r>
    </w:p>
    <w:p w:rsidR="008545B9" w:rsidRPr="00FF64C4" w:rsidRDefault="008545B9" w:rsidP="008545B9">
      <w:pPr>
        <w:pStyle w:val="SubPart"/>
      </w:pPr>
      <w:r w:rsidRPr="00FF64C4">
        <w:t>(v)</w:t>
      </w:r>
      <w:r w:rsidRPr="00FF64C4">
        <w:tab/>
      </w:r>
      <w:r w:rsidRPr="00FF64C4">
        <w:rPr>
          <w:strike/>
        </w:rPr>
        <w:t>Substance Abuse Issues Affecting Veterans.</w:t>
      </w:r>
      <w:r w:rsidRPr="00FF64C4">
        <w:t xml:space="preserve"> </w:t>
      </w:r>
      <w:r w:rsidRPr="00FF64C4">
        <w:rPr>
          <w:u w:val="single"/>
        </w:rPr>
        <w:t>substance use disorder issues and veterans; and</w:t>
      </w:r>
    </w:p>
    <w:p w:rsidR="008545B9" w:rsidRPr="00FF64C4" w:rsidRDefault="008545B9" w:rsidP="008545B9">
      <w:pPr>
        <w:pStyle w:val="SubPart"/>
      </w:pPr>
      <w:r w:rsidRPr="00FF64C4">
        <w:rPr>
          <w:u w:val="single"/>
        </w:rPr>
        <w:t>(vi)</w:t>
      </w:r>
      <w:r w:rsidRPr="00FF64C4">
        <w:tab/>
      </w:r>
      <w:r w:rsidRPr="00FF64C4">
        <w:rPr>
          <w:u w:val="single"/>
        </w:rPr>
        <w:t>substance use disorder issues and domestic violence.</w:t>
      </w:r>
    </w:p>
    <w:p w:rsidR="008545B9" w:rsidRPr="00FF64C4" w:rsidRDefault="008545B9" w:rsidP="008545B9">
      <w:pPr>
        <w:pStyle w:val="SubParagraph"/>
        <w:tabs>
          <w:tab w:val="clear" w:pos="1800"/>
        </w:tabs>
      </w:pPr>
      <w:r w:rsidRPr="00FF64C4">
        <w:rPr>
          <w:strike/>
        </w:rPr>
        <w:t>(3)</w:t>
      </w:r>
      <w:r w:rsidRPr="00FF64C4">
        <w:tab/>
      </w:r>
      <w:r w:rsidRPr="00FF64C4">
        <w:rPr>
          <w:strike/>
        </w:rPr>
        <w:t>Supervised practical training as set out in G.S. 90-113.40(a)(7);</w:t>
      </w:r>
    </w:p>
    <w:p w:rsidR="008545B9" w:rsidRPr="00FF64C4" w:rsidRDefault="008545B9" w:rsidP="008545B9">
      <w:pPr>
        <w:pStyle w:val="SubParagraph"/>
        <w:tabs>
          <w:tab w:val="clear" w:pos="1800"/>
        </w:tabs>
      </w:pPr>
      <w:r w:rsidRPr="00FF64C4">
        <w:rPr>
          <w:strike/>
        </w:rPr>
        <w:t>(4)</w:t>
      </w:r>
      <w:r w:rsidRPr="00FF64C4">
        <w:rPr>
          <w:u w:val="single"/>
        </w:rPr>
        <w:t>(3)</w:t>
      </w:r>
      <w:r w:rsidRPr="00FF64C4">
        <w:tab/>
        <w:t xml:space="preserve">A minimum of 300 hours of supervised practical training practice hours documented by a certified </w:t>
      </w:r>
      <w:r w:rsidRPr="00FF64C4">
        <w:rPr>
          <w:strike/>
        </w:rPr>
        <w:t>substance abuse professional;</w:t>
      </w:r>
      <w:r w:rsidRPr="00FF64C4">
        <w:t xml:space="preserve"> </w:t>
      </w:r>
      <w:r w:rsidRPr="00FF64C4">
        <w:rPr>
          <w:u w:val="single"/>
        </w:rPr>
        <w:t>clinical supervisor, clinical supervisor intern, or certified substance abuse prevention consultant who has been certified more than three years;</w:t>
      </w:r>
    </w:p>
    <w:p w:rsidR="008545B9" w:rsidRPr="00FF64C4" w:rsidRDefault="008545B9" w:rsidP="008545B9">
      <w:pPr>
        <w:pStyle w:val="SubParagraph"/>
        <w:tabs>
          <w:tab w:val="clear" w:pos="1800"/>
        </w:tabs>
      </w:pPr>
      <w:r w:rsidRPr="00FF64C4">
        <w:rPr>
          <w:strike/>
        </w:rPr>
        <w:t>(5)</w:t>
      </w:r>
      <w:r w:rsidRPr="00FF64C4">
        <w:rPr>
          <w:u w:val="single"/>
        </w:rPr>
        <w:t>(4)</w:t>
      </w:r>
      <w:r w:rsidRPr="00FF64C4">
        <w:tab/>
      </w:r>
      <w:r w:rsidRPr="00FF64C4">
        <w:rPr>
          <w:strike/>
        </w:rPr>
        <w:t>A form signed by the applicant attesting to the applicant's adherence</w:t>
      </w:r>
      <w:r w:rsidRPr="00FF64C4">
        <w:t xml:space="preserve"> </w:t>
      </w:r>
      <w:r w:rsidRPr="00FF64C4">
        <w:rPr>
          <w:u w:val="single"/>
        </w:rPr>
        <w:t>An attestation or otherwise signed adherence by the applicant</w:t>
      </w:r>
      <w:r w:rsidRPr="00FF64C4">
        <w:t xml:space="preserve"> to the Ethical Standards of the Board;</w:t>
      </w:r>
    </w:p>
    <w:p w:rsidR="008545B9" w:rsidRPr="00FF64C4" w:rsidRDefault="008545B9" w:rsidP="008545B9">
      <w:pPr>
        <w:pStyle w:val="SubParagraph"/>
        <w:tabs>
          <w:tab w:val="clear" w:pos="1800"/>
        </w:tabs>
      </w:pPr>
      <w:r w:rsidRPr="00FF64C4">
        <w:rPr>
          <w:strike/>
        </w:rPr>
        <w:t>(6)</w:t>
      </w:r>
      <w:r w:rsidRPr="00FF64C4">
        <w:rPr>
          <w:u w:val="single"/>
        </w:rPr>
        <w:t>(5)</w:t>
      </w:r>
      <w:r w:rsidRPr="00FF64C4">
        <w:tab/>
        <w:t xml:space="preserve">An application </w:t>
      </w:r>
      <w:r w:rsidRPr="00FF64C4">
        <w:rPr>
          <w:strike/>
        </w:rPr>
        <w:t>packet</w:t>
      </w:r>
      <w:r w:rsidRPr="00FF64C4">
        <w:t xml:space="preserve"> fee of twenty-five dollars ($25.00), a certification fee of </w:t>
      </w:r>
      <w:r w:rsidRPr="00FF64C4">
        <w:rPr>
          <w:strike/>
        </w:rPr>
        <w:t>one hundred twenty-five dollars ($125.00),</w:t>
      </w:r>
      <w:r w:rsidRPr="00FF64C4">
        <w:t xml:space="preserve"> </w:t>
      </w:r>
      <w:r w:rsidRPr="00FF64C4">
        <w:rPr>
          <w:u w:val="single"/>
        </w:rPr>
        <w:t>two hundred dollar ($200.00)</w:t>
      </w:r>
      <w:r w:rsidRPr="00FF64C4">
        <w:t xml:space="preserve"> and an examination fee of </w:t>
      </w:r>
      <w:r w:rsidRPr="00FF64C4">
        <w:rPr>
          <w:strike/>
        </w:rPr>
        <w:t>one hundred twenty-five dollars ($125.00).</w:t>
      </w:r>
      <w:r w:rsidRPr="00FF64C4">
        <w:t xml:space="preserve"> </w:t>
      </w:r>
      <w:r w:rsidRPr="00FF64C4">
        <w:rPr>
          <w:u w:val="single"/>
        </w:rPr>
        <w:t>one hundred fifty dollars ($150.00).</w:t>
      </w:r>
    </w:p>
    <w:p w:rsidR="008545B9" w:rsidRPr="00FF64C4" w:rsidRDefault="008545B9" w:rsidP="008545B9">
      <w:pPr>
        <w:pStyle w:val="Base"/>
      </w:pPr>
    </w:p>
    <w:p w:rsidR="008545B9" w:rsidRPr="00FF64C4" w:rsidRDefault="008545B9" w:rsidP="008545B9">
      <w:pPr>
        <w:pStyle w:val="HistoryAuthority"/>
      </w:pPr>
      <w:r w:rsidRPr="00FF64C4">
        <w:t>Authority G.S. 90-113.30; 90-113.31B; 90-113.33; 90-113.34; 90-113.38; 90-113.39; 90-113.40; 90-113.41</w:t>
      </w:r>
      <w:r>
        <w:t>.</w:t>
      </w:r>
    </w:p>
    <w:p w:rsidR="008545B9" w:rsidRPr="00FF64C4" w:rsidRDefault="008545B9" w:rsidP="008545B9">
      <w:pPr>
        <w:pStyle w:val="Base"/>
      </w:pPr>
    </w:p>
    <w:p w:rsidR="008545B9" w:rsidRPr="00EC01BA" w:rsidRDefault="008545B9" w:rsidP="008545B9">
      <w:pPr>
        <w:pStyle w:val="Rule"/>
      </w:pPr>
      <w:r w:rsidRPr="00EC01BA">
        <w:t>21 NCAC 68 .0207</w:t>
      </w:r>
      <w:r w:rsidRPr="00EC01BA">
        <w:tab/>
        <w:t>CERTIFICATION OR LICENSURE PERIOD</w:t>
      </w:r>
    </w:p>
    <w:p w:rsidR="008545B9" w:rsidRPr="00EC01BA" w:rsidRDefault="008545B9" w:rsidP="008545B9">
      <w:pPr>
        <w:pStyle w:val="Paragraph"/>
      </w:pPr>
      <w:r w:rsidRPr="00EC01BA">
        <w:t xml:space="preserve">Certification or licensure is for a period of two years after which </w:t>
      </w:r>
      <w:r w:rsidRPr="00EC01BA">
        <w:rPr>
          <w:strike/>
        </w:rPr>
        <w:t>re-credentialing</w:t>
      </w:r>
      <w:r w:rsidRPr="00EC01BA">
        <w:t xml:space="preserve"> </w:t>
      </w:r>
      <w:r w:rsidRPr="00EC01BA">
        <w:rPr>
          <w:u w:val="single"/>
        </w:rPr>
        <w:t>renewal</w:t>
      </w:r>
      <w:r w:rsidRPr="00EC01BA">
        <w:t xml:space="preserve"> is necessary. </w:t>
      </w:r>
      <w:r w:rsidRPr="00EC01BA">
        <w:rPr>
          <w:u w:val="single"/>
        </w:rPr>
        <w:t>Failure to renew a credential within five business days following the end of the two-year period shall result in a late renewal fee of one hundred twenty-five dollars ($125.00) to be paid by the professional in addition to the renewal fee of one hundred fifty dollars ($150.00).</w:t>
      </w:r>
    </w:p>
    <w:p w:rsidR="008545B9" w:rsidRPr="00EC01BA" w:rsidRDefault="008545B9" w:rsidP="008545B9">
      <w:pPr>
        <w:pStyle w:val="Base"/>
      </w:pPr>
    </w:p>
    <w:p w:rsidR="008545B9" w:rsidRPr="00EC01BA" w:rsidRDefault="008545B9" w:rsidP="008545B9">
      <w:pPr>
        <w:pStyle w:val="HistoryAuthority"/>
      </w:pPr>
      <w:r w:rsidRPr="00EC01BA">
        <w:t xml:space="preserve">Authority G.S. 90-113.30; </w:t>
      </w:r>
      <w:r w:rsidRPr="00EC01BA">
        <w:rPr>
          <w:strike/>
        </w:rPr>
        <w:t>90-113.37;</w:t>
      </w:r>
      <w:r w:rsidRPr="00EC01BA">
        <w:t xml:space="preserve"> 90-113.33; </w:t>
      </w:r>
      <w:r w:rsidRPr="00EC01BA">
        <w:rPr>
          <w:u w:val="single"/>
        </w:rPr>
        <w:t>9</w:t>
      </w:r>
      <w:r>
        <w:rPr>
          <w:u w:val="single"/>
        </w:rPr>
        <w:t>0</w:t>
      </w:r>
      <w:r w:rsidRPr="00EC01BA">
        <w:rPr>
          <w:u w:val="single"/>
        </w:rPr>
        <w:t>-113.37A; 90-113.38</w:t>
      </w:r>
      <w:r>
        <w:rPr>
          <w:u w:val="single"/>
        </w:rPr>
        <w:t>.</w:t>
      </w:r>
    </w:p>
    <w:p w:rsidR="008545B9" w:rsidRPr="00EC01BA" w:rsidRDefault="008545B9" w:rsidP="008545B9">
      <w:pPr>
        <w:pStyle w:val="Base"/>
      </w:pPr>
    </w:p>
    <w:p w:rsidR="008545B9" w:rsidRPr="00A76AA7" w:rsidRDefault="008545B9" w:rsidP="008545B9">
      <w:pPr>
        <w:pStyle w:val="Rule"/>
      </w:pPr>
      <w:r w:rsidRPr="00A76AA7">
        <w:t>21 ncac 68 .0208</w:t>
      </w:r>
      <w:r w:rsidRPr="00A76AA7">
        <w:tab/>
      </w:r>
      <w:r w:rsidRPr="00A76AA7">
        <w:rPr>
          <w:strike/>
        </w:rPr>
        <w:t>CONTINUING EDUCATION REQUIRED</w:t>
      </w:r>
      <w:r w:rsidRPr="00A76AA7">
        <w:t xml:space="preserve"> </w:t>
      </w:r>
      <w:r w:rsidRPr="00A76AA7">
        <w:rPr>
          <w:u w:val="single"/>
        </w:rPr>
        <w:t>RENEWAL REQUIREMENTS</w:t>
      </w:r>
      <w:r w:rsidRPr="00A76AA7">
        <w:t xml:space="preserve"> FOR Counselor, CriMinal justice addictions professional AND PREVENTION CONSULTANT </w:t>
      </w:r>
      <w:r w:rsidRPr="00A76AA7">
        <w:rPr>
          <w:strike/>
        </w:rPr>
        <w:t>re-credentialing</w:t>
      </w:r>
    </w:p>
    <w:p w:rsidR="008545B9" w:rsidRPr="00A76AA7" w:rsidRDefault="008545B9" w:rsidP="008545B9">
      <w:pPr>
        <w:pStyle w:val="Paragraph"/>
      </w:pPr>
      <w:r w:rsidRPr="00A76AA7">
        <w:t xml:space="preserve">(a)  In order to </w:t>
      </w:r>
      <w:r w:rsidRPr="00A76AA7">
        <w:rPr>
          <w:strike/>
        </w:rPr>
        <w:t>be re-credentialed, a substance abuse professional</w:t>
      </w:r>
      <w:r w:rsidRPr="00A76AA7">
        <w:t xml:space="preserve"> </w:t>
      </w:r>
      <w:r w:rsidRPr="00A76AA7">
        <w:rPr>
          <w:u w:val="single"/>
        </w:rPr>
        <w:t>renew a certification, a certified substance abuse counselor, certified criminal justice addictions professional, and certified substance abuse prevention consultant</w:t>
      </w:r>
      <w:r w:rsidRPr="00A76AA7">
        <w:t xml:space="preserve"> shall:</w:t>
      </w:r>
    </w:p>
    <w:p w:rsidR="008545B9" w:rsidRPr="00A76AA7" w:rsidRDefault="008545B9" w:rsidP="008545B9">
      <w:pPr>
        <w:pStyle w:val="SubParagraph"/>
        <w:tabs>
          <w:tab w:val="clear" w:pos="1800"/>
        </w:tabs>
      </w:pPr>
      <w:r w:rsidRPr="00A76AA7">
        <w:t>(1)</w:t>
      </w:r>
      <w:r w:rsidRPr="00A76AA7">
        <w:tab/>
      </w:r>
      <w:r w:rsidRPr="00A76AA7">
        <w:rPr>
          <w:strike/>
        </w:rPr>
        <w:t>Comply with the following:</w:t>
      </w:r>
      <w:r w:rsidRPr="00A76AA7">
        <w:t xml:space="preserve"> </w:t>
      </w:r>
      <w:r w:rsidRPr="00A76AA7">
        <w:rPr>
          <w:u w:val="single"/>
        </w:rPr>
        <w:t xml:space="preserve">Complete </w:t>
      </w:r>
      <w:r>
        <w:rPr>
          <w:u w:val="single"/>
        </w:rPr>
        <w:t>60</w:t>
      </w:r>
      <w:r w:rsidRPr="00A76AA7">
        <w:rPr>
          <w:u w:val="single"/>
        </w:rPr>
        <w:t xml:space="preserve"> hours of training approved or recognized by the Board as follows:</w:t>
      </w:r>
    </w:p>
    <w:p w:rsidR="008545B9" w:rsidRPr="00A76AA7" w:rsidRDefault="008545B9" w:rsidP="008545B9">
      <w:pPr>
        <w:pStyle w:val="Part"/>
        <w:tabs>
          <w:tab w:val="clear" w:pos="2520"/>
        </w:tabs>
      </w:pPr>
      <w:r w:rsidRPr="00A76AA7">
        <w:t>(A)</w:t>
      </w:r>
      <w:r w:rsidRPr="00A76AA7">
        <w:tab/>
        <w:t>No more than 25 percent may be in-service education, received within your organization by staff of the same employment;</w:t>
      </w:r>
    </w:p>
    <w:p w:rsidR="008545B9" w:rsidRPr="00A76AA7" w:rsidRDefault="008545B9" w:rsidP="008545B9">
      <w:pPr>
        <w:pStyle w:val="Part"/>
        <w:tabs>
          <w:tab w:val="clear" w:pos="2520"/>
        </w:tabs>
      </w:pPr>
      <w:r w:rsidRPr="00A76AA7">
        <w:t>(B)</w:t>
      </w:r>
      <w:r w:rsidRPr="00A76AA7">
        <w:tab/>
        <w:t>No more than 25 percent of workshop presentation with one hour of presentation translating to one hour of education.</w:t>
      </w:r>
      <w:r>
        <w:t xml:space="preserve"> </w:t>
      </w:r>
      <w:r w:rsidRPr="00A76AA7">
        <w:t>Workshop presentation shall be a part of an event pre-approved by the Board as set out in these Rules;</w:t>
      </w:r>
    </w:p>
    <w:p w:rsidR="008545B9" w:rsidRPr="00A76AA7" w:rsidRDefault="008545B9" w:rsidP="008545B9">
      <w:pPr>
        <w:pStyle w:val="Part"/>
        <w:tabs>
          <w:tab w:val="clear" w:pos="2520"/>
        </w:tabs>
      </w:pPr>
      <w:r w:rsidRPr="00A76AA7">
        <w:t>(C)</w:t>
      </w:r>
      <w:r w:rsidRPr="00A76AA7">
        <w:tab/>
        <w:t>An applicant shall include documentation of each event submitted;</w:t>
      </w:r>
    </w:p>
    <w:p w:rsidR="008545B9" w:rsidRPr="00A76AA7" w:rsidRDefault="008545B9" w:rsidP="008545B9">
      <w:pPr>
        <w:pStyle w:val="Part"/>
        <w:tabs>
          <w:tab w:val="clear" w:pos="2520"/>
        </w:tabs>
      </w:pPr>
      <w:r w:rsidRPr="00A76AA7">
        <w:t>(D)</w:t>
      </w:r>
      <w:r w:rsidRPr="00A76AA7">
        <w:tab/>
        <w:t xml:space="preserve">All applicants shall include three hours of HIV/AIDS/STDS/TB/Bloodborne pathogens training and education, three hours of professional ethics training and education and three hours of education to be selected from the list appearing </w:t>
      </w:r>
      <w:r w:rsidRPr="00A76AA7">
        <w:rPr>
          <w:strike/>
        </w:rPr>
        <w:t>in Rule 21 NCAC 68 .0205(2)(e)(i) through (v) for each re-credentialing;</w:t>
      </w:r>
      <w:r w:rsidRPr="00A76AA7">
        <w:t xml:space="preserve"> </w:t>
      </w:r>
      <w:r w:rsidRPr="00A76AA7">
        <w:rPr>
          <w:u w:val="single"/>
        </w:rPr>
        <w:t>in Rule 21 NCAC 68 .0205(2)(e)(i);</w:t>
      </w:r>
      <w:r w:rsidRPr="00A76AA7">
        <w:t xml:space="preserve"> and</w:t>
      </w:r>
    </w:p>
    <w:p w:rsidR="008545B9" w:rsidRPr="00A76AA7" w:rsidRDefault="008545B9" w:rsidP="008545B9">
      <w:pPr>
        <w:pStyle w:val="Part"/>
        <w:tabs>
          <w:tab w:val="clear" w:pos="2520"/>
        </w:tabs>
      </w:pPr>
      <w:r w:rsidRPr="00A76AA7">
        <w:lastRenderedPageBreak/>
        <w:t>(E)</w:t>
      </w:r>
      <w:r w:rsidRPr="00A76AA7">
        <w:tab/>
        <w:t xml:space="preserve">No more than 50 percent </w:t>
      </w:r>
      <w:r w:rsidRPr="00A76AA7">
        <w:rPr>
          <w:strike/>
        </w:rPr>
        <w:t>self-study,</w:t>
      </w:r>
      <w:r w:rsidRPr="00A76AA7">
        <w:t xml:space="preserve"> </w:t>
      </w:r>
      <w:r w:rsidRPr="00A76AA7">
        <w:rPr>
          <w:u w:val="single"/>
        </w:rPr>
        <w:t>shall be self-study or pre-recorded online training; and</w:t>
      </w:r>
      <w:r w:rsidRPr="00A76AA7">
        <w:t xml:space="preserve"> </w:t>
      </w:r>
      <w:r w:rsidRPr="00A76AA7">
        <w:rPr>
          <w:strike/>
        </w:rPr>
        <w:t>approved by the Board as set out in these Rules; and</w:t>
      </w:r>
    </w:p>
    <w:p w:rsidR="008545B9" w:rsidRPr="00A76AA7" w:rsidRDefault="008545B9" w:rsidP="008545B9">
      <w:pPr>
        <w:pStyle w:val="SubParagraph"/>
        <w:tabs>
          <w:tab w:val="clear" w:pos="1800"/>
        </w:tabs>
      </w:pPr>
      <w:r w:rsidRPr="00A76AA7">
        <w:t>(2)</w:t>
      </w:r>
      <w:r w:rsidRPr="00A76AA7">
        <w:tab/>
        <w:t>Submit the following:</w:t>
      </w:r>
    </w:p>
    <w:p w:rsidR="008545B9" w:rsidRPr="00A76AA7" w:rsidRDefault="008545B9" w:rsidP="008545B9">
      <w:pPr>
        <w:pStyle w:val="Part"/>
        <w:tabs>
          <w:tab w:val="clear" w:pos="2520"/>
        </w:tabs>
      </w:pPr>
      <w:r w:rsidRPr="00A76AA7">
        <w:t>(A)</w:t>
      </w:r>
      <w:r w:rsidRPr="00A76AA7">
        <w:tab/>
        <w:t xml:space="preserve">A completed </w:t>
      </w:r>
      <w:r w:rsidRPr="00A76AA7">
        <w:rPr>
          <w:strike/>
        </w:rPr>
        <w:t>application form with continuing education documented;</w:t>
      </w:r>
      <w:r w:rsidRPr="00A76AA7">
        <w:t xml:space="preserve"> </w:t>
      </w:r>
      <w:r w:rsidRPr="00A76AA7">
        <w:rPr>
          <w:u w:val="single"/>
        </w:rPr>
        <w:t>renewal application found on the Board website;</w:t>
      </w:r>
    </w:p>
    <w:p w:rsidR="008545B9" w:rsidRPr="00A76AA7" w:rsidRDefault="008545B9" w:rsidP="008545B9">
      <w:pPr>
        <w:pStyle w:val="Part"/>
        <w:tabs>
          <w:tab w:val="clear" w:pos="2520"/>
        </w:tabs>
      </w:pPr>
      <w:r w:rsidRPr="00A76AA7">
        <w:t>(B)</w:t>
      </w:r>
      <w:r w:rsidRPr="00A76AA7">
        <w:tab/>
        <w:t xml:space="preserve">A non-refundable </w:t>
      </w:r>
      <w:r w:rsidRPr="00A76AA7">
        <w:rPr>
          <w:strike/>
        </w:rPr>
        <w:t>one hundred twenty-five dollar ($125.00)</w:t>
      </w:r>
      <w:r w:rsidRPr="00A76AA7">
        <w:t xml:space="preserve"> </w:t>
      </w:r>
      <w:r w:rsidRPr="00A76AA7">
        <w:rPr>
          <w:u w:val="single"/>
        </w:rPr>
        <w:t>one hundred fifty dollar ($150</w:t>
      </w:r>
      <w:r>
        <w:rPr>
          <w:u w:val="single"/>
        </w:rPr>
        <w:t>.00</w:t>
      </w:r>
      <w:r w:rsidRPr="00A76AA7">
        <w:rPr>
          <w:u w:val="single"/>
        </w:rPr>
        <w:t>)</w:t>
      </w:r>
      <w:r w:rsidRPr="00A76AA7">
        <w:t xml:space="preserve"> recertification fee; and</w:t>
      </w:r>
    </w:p>
    <w:p w:rsidR="008545B9" w:rsidRPr="00A76AA7" w:rsidRDefault="008545B9" w:rsidP="008545B9">
      <w:pPr>
        <w:pStyle w:val="Part"/>
        <w:tabs>
          <w:tab w:val="clear" w:pos="2520"/>
        </w:tabs>
      </w:pPr>
      <w:r w:rsidRPr="00A76AA7">
        <w:t>(C)</w:t>
      </w:r>
      <w:r w:rsidRPr="00A76AA7">
        <w:tab/>
      </w:r>
      <w:r w:rsidRPr="00A76AA7">
        <w:rPr>
          <w:strike/>
        </w:rPr>
        <w:t>A signed and dated</w:t>
      </w:r>
      <w:r w:rsidRPr="00A76AA7">
        <w:t xml:space="preserve"> </w:t>
      </w:r>
      <w:r w:rsidRPr="00A76AA7">
        <w:rPr>
          <w:u w:val="single"/>
        </w:rPr>
        <w:t>An attestation or adherence</w:t>
      </w:r>
      <w:r w:rsidRPr="00A76AA7">
        <w:t xml:space="preserve"> statement that the applicant shall follow the substance abuse professional's code of conduct.</w:t>
      </w:r>
    </w:p>
    <w:p w:rsidR="008545B9" w:rsidRPr="00A76AA7" w:rsidRDefault="008545B9" w:rsidP="008545B9">
      <w:pPr>
        <w:pStyle w:val="Paragraph"/>
      </w:pPr>
      <w:r w:rsidRPr="00A76AA7">
        <w:t xml:space="preserve">(b)  </w:t>
      </w:r>
      <w:r w:rsidRPr="00A76AA7">
        <w:rPr>
          <w:strike/>
        </w:rPr>
        <w:t>Each credentialed counselor, criminal justice addictions professional and prevention consultant shall receive 60 hours of Board approved, as set out in these Rules, education during the current re-credentialing period that shall be documented.</w:t>
      </w:r>
      <w:r>
        <w:rPr>
          <w:strike/>
        </w:rPr>
        <w:t xml:space="preserve"> </w:t>
      </w:r>
      <w:r w:rsidRPr="00A76AA7">
        <w:rPr>
          <w:strike/>
        </w:rPr>
        <w:t>No more than 25 percent may be in-service education.</w:t>
      </w:r>
      <w:r w:rsidRPr="00A76AA7">
        <w:t xml:space="preserve"> A minimum of 30 hours shall be substance abuse specific (SAS). </w:t>
      </w:r>
      <w:r w:rsidRPr="00A76AA7">
        <w:rPr>
          <w:strike/>
        </w:rPr>
        <w:t>The education may include a combination of hours including attending and conducting workshops.</w:t>
      </w:r>
    </w:p>
    <w:p w:rsidR="008545B9" w:rsidRPr="00A76AA7" w:rsidRDefault="008545B9" w:rsidP="008545B9">
      <w:pPr>
        <w:pStyle w:val="Paragraph"/>
      </w:pPr>
      <w:r w:rsidRPr="00A76AA7">
        <w:t xml:space="preserve">(c)  </w:t>
      </w:r>
      <w:r w:rsidRPr="00A76AA7">
        <w:rPr>
          <w:strike/>
        </w:rPr>
        <w:t>To be re-credentialed,</w:t>
      </w:r>
      <w:r w:rsidRPr="00A76AA7">
        <w:t xml:space="preserve"> </w:t>
      </w:r>
      <w:r w:rsidRPr="00A76AA7">
        <w:rPr>
          <w:u w:val="single"/>
        </w:rPr>
        <w:t>The renewal application of</w:t>
      </w:r>
      <w:r w:rsidRPr="00A76AA7">
        <w:t xml:space="preserve"> a </w:t>
      </w:r>
      <w:r w:rsidRPr="00A76AA7">
        <w:rPr>
          <w:u w:val="single"/>
        </w:rPr>
        <w:t>certified</w:t>
      </w:r>
      <w:r w:rsidRPr="00A76AA7">
        <w:t xml:space="preserve"> criminal justice addictions professional and a certified substance abuse counselor shall </w:t>
      </w:r>
      <w:r w:rsidRPr="00A76AA7">
        <w:rPr>
          <w:strike/>
        </w:rPr>
        <w:t>submit a</w:t>
      </w:r>
      <w:r w:rsidRPr="00A76AA7">
        <w:t xml:space="preserve"> </w:t>
      </w:r>
      <w:r w:rsidRPr="00A76AA7">
        <w:rPr>
          <w:u w:val="single"/>
        </w:rPr>
        <w:t>include</w:t>
      </w:r>
      <w:r w:rsidRPr="00A76AA7">
        <w:t xml:space="preserve"> post-certification supervision </w:t>
      </w:r>
      <w:r w:rsidRPr="00A76AA7">
        <w:rPr>
          <w:strike/>
        </w:rPr>
        <w:t>contract signed by</w:t>
      </w:r>
      <w:r w:rsidRPr="00A76AA7">
        <w:t xml:space="preserve"> </w:t>
      </w:r>
      <w:r w:rsidRPr="00A76AA7">
        <w:rPr>
          <w:u w:val="single"/>
        </w:rPr>
        <w:t>agreement between</w:t>
      </w:r>
      <w:r w:rsidRPr="00A76AA7">
        <w:t xml:space="preserve"> a practice supervisor and supervisee.</w:t>
      </w:r>
      <w:r>
        <w:t xml:space="preserve"> </w:t>
      </w:r>
      <w:r w:rsidRPr="00A76AA7">
        <w:t>The supervision required by this Rule shall be provided by the practice supervisor and set forth as follows:</w:t>
      </w:r>
    </w:p>
    <w:p w:rsidR="008545B9" w:rsidRPr="00A76AA7" w:rsidRDefault="008545B9" w:rsidP="008545B9">
      <w:pPr>
        <w:pStyle w:val="SubParagraph"/>
        <w:tabs>
          <w:tab w:val="clear" w:pos="1800"/>
        </w:tabs>
      </w:pPr>
      <w:r w:rsidRPr="00A76AA7">
        <w:t>(1)</w:t>
      </w:r>
      <w:r w:rsidRPr="00A76AA7">
        <w:tab/>
        <w:t>The first 4,000 hours of practice shall be performed at the rate of one hour of supervision for every 40 hours of practice;</w:t>
      </w:r>
    </w:p>
    <w:p w:rsidR="008545B9" w:rsidRPr="00A76AA7" w:rsidRDefault="008545B9" w:rsidP="008545B9">
      <w:pPr>
        <w:pStyle w:val="SubParagraph"/>
        <w:tabs>
          <w:tab w:val="clear" w:pos="1800"/>
        </w:tabs>
      </w:pPr>
      <w:r w:rsidRPr="00A76AA7">
        <w:t>(2)</w:t>
      </w:r>
      <w:r w:rsidRPr="00A76AA7">
        <w:tab/>
        <w:t>The second 4,000 hours of practice shall be performed at the rate of one hour of supervision for every 80 hours of practice;</w:t>
      </w:r>
    </w:p>
    <w:p w:rsidR="008545B9" w:rsidRPr="00A76AA7" w:rsidRDefault="008545B9" w:rsidP="008545B9">
      <w:pPr>
        <w:pStyle w:val="SubParagraph"/>
        <w:tabs>
          <w:tab w:val="clear" w:pos="1800"/>
        </w:tabs>
      </w:pPr>
      <w:r w:rsidRPr="00A76AA7">
        <w:t>(3)</w:t>
      </w:r>
      <w:r w:rsidRPr="00A76AA7">
        <w:tab/>
        <w:t>All subsequent practice shall be performed at the rate of one hour of supervision for every 160 hours of practice.</w:t>
      </w:r>
    </w:p>
    <w:p w:rsidR="008545B9" w:rsidRPr="00A76AA7" w:rsidRDefault="008545B9" w:rsidP="008545B9">
      <w:pPr>
        <w:pStyle w:val="Base"/>
      </w:pPr>
    </w:p>
    <w:p w:rsidR="008545B9" w:rsidRPr="00A76AA7" w:rsidRDefault="008545B9" w:rsidP="008545B9">
      <w:pPr>
        <w:pStyle w:val="HistoryAuthority"/>
      </w:pPr>
      <w:r w:rsidRPr="00A76AA7">
        <w:t xml:space="preserve">Authority G.S. 90-113.30; 90-113.33; </w:t>
      </w:r>
      <w:r w:rsidRPr="00A76AA7">
        <w:rPr>
          <w:strike/>
        </w:rPr>
        <w:t>90-113.37;</w:t>
      </w:r>
      <w:r w:rsidRPr="00A76AA7">
        <w:t xml:space="preserve"> </w:t>
      </w:r>
      <w:r w:rsidRPr="00A76AA7">
        <w:rPr>
          <w:u w:val="single"/>
        </w:rPr>
        <w:t>90-113.37A;</w:t>
      </w:r>
      <w:r w:rsidRPr="00A76AA7">
        <w:t xml:space="preserve"> 90-113.38; 90-113.39</w:t>
      </w:r>
      <w:r>
        <w:t>.</w:t>
      </w:r>
    </w:p>
    <w:p w:rsidR="008545B9" w:rsidRPr="00A76AA7" w:rsidRDefault="008545B9" w:rsidP="008545B9">
      <w:pPr>
        <w:pStyle w:val="Base"/>
      </w:pPr>
    </w:p>
    <w:p w:rsidR="008545B9" w:rsidRPr="0039524C" w:rsidRDefault="008545B9" w:rsidP="008545B9">
      <w:pPr>
        <w:pStyle w:val="Rule"/>
      </w:pPr>
      <w:r w:rsidRPr="0039524C">
        <w:t>21 NCAC 68 .0211</w:t>
      </w:r>
      <w:r w:rsidRPr="0039524C">
        <w:tab/>
        <w:t xml:space="preserve">PROCESS FOR CLINICAL SUPERVISOR CERTIFICATION </w:t>
      </w:r>
      <w:r w:rsidRPr="0039524C">
        <w:rPr>
          <w:u w:val="single"/>
        </w:rPr>
        <w:t>AND RENEWAL</w:t>
      </w:r>
    </w:p>
    <w:p w:rsidR="008545B9" w:rsidRPr="0039524C" w:rsidRDefault="008545B9" w:rsidP="008545B9">
      <w:pPr>
        <w:pStyle w:val="Paragraph"/>
      </w:pPr>
      <w:r w:rsidRPr="0039524C">
        <w:rPr>
          <w:strike/>
        </w:rPr>
        <w:t>In order to be certified as a Clinical Supervisor an applicant shall:</w:t>
      </w:r>
    </w:p>
    <w:p w:rsidR="008545B9" w:rsidRPr="0039524C" w:rsidRDefault="008545B9" w:rsidP="008545B9">
      <w:pPr>
        <w:pStyle w:val="Paragraph"/>
      </w:pPr>
      <w:r w:rsidRPr="0039524C">
        <w:t>(a) In order to be certified as a certified clinical supervisor, an applicant shall:</w:t>
      </w:r>
    </w:p>
    <w:p w:rsidR="008545B9" w:rsidRPr="0039524C" w:rsidRDefault="008545B9" w:rsidP="008545B9">
      <w:pPr>
        <w:pStyle w:val="SubParagraph"/>
      </w:pPr>
      <w:r w:rsidRPr="0039524C">
        <w:t>(1)</w:t>
      </w:r>
      <w:r w:rsidRPr="0039524C">
        <w:tab/>
        <w:t xml:space="preserve">Obtain and maintain a license as a </w:t>
      </w:r>
      <w:r w:rsidRPr="0039524C">
        <w:rPr>
          <w:strike/>
        </w:rPr>
        <w:t>Clinical Addictions Specialist</w:t>
      </w:r>
      <w:r w:rsidRPr="0039524C">
        <w:t xml:space="preserve"> </w:t>
      </w:r>
      <w:r w:rsidRPr="0039524C">
        <w:rPr>
          <w:u w:val="single"/>
        </w:rPr>
        <w:t>licensed clinical addictions specialist</w:t>
      </w:r>
      <w:r w:rsidRPr="0039524C">
        <w:t xml:space="preserve"> to be eligible for </w:t>
      </w:r>
      <w:r w:rsidRPr="0039524C">
        <w:rPr>
          <w:strike/>
        </w:rPr>
        <w:t>Clinical Supervisor Certification;</w:t>
      </w:r>
      <w:r w:rsidRPr="0039524C">
        <w:t xml:space="preserve"> </w:t>
      </w:r>
      <w:r w:rsidRPr="0039524C">
        <w:rPr>
          <w:u w:val="single"/>
        </w:rPr>
        <w:t>certified clinical supervisor;</w:t>
      </w:r>
    </w:p>
    <w:p w:rsidR="008545B9" w:rsidRPr="0039524C" w:rsidRDefault="008545B9" w:rsidP="008545B9">
      <w:pPr>
        <w:pStyle w:val="SubParagraph"/>
      </w:pPr>
      <w:r w:rsidRPr="0039524C">
        <w:t>(2)</w:t>
      </w:r>
      <w:r w:rsidRPr="0039524C">
        <w:tab/>
        <w:t>Hold a master's or higher degree in a human services field with a clinical application from a regionally accredited college or university;</w:t>
      </w:r>
    </w:p>
    <w:p w:rsidR="008545B9" w:rsidRPr="0039524C" w:rsidRDefault="008545B9" w:rsidP="008545B9">
      <w:pPr>
        <w:pStyle w:val="SubParagraph"/>
      </w:pPr>
      <w:r w:rsidRPr="0039524C">
        <w:t>(3)</w:t>
      </w:r>
      <w:r w:rsidRPr="0039524C">
        <w:tab/>
        <w:t xml:space="preserve">Submit documentation signed by the </w:t>
      </w:r>
      <w:r w:rsidRPr="0039524C">
        <w:rPr>
          <w:strike/>
        </w:rPr>
        <w:t>Certified Clinical Supervisor</w:t>
      </w:r>
      <w:r w:rsidRPr="0039524C">
        <w:t xml:space="preserve"> </w:t>
      </w:r>
      <w:r w:rsidRPr="0039524C">
        <w:rPr>
          <w:u w:val="single"/>
        </w:rPr>
        <w:t>certified clinical supervisor</w:t>
      </w:r>
      <w:r w:rsidRPr="0039524C">
        <w:t xml:space="preserve"> of 4000 hours or two years full-time experience </w:t>
      </w:r>
      <w:r w:rsidRPr="0039524C">
        <w:rPr>
          <w:strike/>
        </w:rPr>
        <w:t>as a Substance Abuse Clinical Supervisor,</w:t>
      </w:r>
      <w:r w:rsidRPr="0039524C">
        <w:t xml:space="preserve"> </w:t>
      </w:r>
      <w:r w:rsidRPr="0039524C">
        <w:rPr>
          <w:u w:val="single"/>
        </w:rPr>
        <w:t>in a supervisory role working or volunteer in a clinical setting,</w:t>
      </w:r>
      <w:r w:rsidRPr="0039524C">
        <w:t xml:space="preserve"> supervised </w:t>
      </w:r>
      <w:r w:rsidRPr="0039524C">
        <w:rPr>
          <w:strike/>
        </w:rPr>
        <w:t>in</w:t>
      </w:r>
      <w:r w:rsidRPr="0039524C">
        <w:t xml:space="preserve"> </w:t>
      </w:r>
      <w:r w:rsidRPr="0039524C">
        <w:rPr>
          <w:u w:val="single"/>
        </w:rPr>
        <w:t>at</w:t>
      </w:r>
      <w:r w:rsidRPr="0039524C">
        <w:t xml:space="preserve"> a ratio of one hour supervision for every 80 hours of practice in the field of alcohol and other drug </w:t>
      </w:r>
      <w:r w:rsidRPr="0039524C">
        <w:rPr>
          <w:strike/>
        </w:rPr>
        <w:t>abuse;</w:t>
      </w:r>
      <w:r w:rsidRPr="0039524C">
        <w:t xml:space="preserve"> </w:t>
      </w:r>
      <w:r w:rsidRPr="0039524C">
        <w:rPr>
          <w:u w:val="single"/>
        </w:rPr>
        <w:t>misuse;</w:t>
      </w:r>
    </w:p>
    <w:p w:rsidR="008545B9" w:rsidRPr="0039524C" w:rsidRDefault="008545B9" w:rsidP="008545B9">
      <w:pPr>
        <w:pStyle w:val="SubParagraph"/>
      </w:pPr>
      <w:r w:rsidRPr="0039524C">
        <w:t>(4)</w:t>
      </w:r>
      <w:r w:rsidRPr="0039524C">
        <w:tab/>
        <w:t xml:space="preserve">Submit documentation of 30 hours of clinical supervision specific education for initial </w:t>
      </w:r>
      <w:r w:rsidRPr="0039524C">
        <w:rPr>
          <w:strike/>
        </w:rPr>
        <w:t>certification and 15 hours of clinical supervision specific education for re-certification (which will occur every two years).</w:t>
      </w:r>
      <w:r w:rsidRPr="0039524C">
        <w:t xml:space="preserve"> </w:t>
      </w:r>
      <w:r w:rsidRPr="0039524C">
        <w:rPr>
          <w:u w:val="single"/>
        </w:rPr>
        <w:t>certification.</w:t>
      </w:r>
      <w:r w:rsidRPr="0039524C">
        <w:t xml:space="preserve"> These hours shall be reflective of clinical supervision </w:t>
      </w:r>
      <w:r w:rsidRPr="0039524C">
        <w:rPr>
          <w:u w:val="single"/>
        </w:rPr>
        <w:t>domains.</w:t>
      </w:r>
      <w:r w:rsidRPr="0039524C">
        <w:t xml:space="preserve"> </w:t>
      </w:r>
      <w:r w:rsidRPr="0039524C">
        <w:rPr>
          <w:strike/>
        </w:rPr>
        <w:t>or clinical supervision of the twelve core functions or performance domains in their clinical application and practice and may also be used as re-credentialing hours for Clinical Addictions Specialist.</w:t>
      </w:r>
      <w:r>
        <w:rPr>
          <w:strike/>
        </w:rPr>
        <w:t xml:space="preserve"> </w:t>
      </w:r>
      <w:r w:rsidRPr="0039524C">
        <w:rPr>
          <w:strike/>
        </w:rPr>
        <w:t>For the purpose of re-certification as a Clinical Supervisor, 25 percent of the required total hours may be obtained by providing supervision of a Criminal Justice Addictions Professional, Prevention Consultant, Substance Abuse Counselor or Clinical Addictions Specialist;</w:t>
      </w:r>
    </w:p>
    <w:p w:rsidR="008545B9" w:rsidRPr="0039524C" w:rsidRDefault="008545B9" w:rsidP="008545B9">
      <w:pPr>
        <w:pStyle w:val="SubParagraph"/>
      </w:pPr>
      <w:r w:rsidRPr="0039524C">
        <w:t>(5)</w:t>
      </w:r>
      <w:r w:rsidRPr="0039524C">
        <w:tab/>
        <w:t xml:space="preserve">Submit three </w:t>
      </w:r>
      <w:r w:rsidRPr="0039524C">
        <w:rPr>
          <w:strike/>
        </w:rPr>
        <w:t>letters of reference.</w:t>
      </w:r>
      <w:r w:rsidRPr="0039524C">
        <w:t xml:space="preserve"> </w:t>
      </w:r>
      <w:r w:rsidRPr="0039524C">
        <w:rPr>
          <w:u w:val="single"/>
        </w:rPr>
        <w:t>references.</w:t>
      </w:r>
      <w:r w:rsidRPr="0039524C">
        <w:t xml:space="preserve"> One from a </w:t>
      </w:r>
      <w:r w:rsidRPr="0039524C">
        <w:rPr>
          <w:strike/>
        </w:rPr>
        <w:t>substance abuse professional</w:t>
      </w:r>
      <w:r w:rsidRPr="0039524C">
        <w:t xml:space="preserve"> </w:t>
      </w:r>
      <w:r w:rsidRPr="0039524C">
        <w:rPr>
          <w:u w:val="single"/>
        </w:rPr>
        <w:t>certified clinical supervisor</w:t>
      </w:r>
      <w:r w:rsidRPr="0039524C">
        <w:t xml:space="preserve"> who can attest to supervisory competence and two from either substance </w:t>
      </w:r>
      <w:r w:rsidRPr="0039524C">
        <w:rPr>
          <w:strike/>
        </w:rPr>
        <w:t>abuse</w:t>
      </w:r>
      <w:r w:rsidRPr="0039524C">
        <w:t xml:space="preserve"> </w:t>
      </w:r>
      <w:r w:rsidRPr="0039524C">
        <w:rPr>
          <w:u w:val="single"/>
        </w:rPr>
        <w:t>use disorder</w:t>
      </w:r>
      <w:r w:rsidRPr="0039524C">
        <w:t xml:space="preserve"> </w:t>
      </w:r>
      <w:r w:rsidRPr="0039524C">
        <w:rPr>
          <w:strike/>
        </w:rPr>
        <w:t>counselors</w:t>
      </w:r>
      <w:r w:rsidRPr="0039524C">
        <w:t xml:space="preserve"> </w:t>
      </w:r>
      <w:r w:rsidRPr="0039524C">
        <w:rPr>
          <w:u w:val="single"/>
        </w:rPr>
        <w:t>professionals</w:t>
      </w:r>
      <w:r w:rsidRPr="0039524C">
        <w:t xml:space="preserve"> who have been supervised by the candidate or substance </w:t>
      </w:r>
      <w:r w:rsidRPr="0039524C">
        <w:rPr>
          <w:strike/>
        </w:rPr>
        <w:t>abuse</w:t>
      </w:r>
      <w:r w:rsidRPr="0039524C">
        <w:t xml:space="preserve"> </w:t>
      </w:r>
      <w:r w:rsidRPr="0039524C">
        <w:rPr>
          <w:u w:val="single"/>
        </w:rPr>
        <w:t>use disorder</w:t>
      </w:r>
      <w:r w:rsidRPr="0039524C">
        <w:t xml:space="preserve"> professionals who can attest to the applicant's competence;</w:t>
      </w:r>
    </w:p>
    <w:p w:rsidR="008545B9" w:rsidRPr="0039524C" w:rsidRDefault="008545B9" w:rsidP="008545B9">
      <w:pPr>
        <w:pStyle w:val="SubParagraph"/>
      </w:pPr>
      <w:r w:rsidRPr="0039524C">
        <w:t>(6)</w:t>
      </w:r>
      <w:r w:rsidRPr="0039524C">
        <w:tab/>
      </w:r>
      <w:r w:rsidRPr="0039524C">
        <w:rPr>
          <w:strike/>
        </w:rPr>
        <w:t>Successfully complete an IC&amp;RC/AODA, Inc.</w:t>
      </w:r>
      <w:r w:rsidRPr="0039524C">
        <w:t xml:space="preserve"> </w:t>
      </w:r>
      <w:r w:rsidRPr="0039524C">
        <w:rPr>
          <w:u w:val="single"/>
        </w:rPr>
        <w:t>Achieved a passing score on the IC&amp;RC</w:t>
      </w:r>
      <w:r w:rsidRPr="0039524C">
        <w:t xml:space="preserve"> or its successor organization's </w:t>
      </w:r>
      <w:r w:rsidRPr="0039524C">
        <w:rPr>
          <w:strike/>
        </w:rPr>
        <w:t>written</w:t>
      </w:r>
      <w:r w:rsidRPr="0039524C">
        <w:t xml:space="preserve"> </w:t>
      </w:r>
      <w:r w:rsidRPr="0039524C">
        <w:rPr>
          <w:u w:val="single"/>
        </w:rPr>
        <w:t>clinical supervisor</w:t>
      </w:r>
      <w:r w:rsidRPr="0039524C">
        <w:t xml:space="preserve"> examination;</w:t>
      </w:r>
    </w:p>
    <w:p w:rsidR="008545B9" w:rsidRPr="0039524C" w:rsidRDefault="008545B9" w:rsidP="008545B9">
      <w:pPr>
        <w:pStyle w:val="SubParagraph"/>
      </w:pPr>
      <w:r w:rsidRPr="0039524C">
        <w:t>(7)</w:t>
      </w:r>
      <w:r w:rsidRPr="0039524C">
        <w:tab/>
        <w:t>Pay all application fees.</w:t>
      </w:r>
      <w:r>
        <w:t xml:space="preserve"> </w:t>
      </w:r>
      <w:r w:rsidRPr="0039524C">
        <w:t xml:space="preserve">A fee of twenty-five dollars ($25.00) shall be submitted to the </w:t>
      </w:r>
      <w:r w:rsidRPr="0039524C">
        <w:rPr>
          <w:strike/>
        </w:rPr>
        <w:t>Board with a letter of intent in order to receive the application packet.</w:t>
      </w:r>
      <w:r w:rsidRPr="0039524C">
        <w:t xml:space="preserve"> </w:t>
      </w:r>
      <w:r w:rsidRPr="0039524C">
        <w:rPr>
          <w:u w:val="single"/>
        </w:rPr>
        <w:t>Board.</w:t>
      </w:r>
      <w:r w:rsidRPr="0039524C">
        <w:t xml:space="preserve"> Also, an applicant shall submit </w:t>
      </w:r>
      <w:r w:rsidRPr="0039524C">
        <w:rPr>
          <w:strike/>
        </w:rPr>
        <w:t>with a completed registration packet</w:t>
      </w:r>
      <w:r w:rsidRPr="0039524C">
        <w:t xml:space="preserve"> a registration fee of </w:t>
      </w:r>
      <w:r w:rsidRPr="0039524C">
        <w:rPr>
          <w:strike/>
        </w:rPr>
        <w:t>one hundred twenty-five dollars ($125.00)</w:t>
      </w:r>
      <w:r w:rsidRPr="0039524C">
        <w:t xml:space="preserve"> </w:t>
      </w:r>
      <w:r w:rsidRPr="0039524C">
        <w:rPr>
          <w:u w:val="single"/>
        </w:rPr>
        <w:t>two hundred dollars ($200.00)</w:t>
      </w:r>
      <w:r w:rsidRPr="0039524C">
        <w:t xml:space="preserve"> and </w:t>
      </w:r>
      <w:r w:rsidRPr="0039524C">
        <w:rPr>
          <w:strike/>
        </w:rPr>
        <w:t>a written</w:t>
      </w:r>
      <w:r w:rsidRPr="0039524C">
        <w:t xml:space="preserve"> </w:t>
      </w:r>
      <w:r w:rsidRPr="0039524C">
        <w:rPr>
          <w:u w:val="single"/>
        </w:rPr>
        <w:t>an</w:t>
      </w:r>
      <w:r w:rsidRPr="0039524C">
        <w:t xml:space="preserve"> examination fee </w:t>
      </w:r>
      <w:r w:rsidRPr="0039524C">
        <w:rPr>
          <w:strike/>
        </w:rPr>
        <w:t>of one hundred twenty-five dollars ($125.00);</w:t>
      </w:r>
      <w:r w:rsidRPr="0039524C">
        <w:t xml:space="preserve"> </w:t>
      </w:r>
      <w:r w:rsidRPr="0039524C">
        <w:rPr>
          <w:u w:val="single"/>
        </w:rPr>
        <w:t>of one hundred fifty dollars ($150.00).</w:t>
      </w:r>
    </w:p>
    <w:p w:rsidR="008545B9" w:rsidRPr="0039524C" w:rsidRDefault="008545B9" w:rsidP="008545B9">
      <w:pPr>
        <w:pStyle w:val="Item"/>
        <w:tabs>
          <w:tab w:val="clear" w:pos="1800"/>
        </w:tabs>
      </w:pPr>
      <w:r w:rsidRPr="0039524C">
        <w:rPr>
          <w:strike/>
        </w:rPr>
        <w:t>(8)</w:t>
      </w:r>
      <w:r w:rsidRPr="0039524C">
        <w:tab/>
      </w:r>
      <w:r w:rsidRPr="0039524C">
        <w:rPr>
          <w:strike/>
        </w:rPr>
        <w:t>Submit a fee of one hundred twenty-five dollars ($125.00) required as a recertification fee.</w:t>
      </w:r>
    </w:p>
    <w:p w:rsidR="008545B9" w:rsidRPr="00F403CF" w:rsidRDefault="008545B9" w:rsidP="008545B9">
      <w:pPr>
        <w:pStyle w:val="Paragraph"/>
        <w:rPr>
          <w:u w:val="single"/>
        </w:rPr>
      </w:pPr>
      <w:r w:rsidRPr="00F403CF">
        <w:rPr>
          <w:u w:val="single"/>
        </w:rPr>
        <w:t>(b) In order to renew as a certified clinical supervisor, the certified professional shall submit to the Board the following:</w:t>
      </w:r>
    </w:p>
    <w:p w:rsidR="008545B9" w:rsidRPr="00F403CF" w:rsidRDefault="008545B9" w:rsidP="008545B9">
      <w:pPr>
        <w:pStyle w:val="SubParagraph"/>
        <w:rPr>
          <w:u w:val="single"/>
        </w:rPr>
      </w:pPr>
      <w:r w:rsidRPr="00F403CF">
        <w:rPr>
          <w:u w:val="single"/>
        </w:rPr>
        <w:t>(1)</w:t>
      </w:r>
      <w:r w:rsidRPr="00F403CF">
        <w:rPr>
          <w:u w:val="single"/>
        </w:rPr>
        <w:tab/>
        <w:t>A completed renewal found on the Board website with 15 clock hours of continuing education in the field of clinical supervision;</w:t>
      </w:r>
    </w:p>
    <w:p w:rsidR="008545B9" w:rsidRPr="00F403CF" w:rsidRDefault="008545B9" w:rsidP="008545B9">
      <w:pPr>
        <w:pStyle w:val="SubParagraph"/>
        <w:rPr>
          <w:u w:val="single"/>
        </w:rPr>
      </w:pPr>
      <w:r w:rsidRPr="00F403CF">
        <w:rPr>
          <w:u w:val="single"/>
        </w:rPr>
        <w:lastRenderedPageBreak/>
        <w:t>(2)</w:t>
      </w:r>
      <w:r w:rsidRPr="00F403CF">
        <w:rPr>
          <w:u w:val="single"/>
        </w:rPr>
        <w:tab/>
        <w:t>An attestation or adherence statement by the applicant stating his or her commitment to follow the Board's code of ethical conduct; and</w:t>
      </w:r>
    </w:p>
    <w:p w:rsidR="008545B9" w:rsidRPr="00F403CF" w:rsidRDefault="008545B9" w:rsidP="008545B9">
      <w:pPr>
        <w:pStyle w:val="SubParagraph"/>
        <w:rPr>
          <w:u w:val="single"/>
        </w:rPr>
      </w:pPr>
      <w:r w:rsidRPr="00F403CF">
        <w:rPr>
          <w:u w:val="single"/>
        </w:rPr>
        <w:t>(3)</w:t>
      </w:r>
      <w:r w:rsidRPr="00F403CF">
        <w:rPr>
          <w:u w:val="single"/>
        </w:rPr>
        <w:tab/>
        <w:t>A recertification or renewal fee of one hundred fifty dollars ($150.00).</w:t>
      </w:r>
    </w:p>
    <w:p w:rsidR="008545B9" w:rsidRPr="0039524C" w:rsidRDefault="008545B9" w:rsidP="008545B9">
      <w:pPr>
        <w:pStyle w:val="Base"/>
      </w:pPr>
    </w:p>
    <w:p w:rsidR="008545B9" w:rsidRPr="0039524C" w:rsidRDefault="008545B9" w:rsidP="008545B9">
      <w:pPr>
        <w:pStyle w:val="HistoryAuthority"/>
      </w:pPr>
      <w:r w:rsidRPr="0039524C">
        <w:t>Authority G.S. 90-113.30; 90-113.33; 90-113.34; 90-113.38; 90-113.40; 90-113.41; 90-114.41A</w:t>
      </w:r>
      <w:r>
        <w:t>.</w:t>
      </w:r>
    </w:p>
    <w:p w:rsidR="008545B9" w:rsidRPr="0039524C" w:rsidRDefault="008545B9" w:rsidP="008545B9">
      <w:pPr>
        <w:pStyle w:val="Base"/>
      </w:pPr>
    </w:p>
    <w:p w:rsidR="008545B9" w:rsidRPr="00DE3F88" w:rsidRDefault="008545B9" w:rsidP="008545B9">
      <w:pPr>
        <w:pStyle w:val="Rule"/>
      </w:pPr>
      <w:r w:rsidRPr="00DE3F88">
        <w:t>21 NCAC 68 .0212</w:t>
      </w:r>
      <w:r w:rsidRPr="00DE3F88">
        <w:tab/>
        <w:t>PROCESS FOR RESIDENTIAL FACILITY DIRECTOR CERTIFICATION</w:t>
      </w:r>
    </w:p>
    <w:p w:rsidR="008545B9" w:rsidRPr="00DE3F88" w:rsidRDefault="008545B9" w:rsidP="008545B9">
      <w:pPr>
        <w:pStyle w:val="Paragraph"/>
      </w:pPr>
      <w:r w:rsidRPr="00DE3F88">
        <w:t xml:space="preserve">(a)  Residential facility director certification may be obtained and continued by any person credentialed as a </w:t>
      </w:r>
      <w:r w:rsidRPr="00DE3F88">
        <w:rPr>
          <w:strike/>
        </w:rPr>
        <w:t>Substance Abuse Counselor or Clinical Addictions Specialist.</w:t>
      </w:r>
      <w:r w:rsidRPr="00DE3F88">
        <w:t xml:space="preserve"> </w:t>
      </w:r>
      <w:r w:rsidRPr="00DE3F88">
        <w:rPr>
          <w:u w:val="single"/>
        </w:rPr>
        <w:t>certified substance counselor or licensed clinical addictions specialist.</w:t>
      </w:r>
    </w:p>
    <w:p w:rsidR="008545B9" w:rsidRPr="00DE3F88" w:rsidRDefault="008545B9" w:rsidP="008545B9">
      <w:pPr>
        <w:pStyle w:val="Paragraph"/>
      </w:pPr>
      <w:r w:rsidRPr="00DE3F88">
        <w:t>(b)  Requirements for certification shall be as follows:</w:t>
      </w:r>
    </w:p>
    <w:p w:rsidR="008545B9" w:rsidRPr="00DE3F88" w:rsidRDefault="008545B9" w:rsidP="008545B9">
      <w:pPr>
        <w:pStyle w:val="SubParagraph"/>
        <w:tabs>
          <w:tab w:val="clear" w:pos="1800"/>
        </w:tabs>
      </w:pPr>
      <w:r w:rsidRPr="00DE3F88">
        <w:t>(1)</w:t>
      </w:r>
      <w:r w:rsidRPr="00DE3F88">
        <w:tab/>
        <w:t>50 hours of academic and didactic management specific training;</w:t>
      </w:r>
    </w:p>
    <w:p w:rsidR="008545B9" w:rsidRPr="00DE3F88" w:rsidRDefault="008545B9" w:rsidP="008545B9">
      <w:pPr>
        <w:pStyle w:val="SubParagraph"/>
        <w:tabs>
          <w:tab w:val="clear" w:pos="1800"/>
        </w:tabs>
      </w:pPr>
      <w:r w:rsidRPr="00DE3F88">
        <w:t>(2)</w:t>
      </w:r>
      <w:r w:rsidRPr="00DE3F88">
        <w:tab/>
        <w:t>Recommendation of applicant's current supervisor;</w:t>
      </w:r>
    </w:p>
    <w:p w:rsidR="008545B9" w:rsidRPr="00DE3F88" w:rsidRDefault="008545B9" w:rsidP="008545B9">
      <w:pPr>
        <w:pStyle w:val="SubParagraph"/>
        <w:tabs>
          <w:tab w:val="clear" w:pos="1800"/>
        </w:tabs>
      </w:pPr>
      <w:r w:rsidRPr="00DE3F88">
        <w:t>(3)</w:t>
      </w:r>
      <w:r w:rsidRPr="00DE3F88">
        <w:tab/>
        <w:t xml:space="preserve">Recommendation of a colleague </w:t>
      </w:r>
      <w:r w:rsidRPr="00DE3F88">
        <w:rPr>
          <w:strike/>
        </w:rPr>
        <w:t>and</w:t>
      </w:r>
      <w:r w:rsidRPr="00DE3F88">
        <w:t xml:space="preserve"> </w:t>
      </w:r>
      <w:r w:rsidRPr="00DE3F88">
        <w:rPr>
          <w:u w:val="single"/>
        </w:rPr>
        <w:t>or</w:t>
      </w:r>
      <w:r w:rsidRPr="00DE3F88">
        <w:t xml:space="preserve"> co-worker of the applicant; and</w:t>
      </w:r>
    </w:p>
    <w:p w:rsidR="008545B9" w:rsidRPr="00DE3F88" w:rsidRDefault="008545B9" w:rsidP="008545B9">
      <w:pPr>
        <w:pStyle w:val="SubParagraph"/>
        <w:tabs>
          <w:tab w:val="clear" w:pos="1800"/>
        </w:tabs>
      </w:pPr>
      <w:r w:rsidRPr="00DE3F88">
        <w:t>(4)</w:t>
      </w:r>
      <w:r w:rsidRPr="00DE3F88">
        <w:tab/>
        <w:t xml:space="preserve">An application packet fee of twenty-five dollars ($25.00), a registration fee of </w:t>
      </w:r>
      <w:r w:rsidRPr="00DE3F88">
        <w:rPr>
          <w:strike/>
        </w:rPr>
        <w:t>one hundred twenty-five dollars ($125.00),</w:t>
      </w:r>
      <w:r w:rsidRPr="00DE3F88">
        <w:t xml:space="preserve"> </w:t>
      </w:r>
      <w:r w:rsidRPr="00DE3F88">
        <w:rPr>
          <w:u w:val="single"/>
        </w:rPr>
        <w:t>two hundred dollars ($200.00).</w:t>
      </w:r>
      <w:r w:rsidRPr="00DE3F88">
        <w:t xml:space="preserve"> </w:t>
      </w:r>
      <w:r w:rsidRPr="00DE3F88">
        <w:rPr>
          <w:strike/>
        </w:rPr>
        <w:t>and a certification fee of one hundred twenty-five dollars ($125.00).</w:t>
      </w:r>
    </w:p>
    <w:p w:rsidR="008545B9" w:rsidRPr="00DE3F88" w:rsidRDefault="008545B9" w:rsidP="008545B9">
      <w:pPr>
        <w:pStyle w:val="Paragraph"/>
      </w:pPr>
      <w:r w:rsidRPr="00DE3F88">
        <w:t xml:space="preserve">(c)  In addition to meeting the continuing education requirements to practice as a </w:t>
      </w:r>
      <w:r w:rsidRPr="00DE3F88">
        <w:rPr>
          <w:strike/>
        </w:rPr>
        <w:t>Certified Counselor</w:t>
      </w:r>
      <w:r w:rsidRPr="00DE3F88">
        <w:t xml:space="preserve"> </w:t>
      </w:r>
      <w:r w:rsidRPr="00DE3F88">
        <w:rPr>
          <w:u w:val="single"/>
        </w:rPr>
        <w:t>certified substance abuse counselor</w:t>
      </w:r>
      <w:r w:rsidRPr="00DE3F88">
        <w:t xml:space="preserve"> or </w:t>
      </w:r>
      <w:r w:rsidRPr="00DE3F88">
        <w:rPr>
          <w:strike/>
        </w:rPr>
        <w:t>Clinical Addictions Specialist,</w:t>
      </w:r>
      <w:r w:rsidRPr="00DE3F88">
        <w:t xml:space="preserve"> </w:t>
      </w:r>
      <w:r w:rsidRPr="00DE3F88">
        <w:rPr>
          <w:u w:val="single"/>
        </w:rPr>
        <w:t>licensed clinical addictions specialist,</w:t>
      </w:r>
      <w:r w:rsidRPr="00DE3F88">
        <w:t xml:space="preserve"> in order to maintain certification as a </w:t>
      </w:r>
      <w:r w:rsidRPr="00DE3F88">
        <w:rPr>
          <w:strike/>
        </w:rPr>
        <w:t>Residential Facility Director,</w:t>
      </w:r>
      <w:r w:rsidRPr="00DE3F88">
        <w:t xml:space="preserve"> </w:t>
      </w:r>
      <w:r w:rsidRPr="00DE3F88">
        <w:rPr>
          <w:u w:val="single"/>
        </w:rPr>
        <w:t>certified substance abuse residential facility director,</w:t>
      </w:r>
      <w:r w:rsidRPr="00DE3F88">
        <w:t xml:space="preserve"> the applicant shall take 40 hours of continuing education every two </w:t>
      </w:r>
      <w:r w:rsidRPr="00DE3F88">
        <w:rPr>
          <w:strike/>
        </w:rPr>
        <w:t>years and maintain documentation of such training.</w:t>
      </w:r>
      <w:r w:rsidRPr="00DE3F88">
        <w:t xml:space="preserve"> </w:t>
      </w:r>
      <w:r w:rsidRPr="00DE3F88">
        <w:rPr>
          <w:u w:val="single"/>
        </w:rPr>
        <w:t>years.</w:t>
      </w:r>
      <w:r w:rsidRPr="00DE3F88">
        <w:t xml:space="preserve"> </w:t>
      </w:r>
      <w:r w:rsidRPr="00DE3F88">
        <w:rPr>
          <w:strike/>
        </w:rPr>
        <w:t>Anyone allowing certification to lapse beyond three months of the re-certification due date shall reapply as a new applicant.</w:t>
      </w:r>
    </w:p>
    <w:p w:rsidR="008545B9" w:rsidRPr="00DE3F88" w:rsidRDefault="008545B9" w:rsidP="008545B9">
      <w:pPr>
        <w:pStyle w:val="Base"/>
      </w:pPr>
    </w:p>
    <w:p w:rsidR="008545B9" w:rsidRPr="00DE3F88" w:rsidRDefault="008545B9" w:rsidP="008545B9">
      <w:pPr>
        <w:pStyle w:val="HistoryAuthority"/>
      </w:pPr>
      <w:r w:rsidRPr="00DE3F88">
        <w:t xml:space="preserve">Authority G.S. 90-113.30; 90-113.33; </w:t>
      </w:r>
      <w:r w:rsidRPr="00DE3F88">
        <w:rPr>
          <w:strike/>
        </w:rPr>
        <w:t>90-113.35;</w:t>
      </w:r>
      <w:r w:rsidRPr="00DE3F88">
        <w:t xml:space="preserve"> </w:t>
      </w:r>
      <w:r w:rsidRPr="00DE3F88">
        <w:rPr>
          <w:u w:val="single"/>
        </w:rPr>
        <w:t>90-113.37A;</w:t>
      </w:r>
      <w:r w:rsidRPr="00DE3F88">
        <w:t xml:space="preserve"> 90-113.38; 90-113.39; 90-113.40</w:t>
      </w:r>
      <w:r>
        <w:t>.</w:t>
      </w:r>
    </w:p>
    <w:p w:rsidR="008545B9" w:rsidRPr="00DE3F88" w:rsidRDefault="008545B9" w:rsidP="008545B9">
      <w:pPr>
        <w:pStyle w:val="Base"/>
      </w:pPr>
    </w:p>
    <w:p w:rsidR="008545B9" w:rsidRDefault="008545B9" w:rsidP="008545B9">
      <w:pPr>
        <w:pStyle w:val="Section"/>
      </w:pPr>
      <w:r>
        <w:t>SECTION .0300 - CLINICAL ADDICTIONS SPECIALIST</w:t>
      </w:r>
    </w:p>
    <w:p w:rsidR="008545B9" w:rsidRPr="0015232C" w:rsidRDefault="008545B9" w:rsidP="008545B9">
      <w:pPr>
        <w:pStyle w:val="Base"/>
      </w:pPr>
    </w:p>
    <w:p w:rsidR="008545B9" w:rsidRPr="0015232C" w:rsidRDefault="008545B9" w:rsidP="008545B9">
      <w:pPr>
        <w:pStyle w:val="Rule"/>
      </w:pPr>
      <w:r w:rsidRPr="0015232C">
        <w:t>21 NCAC 68 .0305</w:t>
      </w:r>
      <w:r w:rsidRPr="0015232C">
        <w:tab/>
        <w:t xml:space="preserve">licensure REQUIREMENTS FOR </w:t>
      </w:r>
      <w:r w:rsidRPr="0015232C">
        <w:rPr>
          <w:strike/>
        </w:rPr>
        <w:t>INDIVIDUAL APPLICANT</w:t>
      </w:r>
      <w:r w:rsidRPr="0015232C">
        <w:t xml:space="preserve"> </w:t>
      </w:r>
      <w:r w:rsidRPr="0015232C">
        <w:rPr>
          <w:u w:val="single"/>
        </w:rPr>
        <w:t>Initial applicants for licensed clinical addictions specialist</w:t>
      </w:r>
    </w:p>
    <w:p w:rsidR="008545B9" w:rsidRPr="0015232C" w:rsidRDefault="008545B9" w:rsidP="008545B9">
      <w:pPr>
        <w:pStyle w:val="Paragraph"/>
      </w:pPr>
      <w:r w:rsidRPr="0015232C">
        <w:rPr>
          <w:strike/>
        </w:rPr>
        <w:t>In addition to meeting the requirements of G.S. 90-113.40, an</w:t>
      </w:r>
      <w:r w:rsidRPr="0015232C">
        <w:t xml:space="preserve"> </w:t>
      </w:r>
      <w:r w:rsidRPr="0015232C">
        <w:rPr>
          <w:u w:val="single"/>
        </w:rPr>
        <w:t>An</w:t>
      </w:r>
      <w:r w:rsidRPr="0015232C">
        <w:t xml:space="preserve"> applicant seeking licensure as a clinical addictions specialist shall submit the </w:t>
      </w:r>
      <w:r w:rsidRPr="0015232C">
        <w:rPr>
          <w:strike/>
        </w:rPr>
        <w:t>following, if applicable:</w:t>
      </w:r>
      <w:r w:rsidRPr="0015232C">
        <w:t xml:space="preserve"> </w:t>
      </w:r>
      <w:r w:rsidRPr="0015232C">
        <w:rPr>
          <w:u w:val="single"/>
        </w:rPr>
        <w:t>following:</w:t>
      </w:r>
    </w:p>
    <w:p w:rsidR="008545B9" w:rsidRPr="0015232C" w:rsidRDefault="008545B9" w:rsidP="008545B9">
      <w:pPr>
        <w:pStyle w:val="Item"/>
        <w:tabs>
          <w:tab w:val="clear" w:pos="1800"/>
        </w:tabs>
      </w:pPr>
      <w:r w:rsidRPr="0015232C">
        <w:t>(1)</w:t>
      </w:r>
      <w:r w:rsidRPr="0015232C">
        <w:tab/>
        <w:t>Documentation of completion of:</w:t>
      </w:r>
    </w:p>
    <w:p w:rsidR="008545B9" w:rsidRPr="0015232C" w:rsidRDefault="008545B9" w:rsidP="008545B9">
      <w:pPr>
        <w:pStyle w:val="SubItemLvl1"/>
        <w:tabs>
          <w:tab w:val="clear" w:pos="2520"/>
        </w:tabs>
      </w:pPr>
      <w:r w:rsidRPr="0015232C">
        <w:t>(a)</w:t>
      </w:r>
      <w:r w:rsidRPr="0015232C">
        <w:tab/>
        <w:t>Six</w:t>
      </w:r>
      <w:r>
        <w:t xml:space="preserve"> </w:t>
      </w:r>
      <w:r w:rsidRPr="0015232C">
        <w:t>hours of HIV/AIDS/STDS/TB/Bloodborne pathogens training and education;</w:t>
      </w:r>
    </w:p>
    <w:p w:rsidR="008545B9" w:rsidRPr="0015232C" w:rsidRDefault="008545B9" w:rsidP="008545B9">
      <w:pPr>
        <w:pStyle w:val="SubItemLvl1"/>
        <w:tabs>
          <w:tab w:val="clear" w:pos="2520"/>
        </w:tabs>
      </w:pPr>
      <w:r w:rsidRPr="0015232C">
        <w:t>(b)</w:t>
      </w:r>
      <w:r w:rsidRPr="0015232C">
        <w:tab/>
        <w:t xml:space="preserve">Six hours of professional ethics training; </w:t>
      </w:r>
      <w:r w:rsidRPr="0015232C">
        <w:rPr>
          <w:strike/>
        </w:rPr>
        <w:t>and</w:t>
      </w:r>
    </w:p>
    <w:p w:rsidR="008545B9" w:rsidRPr="0015232C" w:rsidRDefault="008545B9" w:rsidP="008545B9">
      <w:pPr>
        <w:pStyle w:val="SubItemLvl1"/>
        <w:tabs>
          <w:tab w:val="clear" w:pos="2520"/>
        </w:tabs>
      </w:pPr>
      <w:r w:rsidRPr="0015232C">
        <w:t>(c)</w:t>
      </w:r>
      <w:r w:rsidRPr="0015232C">
        <w:tab/>
        <w:t xml:space="preserve">Six hours of clinical supervision specific </w:t>
      </w:r>
      <w:r w:rsidRPr="0015232C">
        <w:rPr>
          <w:strike/>
        </w:rPr>
        <w:t>training.</w:t>
      </w:r>
      <w:r w:rsidRPr="0015232C">
        <w:t xml:space="preserve"> </w:t>
      </w:r>
      <w:r w:rsidRPr="0015232C">
        <w:rPr>
          <w:u w:val="single"/>
        </w:rPr>
        <w:t>training; and</w:t>
      </w:r>
    </w:p>
    <w:p w:rsidR="008545B9" w:rsidRPr="0015232C" w:rsidRDefault="008545B9" w:rsidP="008545B9">
      <w:pPr>
        <w:pStyle w:val="SubItemLvl1"/>
        <w:tabs>
          <w:tab w:val="clear" w:pos="2520"/>
        </w:tabs>
      </w:pPr>
      <w:r w:rsidRPr="0015232C">
        <w:t>(d)</w:t>
      </w:r>
      <w:r w:rsidRPr="0015232C">
        <w:tab/>
        <w:t>Six hours selected from the following list:</w:t>
      </w:r>
    </w:p>
    <w:p w:rsidR="008545B9" w:rsidRPr="0015232C" w:rsidRDefault="008545B9" w:rsidP="008545B9">
      <w:pPr>
        <w:pStyle w:val="SubItemLvl2"/>
      </w:pPr>
      <w:r w:rsidRPr="0015232C">
        <w:t>(i)</w:t>
      </w:r>
      <w:r w:rsidRPr="0015232C">
        <w:tab/>
      </w:r>
      <w:r w:rsidRPr="0015232C">
        <w:rPr>
          <w:strike/>
        </w:rPr>
        <w:t>Nicotine Dependence;</w:t>
      </w:r>
      <w:r w:rsidRPr="0015232C">
        <w:t xml:space="preserve"> </w:t>
      </w:r>
      <w:r w:rsidRPr="0015232C">
        <w:rPr>
          <w:u w:val="single"/>
        </w:rPr>
        <w:t>nicotine dependence;</w:t>
      </w:r>
    </w:p>
    <w:p w:rsidR="008545B9" w:rsidRPr="0015232C" w:rsidRDefault="008545B9" w:rsidP="008545B9">
      <w:pPr>
        <w:pStyle w:val="SubItemLvl2"/>
      </w:pPr>
      <w:r w:rsidRPr="0015232C">
        <w:t>(ii)</w:t>
      </w:r>
      <w:r w:rsidRPr="0015232C">
        <w:tab/>
      </w:r>
      <w:r w:rsidRPr="0015232C">
        <w:rPr>
          <w:strike/>
        </w:rPr>
        <w:t>Psychopathology;</w:t>
      </w:r>
      <w:r w:rsidRPr="0015232C">
        <w:t xml:space="preserve"> </w:t>
      </w:r>
      <w:r w:rsidRPr="0015232C">
        <w:rPr>
          <w:u w:val="single"/>
        </w:rPr>
        <w:t>psychopathology;</w:t>
      </w:r>
    </w:p>
    <w:p w:rsidR="008545B9" w:rsidRPr="0015232C" w:rsidRDefault="008545B9" w:rsidP="008545B9">
      <w:pPr>
        <w:pStyle w:val="SubItemLvl2"/>
      </w:pPr>
      <w:r w:rsidRPr="0015232C">
        <w:t>(iii)</w:t>
      </w:r>
      <w:r w:rsidRPr="0015232C">
        <w:tab/>
      </w:r>
      <w:r w:rsidRPr="0015232C">
        <w:rPr>
          <w:strike/>
        </w:rPr>
        <w:t>Evidence-Based Treatment Approaches;</w:t>
      </w:r>
      <w:r w:rsidRPr="0015232C">
        <w:t xml:space="preserve"> </w:t>
      </w:r>
      <w:r w:rsidRPr="0015232C">
        <w:rPr>
          <w:u w:val="single"/>
        </w:rPr>
        <w:t>evidence-based treatment;</w:t>
      </w:r>
    </w:p>
    <w:p w:rsidR="008545B9" w:rsidRPr="0015232C" w:rsidRDefault="008545B9" w:rsidP="008545B9">
      <w:pPr>
        <w:pStyle w:val="SubItemLvl2"/>
      </w:pPr>
      <w:r w:rsidRPr="0015232C">
        <w:t>(iv)</w:t>
      </w:r>
      <w:r w:rsidRPr="0015232C">
        <w:tab/>
      </w:r>
      <w:r w:rsidRPr="0015232C">
        <w:rPr>
          <w:strike/>
        </w:rPr>
        <w:t>Substance Abuse Issues in Older Adults; and</w:t>
      </w:r>
      <w:r w:rsidRPr="0015232C">
        <w:t xml:space="preserve"> </w:t>
      </w:r>
      <w:r w:rsidRPr="0015232C">
        <w:rPr>
          <w:u w:val="single"/>
        </w:rPr>
        <w:t>substance use disorder issues and senior citizens;</w:t>
      </w:r>
    </w:p>
    <w:p w:rsidR="008545B9" w:rsidRPr="0015232C" w:rsidRDefault="008545B9" w:rsidP="008545B9">
      <w:pPr>
        <w:pStyle w:val="SubItemLvl2"/>
      </w:pPr>
      <w:r w:rsidRPr="0015232C">
        <w:t>(v)</w:t>
      </w:r>
      <w:r w:rsidRPr="0015232C">
        <w:tab/>
      </w:r>
      <w:r w:rsidRPr="0015232C">
        <w:rPr>
          <w:strike/>
        </w:rPr>
        <w:t>Substance Abuse Issues Affecting Veterans.</w:t>
      </w:r>
      <w:r w:rsidRPr="0015232C">
        <w:t xml:space="preserve"> </w:t>
      </w:r>
      <w:r w:rsidRPr="0015232C">
        <w:rPr>
          <w:u w:val="single"/>
        </w:rPr>
        <w:t>substance use disorder issues and veterans; and</w:t>
      </w:r>
    </w:p>
    <w:p w:rsidR="008545B9" w:rsidRPr="0015232C" w:rsidRDefault="008545B9" w:rsidP="008545B9">
      <w:pPr>
        <w:pStyle w:val="SubItemLvl2"/>
      </w:pPr>
      <w:r w:rsidRPr="0015232C">
        <w:rPr>
          <w:u w:val="single"/>
        </w:rPr>
        <w:t>(vi)</w:t>
      </w:r>
      <w:r w:rsidRPr="0015232C">
        <w:tab/>
      </w:r>
      <w:r w:rsidRPr="0015232C">
        <w:rPr>
          <w:u w:val="single"/>
        </w:rPr>
        <w:t>substance use disorder issues and domestic violence.</w:t>
      </w:r>
    </w:p>
    <w:p w:rsidR="008545B9" w:rsidRPr="0015232C" w:rsidRDefault="008545B9" w:rsidP="008545B9">
      <w:pPr>
        <w:pStyle w:val="Paragraph"/>
      </w:pPr>
      <w:r w:rsidRPr="0015232C">
        <w:t xml:space="preserve">All hours listed in </w:t>
      </w:r>
      <w:r w:rsidRPr="0015232C">
        <w:rPr>
          <w:strike/>
        </w:rPr>
        <w:t>Sub-items (a), (b), (c) and (d) of this Item may be</w:t>
      </w:r>
      <w:r w:rsidRPr="0015232C">
        <w:t xml:space="preserve"> </w:t>
      </w:r>
      <w:r w:rsidRPr="0015232C">
        <w:rPr>
          <w:u w:val="single"/>
        </w:rPr>
        <w:t xml:space="preserve">this </w:t>
      </w:r>
      <w:r>
        <w:rPr>
          <w:u w:val="single"/>
        </w:rPr>
        <w:t>S</w:t>
      </w:r>
      <w:r w:rsidRPr="0015232C">
        <w:rPr>
          <w:u w:val="single"/>
        </w:rPr>
        <w:t>ection may be</w:t>
      </w:r>
      <w:r w:rsidRPr="0015232C">
        <w:t xml:space="preserve"> included in the 180 hours </w:t>
      </w:r>
      <w:r w:rsidRPr="0015232C">
        <w:rPr>
          <w:strike/>
        </w:rPr>
        <w:t>completed for licensure in the core competencies by an applicant not in the deemed status.</w:t>
      </w:r>
      <w:r w:rsidRPr="0015232C">
        <w:t xml:space="preserve"> </w:t>
      </w:r>
      <w:r w:rsidRPr="0015232C">
        <w:rPr>
          <w:u w:val="single"/>
        </w:rPr>
        <w:t>of substance use disorder training required for licensure;</w:t>
      </w:r>
    </w:p>
    <w:p w:rsidR="008545B9" w:rsidRPr="0015232C" w:rsidRDefault="008545B9" w:rsidP="008545B9">
      <w:pPr>
        <w:pStyle w:val="Item"/>
        <w:tabs>
          <w:tab w:val="clear" w:pos="1800"/>
        </w:tabs>
      </w:pPr>
      <w:r w:rsidRPr="0015232C">
        <w:t>(2)</w:t>
      </w:r>
      <w:r w:rsidRPr="0015232C">
        <w:tab/>
      </w:r>
      <w:r w:rsidRPr="0015232C">
        <w:rPr>
          <w:strike/>
        </w:rPr>
        <w:t>Copy</w:t>
      </w:r>
      <w:r w:rsidRPr="0015232C">
        <w:t xml:space="preserve"> </w:t>
      </w:r>
      <w:r w:rsidRPr="0015232C">
        <w:rPr>
          <w:u w:val="single"/>
        </w:rPr>
        <w:t>A copy</w:t>
      </w:r>
      <w:r w:rsidRPr="0015232C">
        <w:t xml:space="preserve"> of a substance abuse specialty certificate </w:t>
      </w:r>
      <w:r w:rsidRPr="0015232C">
        <w:rPr>
          <w:strike/>
        </w:rPr>
        <w:t>or its equivalent;</w:t>
      </w:r>
      <w:r w:rsidRPr="0015232C">
        <w:t xml:space="preserve"> </w:t>
      </w:r>
      <w:r w:rsidRPr="0015232C">
        <w:rPr>
          <w:u w:val="single"/>
        </w:rPr>
        <w:t xml:space="preserve">or transcript if the applicant is applying under Criteria C as defined in G.S. 90-113.40(c)(3), or seeking education credit as described in Item </w:t>
      </w:r>
      <w:r>
        <w:rPr>
          <w:u w:val="single"/>
        </w:rPr>
        <w:t>(</w:t>
      </w:r>
      <w:r w:rsidRPr="0015232C">
        <w:rPr>
          <w:u w:val="single"/>
        </w:rPr>
        <w:t>1</w:t>
      </w:r>
      <w:r>
        <w:rPr>
          <w:u w:val="single"/>
        </w:rPr>
        <w:t>)</w:t>
      </w:r>
      <w:r w:rsidRPr="0015232C">
        <w:rPr>
          <w:u w:val="single"/>
        </w:rPr>
        <w:t xml:space="preserve"> of this Rule under any other Criteria outlined in G.S. 90-113.40(c);</w:t>
      </w:r>
    </w:p>
    <w:p w:rsidR="008545B9" w:rsidRPr="0015232C" w:rsidRDefault="008545B9" w:rsidP="008545B9">
      <w:pPr>
        <w:pStyle w:val="Item"/>
        <w:tabs>
          <w:tab w:val="clear" w:pos="1800"/>
        </w:tabs>
      </w:pPr>
      <w:r w:rsidRPr="0015232C">
        <w:t>(3)</w:t>
      </w:r>
      <w:r w:rsidRPr="0015232C">
        <w:tab/>
      </w:r>
      <w:r w:rsidRPr="0015232C">
        <w:rPr>
          <w:strike/>
        </w:rPr>
        <w:t>Copy of his or her masters' or doctorate degree diploma;</w:t>
      </w:r>
      <w:r w:rsidRPr="0015232C">
        <w:t xml:space="preserve"> </w:t>
      </w:r>
      <w:r w:rsidRPr="0015232C">
        <w:rPr>
          <w:u w:val="single"/>
        </w:rPr>
        <w:t xml:space="preserve">An official transcript of completed masters or other advanced degree in a human services field with a clinical application, if not previously submitted under Item </w:t>
      </w:r>
      <w:r>
        <w:rPr>
          <w:u w:val="single"/>
        </w:rPr>
        <w:t>(</w:t>
      </w:r>
      <w:r w:rsidRPr="0015232C">
        <w:rPr>
          <w:u w:val="single"/>
        </w:rPr>
        <w:t>2</w:t>
      </w:r>
      <w:r>
        <w:rPr>
          <w:u w:val="single"/>
        </w:rPr>
        <w:t>)</w:t>
      </w:r>
      <w:r w:rsidRPr="0015232C">
        <w:rPr>
          <w:u w:val="single"/>
        </w:rPr>
        <w:t xml:space="preserve"> of this Rule;</w:t>
      </w:r>
    </w:p>
    <w:p w:rsidR="008545B9" w:rsidRPr="0015232C" w:rsidRDefault="008545B9" w:rsidP="008545B9">
      <w:pPr>
        <w:pStyle w:val="Item"/>
        <w:tabs>
          <w:tab w:val="clear" w:pos="1800"/>
        </w:tabs>
      </w:pPr>
      <w:r w:rsidRPr="0015232C">
        <w:t>(4)</w:t>
      </w:r>
      <w:r w:rsidRPr="0015232C">
        <w:tab/>
      </w:r>
      <w:r w:rsidRPr="0015232C">
        <w:rPr>
          <w:strike/>
        </w:rPr>
        <w:t>Completed registration form; and</w:t>
      </w:r>
      <w:r w:rsidRPr="0015232C">
        <w:t xml:space="preserve"> </w:t>
      </w:r>
      <w:r w:rsidRPr="0015232C">
        <w:rPr>
          <w:u w:val="single"/>
        </w:rPr>
        <w:t>A completed application found on the Board's website; and</w:t>
      </w:r>
    </w:p>
    <w:p w:rsidR="008545B9" w:rsidRPr="0015232C" w:rsidRDefault="008545B9" w:rsidP="008545B9">
      <w:pPr>
        <w:pStyle w:val="Item"/>
        <w:tabs>
          <w:tab w:val="clear" w:pos="1800"/>
        </w:tabs>
      </w:pPr>
      <w:r w:rsidRPr="0015232C">
        <w:t>(5)</w:t>
      </w:r>
      <w:r w:rsidRPr="0015232C">
        <w:tab/>
        <w:t>Payment of the following fees:</w:t>
      </w:r>
    </w:p>
    <w:p w:rsidR="008545B9" w:rsidRPr="0015232C" w:rsidRDefault="008545B9" w:rsidP="008545B9">
      <w:pPr>
        <w:pStyle w:val="SubItemLvl1"/>
        <w:tabs>
          <w:tab w:val="clear" w:pos="2520"/>
        </w:tabs>
      </w:pPr>
      <w:r w:rsidRPr="0015232C">
        <w:t>(a)</w:t>
      </w:r>
      <w:r w:rsidRPr="0015232C">
        <w:tab/>
        <w:t>All applicants who are in the deemed status group shall make payment of a non-refundable application fee of ten dollars ($10.00) and payment of a non-refundable credentialing fee of forty dollars ($40.00).</w:t>
      </w:r>
    </w:p>
    <w:p w:rsidR="008545B9" w:rsidRPr="0015232C" w:rsidRDefault="008545B9" w:rsidP="008545B9">
      <w:pPr>
        <w:pStyle w:val="SubItemLvl1"/>
        <w:tabs>
          <w:tab w:val="clear" w:pos="2520"/>
        </w:tabs>
      </w:pPr>
      <w:r w:rsidRPr="0015232C">
        <w:t>(b)</w:t>
      </w:r>
      <w:r w:rsidRPr="0015232C">
        <w:tab/>
        <w:t xml:space="preserve">All other applicants shall make payment of an application </w:t>
      </w:r>
      <w:r w:rsidRPr="0015232C">
        <w:rPr>
          <w:strike/>
        </w:rPr>
        <w:t>packet</w:t>
      </w:r>
      <w:r w:rsidRPr="0015232C">
        <w:t xml:space="preserve"> fee of twenty-five dollars ($25.00) and payment of a non-refundable </w:t>
      </w:r>
      <w:r w:rsidRPr="0015232C">
        <w:rPr>
          <w:strike/>
        </w:rPr>
        <w:t>credentialing</w:t>
      </w:r>
      <w:r w:rsidRPr="0015232C">
        <w:t xml:space="preserve"> </w:t>
      </w:r>
      <w:r w:rsidRPr="0015232C">
        <w:rPr>
          <w:u w:val="single"/>
        </w:rPr>
        <w:t>registration</w:t>
      </w:r>
      <w:r w:rsidRPr="0015232C">
        <w:t xml:space="preserve"> fee of </w:t>
      </w:r>
      <w:r w:rsidRPr="0015232C">
        <w:rPr>
          <w:strike/>
        </w:rPr>
        <w:t>one hundred twenty-five dollars ($125.00).</w:t>
      </w:r>
      <w:r w:rsidRPr="0015232C">
        <w:t xml:space="preserve"> </w:t>
      </w:r>
      <w:r w:rsidRPr="0015232C">
        <w:rPr>
          <w:u w:val="single"/>
        </w:rPr>
        <w:t>two hundred dollars ($200.00).</w:t>
      </w:r>
    </w:p>
    <w:p w:rsidR="008545B9" w:rsidRPr="0015232C" w:rsidRDefault="008545B9" w:rsidP="008545B9">
      <w:pPr>
        <w:pStyle w:val="SubItemLvl1"/>
        <w:tabs>
          <w:tab w:val="clear" w:pos="2520"/>
        </w:tabs>
      </w:pPr>
      <w:r w:rsidRPr="0015232C">
        <w:t>(c)</w:t>
      </w:r>
      <w:r w:rsidRPr="0015232C">
        <w:tab/>
        <w:t xml:space="preserve">All applicants seeking credentialing pursuant to Criteria A, Criteria B, </w:t>
      </w:r>
      <w:r w:rsidRPr="0015232C">
        <w:rPr>
          <w:strike/>
        </w:rPr>
        <w:t>and Criteria C</w:t>
      </w:r>
      <w:r w:rsidRPr="0015232C">
        <w:t xml:space="preserve"> </w:t>
      </w:r>
      <w:r w:rsidRPr="0015232C">
        <w:rPr>
          <w:u w:val="single"/>
        </w:rPr>
        <w:t>Criteria C, and where applicable Criteria D (Deemed Status)</w:t>
      </w:r>
      <w:r w:rsidRPr="0015232C">
        <w:t xml:space="preserve"> of G.S. 90-113.40(c) shall make payment of a non-refundable examination fee of </w:t>
      </w:r>
      <w:r w:rsidRPr="0015232C">
        <w:rPr>
          <w:strike/>
        </w:rPr>
        <w:t xml:space="preserve">one hundred </w:t>
      </w:r>
      <w:r w:rsidRPr="0015232C">
        <w:rPr>
          <w:strike/>
        </w:rPr>
        <w:lastRenderedPageBreak/>
        <w:t>twenty-five dollars ($125.00).</w:t>
      </w:r>
      <w:r w:rsidRPr="0015232C">
        <w:t xml:space="preserve"> </w:t>
      </w:r>
      <w:r w:rsidRPr="0015232C">
        <w:rPr>
          <w:u w:val="single"/>
        </w:rPr>
        <w:t>one hundred fifty dollars ($150.00).</w:t>
      </w:r>
    </w:p>
    <w:p w:rsidR="008545B9" w:rsidRPr="0015232C" w:rsidRDefault="008545B9" w:rsidP="008545B9">
      <w:pPr>
        <w:pStyle w:val="Base"/>
      </w:pPr>
    </w:p>
    <w:p w:rsidR="008545B9" w:rsidRPr="0015232C" w:rsidRDefault="008545B9" w:rsidP="008545B9">
      <w:pPr>
        <w:pStyle w:val="HistoryAuthority"/>
      </w:pPr>
      <w:r w:rsidRPr="0015232C">
        <w:t xml:space="preserve">Authority G.S. 90-113.30; 90-113.33; 90-113.38; 90-113.40; 90-113.41; </w:t>
      </w:r>
      <w:r w:rsidRPr="0015232C">
        <w:rPr>
          <w:strike/>
        </w:rPr>
        <w:t>90-113.43</w:t>
      </w:r>
      <w:r>
        <w:rPr>
          <w:strike/>
        </w:rPr>
        <w:t>.</w:t>
      </w:r>
    </w:p>
    <w:p w:rsidR="008545B9" w:rsidRPr="0015232C" w:rsidRDefault="008545B9" w:rsidP="008545B9">
      <w:pPr>
        <w:pStyle w:val="Base"/>
      </w:pPr>
    </w:p>
    <w:p w:rsidR="008545B9" w:rsidRPr="006A7F80" w:rsidRDefault="008545B9" w:rsidP="008545B9">
      <w:pPr>
        <w:pStyle w:val="Rule"/>
      </w:pPr>
      <w:r w:rsidRPr="006A7F80">
        <w:t>21 NCAC 68 .0306</w:t>
      </w:r>
      <w:r w:rsidRPr="006A7F80">
        <w:tab/>
        <w:t xml:space="preserve">RENEWAL OF </w:t>
      </w:r>
      <w:r w:rsidRPr="006A7F80">
        <w:rPr>
          <w:strike/>
        </w:rPr>
        <w:t>INDIVIDUAL licensure AS</w:t>
      </w:r>
      <w:r w:rsidRPr="006A7F80">
        <w:t xml:space="preserve"> </w:t>
      </w:r>
      <w:r w:rsidRPr="006A7F80">
        <w:rPr>
          <w:u w:val="single"/>
        </w:rPr>
        <w:t>Licensed</w:t>
      </w:r>
      <w:r w:rsidRPr="006A7F80">
        <w:t xml:space="preserve"> CLINICAL ADDICTIONS SPECIALIST</w:t>
      </w:r>
    </w:p>
    <w:p w:rsidR="008545B9" w:rsidRPr="006A7F80" w:rsidRDefault="008545B9" w:rsidP="008545B9">
      <w:pPr>
        <w:pStyle w:val="Paragraph"/>
      </w:pPr>
      <w:r w:rsidRPr="006A7F80">
        <w:t>(a)  An applicant who is in the deemed status group shall submit the following every two years:</w:t>
      </w:r>
    </w:p>
    <w:p w:rsidR="008545B9" w:rsidRPr="006A7F80" w:rsidRDefault="008545B9" w:rsidP="008545B9">
      <w:pPr>
        <w:pStyle w:val="SubParagraph"/>
        <w:tabs>
          <w:tab w:val="clear" w:pos="1800"/>
        </w:tabs>
      </w:pPr>
      <w:r w:rsidRPr="006A7F80">
        <w:t>(1)</w:t>
      </w:r>
      <w:r w:rsidRPr="006A7F80">
        <w:tab/>
        <w:t xml:space="preserve">A completed application </w:t>
      </w:r>
      <w:r w:rsidRPr="006A7F80">
        <w:rPr>
          <w:strike/>
        </w:rPr>
        <w:t>form</w:t>
      </w:r>
      <w:r w:rsidRPr="006A7F80">
        <w:t xml:space="preserve"> and a copy of the applicant's current substance abuse licensure or its equivalent from the deemed status professional discipline.</w:t>
      </w:r>
    </w:p>
    <w:p w:rsidR="008545B9" w:rsidRPr="006A7F80" w:rsidRDefault="008545B9" w:rsidP="008545B9">
      <w:pPr>
        <w:pStyle w:val="SubParagraph"/>
        <w:tabs>
          <w:tab w:val="clear" w:pos="1800"/>
        </w:tabs>
      </w:pPr>
      <w:r w:rsidRPr="006A7F80">
        <w:t>(2)</w:t>
      </w:r>
      <w:r w:rsidRPr="006A7F80">
        <w:tab/>
        <w:t>A non-refundable re-licensing fee of thirty-five dollars ($35.00).</w:t>
      </w:r>
    </w:p>
    <w:p w:rsidR="008545B9" w:rsidRPr="006A7F80" w:rsidRDefault="008545B9" w:rsidP="008545B9">
      <w:pPr>
        <w:pStyle w:val="Paragraph"/>
      </w:pPr>
      <w:r w:rsidRPr="006A7F80">
        <w:t>(b)  All other individual applicants shall:</w:t>
      </w:r>
    </w:p>
    <w:p w:rsidR="008545B9" w:rsidRPr="006A7F80" w:rsidRDefault="008545B9" w:rsidP="008545B9">
      <w:pPr>
        <w:pStyle w:val="SubParagraph"/>
        <w:tabs>
          <w:tab w:val="clear" w:pos="1800"/>
        </w:tabs>
      </w:pPr>
      <w:r w:rsidRPr="006A7F80">
        <w:t>(1)</w:t>
      </w:r>
      <w:r w:rsidRPr="006A7F80">
        <w:tab/>
        <w:t>Renew licensure as classified by the criteria for their original licensing every two years.</w:t>
      </w:r>
    </w:p>
    <w:p w:rsidR="008545B9" w:rsidRPr="006A7F80" w:rsidRDefault="008545B9" w:rsidP="008545B9">
      <w:pPr>
        <w:pStyle w:val="SubParagraph"/>
        <w:tabs>
          <w:tab w:val="clear" w:pos="1800"/>
        </w:tabs>
      </w:pPr>
      <w:r w:rsidRPr="006A7F80">
        <w:t>(2)</w:t>
      </w:r>
      <w:r w:rsidRPr="006A7F80">
        <w:tab/>
        <w:t>Document completing 40 hours of education pursuant to Section .0400 of this Chapter, during the current licensing period.</w:t>
      </w:r>
      <w:r>
        <w:t xml:space="preserve"> </w:t>
      </w:r>
      <w:r w:rsidRPr="006A7F80">
        <w:t xml:space="preserve">A minimum of 30 hours shall be substance </w:t>
      </w:r>
      <w:r w:rsidRPr="006A7F80">
        <w:rPr>
          <w:strike/>
        </w:rPr>
        <w:t>abuse</w:t>
      </w:r>
      <w:r w:rsidRPr="006A7F80">
        <w:t xml:space="preserve"> </w:t>
      </w:r>
      <w:r w:rsidRPr="006A7F80">
        <w:rPr>
          <w:u w:val="single"/>
        </w:rPr>
        <w:t>use disorder</w:t>
      </w:r>
      <w:r w:rsidRPr="006A7F80">
        <w:t xml:space="preserve"> specific.</w:t>
      </w:r>
      <w:r>
        <w:t xml:space="preserve"> </w:t>
      </w:r>
      <w:r w:rsidRPr="006A7F80">
        <w:t>This education may include a combination of hours including attending and providing workshops.</w:t>
      </w:r>
    </w:p>
    <w:p w:rsidR="008545B9" w:rsidRPr="006A7F80" w:rsidRDefault="008545B9" w:rsidP="008545B9">
      <w:pPr>
        <w:pStyle w:val="SubParagraph"/>
        <w:tabs>
          <w:tab w:val="clear" w:pos="1800"/>
        </w:tabs>
      </w:pPr>
      <w:r w:rsidRPr="006A7F80">
        <w:t>(3)</w:t>
      </w:r>
      <w:r w:rsidRPr="006A7F80">
        <w:tab/>
        <w:t xml:space="preserve">Meet re-licensing educational guidelines as a substance </w:t>
      </w:r>
      <w:r w:rsidRPr="006A7F80">
        <w:rPr>
          <w:strike/>
        </w:rPr>
        <w:t>abuse</w:t>
      </w:r>
      <w:r w:rsidRPr="006A7F80">
        <w:t xml:space="preserve"> </w:t>
      </w:r>
      <w:r w:rsidRPr="006A7F80">
        <w:rPr>
          <w:u w:val="single"/>
        </w:rPr>
        <w:t>use disorder</w:t>
      </w:r>
      <w:r w:rsidRPr="006A7F80">
        <w:t xml:space="preserve"> professional as follows:</w:t>
      </w:r>
    </w:p>
    <w:p w:rsidR="008545B9" w:rsidRPr="006A7F80" w:rsidRDefault="008545B9" w:rsidP="008545B9">
      <w:pPr>
        <w:pStyle w:val="Part"/>
        <w:tabs>
          <w:tab w:val="clear" w:pos="2520"/>
        </w:tabs>
      </w:pPr>
      <w:r w:rsidRPr="006A7F80">
        <w:t>(A)</w:t>
      </w:r>
      <w:r w:rsidRPr="006A7F80">
        <w:tab/>
        <w:t>No more than 25 percent may be in-service education, received within the applicant's organization by staff of the same employment.</w:t>
      </w:r>
    </w:p>
    <w:p w:rsidR="008545B9" w:rsidRPr="006A7F80" w:rsidRDefault="008545B9" w:rsidP="008545B9">
      <w:pPr>
        <w:pStyle w:val="Part"/>
        <w:tabs>
          <w:tab w:val="clear" w:pos="2520"/>
        </w:tabs>
      </w:pPr>
      <w:r w:rsidRPr="006A7F80">
        <w:t>(B)</w:t>
      </w:r>
      <w:r w:rsidRPr="006A7F80">
        <w:tab/>
        <w:t>No more than 25 percent receiving supervision with two hours of supervision translating to one hour of education.</w:t>
      </w:r>
    </w:p>
    <w:p w:rsidR="008545B9" w:rsidRPr="006A7F80" w:rsidRDefault="008545B9" w:rsidP="008545B9">
      <w:pPr>
        <w:pStyle w:val="Part"/>
        <w:tabs>
          <w:tab w:val="clear" w:pos="2520"/>
        </w:tabs>
      </w:pPr>
      <w:r w:rsidRPr="006A7F80">
        <w:t>(C)</w:t>
      </w:r>
      <w:r w:rsidRPr="006A7F80">
        <w:tab/>
        <w:t>No more than 25 percent of workshop presentation with one hour of presentation translating to one hour of education.</w:t>
      </w:r>
      <w:r>
        <w:t xml:space="preserve"> </w:t>
      </w:r>
      <w:r w:rsidRPr="006A7F80">
        <w:t>Workshop presentation shall be pursuant to Rule .0213 of this Chapter.</w:t>
      </w:r>
    </w:p>
    <w:p w:rsidR="008545B9" w:rsidRPr="006A7F80" w:rsidRDefault="008545B9" w:rsidP="008545B9">
      <w:pPr>
        <w:pStyle w:val="Part"/>
        <w:tabs>
          <w:tab w:val="clear" w:pos="2520"/>
        </w:tabs>
      </w:pPr>
      <w:r w:rsidRPr="006A7F80">
        <w:t>(D)</w:t>
      </w:r>
      <w:r w:rsidRPr="006A7F80">
        <w:tab/>
        <w:t>All applicants shall include three hours of HIV/AIDS/STDS/TB/Bloodborne pathogens training and education, three hours of professional ethics training and education, and three hours of education to be selected from the list appearing in Rule.0305(1)(d) of this Section.</w:t>
      </w:r>
    </w:p>
    <w:p w:rsidR="008545B9" w:rsidRPr="006A7F80" w:rsidRDefault="008545B9" w:rsidP="008545B9">
      <w:pPr>
        <w:pStyle w:val="SubParagraph"/>
        <w:tabs>
          <w:tab w:val="clear" w:pos="1800"/>
        </w:tabs>
      </w:pPr>
      <w:r w:rsidRPr="006A7F80">
        <w:t>(4)</w:t>
      </w:r>
      <w:r w:rsidRPr="006A7F80">
        <w:tab/>
        <w:t xml:space="preserve">Submit a completed application </w:t>
      </w:r>
      <w:r w:rsidRPr="006A7F80">
        <w:rPr>
          <w:strike/>
        </w:rPr>
        <w:t>form</w:t>
      </w:r>
      <w:r w:rsidRPr="006A7F80">
        <w:t xml:space="preserve"> with continuing education documented.</w:t>
      </w:r>
    </w:p>
    <w:p w:rsidR="008545B9" w:rsidRPr="006A7F80" w:rsidRDefault="008545B9" w:rsidP="008545B9">
      <w:pPr>
        <w:pStyle w:val="SubParagraph"/>
        <w:tabs>
          <w:tab w:val="clear" w:pos="1800"/>
        </w:tabs>
      </w:pPr>
      <w:r w:rsidRPr="006A7F80">
        <w:t>(5)</w:t>
      </w:r>
      <w:r w:rsidRPr="006A7F80">
        <w:tab/>
        <w:t xml:space="preserve">Submit a non-refundable </w:t>
      </w:r>
      <w:r w:rsidRPr="006A7F80">
        <w:rPr>
          <w:strike/>
        </w:rPr>
        <w:t>one hundred twenty-five dollar ($125.00)</w:t>
      </w:r>
      <w:r w:rsidRPr="006A7F80">
        <w:t xml:space="preserve"> </w:t>
      </w:r>
      <w:r w:rsidRPr="006A7F80">
        <w:rPr>
          <w:u w:val="single"/>
        </w:rPr>
        <w:t>one hundred fifty dollar ($150.00)</w:t>
      </w:r>
      <w:r w:rsidRPr="006A7F80">
        <w:t xml:space="preserve"> re-licensing fee.</w:t>
      </w:r>
    </w:p>
    <w:p w:rsidR="008545B9" w:rsidRPr="006A7F80" w:rsidRDefault="008545B9" w:rsidP="008545B9">
      <w:pPr>
        <w:pStyle w:val="Base"/>
      </w:pPr>
    </w:p>
    <w:p w:rsidR="008545B9" w:rsidRPr="006A7F80" w:rsidRDefault="008545B9" w:rsidP="008545B9">
      <w:pPr>
        <w:pStyle w:val="HistoryAuthority"/>
      </w:pPr>
      <w:r w:rsidRPr="006A7F80">
        <w:t xml:space="preserve">Authority G.S. 90-113.30; 90-113.33; </w:t>
      </w:r>
      <w:r w:rsidRPr="006A7F80">
        <w:rPr>
          <w:strike/>
        </w:rPr>
        <w:t>90-113.37;</w:t>
      </w:r>
      <w:r w:rsidRPr="006A7F80">
        <w:t xml:space="preserve"> </w:t>
      </w:r>
      <w:r w:rsidRPr="006A7F80">
        <w:rPr>
          <w:u w:val="single"/>
        </w:rPr>
        <w:t>90-113.37A;</w:t>
      </w:r>
      <w:r w:rsidRPr="006A7F80">
        <w:t xml:space="preserve"> 90-113.38; 90-113.39; 90-113.41A; </w:t>
      </w:r>
      <w:r w:rsidRPr="006A7F80">
        <w:rPr>
          <w:strike/>
        </w:rPr>
        <w:t>90-113.43</w:t>
      </w:r>
      <w:r>
        <w:rPr>
          <w:strike/>
        </w:rPr>
        <w:t>.</w:t>
      </w:r>
    </w:p>
    <w:p w:rsidR="00D52FD0" w:rsidRDefault="00D52FD0" w:rsidP="00D52FD0">
      <w:pPr>
        <w:rPr>
          <w:kern w:val="0"/>
        </w:rPr>
        <w:sectPr w:rsidR="00D52FD0">
          <w:type w:val="continuous"/>
          <w:pgSz w:w="12240" w:h="15840"/>
          <w:pgMar w:top="360" w:right="720" w:bottom="360" w:left="720" w:header="360" w:footer="360" w:gutter="0"/>
          <w:cols w:num="2" w:space="360"/>
        </w:sectPr>
      </w:pPr>
    </w:p>
    <w:p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rsidTr="00D52FD0">
        <w:trPr>
          <w:jc w:val="center"/>
        </w:trPr>
        <w:tc>
          <w:tcPr>
            <w:tcW w:w="10800" w:type="dxa"/>
            <w:hideMark/>
          </w:tcPr>
          <w:p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iCs/>
              </w:rPr>
            </w:pPr>
            <w:r>
              <w:rPr>
                <w:b/>
                <w:bCs/>
                <w:i/>
                <w:iCs/>
              </w:rPr>
              <w:lastRenderedPageBreak/>
              <w:t>Note from the Codifier:</w:t>
            </w:r>
            <w:r>
              <w:rPr>
                <w:bCs/>
                <w:i/>
                <w:iCs/>
              </w:rPr>
              <w:t xml:space="preserve"> The rules published in this </w:t>
            </w:r>
            <w:r>
              <w:rPr>
                <w:i/>
                <w:iCs/>
              </w:rPr>
              <w:t xml:space="preserve">Section of the NC Register are emergency rules reviewed by the Codifier of Rules and entered in the </w:t>
            </w:r>
            <w:smartTag w:uri="urn:schemas-microsoft-com:office:smarttags" w:element="State">
              <w:smartTag w:uri="urn:schemas-microsoft-com:office:smarttags" w:element="place">
                <w:r>
                  <w:rPr>
                    <w:i/>
                    <w:iCs/>
                  </w:rPr>
                  <w:t>North Carolina</w:t>
                </w:r>
              </w:smartTag>
            </w:smartTag>
            <w:r>
              <w:rPr>
                <w:i/>
                <w:iCs/>
              </w:rPr>
              <w:t xml:space="preserve"> Administrative Code. The agency must subsequently publish a proposed temporary rule on the OAH website (</w:t>
            </w:r>
            <w:r w:rsidRPr="001D74E5">
              <w:rPr>
                <w:i/>
                <w:iCs/>
              </w:rPr>
              <w:t>www.ncoah.com/rules</w:t>
            </w:r>
            <w:r>
              <w:rPr>
                <w:i/>
                <w:iCs/>
              </w:rPr>
              <w:t>) and submit that adopted temporary rule to the Rules Review Commission within 60 days from publication of the emergency rule or the emergency rule will expire on the 60</w:t>
            </w:r>
            <w:r>
              <w:rPr>
                <w:i/>
                <w:iCs/>
                <w:vertAlign w:val="superscript"/>
              </w:rPr>
              <w:t>th</w:t>
            </w:r>
            <w:r>
              <w:rPr>
                <w:i/>
                <w:iCs/>
              </w:rPr>
              <w:t xml:space="preserve"> day from publication.</w:t>
            </w:r>
          </w:p>
          <w:p w:rsidR="00D52FD0" w:rsidRDefault="00D52FD0">
            <w:pPr>
              <w:pStyle w:val="Header"/>
              <w:pBdr>
                <w:top w:val="double" w:sz="4" w:space="1" w:color="auto"/>
                <w:left w:val="double" w:sz="4" w:space="4" w:color="auto"/>
                <w:bottom w:val="double" w:sz="4" w:space="1" w:color="auto"/>
                <w:right w:val="double" w:sz="4" w:space="4" w:color="auto"/>
              </w:pBdr>
              <w:tabs>
                <w:tab w:val="left" w:pos="720"/>
              </w:tabs>
            </w:pPr>
            <w:r>
              <w:rPr>
                <w:i/>
                <w:iCs/>
              </w:rPr>
              <w:t>This section of the Register may also include, from time to time, a listing of emergency rules that have expired.  See G.S. 150B-21.1A and 26 NCAC 02C .0600 for adoption and filing requirements.</w:t>
            </w:r>
          </w:p>
        </w:tc>
      </w:tr>
    </w:tbl>
    <w:p w:rsidR="00D52FD0" w:rsidRDefault="00D52FD0" w:rsidP="00D52FD0">
      <w:pPr>
        <w:rPr>
          <w:kern w:val="0"/>
        </w:rPr>
        <w:sectPr w:rsidR="00D52FD0">
          <w:headerReference w:type="default" r:id="rId45"/>
          <w:footerReference w:type="default" r:id="rId46"/>
          <w:pgSz w:w="12240" w:h="15840"/>
          <w:pgMar w:top="360" w:right="720" w:bottom="360" w:left="720" w:header="360" w:footer="360" w:gutter="0"/>
          <w:cols w:space="720"/>
        </w:sectPr>
      </w:pPr>
    </w:p>
    <w:p w:rsidR="000D332D" w:rsidRDefault="000D332D" w:rsidP="00670787">
      <w:pPr>
        <w:pStyle w:val="Chapter"/>
      </w:pPr>
      <w:r>
        <w:t>TITLE 21 – occupational licensing boards AND commissions</w:t>
      </w:r>
    </w:p>
    <w:p w:rsidR="000D332D" w:rsidRDefault="000D332D" w:rsidP="00670787"/>
    <w:p w:rsidR="000D332D" w:rsidRDefault="000D332D" w:rsidP="00670787">
      <w:pPr>
        <w:pStyle w:val="Chapter"/>
      </w:pPr>
      <w:r>
        <w:t>Chapter 32 - Medical Board</w:t>
      </w:r>
    </w:p>
    <w:p w:rsidR="000D332D" w:rsidRDefault="000D332D" w:rsidP="00670787">
      <w:pPr>
        <w:pStyle w:val="Base"/>
      </w:pPr>
    </w:p>
    <w:p w:rsidR="000D332D" w:rsidRPr="00484295" w:rsidRDefault="000D332D" w:rsidP="00670787">
      <w:pPr>
        <w:pStyle w:val="Paragraph"/>
        <w:rPr>
          <w:i/>
        </w:rPr>
      </w:pPr>
      <w:r>
        <w:rPr>
          <w:b/>
          <w:bCs/>
        </w:rPr>
        <w:t>Rule-making Agency:</w:t>
      </w:r>
      <w:r>
        <w:t xml:space="preserve">  </w:t>
      </w:r>
      <w:r w:rsidRPr="00484295">
        <w:rPr>
          <w:i/>
        </w:rPr>
        <w:t>North Carolina Medical Board</w:t>
      </w:r>
    </w:p>
    <w:p w:rsidR="000D332D" w:rsidRPr="00484295" w:rsidRDefault="000D332D">
      <w:pPr>
        <w:pStyle w:val="Base"/>
        <w:rPr>
          <w:i/>
        </w:rPr>
      </w:pPr>
    </w:p>
    <w:p w:rsidR="000D332D" w:rsidRPr="00484295" w:rsidRDefault="000D332D" w:rsidP="00670787">
      <w:pPr>
        <w:pStyle w:val="Paragraph"/>
        <w:rPr>
          <w:i/>
        </w:rPr>
      </w:pPr>
      <w:r>
        <w:rPr>
          <w:b/>
          <w:bCs/>
        </w:rPr>
        <w:t>Rule Citation:</w:t>
      </w:r>
      <w:r>
        <w:t xml:space="preserve">  </w:t>
      </w:r>
      <w:r w:rsidRPr="00484295">
        <w:rPr>
          <w:i/>
        </w:rPr>
        <w:t>21 NCAC 32B .1706, .0219</w:t>
      </w:r>
      <w:r>
        <w:rPr>
          <w:i/>
        </w:rPr>
        <w:t>;</w:t>
      </w:r>
      <w:r w:rsidRPr="00484295">
        <w:rPr>
          <w:i/>
        </w:rPr>
        <w:t xml:space="preserve"> 32W .0116</w:t>
      </w:r>
    </w:p>
    <w:p w:rsidR="000D332D" w:rsidRDefault="000D332D">
      <w:pPr>
        <w:pStyle w:val="Base"/>
      </w:pPr>
    </w:p>
    <w:p w:rsidR="000D332D" w:rsidRPr="00484295" w:rsidRDefault="000D332D" w:rsidP="00670787">
      <w:pPr>
        <w:pStyle w:val="Paragraph"/>
        <w:rPr>
          <w:i/>
        </w:rPr>
      </w:pPr>
      <w:r>
        <w:rPr>
          <w:b/>
          <w:bCs/>
        </w:rPr>
        <w:t>Effective Date:</w:t>
      </w:r>
      <w:r>
        <w:t xml:space="preserve">  </w:t>
      </w:r>
      <w:r w:rsidRPr="00484295">
        <w:rPr>
          <w:i/>
        </w:rPr>
        <w:t>October 2, 2018</w:t>
      </w:r>
    </w:p>
    <w:p w:rsidR="000D332D" w:rsidRPr="00484295" w:rsidRDefault="000D332D">
      <w:pPr>
        <w:pStyle w:val="Base"/>
        <w:rPr>
          <w:i/>
        </w:rPr>
      </w:pPr>
    </w:p>
    <w:p w:rsidR="000D332D" w:rsidRDefault="000D332D">
      <w:pPr>
        <w:pStyle w:val="Base"/>
      </w:pPr>
      <w:r>
        <w:rPr>
          <w:b/>
          <w:bCs/>
        </w:rPr>
        <w:t>Findings Reviewed and Approved by the Codifier:</w:t>
      </w:r>
      <w:r>
        <w:t xml:space="preserve">  </w:t>
      </w:r>
      <w:r w:rsidRPr="00484295">
        <w:rPr>
          <w:i/>
        </w:rPr>
        <w:t>September 24, 2018</w:t>
      </w:r>
    </w:p>
    <w:p w:rsidR="000D332D" w:rsidRDefault="000D332D">
      <w:pPr>
        <w:pStyle w:val="Base"/>
      </w:pPr>
    </w:p>
    <w:p w:rsidR="000D332D" w:rsidRPr="008152C5" w:rsidRDefault="000D332D" w:rsidP="00670787">
      <w:pPr>
        <w:pStyle w:val="Paragraph"/>
        <w:rPr>
          <w:i/>
        </w:rPr>
      </w:pPr>
      <w:r>
        <w:rPr>
          <w:b/>
          <w:bCs/>
        </w:rPr>
        <w:t>Reason for Action:</w:t>
      </w:r>
      <w:r>
        <w:t xml:space="preserve">  </w:t>
      </w:r>
      <w:r w:rsidRPr="008152C5">
        <w:rPr>
          <w:i/>
        </w:rPr>
        <w:t>On September 13, 2018, Hurricane Florence impacted the coast of North Carolina causing massive storm surge on the outer banks. The next day, Florence made landfall on the southeast coast near Wilmington. Heavy rains persisted for several days before Florence finally exited the state.  All of North Carolina was impacted by the storm with the brunt being felt heaviest in the southeast. Thousands of residents have been displaced and relocated to shelters, have lost power, and have had homes damaged or destroyed. To date, 31 fatalities in North Carolina have been attributed to Florence. Given the massive damage and displacement of individuals from their homes, North Carolina needs additional healthcare providers to cover the need created by Florence. The Board finds that Hurricane Florence poses a serious and unforeseen threat to the public health and safety.  To counter this threat, the Board adopt</w:t>
      </w:r>
      <w:r>
        <w:rPr>
          <w:i/>
        </w:rPr>
        <w:t>ed</w:t>
      </w:r>
      <w:r w:rsidRPr="008152C5">
        <w:rPr>
          <w:i/>
        </w:rPr>
        <w:t xml:space="preserve"> an emergency rule suspending and modifying certain licensing requirements. The emergency rule will allow for an expeditious influx of needed physicians, physician assistants (PA) and Anesthesiologist Assistants (AA) to the state, without having the out of state providers undergo the typical licensing process, which can take several weeks or months. The Board's present rules for emergencies and disasters do not allow for a quicker method of allowing other physicians, PAs and AAs into the state. In addition, the Board needs to suspend requirements</w:t>
      </w:r>
      <w:r>
        <w:rPr>
          <w:i/>
        </w:rPr>
        <w:t xml:space="preserve"> for PA</w:t>
      </w:r>
      <w:r w:rsidRPr="008152C5">
        <w:rPr>
          <w:i/>
        </w:rPr>
        <w:t xml:space="preserve">s who are called into active duty for the National Guard so that those PAs may practice without need to follow certain regulatory requirements. </w:t>
      </w:r>
    </w:p>
    <w:p w:rsidR="000D332D" w:rsidRDefault="000D332D" w:rsidP="00670787">
      <w:pPr>
        <w:pStyle w:val="Base"/>
      </w:pPr>
    </w:p>
    <w:p w:rsidR="000D332D" w:rsidRDefault="000D332D" w:rsidP="00670787">
      <w:pPr>
        <w:pStyle w:val="SubChapter"/>
      </w:pPr>
      <w:r>
        <w:t>SUBCHAPTER 32B – LICENSE TO PRACTICE MEDICINE</w:t>
      </w:r>
    </w:p>
    <w:p w:rsidR="000D332D" w:rsidRDefault="000D332D" w:rsidP="00670787">
      <w:pPr>
        <w:pStyle w:val="Base"/>
      </w:pPr>
    </w:p>
    <w:p w:rsidR="000D332D" w:rsidRDefault="000D332D" w:rsidP="00670787">
      <w:pPr>
        <w:pStyle w:val="Section"/>
      </w:pPr>
      <w:r>
        <w:t>SECTION .1700 – OTHER LICENSES</w:t>
      </w:r>
    </w:p>
    <w:p w:rsidR="000D332D" w:rsidRPr="00C27B67" w:rsidRDefault="000D332D" w:rsidP="00670787">
      <w:pPr>
        <w:pStyle w:val="Base"/>
      </w:pPr>
    </w:p>
    <w:p w:rsidR="000D332D" w:rsidRPr="00C27B67" w:rsidRDefault="000D332D" w:rsidP="00670787">
      <w:pPr>
        <w:pStyle w:val="Rule"/>
      </w:pPr>
      <w:r w:rsidRPr="00C27B67">
        <w:rPr>
          <w:u w:val="single"/>
        </w:rPr>
        <w:t>21 NCAC</w:t>
      </w:r>
      <w:r>
        <w:rPr>
          <w:u w:val="single"/>
        </w:rPr>
        <w:t xml:space="preserve"> </w:t>
      </w:r>
      <w:r w:rsidRPr="00C27B67">
        <w:rPr>
          <w:u w:val="single"/>
        </w:rPr>
        <w:t>32B .1706</w:t>
      </w:r>
      <w:r w:rsidRPr="00C27B67">
        <w:tab/>
      </w:r>
      <w:r w:rsidRPr="00C27B67">
        <w:rPr>
          <w:u w:val="single"/>
        </w:rPr>
        <w:t>PHYSICIAN PRACTICE AND LIMITED LICENSE FOR DISASTERS AND EMERGENCIES</w:t>
      </w:r>
    </w:p>
    <w:p w:rsidR="000D332D" w:rsidRPr="00C27B67" w:rsidRDefault="000D332D" w:rsidP="00670787">
      <w:pPr>
        <w:pStyle w:val="Paragraph"/>
      </w:pPr>
      <w:r w:rsidRPr="00C27B67">
        <w:rPr>
          <w:u w:val="single"/>
        </w:rPr>
        <w:t xml:space="preserve">(a)  The Board shall, pursuant to G.S. 90-12.5, waive requirements for licensure except to the extent set forth below and after the Governor of the State of North Carolina has declared a disaster or </w:t>
      </w:r>
      <w:r w:rsidRPr="00C27B67">
        <w:rPr>
          <w:u w:val="single"/>
        </w:rPr>
        <w:t>state of emergency, or in the event of an occurrence for which a county or municipality has declared a state of emergency, or to protect the public health, safety or welfare of its citizens under Article 22 of Chapter 130A of the General Statutes.</w:t>
      </w:r>
      <w:r>
        <w:rPr>
          <w:u w:val="single"/>
        </w:rPr>
        <w:t xml:space="preserve"> </w:t>
      </w:r>
      <w:r w:rsidRPr="00C27B67">
        <w:rPr>
          <w:u w:val="single"/>
        </w:rPr>
        <w:t xml:space="preserve">There are two ways for physicians to practice under this </w:t>
      </w:r>
      <w:r>
        <w:rPr>
          <w:u w:val="single"/>
        </w:rPr>
        <w:t>R</w:t>
      </w:r>
      <w:r w:rsidRPr="00C27B67">
        <w:rPr>
          <w:u w:val="single"/>
        </w:rPr>
        <w:t>ule:</w:t>
      </w:r>
    </w:p>
    <w:p w:rsidR="000D332D" w:rsidRPr="00C27B67" w:rsidRDefault="000D332D" w:rsidP="00670787">
      <w:pPr>
        <w:pStyle w:val="SubParagraph"/>
        <w:tabs>
          <w:tab w:val="clear" w:pos="1800"/>
        </w:tabs>
      </w:pPr>
      <w:r w:rsidRPr="00C27B67">
        <w:rPr>
          <w:u w:val="single"/>
        </w:rPr>
        <w:t>(1)</w:t>
      </w:r>
      <w:r w:rsidRPr="00C27B67">
        <w:tab/>
      </w:r>
      <w:r w:rsidRPr="00C27B67">
        <w:rPr>
          <w:u w:val="single"/>
        </w:rPr>
        <w:t>Hospital to Hospital Credentialing:</w:t>
      </w:r>
      <w:r>
        <w:rPr>
          <w:u w:val="single"/>
        </w:rPr>
        <w:t xml:space="preserve"> </w:t>
      </w:r>
      <w:bookmarkStart w:id="14" w:name="_Hlk513455078"/>
      <w:r w:rsidRPr="00C27B67">
        <w:rPr>
          <w:u w:val="single"/>
        </w:rPr>
        <w:t xml:space="preserve">A physician who holds a full, unlimited and unrestricted license to practice medicine in another U.S. state, territory or district and has unrestricted hospital credentials and privileges in any U.S. state, territory or district may come to North Carolina and practice medicine at a hospital </w:t>
      </w:r>
      <w:bookmarkStart w:id="15" w:name="_Hlk512955589"/>
      <w:r w:rsidRPr="00C27B67">
        <w:rPr>
          <w:u w:val="single"/>
        </w:rPr>
        <w:t>that is licensed by the North Carolina Department of Health and Human Services</w:t>
      </w:r>
      <w:bookmarkEnd w:id="15"/>
      <w:r w:rsidRPr="00C27B67">
        <w:rPr>
          <w:u w:val="single"/>
        </w:rPr>
        <w:t xml:space="preserve"> upon the following terms and conditions:</w:t>
      </w:r>
    </w:p>
    <w:p w:rsidR="000D332D" w:rsidRPr="00C27B67" w:rsidRDefault="000D332D" w:rsidP="00670787">
      <w:pPr>
        <w:pStyle w:val="Part"/>
        <w:tabs>
          <w:tab w:val="clear" w:pos="2520"/>
        </w:tabs>
      </w:pPr>
      <w:r w:rsidRPr="00C27B67">
        <w:rPr>
          <w:u w:val="single"/>
        </w:rPr>
        <w:t>(A)</w:t>
      </w:r>
      <w:r w:rsidRPr="00C27B67">
        <w:tab/>
      </w:r>
      <w:r w:rsidRPr="00C27B67">
        <w:rPr>
          <w:u w:val="single"/>
        </w:rPr>
        <w:t>the licensed North Carolina hospital shall verify all physician credentials and privileges;</w:t>
      </w:r>
    </w:p>
    <w:p w:rsidR="000D332D" w:rsidRPr="00C27B67" w:rsidRDefault="000D332D" w:rsidP="00670787">
      <w:pPr>
        <w:pStyle w:val="Part"/>
        <w:tabs>
          <w:tab w:val="clear" w:pos="2520"/>
        </w:tabs>
      </w:pPr>
      <w:r w:rsidRPr="00C27B67">
        <w:rPr>
          <w:u w:val="single"/>
        </w:rPr>
        <w:t>(B)</w:t>
      </w:r>
      <w:r w:rsidRPr="00C27B67">
        <w:tab/>
      </w:r>
      <w:r w:rsidRPr="00C27B67">
        <w:rPr>
          <w:u w:val="single"/>
        </w:rPr>
        <w:t>the licensed North Carolina hospital shall keep a list of all physicians coming to practice and shall provide this list to the Board within 10 days of each physician practicing at the licensed North Carolina hospital.</w:t>
      </w:r>
      <w:r>
        <w:rPr>
          <w:u w:val="single"/>
        </w:rPr>
        <w:t xml:space="preserve"> </w:t>
      </w:r>
      <w:bookmarkStart w:id="16" w:name="_Hlk512955619"/>
      <w:r w:rsidRPr="00C27B67">
        <w:rPr>
          <w:u w:val="single"/>
        </w:rPr>
        <w:t xml:space="preserve">The licensed North Carolina hospital shall also provide the Board a list of when each physician has stopped practicing medicine in North Carolina under this </w:t>
      </w:r>
      <w:r>
        <w:rPr>
          <w:u w:val="single"/>
        </w:rPr>
        <w:t>S</w:t>
      </w:r>
      <w:r w:rsidRPr="00C27B67">
        <w:rPr>
          <w:u w:val="single"/>
        </w:rPr>
        <w:t xml:space="preserve">ection within </w:t>
      </w:r>
      <w:r>
        <w:rPr>
          <w:u w:val="single"/>
        </w:rPr>
        <w:t>1</w:t>
      </w:r>
      <w:r w:rsidRPr="00C27B67">
        <w:rPr>
          <w:u w:val="single"/>
        </w:rPr>
        <w:t xml:space="preserve">0 days after each physician has stopped </w:t>
      </w:r>
      <w:r>
        <w:rPr>
          <w:u w:val="single"/>
        </w:rPr>
        <w:t>practicing medicine under this S</w:t>
      </w:r>
      <w:r w:rsidRPr="00C27B67">
        <w:rPr>
          <w:u w:val="single"/>
        </w:rPr>
        <w:t>ection;</w:t>
      </w:r>
    </w:p>
    <w:p w:rsidR="000D332D" w:rsidRPr="00C27B67" w:rsidRDefault="000D332D" w:rsidP="00670787">
      <w:pPr>
        <w:pStyle w:val="Part"/>
        <w:tabs>
          <w:tab w:val="clear" w:pos="2520"/>
        </w:tabs>
      </w:pPr>
      <w:r w:rsidRPr="00C27B67">
        <w:rPr>
          <w:u w:val="single"/>
        </w:rPr>
        <w:t>(C)</w:t>
      </w:r>
      <w:r w:rsidRPr="00C27B67">
        <w:tab/>
      </w:r>
      <w:r w:rsidRPr="00C27B67">
        <w:rPr>
          <w:u w:val="single"/>
        </w:rPr>
        <w:t xml:space="preserve">all physicians practicing under this </w:t>
      </w:r>
      <w:r>
        <w:rPr>
          <w:u w:val="single"/>
        </w:rPr>
        <w:t>S</w:t>
      </w:r>
      <w:r w:rsidRPr="00C27B67">
        <w:rPr>
          <w:u w:val="single"/>
        </w:rPr>
        <w:t xml:space="preserve">ection shall be authorized to practice medicine in North Carolina and shall be deemed to be licensed to practice medicine in the State of North Carolina and the Board shall have jurisdiction over all physicians practicing under this </w:t>
      </w:r>
      <w:r>
        <w:rPr>
          <w:u w:val="single"/>
        </w:rPr>
        <w:t>S</w:t>
      </w:r>
      <w:r w:rsidRPr="00C27B67">
        <w:rPr>
          <w:u w:val="single"/>
        </w:rPr>
        <w:t xml:space="preserve">ection for all purposes set forth in or related to Article 1 of Chapter 90 of the North Carolina General Statutes, and such jurisdiction shall continue in effect even after any and all physicians have stopped practicing medicine under this </w:t>
      </w:r>
      <w:r>
        <w:rPr>
          <w:u w:val="single"/>
        </w:rPr>
        <w:t>S</w:t>
      </w:r>
      <w:r w:rsidRPr="00C27B67">
        <w:rPr>
          <w:u w:val="single"/>
        </w:rPr>
        <w:t>ection;</w:t>
      </w:r>
    </w:p>
    <w:p w:rsidR="000D332D" w:rsidRPr="00C27B67" w:rsidRDefault="000D332D" w:rsidP="00670787">
      <w:pPr>
        <w:pStyle w:val="Part"/>
        <w:tabs>
          <w:tab w:val="clear" w:pos="2520"/>
        </w:tabs>
      </w:pPr>
      <w:r w:rsidRPr="00C27B67">
        <w:rPr>
          <w:u w:val="single"/>
        </w:rPr>
        <w:t>(D)</w:t>
      </w:r>
      <w:r w:rsidRPr="00C27B67">
        <w:tab/>
      </w:r>
      <w:r w:rsidRPr="00C27B67">
        <w:rPr>
          <w:u w:val="single"/>
        </w:rPr>
        <w:t xml:space="preserve">a physician may practice under this </w:t>
      </w:r>
      <w:r>
        <w:rPr>
          <w:u w:val="single"/>
        </w:rPr>
        <w:t>S</w:t>
      </w:r>
      <w:r w:rsidRPr="00C27B67">
        <w:rPr>
          <w:u w:val="single"/>
        </w:rPr>
        <w:t xml:space="preserve">ection for the shorter of (a) 30 days from the date the physician has started practicing under this </w:t>
      </w:r>
      <w:r>
        <w:rPr>
          <w:u w:val="single"/>
        </w:rPr>
        <w:t>S</w:t>
      </w:r>
      <w:r w:rsidRPr="00C27B67">
        <w:rPr>
          <w:u w:val="single"/>
        </w:rPr>
        <w:t xml:space="preserve">ection or (b) a statement by an appropriate authority is made that the emergency or disaster </w:t>
      </w:r>
      <w:r w:rsidRPr="00C27B67">
        <w:rPr>
          <w:u w:val="single"/>
        </w:rPr>
        <w:lastRenderedPageBreak/>
        <w:t xml:space="preserve">declaration has been withdrawn or ended and, at such time, the license deemed to be issued </w:t>
      </w:r>
      <w:r>
        <w:rPr>
          <w:u w:val="single"/>
        </w:rPr>
        <w:t>shall become inactive;</w:t>
      </w:r>
      <w:r w:rsidRPr="00C27B67">
        <w:rPr>
          <w:u w:val="single"/>
        </w:rPr>
        <w:t xml:space="preserve"> and</w:t>
      </w:r>
    </w:p>
    <w:p w:rsidR="000D332D" w:rsidRPr="00C27B67" w:rsidRDefault="000D332D" w:rsidP="00670787">
      <w:pPr>
        <w:pStyle w:val="Part"/>
        <w:tabs>
          <w:tab w:val="clear" w:pos="2520"/>
        </w:tabs>
      </w:pPr>
      <w:r w:rsidRPr="00C27B67">
        <w:rPr>
          <w:u w:val="single"/>
        </w:rPr>
        <w:t>(E)</w:t>
      </w:r>
      <w:r w:rsidRPr="00C27B67">
        <w:tab/>
      </w:r>
      <w:r w:rsidRPr="00C27B67">
        <w:rPr>
          <w:u w:val="single"/>
        </w:rPr>
        <w:t xml:space="preserve">physicians practicing under this </w:t>
      </w:r>
      <w:r>
        <w:rPr>
          <w:u w:val="single"/>
        </w:rPr>
        <w:t>S</w:t>
      </w:r>
      <w:r w:rsidRPr="00C27B67">
        <w:rPr>
          <w:u w:val="single"/>
        </w:rPr>
        <w:t>ection shall not receive any compensation outside of their usual compensation for the provision of medical services during a disaster or emergency.</w:t>
      </w:r>
    </w:p>
    <w:bookmarkEnd w:id="14"/>
    <w:bookmarkEnd w:id="16"/>
    <w:p w:rsidR="000D332D" w:rsidRPr="00C27B67" w:rsidRDefault="000D332D" w:rsidP="00670787">
      <w:pPr>
        <w:pStyle w:val="Base"/>
        <w:ind w:left="1440" w:hanging="720"/>
        <w:jc w:val="left"/>
      </w:pPr>
      <w:r w:rsidRPr="00C27B67">
        <w:rPr>
          <w:u w:val="single"/>
        </w:rPr>
        <w:t>(2)</w:t>
      </w:r>
      <w:r w:rsidRPr="00C27B67">
        <w:tab/>
      </w:r>
      <w:r w:rsidRPr="00C27B67">
        <w:rPr>
          <w:u w:val="single"/>
        </w:rPr>
        <w:t>Limited Emergency License:</w:t>
      </w:r>
      <w:r>
        <w:rPr>
          <w:u w:val="single"/>
        </w:rPr>
        <w:t xml:space="preserve"> </w:t>
      </w:r>
      <w:r w:rsidRPr="00C27B67">
        <w:rPr>
          <w:u w:val="single"/>
        </w:rPr>
        <w:t>A physician who holds a full, unlimited and unrestricted license to practice medicine in another U.S. state, territory or district may apply for a limited emergency license on the following conditions:</w:t>
      </w:r>
    </w:p>
    <w:p w:rsidR="000D332D" w:rsidRPr="00C27B67" w:rsidRDefault="000D332D" w:rsidP="00670787">
      <w:pPr>
        <w:pStyle w:val="Part"/>
        <w:tabs>
          <w:tab w:val="clear" w:pos="2520"/>
        </w:tabs>
      </w:pPr>
      <w:r w:rsidRPr="00C27B67">
        <w:rPr>
          <w:u w:val="single"/>
        </w:rPr>
        <w:t>(A)</w:t>
      </w:r>
      <w:r w:rsidRPr="00C27B67">
        <w:tab/>
      </w:r>
      <w:r w:rsidRPr="00C27B67">
        <w:rPr>
          <w:u w:val="single"/>
        </w:rPr>
        <w:t>the applicant must complete a limited emergency license application;</w:t>
      </w:r>
    </w:p>
    <w:p w:rsidR="000D332D" w:rsidRPr="00C27B67" w:rsidRDefault="000D332D" w:rsidP="00670787">
      <w:pPr>
        <w:pStyle w:val="Part"/>
        <w:tabs>
          <w:tab w:val="clear" w:pos="2520"/>
        </w:tabs>
      </w:pPr>
      <w:r w:rsidRPr="00C27B67">
        <w:rPr>
          <w:u w:val="single"/>
        </w:rPr>
        <w:t>(B)</w:t>
      </w:r>
      <w:r w:rsidRPr="00C27B67">
        <w:tab/>
      </w:r>
      <w:r w:rsidRPr="00C27B67">
        <w:rPr>
          <w:u w:val="single"/>
        </w:rPr>
        <w:t>the Board shall verify that the physician holds a full, unlimited and unrestricted license to practice medicine in another U.S. state, territory or district;</w:t>
      </w:r>
    </w:p>
    <w:p w:rsidR="000D332D" w:rsidRPr="00C27B67" w:rsidRDefault="000D332D" w:rsidP="00670787">
      <w:pPr>
        <w:pStyle w:val="Part"/>
        <w:tabs>
          <w:tab w:val="clear" w:pos="2520"/>
        </w:tabs>
      </w:pPr>
      <w:r w:rsidRPr="00C27B67">
        <w:rPr>
          <w:u w:val="single"/>
        </w:rPr>
        <w:t>(C)</w:t>
      </w:r>
      <w:r w:rsidRPr="00C27B67">
        <w:tab/>
      </w:r>
      <w:r w:rsidRPr="00C27B67">
        <w:rPr>
          <w:u w:val="single"/>
        </w:rPr>
        <w:t>in response to the specific circumstances presented by a declared disaster or state of emergency and in order to best serve the public interest, the Board may limit the physician's scope of practice;</w:t>
      </w:r>
    </w:p>
    <w:p w:rsidR="000D332D" w:rsidRPr="00C27B67" w:rsidRDefault="000D332D" w:rsidP="00670787">
      <w:pPr>
        <w:pStyle w:val="Part"/>
        <w:tabs>
          <w:tab w:val="clear" w:pos="2520"/>
        </w:tabs>
      </w:pPr>
      <w:bookmarkStart w:id="17" w:name="_Hlk513455598"/>
      <w:r w:rsidRPr="00C27B67">
        <w:rPr>
          <w:u w:val="single"/>
        </w:rPr>
        <w:t>(D)</w:t>
      </w:r>
      <w:r w:rsidRPr="00C27B67">
        <w:tab/>
      </w:r>
      <w:r w:rsidRPr="00C27B67">
        <w:rPr>
          <w:u w:val="single"/>
        </w:rPr>
        <w:t xml:space="preserve">the Board shall have jurisdiction over all physicians practicing under this </w:t>
      </w:r>
      <w:r>
        <w:rPr>
          <w:u w:val="single"/>
        </w:rPr>
        <w:t>S</w:t>
      </w:r>
      <w:r w:rsidRPr="00C27B67">
        <w:rPr>
          <w:u w:val="single"/>
        </w:rPr>
        <w:t xml:space="preserve">ection for all purposes set forth in or related to Article 1 of Chapter 90 of the North Carolina General Statutes, and such jurisdiction shall continue in effect even after such physician has stopped </w:t>
      </w:r>
      <w:r>
        <w:rPr>
          <w:u w:val="single"/>
        </w:rPr>
        <w:t>practicing medicine under this S</w:t>
      </w:r>
      <w:r w:rsidRPr="00C27B67">
        <w:rPr>
          <w:u w:val="single"/>
        </w:rPr>
        <w:t>ection or the Limited Emergency License has expired;</w:t>
      </w:r>
      <w:bookmarkEnd w:id="17"/>
    </w:p>
    <w:p w:rsidR="000D332D" w:rsidRPr="00C27B67" w:rsidRDefault="000D332D" w:rsidP="00670787">
      <w:pPr>
        <w:pStyle w:val="Part"/>
        <w:tabs>
          <w:tab w:val="clear" w:pos="2520"/>
        </w:tabs>
      </w:pPr>
      <w:r w:rsidRPr="00C27B67">
        <w:rPr>
          <w:u w:val="single"/>
        </w:rPr>
        <w:t>(E)</w:t>
      </w:r>
      <w:r w:rsidRPr="00C27B67">
        <w:tab/>
      </w:r>
      <w:r w:rsidRPr="00C27B67">
        <w:rPr>
          <w:u w:val="single"/>
        </w:rPr>
        <w:t>this license shall be in effect for the shorter of (a) 30 days from the date it is issued or (b) a statement by an appropriate authority is made that the emergency or disaster declaration has been withdrawn or ended and, at such time, the license issued shall become inactive; and</w:t>
      </w:r>
    </w:p>
    <w:p w:rsidR="000D332D" w:rsidRPr="00C27B67" w:rsidRDefault="000D332D" w:rsidP="00670787">
      <w:pPr>
        <w:pStyle w:val="Part"/>
        <w:tabs>
          <w:tab w:val="clear" w:pos="2520"/>
        </w:tabs>
      </w:pPr>
      <w:r w:rsidRPr="00C27B67">
        <w:rPr>
          <w:u w:val="single"/>
        </w:rPr>
        <w:t>(F)</w:t>
      </w:r>
      <w:r w:rsidRPr="00C27B67">
        <w:tab/>
      </w:r>
      <w:r w:rsidRPr="00C27B67">
        <w:rPr>
          <w:u w:val="single"/>
        </w:rPr>
        <w:t>physicians holding limited emergency licenses shall not receive any compensation outside of their usual compensation for the provision of medical services during a disaster or emergency.</w:t>
      </w:r>
    </w:p>
    <w:p w:rsidR="000D332D" w:rsidRPr="00953CD6" w:rsidRDefault="000D332D" w:rsidP="00670787">
      <w:pPr>
        <w:pStyle w:val="Base"/>
        <w:rPr>
          <w:u w:val="single"/>
        </w:rPr>
      </w:pPr>
    </w:p>
    <w:p w:rsidR="000042A1" w:rsidRDefault="00C6223B" w:rsidP="00C6223B">
      <w:pPr>
        <w:ind w:left="1440" w:hanging="1440"/>
        <w:rPr>
          <w:i/>
          <w:kern w:val="0"/>
        </w:rPr>
      </w:pPr>
      <w:r w:rsidRPr="00C6223B">
        <w:rPr>
          <w:i/>
          <w:kern w:val="0"/>
        </w:rPr>
        <w:t>History Note:</w:t>
      </w:r>
      <w:r w:rsidRPr="00C6223B">
        <w:rPr>
          <w:i/>
          <w:kern w:val="0"/>
        </w:rPr>
        <w:tab/>
        <w:t xml:space="preserve">Authority G.S. 90-12.5; 90-13.2(e); 90-14(a); </w:t>
      </w:r>
    </w:p>
    <w:p w:rsidR="00C6223B" w:rsidRPr="00C6223B" w:rsidRDefault="00C6223B" w:rsidP="00C6223B">
      <w:pPr>
        <w:ind w:left="1440" w:hanging="1440"/>
        <w:rPr>
          <w:i/>
          <w:kern w:val="0"/>
        </w:rPr>
      </w:pPr>
      <w:r w:rsidRPr="00C6223B">
        <w:rPr>
          <w:i/>
          <w:kern w:val="0"/>
        </w:rPr>
        <w:t>166A-45;</w:t>
      </w:r>
    </w:p>
    <w:p w:rsidR="00C6223B" w:rsidRPr="00C6223B" w:rsidRDefault="00C6223B" w:rsidP="000042A1">
      <w:pPr>
        <w:rPr>
          <w:i/>
          <w:kern w:val="0"/>
          <w:u w:val="single"/>
        </w:rPr>
      </w:pPr>
      <w:r w:rsidRPr="00C6223B">
        <w:rPr>
          <w:i/>
          <w:kern w:val="0"/>
          <w:u w:val="single"/>
        </w:rPr>
        <w:t>Emergency Adoption Eff. October 2, 2018.</w:t>
      </w:r>
    </w:p>
    <w:p w:rsidR="00C6223B" w:rsidRPr="00C6223B" w:rsidRDefault="00C6223B" w:rsidP="00C6223B">
      <w:pPr>
        <w:rPr>
          <w:kern w:val="0"/>
          <w:u w:val="single"/>
        </w:rPr>
      </w:pPr>
    </w:p>
    <w:p w:rsidR="000D332D" w:rsidRDefault="000D332D" w:rsidP="00670787">
      <w:pPr>
        <w:pStyle w:val="SubChapter"/>
      </w:pPr>
      <w:r>
        <w:t>SUBCHAPTER 32S - PHYSICIAN ASSISTANTS</w:t>
      </w:r>
    </w:p>
    <w:p w:rsidR="000D332D" w:rsidRDefault="000D332D" w:rsidP="00670787">
      <w:pPr>
        <w:pStyle w:val="Section"/>
      </w:pPr>
      <w:r>
        <w:t>SECTION .0200 – PHYSICIAN ASSISTANT REGISTRATION</w:t>
      </w:r>
    </w:p>
    <w:p w:rsidR="000D332D" w:rsidRPr="00CD5C2E" w:rsidRDefault="000D332D" w:rsidP="00670787">
      <w:pPr>
        <w:pStyle w:val="Base"/>
      </w:pPr>
    </w:p>
    <w:p w:rsidR="000D332D" w:rsidRPr="00CD5C2E" w:rsidRDefault="000D332D" w:rsidP="00670787">
      <w:pPr>
        <w:pStyle w:val="Rule"/>
      </w:pPr>
      <w:r w:rsidRPr="00CD5C2E">
        <w:t>21 NCAC 32S .0219</w:t>
      </w:r>
      <w:r w:rsidRPr="00CD5C2E">
        <w:tab/>
        <w:t>PHYSICIAN ASSISTANT PRACTICE AND LIMITED LICENSE FOR DISASTERS AND EMERGENCIES</w:t>
      </w:r>
    </w:p>
    <w:p w:rsidR="000D332D" w:rsidRPr="00CD5C2E" w:rsidRDefault="000D332D" w:rsidP="00670787">
      <w:pPr>
        <w:pStyle w:val="Paragraph"/>
      </w:pPr>
      <w:r w:rsidRPr="00CD5C2E">
        <w:rPr>
          <w:strike/>
        </w:rPr>
        <w:t>(a)  The Board shall, pursuant to G.S. 90-12.5, issue a limited physician assistant license under the following conditions:</w:t>
      </w:r>
    </w:p>
    <w:p w:rsidR="000D332D" w:rsidRPr="00CD5C2E" w:rsidRDefault="000D332D" w:rsidP="00670787">
      <w:pPr>
        <w:pStyle w:val="SubParagraph"/>
        <w:tabs>
          <w:tab w:val="clear" w:pos="1800"/>
        </w:tabs>
      </w:pPr>
      <w:r w:rsidRPr="00CD5C2E">
        <w:rPr>
          <w:strike/>
        </w:rPr>
        <w:t>(1)</w:t>
      </w:r>
      <w:r w:rsidRPr="00CD5C2E">
        <w:tab/>
      </w:r>
      <w:r w:rsidRPr="00CD5C2E">
        <w:rPr>
          <w:strike/>
        </w:rPr>
        <w:t>the Governor of the State of North Carolina has declared a disaster or state of emergency, or in the event of an occurrence for which a county or municipality has enacted an ordinance to deal with states of emergency under G.S. 14-288.12, 14-288.13, or 14-288.14, or to protect the public health, safety or welfare of its citizens under Article 22 of Chapter 130A of the General Statutes, G.S. 160A-174(a) or G.S. 153A-121(a);</w:t>
      </w:r>
    </w:p>
    <w:p w:rsidR="000D332D" w:rsidRPr="00CD5C2E" w:rsidRDefault="000D332D" w:rsidP="00670787">
      <w:pPr>
        <w:pStyle w:val="SubParagraph"/>
        <w:tabs>
          <w:tab w:val="clear" w:pos="1800"/>
        </w:tabs>
      </w:pPr>
      <w:r w:rsidRPr="00CD5C2E">
        <w:rPr>
          <w:strike/>
        </w:rPr>
        <w:t>(2)</w:t>
      </w:r>
      <w:r w:rsidRPr="00CD5C2E">
        <w:tab/>
      </w:r>
      <w:r w:rsidRPr="00CD5C2E">
        <w:rPr>
          <w:strike/>
        </w:rPr>
        <w:t>the applicant provides government-issued photo identification;</w:t>
      </w:r>
    </w:p>
    <w:p w:rsidR="000D332D" w:rsidRPr="00CD5C2E" w:rsidRDefault="000D332D" w:rsidP="00670787">
      <w:pPr>
        <w:pStyle w:val="SubParagraph"/>
        <w:tabs>
          <w:tab w:val="clear" w:pos="1800"/>
        </w:tabs>
      </w:pPr>
      <w:r w:rsidRPr="00CD5C2E">
        <w:rPr>
          <w:strike/>
        </w:rPr>
        <w:t>(3)</w:t>
      </w:r>
      <w:r w:rsidRPr="00CD5C2E">
        <w:tab/>
      </w:r>
      <w:r w:rsidRPr="00CD5C2E">
        <w:rPr>
          <w:strike/>
        </w:rPr>
        <w:t>the applicant provides proof of licensure, certification or authorization to practice as a physician assistant in another state, the District of Columbia, US Territory or Canadian province;</w:t>
      </w:r>
    </w:p>
    <w:p w:rsidR="000D332D" w:rsidRPr="00CD5C2E" w:rsidRDefault="000D332D" w:rsidP="00670787">
      <w:pPr>
        <w:pStyle w:val="SubParagraph"/>
        <w:tabs>
          <w:tab w:val="clear" w:pos="1800"/>
        </w:tabs>
      </w:pPr>
      <w:r w:rsidRPr="00CD5C2E">
        <w:rPr>
          <w:strike/>
        </w:rPr>
        <w:t>(4)</w:t>
      </w:r>
      <w:r w:rsidRPr="00CD5C2E">
        <w:tab/>
      </w:r>
      <w:r w:rsidRPr="00CD5C2E">
        <w:rPr>
          <w:strike/>
        </w:rPr>
        <w:t>applicant affirms under oath that such license is in good standing; and</w:t>
      </w:r>
    </w:p>
    <w:p w:rsidR="000D332D" w:rsidRPr="00CD5C2E" w:rsidRDefault="000D332D" w:rsidP="00670787">
      <w:pPr>
        <w:pStyle w:val="SubParagraph"/>
        <w:tabs>
          <w:tab w:val="clear" w:pos="1800"/>
        </w:tabs>
      </w:pPr>
      <w:r w:rsidRPr="00CD5C2E">
        <w:rPr>
          <w:strike/>
        </w:rPr>
        <w:t>(5)</w:t>
      </w:r>
      <w:r w:rsidRPr="00CD5C2E">
        <w:tab/>
      </w:r>
      <w:r w:rsidRPr="00CD5C2E">
        <w:rPr>
          <w:strike/>
        </w:rPr>
        <w:t>no grounds exist pursuant to G.S. 90-14(a) for the Board to deny a license.</w:t>
      </w:r>
    </w:p>
    <w:p w:rsidR="000D332D" w:rsidRPr="00CD5C2E" w:rsidRDefault="000D332D" w:rsidP="00670787">
      <w:pPr>
        <w:pStyle w:val="Paragraph"/>
      </w:pPr>
      <w:r w:rsidRPr="00CD5C2E">
        <w:rPr>
          <w:strike/>
        </w:rPr>
        <w:t>(b)  In response to the specific circumstances presented by a declared disaster or state of emergency and in order to best serve the public interest, the Board may limit the physician assistant's scope of practice including, but not limited to, the following: geography; term; type of practice; prescribing, administering and dispensing therapeutic measures, tests, procedures and drugs; supervision; and practice setting.</w:t>
      </w:r>
    </w:p>
    <w:p w:rsidR="000D332D" w:rsidRPr="00CD5C2E" w:rsidRDefault="000D332D" w:rsidP="00670787">
      <w:pPr>
        <w:pStyle w:val="Paragraph"/>
      </w:pPr>
      <w:r w:rsidRPr="00CD5C2E">
        <w:rPr>
          <w:strike/>
        </w:rPr>
        <w:t>(c)  The physician assistant must practice under the direct supervision of an on-site physician.</w:t>
      </w:r>
      <w:r>
        <w:rPr>
          <w:strike/>
        </w:rPr>
        <w:t xml:space="preserve"> </w:t>
      </w:r>
      <w:r w:rsidRPr="00CD5C2E">
        <w:rPr>
          <w:strike/>
        </w:rPr>
        <w:t>The supervising physician must be licensed in this State or approved to practice in this State during a disaster or state of emergency pursuant to G.S. 90-12.5 and 21 NCAC 32B .1705.</w:t>
      </w:r>
      <w:r>
        <w:rPr>
          <w:strike/>
        </w:rPr>
        <w:t xml:space="preserve"> </w:t>
      </w:r>
      <w:r w:rsidRPr="00CD5C2E">
        <w:rPr>
          <w:strike/>
        </w:rPr>
        <w:t>The physician assistant may perform only those medical acts, tasks, and functions delegated by the supervising physician and not limited by the physician assistant's scope of practice as set out in Paragraph (b) of this Rule.</w:t>
      </w:r>
    </w:p>
    <w:p w:rsidR="000D332D" w:rsidRPr="00CD5C2E" w:rsidRDefault="000D332D" w:rsidP="00670787">
      <w:pPr>
        <w:pStyle w:val="Paragraph"/>
      </w:pPr>
      <w:r w:rsidRPr="00CD5C2E">
        <w:rPr>
          <w:strike/>
        </w:rPr>
        <w:t>(d)  A team of physician(s) and physician assistant(s) practicing pursuant to this Rule is not required to maintain on-site documentation describing supervisory arrangements and instructions for prescriptive authority as otherwise required by 21 NCAC 32S .0213.</w:t>
      </w:r>
    </w:p>
    <w:p w:rsidR="000D332D" w:rsidRPr="00CD5C2E" w:rsidRDefault="000D332D" w:rsidP="00670787">
      <w:pPr>
        <w:pStyle w:val="Paragraph"/>
      </w:pPr>
      <w:r w:rsidRPr="00CD5C2E">
        <w:rPr>
          <w:strike/>
        </w:rPr>
        <w:t>(e)  A physician assistant holding a Limited Physician Assistant License for Disasters and Emergencies shall not receive any other or additional compensation outside his or her usual compensation, either direct or indirect, monetary, in-kind, or otherwise for the provision of medical services during a disaster or emergency.</w:t>
      </w:r>
    </w:p>
    <w:p w:rsidR="000D332D" w:rsidRPr="00CD5C2E" w:rsidRDefault="000D332D" w:rsidP="00670787">
      <w:pPr>
        <w:pStyle w:val="Paragraph"/>
      </w:pPr>
      <w:r w:rsidRPr="00CD5C2E">
        <w:rPr>
          <w:u w:val="single"/>
        </w:rPr>
        <w:t xml:space="preserve">(a)  The Board shall, pursuant to G.S. 90-12.5, waive requirements for licensure except to the extent set forth below and after the Governor of the State of North Carolina has declared a disaster or state of emergency, or in the event of an occurrence for which a county or municipality has declared a state of emergency, or to </w:t>
      </w:r>
      <w:r w:rsidRPr="00CD5C2E">
        <w:rPr>
          <w:u w:val="single"/>
        </w:rPr>
        <w:lastRenderedPageBreak/>
        <w:t>protect the public health, safety or welfare of its citizens under Article 22 of Chapter 130A of the General Statutes.</w:t>
      </w:r>
      <w:r>
        <w:rPr>
          <w:u w:val="single"/>
        </w:rPr>
        <w:t xml:space="preserve"> </w:t>
      </w:r>
      <w:r w:rsidRPr="00CD5C2E">
        <w:rPr>
          <w:u w:val="single"/>
        </w:rPr>
        <w:t xml:space="preserve">There are two ways for physician assistant assistants to practice under this </w:t>
      </w:r>
      <w:r>
        <w:rPr>
          <w:u w:val="single"/>
        </w:rPr>
        <w:t>R</w:t>
      </w:r>
      <w:r w:rsidRPr="00CD5C2E">
        <w:rPr>
          <w:u w:val="single"/>
        </w:rPr>
        <w:t>ule:</w:t>
      </w:r>
    </w:p>
    <w:p w:rsidR="000D332D" w:rsidRPr="00CD5C2E" w:rsidRDefault="000D332D" w:rsidP="00670787">
      <w:pPr>
        <w:pStyle w:val="SubParagraph"/>
        <w:tabs>
          <w:tab w:val="clear" w:pos="1800"/>
        </w:tabs>
      </w:pPr>
      <w:r w:rsidRPr="00CD5C2E">
        <w:rPr>
          <w:u w:val="single"/>
        </w:rPr>
        <w:t>(1)</w:t>
      </w:r>
      <w:r w:rsidRPr="00CD5C2E">
        <w:tab/>
      </w:r>
      <w:r w:rsidRPr="00CD5C2E">
        <w:rPr>
          <w:u w:val="single"/>
        </w:rPr>
        <w:t>Hospital to Hospital Credentialing: A physician assistant who holds a full, unlimited and unrestricted license to practice medicine in another U.S. state, territory or district and has unrestricted hospital credentials and privileges in any U.S. state, territory or district may come to North Carolina and practice medicine at a North Carolina hospital that is licensed by the North Carolina Department of Health and Human Services upon the following terms and conditions:</w:t>
      </w:r>
    </w:p>
    <w:p w:rsidR="000D332D" w:rsidRPr="00CD5C2E" w:rsidRDefault="000D332D" w:rsidP="00670787">
      <w:pPr>
        <w:pStyle w:val="Base"/>
        <w:ind w:left="2160" w:hanging="720"/>
      </w:pPr>
      <w:r w:rsidRPr="00CD5C2E">
        <w:rPr>
          <w:u w:val="single"/>
        </w:rPr>
        <w:t>(A)</w:t>
      </w:r>
      <w:r w:rsidRPr="00CD5C2E">
        <w:tab/>
      </w:r>
      <w:r w:rsidRPr="00CD5C2E">
        <w:rPr>
          <w:u w:val="single"/>
        </w:rPr>
        <w:t>the licensed North Carolina hospital shall verify all physician assistant credentials and privileges;</w:t>
      </w:r>
    </w:p>
    <w:p w:rsidR="000D332D" w:rsidRPr="00CD5C2E" w:rsidRDefault="000D332D" w:rsidP="00670787">
      <w:pPr>
        <w:pStyle w:val="Base"/>
        <w:ind w:left="2160" w:hanging="720"/>
      </w:pPr>
      <w:r w:rsidRPr="00CD5C2E">
        <w:rPr>
          <w:u w:val="single"/>
        </w:rPr>
        <w:t>(B)</w:t>
      </w:r>
      <w:r w:rsidRPr="00CD5C2E">
        <w:tab/>
      </w:r>
      <w:r w:rsidRPr="00CD5C2E">
        <w:rPr>
          <w:u w:val="single"/>
        </w:rPr>
        <w:t>the licensed North Carolina hospital shall keep a list of all physician assistants coming to practice and their respective supervising physicians and shall provide th</w:t>
      </w:r>
      <w:r>
        <w:rPr>
          <w:u w:val="single"/>
        </w:rPr>
        <w:t xml:space="preserve">is list to the Board within </w:t>
      </w:r>
      <w:r w:rsidRPr="00CD5C2E">
        <w:rPr>
          <w:u w:val="single"/>
        </w:rPr>
        <w:t>10 days of each physician assistant practicing at the licensed North Carolina hospital.</w:t>
      </w:r>
      <w:r>
        <w:rPr>
          <w:u w:val="single"/>
        </w:rPr>
        <w:t xml:space="preserve"> </w:t>
      </w:r>
      <w:r w:rsidRPr="00CD5C2E">
        <w:rPr>
          <w:u w:val="single"/>
        </w:rPr>
        <w:t xml:space="preserve">The licensed North Carolina hospital shall also provide the Board a list of when each physician assistant has stopped practicing medicine in North Carolina under this section within 10 days after each physician assistant has stopped practicing medicine under this </w:t>
      </w:r>
      <w:r>
        <w:rPr>
          <w:u w:val="single"/>
        </w:rPr>
        <w:t>S</w:t>
      </w:r>
      <w:r w:rsidRPr="00CD5C2E">
        <w:rPr>
          <w:u w:val="single"/>
        </w:rPr>
        <w:t>ection;</w:t>
      </w:r>
    </w:p>
    <w:p w:rsidR="000D332D" w:rsidRPr="00CD5C2E" w:rsidRDefault="000D332D" w:rsidP="00670787">
      <w:pPr>
        <w:pStyle w:val="Base"/>
        <w:ind w:left="2160" w:hanging="720"/>
      </w:pPr>
      <w:r w:rsidRPr="00CD5C2E">
        <w:rPr>
          <w:u w:val="single"/>
        </w:rPr>
        <w:t>(C)</w:t>
      </w:r>
      <w:r w:rsidRPr="00CD5C2E">
        <w:tab/>
      </w:r>
      <w:r w:rsidRPr="00CD5C2E">
        <w:rPr>
          <w:u w:val="single"/>
        </w:rPr>
        <w:t xml:space="preserve">all physician assistants practicing under this section shall be authorized to practice medicine in North Carolina and deemed to be licensed to practice medicine in the State of North Carolina and the Board shall have jurisdiction over all physician assistants practicing under this </w:t>
      </w:r>
      <w:r>
        <w:rPr>
          <w:u w:val="single"/>
        </w:rPr>
        <w:t>S</w:t>
      </w:r>
      <w:r w:rsidRPr="00CD5C2E">
        <w:rPr>
          <w:u w:val="single"/>
        </w:rPr>
        <w:t xml:space="preserve">ection for all purposes set forth in or related to Article 1 of Chapter 90 of the North Carolina General Statutes, and such jurisdiction shall continue in effect even after any and all physician assistants have stopped practicing medicine under this </w:t>
      </w:r>
      <w:r>
        <w:rPr>
          <w:u w:val="single"/>
        </w:rPr>
        <w:t>S</w:t>
      </w:r>
      <w:r w:rsidRPr="00CD5C2E">
        <w:rPr>
          <w:u w:val="single"/>
        </w:rPr>
        <w:t>ection;</w:t>
      </w:r>
    </w:p>
    <w:p w:rsidR="000D332D" w:rsidRPr="00CD5C2E" w:rsidRDefault="000D332D" w:rsidP="00670787">
      <w:pPr>
        <w:pStyle w:val="Part"/>
        <w:tabs>
          <w:tab w:val="clear" w:pos="2520"/>
        </w:tabs>
      </w:pPr>
      <w:r w:rsidRPr="00CD5C2E">
        <w:rPr>
          <w:u w:val="single"/>
        </w:rPr>
        <w:t>(D)</w:t>
      </w:r>
      <w:r w:rsidRPr="00CD5C2E">
        <w:tab/>
      </w:r>
      <w:r w:rsidRPr="00CD5C2E">
        <w:rPr>
          <w:u w:val="single"/>
        </w:rPr>
        <w:t>the physician assistant must practice under the direct supervision of an on-site physician and the supervising physician must be licensed in this State or approved to practice in this State during a disaster or state of emergency pursuant to G.S. 90-12.5;</w:t>
      </w:r>
    </w:p>
    <w:p w:rsidR="000D332D" w:rsidRPr="00CD5C2E" w:rsidRDefault="000D332D" w:rsidP="00670787">
      <w:pPr>
        <w:pStyle w:val="Part"/>
        <w:tabs>
          <w:tab w:val="clear" w:pos="2520"/>
        </w:tabs>
      </w:pPr>
      <w:r w:rsidRPr="00CD5C2E">
        <w:rPr>
          <w:u w:val="single"/>
        </w:rPr>
        <w:t>(E)</w:t>
      </w:r>
      <w:r w:rsidRPr="00CD5C2E">
        <w:tab/>
      </w:r>
      <w:r w:rsidRPr="00CD5C2E">
        <w:rPr>
          <w:u w:val="single"/>
        </w:rPr>
        <w:t xml:space="preserve">a physician assistant may practice under this </w:t>
      </w:r>
      <w:r>
        <w:rPr>
          <w:u w:val="single"/>
        </w:rPr>
        <w:t>S</w:t>
      </w:r>
      <w:r w:rsidRPr="00CD5C2E">
        <w:rPr>
          <w:u w:val="single"/>
        </w:rPr>
        <w:t xml:space="preserve">ection for the shorter of (a) 30 days from the date the physician assistant has started practicing under </w:t>
      </w:r>
      <w:r w:rsidRPr="00CD5C2E">
        <w:rPr>
          <w:u w:val="single"/>
        </w:rPr>
        <w:t xml:space="preserve">this </w:t>
      </w:r>
      <w:r>
        <w:rPr>
          <w:u w:val="single"/>
        </w:rPr>
        <w:t>S</w:t>
      </w:r>
      <w:r w:rsidRPr="00CD5C2E">
        <w:rPr>
          <w:u w:val="single"/>
        </w:rPr>
        <w:t>ection or (b) a statement by an appropriate authority is made that the emergency or disaster declaration has been withdrawn or ended and, at such time, the license deemed to be issued shall become inactive; and</w:t>
      </w:r>
    </w:p>
    <w:p w:rsidR="000D332D" w:rsidRPr="00CD5C2E" w:rsidRDefault="000D332D" w:rsidP="00670787">
      <w:pPr>
        <w:pStyle w:val="Base"/>
        <w:ind w:left="2160" w:hanging="720"/>
      </w:pPr>
      <w:r w:rsidRPr="00CD5C2E">
        <w:rPr>
          <w:u w:val="single"/>
        </w:rPr>
        <w:t>(F)</w:t>
      </w:r>
      <w:r w:rsidRPr="00CD5C2E">
        <w:tab/>
      </w:r>
      <w:r w:rsidRPr="00CD5C2E">
        <w:rPr>
          <w:u w:val="single"/>
        </w:rPr>
        <w:t>physician assistants practicing under this section shall not receive any compensation outside of their usual compensation for the provision of medical services during a disaster or emergency.</w:t>
      </w:r>
    </w:p>
    <w:p w:rsidR="000D332D" w:rsidRPr="00CD5C2E" w:rsidRDefault="000D332D" w:rsidP="00670787">
      <w:pPr>
        <w:pStyle w:val="Base"/>
        <w:ind w:left="1440" w:hanging="720"/>
      </w:pPr>
      <w:r w:rsidRPr="00CD5C2E">
        <w:rPr>
          <w:u w:val="single"/>
        </w:rPr>
        <w:t>(2)</w:t>
      </w:r>
      <w:r w:rsidRPr="00CD5C2E">
        <w:tab/>
      </w:r>
      <w:r w:rsidRPr="00CD5C2E">
        <w:rPr>
          <w:u w:val="single"/>
        </w:rPr>
        <w:t>Limited Emergency License:</w:t>
      </w:r>
      <w:r>
        <w:rPr>
          <w:u w:val="single"/>
        </w:rPr>
        <w:t xml:space="preserve"> </w:t>
      </w:r>
      <w:r w:rsidRPr="00CD5C2E">
        <w:rPr>
          <w:u w:val="single"/>
        </w:rPr>
        <w:t>A physician assistant who holds a full, unlimited and unrestricted license to practice medicine in another U.S. state, territory or district may apply for a limited emergency license on the following conditions:</w:t>
      </w:r>
    </w:p>
    <w:p w:rsidR="000D332D" w:rsidRPr="00CD5C2E" w:rsidRDefault="000D332D" w:rsidP="00670787">
      <w:pPr>
        <w:pStyle w:val="Part"/>
        <w:tabs>
          <w:tab w:val="clear" w:pos="2520"/>
        </w:tabs>
      </w:pPr>
      <w:r w:rsidRPr="00CD5C2E">
        <w:rPr>
          <w:u w:val="single"/>
        </w:rPr>
        <w:t>(A)</w:t>
      </w:r>
      <w:r w:rsidRPr="00CD5C2E">
        <w:tab/>
      </w:r>
      <w:r w:rsidRPr="00CD5C2E">
        <w:rPr>
          <w:u w:val="single"/>
        </w:rPr>
        <w:t>the applicant must complete a limited emergency license application;</w:t>
      </w:r>
    </w:p>
    <w:p w:rsidR="000D332D" w:rsidRPr="00CD5C2E" w:rsidRDefault="000D332D" w:rsidP="00670787">
      <w:pPr>
        <w:pStyle w:val="Part"/>
        <w:tabs>
          <w:tab w:val="clear" w:pos="2520"/>
        </w:tabs>
      </w:pPr>
      <w:r w:rsidRPr="00CD5C2E">
        <w:rPr>
          <w:u w:val="single"/>
        </w:rPr>
        <w:t>(B)</w:t>
      </w:r>
      <w:r w:rsidRPr="00CD5C2E">
        <w:tab/>
      </w:r>
      <w:r w:rsidRPr="00CD5C2E">
        <w:rPr>
          <w:u w:val="single"/>
        </w:rPr>
        <w:t>the Board shall verify that the physician assistant holds a full, unlimited and unrestricted license to practice medicine in another U.S. state, territory or district;</w:t>
      </w:r>
    </w:p>
    <w:p w:rsidR="000D332D" w:rsidRPr="00CD5C2E" w:rsidRDefault="000D332D" w:rsidP="00670787">
      <w:pPr>
        <w:pStyle w:val="Part"/>
        <w:tabs>
          <w:tab w:val="clear" w:pos="2520"/>
        </w:tabs>
      </w:pPr>
      <w:r w:rsidRPr="00CD5C2E">
        <w:rPr>
          <w:u w:val="single"/>
        </w:rPr>
        <w:t>(C)</w:t>
      </w:r>
      <w:r w:rsidRPr="00CD5C2E">
        <w:tab/>
      </w:r>
      <w:r w:rsidRPr="00CD5C2E">
        <w:rPr>
          <w:u w:val="single"/>
        </w:rPr>
        <w:t>in response to the specific circumstances presented by a declared disaster or state of emergency and in order to best serve the public interest, the Board may limit the physician assistant assistant's scope of practice;</w:t>
      </w:r>
    </w:p>
    <w:p w:rsidR="000D332D" w:rsidRPr="00CD5C2E" w:rsidRDefault="000D332D" w:rsidP="00670787">
      <w:pPr>
        <w:pStyle w:val="Part"/>
        <w:tabs>
          <w:tab w:val="clear" w:pos="2520"/>
        </w:tabs>
      </w:pPr>
      <w:r w:rsidRPr="00CD5C2E">
        <w:rPr>
          <w:u w:val="single"/>
        </w:rPr>
        <w:t>(D)</w:t>
      </w:r>
      <w:r w:rsidRPr="00CD5C2E">
        <w:tab/>
      </w:r>
      <w:r w:rsidRPr="00CD5C2E">
        <w:rPr>
          <w:u w:val="single"/>
        </w:rPr>
        <w:t>the physician assistant must practice under the direct supervision of an on-site physician and the supervising physician must be licensed in this State or approved to practice in this State during a disaster or state of emergency pursuant to G.S. 90-12.5;</w:t>
      </w:r>
    </w:p>
    <w:p w:rsidR="000D332D" w:rsidRPr="00CD5C2E" w:rsidRDefault="000D332D" w:rsidP="00670787">
      <w:pPr>
        <w:pStyle w:val="Part"/>
        <w:tabs>
          <w:tab w:val="clear" w:pos="2520"/>
        </w:tabs>
      </w:pPr>
      <w:r w:rsidRPr="00CD5C2E">
        <w:rPr>
          <w:u w:val="single"/>
        </w:rPr>
        <w:t>(E)</w:t>
      </w:r>
      <w:r w:rsidRPr="00CD5C2E">
        <w:tab/>
      </w:r>
      <w:r w:rsidRPr="00CD5C2E">
        <w:rPr>
          <w:u w:val="single"/>
        </w:rPr>
        <w:t>physician assistants and physicians practicing pursuant to this Rule are not required to maintain onsite documentation describing supervisory arrangements and instructions for prescriptive authority as otherwise required by 21 NCAC 32S .0213;</w:t>
      </w:r>
    </w:p>
    <w:p w:rsidR="000D332D" w:rsidRPr="00CD5C2E" w:rsidRDefault="000D332D" w:rsidP="00670787">
      <w:pPr>
        <w:pStyle w:val="Part"/>
        <w:tabs>
          <w:tab w:val="clear" w:pos="2520"/>
        </w:tabs>
      </w:pPr>
      <w:r w:rsidRPr="00CD5C2E">
        <w:rPr>
          <w:u w:val="single"/>
        </w:rPr>
        <w:t>(F)</w:t>
      </w:r>
      <w:r w:rsidRPr="00CD5C2E">
        <w:tab/>
      </w:r>
      <w:r w:rsidRPr="00CD5C2E">
        <w:rPr>
          <w:u w:val="single"/>
        </w:rPr>
        <w:t>the Board shall have jurisdiction over all physician assistants practicing under this section for all purposes set forth in or related to Article 1 of Chapter 90 of the North Carolina General Statutes, and such jurisdiction shall continue in effect even after such physician assistant has stopped practicing medicine under this section or the Limited Emergency License has expired;</w:t>
      </w:r>
    </w:p>
    <w:p w:rsidR="000D332D" w:rsidRPr="00CD5C2E" w:rsidRDefault="000D332D" w:rsidP="00670787">
      <w:pPr>
        <w:pStyle w:val="Part"/>
        <w:tabs>
          <w:tab w:val="clear" w:pos="2520"/>
        </w:tabs>
      </w:pPr>
      <w:r w:rsidRPr="00CD5C2E">
        <w:rPr>
          <w:u w:val="single"/>
        </w:rPr>
        <w:t>(G)</w:t>
      </w:r>
      <w:r w:rsidRPr="00CD5C2E">
        <w:tab/>
      </w:r>
      <w:r w:rsidRPr="00CD5C2E">
        <w:rPr>
          <w:u w:val="single"/>
        </w:rPr>
        <w:t xml:space="preserve">this license shall be in effect for the shorter of (a) 30 days from the date it is issued or (b) a statement by an </w:t>
      </w:r>
      <w:r w:rsidRPr="00CD5C2E">
        <w:rPr>
          <w:u w:val="single"/>
        </w:rPr>
        <w:lastRenderedPageBreak/>
        <w:t>appropriate authority is made that the emergency or disaster declaration has been withdrawn or ended and, at such time, the license issued shall become inactive; and</w:t>
      </w:r>
    </w:p>
    <w:p w:rsidR="000D332D" w:rsidRPr="00CD5C2E" w:rsidRDefault="000D332D" w:rsidP="00670787">
      <w:pPr>
        <w:pStyle w:val="Part"/>
        <w:tabs>
          <w:tab w:val="clear" w:pos="2520"/>
        </w:tabs>
      </w:pPr>
      <w:r w:rsidRPr="00CD5C2E">
        <w:rPr>
          <w:u w:val="single"/>
        </w:rPr>
        <w:t>(H)</w:t>
      </w:r>
      <w:r w:rsidRPr="00CD5C2E">
        <w:tab/>
      </w:r>
      <w:r w:rsidRPr="00CD5C2E">
        <w:rPr>
          <w:u w:val="single"/>
        </w:rPr>
        <w:t>physician assistants holding limited emergency licenses shall not receive any compensation outside of their usual compensation for the provision of medical services during a disaster or emergency.</w:t>
      </w:r>
    </w:p>
    <w:p w:rsidR="000D332D" w:rsidRPr="00CD5C2E" w:rsidRDefault="000D332D" w:rsidP="00670787">
      <w:pPr>
        <w:pStyle w:val="SubParagraph"/>
        <w:tabs>
          <w:tab w:val="clear" w:pos="1800"/>
        </w:tabs>
        <w:rPr>
          <w:szCs w:val="32"/>
        </w:rPr>
      </w:pPr>
      <w:r w:rsidRPr="00CD5C2E">
        <w:rPr>
          <w:u w:val="single"/>
        </w:rPr>
        <w:t>(3)</w:t>
      </w:r>
      <w:r w:rsidRPr="00CD5C2E">
        <w:tab/>
      </w:r>
      <w:r w:rsidRPr="00CD5C2E">
        <w:rPr>
          <w:u w:val="single"/>
        </w:rPr>
        <w:t>National Guard supervision waiver. The rules of this Subchapter are waived during a declared state of emergency by the Governor of the State of North Carolina or by a resolution of the North Carolina General Assembly for members of the North Carolina National Guard who are actively licensed as physician assistants in the State of North Carolina and are serving in a State Active Duty status.</w:t>
      </w:r>
    </w:p>
    <w:p w:rsidR="000D332D" w:rsidRPr="00CD5C2E" w:rsidRDefault="000D332D" w:rsidP="00670787">
      <w:pPr>
        <w:pStyle w:val="Base"/>
      </w:pPr>
    </w:p>
    <w:p w:rsidR="000042A1" w:rsidRDefault="000042A1" w:rsidP="000042A1">
      <w:pPr>
        <w:ind w:left="1440" w:hanging="1440"/>
        <w:rPr>
          <w:i/>
          <w:kern w:val="0"/>
        </w:rPr>
      </w:pPr>
      <w:r w:rsidRPr="000042A1">
        <w:rPr>
          <w:i/>
          <w:kern w:val="0"/>
        </w:rPr>
        <w:t>History Note:</w:t>
      </w:r>
      <w:r w:rsidRPr="000042A1">
        <w:rPr>
          <w:i/>
          <w:kern w:val="0"/>
        </w:rPr>
        <w:tab/>
        <w:t>Authority G.S. 90-12.5; 90-18(c)(13); 90-</w:t>
      </w:r>
    </w:p>
    <w:p w:rsidR="000042A1" w:rsidRPr="000042A1" w:rsidRDefault="000042A1" w:rsidP="000042A1">
      <w:pPr>
        <w:ind w:left="1440" w:hanging="1440"/>
        <w:rPr>
          <w:i/>
          <w:kern w:val="0"/>
        </w:rPr>
      </w:pPr>
      <w:r w:rsidRPr="000042A1">
        <w:rPr>
          <w:i/>
          <w:kern w:val="0"/>
        </w:rPr>
        <w:t>13.2(e); 90-14(a); 166A-45;</w:t>
      </w:r>
    </w:p>
    <w:p w:rsidR="000042A1" w:rsidRPr="000042A1" w:rsidRDefault="000042A1" w:rsidP="000042A1">
      <w:pPr>
        <w:rPr>
          <w:i/>
          <w:kern w:val="0"/>
        </w:rPr>
      </w:pPr>
      <w:r w:rsidRPr="000042A1">
        <w:rPr>
          <w:i/>
          <w:kern w:val="0"/>
        </w:rPr>
        <w:t>Eff. September 1, 2009;</w:t>
      </w:r>
    </w:p>
    <w:p w:rsidR="000042A1" w:rsidRPr="000042A1" w:rsidRDefault="000042A1" w:rsidP="000042A1">
      <w:pPr>
        <w:rPr>
          <w:i/>
          <w:kern w:val="0"/>
        </w:rPr>
      </w:pPr>
      <w:r w:rsidRPr="000042A1">
        <w:rPr>
          <w:i/>
          <w:kern w:val="0"/>
        </w:rPr>
        <w:t>Amended Eff. November 1, 2010;</w:t>
      </w:r>
    </w:p>
    <w:p w:rsidR="000042A1" w:rsidRPr="000042A1" w:rsidRDefault="000042A1" w:rsidP="000042A1">
      <w:pPr>
        <w:rPr>
          <w:i/>
          <w:kern w:val="0"/>
        </w:rPr>
      </w:pPr>
      <w:r w:rsidRPr="000042A1">
        <w:rPr>
          <w:i/>
          <w:kern w:val="0"/>
        </w:rPr>
        <w:t>Pursuant to G.S. 150B-21.3A rule is necessary without substantive public interest Eff. March 1, 2016;</w:t>
      </w:r>
    </w:p>
    <w:p w:rsidR="000042A1" w:rsidRPr="000042A1" w:rsidRDefault="000042A1" w:rsidP="000042A1">
      <w:pPr>
        <w:rPr>
          <w:i/>
          <w:kern w:val="0"/>
          <w:u w:val="single"/>
        </w:rPr>
      </w:pPr>
      <w:r w:rsidRPr="000042A1">
        <w:rPr>
          <w:i/>
          <w:kern w:val="0"/>
          <w:u w:val="single"/>
        </w:rPr>
        <w:t>Emergency Amendment Eff. October 2, 2018.</w:t>
      </w:r>
    </w:p>
    <w:p w:rsidR="000D332D" w:rsidRDefault="000D332D" w:rsidP="00670787">
      <w:pPr>
        <w:pStyle w:val="SubChapter"/>
      </w:pPr>
    </w:p>
    <w:p w:rsidR="000D332D" w:rsidRDefault="000D332D" w:rsidP="00670787">
      <w:pPr>
        <w:pStyle w:val="SubChapter"/>
      </w:pPr>
      <w:r>
        <w:t>SUBCHAPTER 32W - ANESTHESIOLOGIST ASSISTANT REGULATIONS</w:t>
      </w:r>
    </w:p>
    <w:p w:rsidR="000D332D" w:rsidRPr="00517975" w:rsidRDefault="000D332D" w:rsidP="00670787">
      <w:pPr>
        <w:pStyle w:val="Base"/>
      </w:pPr>
    </w:p>
    <w:p w:rsidR="000D332D" w:rsidRPr="00517975" w:rsidRDefault="000D332D" w:rsidP="00670787">
      <w:pPr>
        <w:pStyle w:val="Rule"/>
      </w:pPr>
      <w:r w:rsidRPr="00517975">
        <w:t>21 NCAC 32W .0116</w:t>
      </w:r>
      <w:r w:rsidRPr="00517975">
        <w:tab/>
        <w:t>ANESTHESIOLOGIST ASSISTANT PRACTICE AND LIMITED LICENSE FOR DISASTERS AND EMERGENCIES</w:t>
      </w:r>
    </w:p>
    <w:p w:rsidR="000D332D" w:rsidRPr="00237AF8" w:rsidRDefault="000D332D" w:rsidP="00670787">
      <w:pPr>
        <w:pStyle w:val="Paragraph"/>
        <w:rPr>
          <w:u w:val="single"/>
        </w:rPr>
      </w:pPr>
      <w:r w:rsidRPr="00237AF8">
        <w:rPr>
          <w:u w:val="single"/>
        </w:rPr>
        <w:t>(a) The Board shall, pursuant to G.S. 90-12.5, waive requirements for licensure except to the extent set for below and after the Governor of the State of North Carolina has declared a disaster or state of emergency, or in the event of an occurrence for which a county or municipality has declared a state of emergency, or to protect the public health, safety or welfare of its citizens under Article 22 of Chapter 130A of the General Statutes. There are two ways for anesthesiologist assistants to practice under this Rule:</w:t>
      </w:r>
    </w:p>
    <w:p w:rsidR="000D332D" w:rsidRPr="00237AF8" w:rsidRDefault="000D332D" w:rsidP="00670787">
      <w:pPr>
        <w:pStyle w:val="SubParagraph"/>
        <w:rPr>
          <w:u w:val="single"/>
        </w:rPr>
      </w:pPr>
      <w:r w:rsidRPr="00237AF8">
        <w:rPr>
          <w:u w:val="single"/>
        </w:rPr>
        <w:t>(1)</w:t>
      </w:r>
      <w:r w:rsidRPr="00237AF8">
        <w:rPr>
          <w:u w:val="single"/>
        </w:rPr>
        <w:tab/>
        <w:t>Hospital to Hospital Credentialing: A anesthesiologist assistant who holds an unrestricted license in good standing to practice as an anesthesiologist assistant in another U.S. state, territory or district and has unrestricted hospital credentials and privileges in any U.S. state, territory or district may practice at a licensed North Carolina hospital upon the following terms and conditions:</w:t>
      </w:r>
    </w:p>
    <w:p w:rsidR="000D332D" w:rsidRPr="00517975" w:rsidRDefault="000D332D" w:rsidP="00670787">
      <w:pPr>
        <w:pStyle w:val="Base"/>
        <w:ind w:left="2160" w:hanging="720"/>
        <w:jc w:val="left"/>
      </w:pPr>
      <w:r w:rsidRPr="00517975">
        <w:rPr>
          <w:u w:val="single"/>
        </w:rPr>
        <w:t>(A)</w:t>
      </w:r>
      <w:r w:rsidRPr="00517975">
        <w:tab/>
      </w:r>
      <w:r w:rsidRPr="00517975">
        <w:rPr>
          <w:u w:val="single"/>
        </w:rPr>
        <w:t>the licensed North Carolina hospital shall verify all anesthesiologist assistant credentials and privileges;</w:t>
      </w:r>
    </w:p>
    <w:p w:rsidR="000D332D" w:rsidRPr="00517975" w:rsidRDefault="000D332D" w:rsidP="00670787">
      <w:pPr>
        <w:pStyle w:val="Base"/>
        <w:ind w:left="2160" w:hanging="720"/>
        <w:jc w:val="left"/>
      </w:pPr>
      <w:r w:rsidRPr="00517975">
        <w:rPr>
          <w:u w:val="single"/>
        </w:rPr>
        <w:t>(B)</w:t>
      </w:r>
      <w:r w:rsidRPr="00517975">
        <w:tab/>
      </w:r>
      <w:r w:rsidRPr="00517975">
        <w:rPr>
          <w:u w:val="single"/>
        </w:rPr>
        <w:t xml:space="preserve">the licensed North Carolina hospital shall keep a list of all anesthesiologist assistants coming to practice and shall provide this list to the Board </w:t>
      </w:r>
      <w:r w:rsidRPr="00517975">
        <w:rPr>
          <w:u w:val="single"/>
        </w:rPr>
        <w:t xml:space="preserve">within </w:t>
      </w:r>
      <w:r>
        <w:rPr>
          <w:u w:val="single"/>
        </w:rPr>
        <w:t>10</w:t>
      </w:r>
      <w:r w:rsidRPr="00517975">
        <w:rPr>
          <w:u w:val="single"/>
        </w:rPr>
        <w:t xml:space="preserve"> days of each anesthesiologist assistant practicing at the licensed North Carolina hospital.</w:t>
      </w:r>
      <w:r>
        <w:rPr>
          <w:u w:val="single"/>
        </w:rPr>
        <w:t xml:space="preserve"> </w:t>
      </w:r>
      <w:r w:rsidRPr="00517975">
        <w:rPr>
          <w:u w:val="single"/>
        </w:rPr>
        <w:t xml:space="preserve">The licensed North Carolina hospital shall also provide the Board a list of when each anesthesiologist assistant has stopped practicing at the hospital under this </w:t>
      </w:r>
      <w:r>
        <w:rPr>
          <w:u w:val="single"/>
        </w:rPr>
        <w:t>S</w:t>
      </w:r>
      <w:r w:rsidRPr="00517975">
        <w:rPr>
          <w:u w:val="single"/>
        </w:rPr>
        <w:t xml:space="preserve">ection within 10 days after each anesthesiologist assistant has ceased practicing under this </w:t>
      </w:r>
      <w:r>
        <w:rPr>
          <w:u w:val="single"/>
        </w:rPr>
        <w:t>S</w:t>
      </w:r>
      <w:r w:rsidRPr="00517975">
        <w:rPr>
          <w:u w:val="single"/>
        </w:rPr>
        <w:t>ection;</w:t>
      </w:r>
    </w:p>
    <w:p w:rsidR="000D332D" w:rsidRPr="00517975" w:rsidRDefault="000D332D" w:rsidP="00670787">
      <w:pPr>
        <w:pStyle w:val="Part"/>
        <w:tabs>
          <w:tab w:val="clear" w:pos="2520"/>
        </w:tabs>
      </w:pPr>
      <w:r w:rsidRPr="00517975">
        <w:rPr>
          <w:u w:val="single"/>
        </w:rPr>
        <w:t>(C)</w:t>
      </w:r>
      <w:r w:rsidRPr="00517975">
        <w:tab/>
      </w:r>
      <w:r w:rsidRPr="00517975">
        <w:rPr>
          <w:u w:val="single"/>
        </w:rPr>
        <w:t xml:space="preserve">all anesthesiologist assistants practicing under this section shall be authorized to practice in North Carolina and deemed to be licensed in North Carolina and the Board shall have jurisdiction over all anesthesiologist assistants practicing under this </w:t>
      </w:r>
      <w:r>
        <w:rPr>
          <w:u w:val="single"/>
        </w:rPr>
        <w:t>S</w:t>
      </w:r>
      <w:r w:rsidRPr="00517975">
        <w:rPr>
          <w:u w:val="single"/>
        </w:rPr>
        <w:t xml:space="preserve">ection for all purposes set forth in or related to Article 1 of Chapter 90 of the North Carolina General Statutes, and the Board shall retain jurisdiction over any and all anesthesiologist assistants after they have stopped practicing under this </w:t>
      </w:r>
      <w:r>
        <w:rPr>
          <w:u w:val="single"/>
        </w:rPr>
        <w:t>S</w:t>
      </w:r>
      <w:r w:rsidRPr="00517975">
        <w:rPr>
          <w:u w:val="single"/>
        </w:rPr>
        <w:t>ection;</w:t>
      </w:r>
    </w:p>
    <w:p w:rsidR="000D332D" w:rsidRPr="00517975" w:rsidRDefault="000D332D" w:rsidP="00670787">
      <w:pPr>
        <w:pStyle w:val="Part"/>
        <w:tabs>
          <w:tab w:val="clear" w:pos="2520"/>
        </w:tabs>
      </w:pPr>
      <w:r w:rsidRPr="00517975">
        <w:rPr>
          <w:u w:val="single"/>
        </w:rPr>
        <w:t>(D)</w:t>
      </w:r>
      <w:r w:rsidRPr="00517975">
        <w:tab/>
      </w:r>
      <w:r w:rsidRPr="00517975">
        <w:rPr>
          <w:u w:val="single"/>
        </w:rPr>
        <w:t xml:space="preserve">anesthesiologist assistants may practice under this </w:t>
      </w:r>
      <w:r>
        <w:rPr>
          <w:u w:val="single"/>
        </w:rPr>
        <w:t xml:space="preserve">Section for the shorter of (a) </w:t>
      </w:r>
      <w:r w:rsidRPr="00517975">
        <w:rPr>
          <w:u w:val="single"/>
        </w:rPr>
        <w:t xml:space="preserve">30 days from the date the anesthesiologist assistant has started practicing under this </w:t>
      </w:r>
      <w:r>
        <w:rPr>
          <w:u w:val="single"/>
        </w:rPr>
        <w:t>S</w:t>
      </w:r>
      <w:r w:rsidRPr="00517975">
        <w:rPr>
          <w:u w:val="single"/>
        </w:rPr>
        <w:t>ection or (b) a statement is made by the Governor or the Governor's designee that the emergency or disaster declaration has been withdrawn or ended and, at such time, the license deemed to be issued shall become inactive; and</w:t>
      </w:r>
    </w:p>
    <w:p w:rsidR="000D332D" w:rsidRPr="00517975" w:rsidRDefault="000D332D" w:rsidP="00670787">
      <w:pPr>
        <w:pStyle w:val="Part"/>
        <w:tabs>
          <w:tab w:val="clear" w:pos="2520"/>
        </w:tabs>
      </w:pPr>
      <w:r w:rsidRPr="00517975">
        <w:rPr>
          <w:u w:val="single"/>
        </w:rPr>
        <w:t>(E)</w:t>
      </w:r>
      <w:r w:rsidRPr="00517975">
        <w:tab/>
      </w:r>
      <w:r w:rsidRPr="00517975">
        <w:rPr>
          <w:u w:val="single"/>
        </w:rPr>
        <w:t>anesthesiologist assistants practicing under this section shall not receive any compensation outside of their usual compensation for the provision of medical services during a disaster or emergency.</w:t>
      </w:r>
    </w:p>
    <w:p w:rsidR="000D332D" w:rsidRPr="00517975" w:rsidRDefault="000D332D" w:rsidP="00670787">
      <w:pPr>
        <w:pStyle w:val="Base"/>
        <w:ind w:left="1440" w:hanging="720"/>
        <w:jc w:val="left"/>
      </w:pPr>
      <w:r w:rsidRPr="00517975">
        <w:rPr>
          <w:u w:val="single"/>
        </w:rPr>
        <w:t>(2)</w:t>
      </w:r>
      <w:r w:rsidRPr="00517975">
        <w:tab/>
      </w:r>
      <w:r w:rsidRPr="00517975">
        <w:rPr>
          <w:u w:val="single"/>
        </w:rPr>
        <w:t>Limited Emergency License:</w:t>
      </w:r>
      <w:r>
        <w:rPr>
          <w:u w:val="single"/>
        </w:rPr>
        <w:t xml:space="preserve"> </w:t>
      </w:r>
      <w:r w:rsidRPr="00517975">
        <w:rPr>
          <w:u w:val="single"/>
        </w:rPr>
        <w:t>An anesthesiologist assistant who holds an unrestricted license in good standing to practice as an anesthesiologist assistant in another U.S. state, territory or district may apply for a limited emergency license on the following conditions:</w:t>
      </w:r>
    </w:p>
    <w:p w:rsidR="000D332D" w:rsidRPr="00517975" w:rsidRDefault="000D332D" w:rsidP="00670787">
      <w:pPr>
        <w:pStyle w:val="Part"/>
        <w:tabs>
          <w:tab w:val="clear" w:pos="2520"/>
        </w:tabs>
      </w:pPr>
      <w:r w:rsidRPr="00517975">
        <w:rPr>
          <w:u w:val="single"/>
        </w:rPr>
        <w:t>(A)</w:t>
      </w:r>
      <w:r w:rsidRPr="00517975">
        <w:tab/>
      </w:r>
      <w:r w:rsidRPr="00517975">
        <w:rPr>
          <w:u w:val="single"/>
        </w:rPr>
        <w:t>the applicant must complete an application;</w:t>
      </w:r>
    </w:p>
    <w:p w:rsidR="000D332D" w:rsidRPr="00517975" w:rsidRDefault="000D332D" w:rsidP="00670787">
      <w:pPr>
        <w:pStyle w:val="Part"/>
        <w:tabs>
          <w:tab w:val="clear" w:pos="2520"/>
        </w:tabs>
      </w:pPr>
      <w:r w:rsidRPr="00517975">
        <w:rPr>
          <w:u w:val="single"/>
        </w:rPr>
        <w:t>(B)</w:t>
      </w:r>
      <w:r w:rsidRPr="00517975">
        <w:tab/>
      </w:r>
      <w:r w:rsidRPr="00517975">
        <w:rPr>
          <w:u w:val="single"/>
        </w:rPr>
        <w:t>the Board shall verify that the anesthesiologist assistant holds an unrestricted license in good standing to practice in another U.S. state, territory or district;</w:t>
      </w:r>
    </w:p>
    <w:p w:rsidR="000D332D" w:rsidRPr="00517975" w:rsidRDefault="000D332D" w:rsidP="00670787">
      <w:pPr>
        <w:pStyle w:val="Part"/>
        <w:tabs>
          <w:tab w:val="clear" w:pos="2520"/>
        </w:tabs>
      </w:pPr>
      <w:r w:rsidRPr="00517975">
        <w:rPr>
          <w:u w:val="single"/>
        </w:rPr>
        <w:t>(C)</w:t>
      </w:r>
      <w:r w:rsidRPr="00517975">
        <w:tab/>
      </w:r>
      <w:r w:rsidRPr="00517975">
        <w:rPr>
          <w:u w:val="single"/>
        </w:rPr>
        <w:t xml:space="preserve">in response to the specific circumstances presented by a declared </w:t>
      </w:r>
      <w:r w:rsidRPr="00517975">
        <w:rPr>
          <w:u w:val="single"/>
        </w:rPr>
        <w:lastRenderedPageBreak/>
        <w:t>disaster or state of emergency and in order to best serve the public interest, the Board may limit the anesthesiologist assistant's scope of practice;</w:t>
      </w:r>
    </w:p>
    <w:p w:rsidR="000D332D" w:rsidRPr="00517975" w:rsidRDefault="000D332D" w:rsidP="00670787">
      <w:pPr>
        <w:pStyle w:val="Part"/>
        <w:tabs>
          <w:tab w:val="clear" w:pos="2520"/>
        </w:tabs>
      </w:pPr>
      <w:r w:rsidRPr="00517975">
        <w:rPr>
          <w:u w:val="single"/>
        </w:rPr>
        <w:t>(D)</w:t>
      </w:r>
      <w:r w:rsidRPr="00517975">
        <w:tab/>
      </w:r>
      <w:r w:rsidRPr="00517975">
        <w:rPr>
          <w:u w:val="single"/>
        </w:rPr>
        <w:t xml:space="preserve">the Board shall have jurisdiction over all anesthesiologist assistants practicing under this </w:t>
      </w:r>
      <w:r>
        <w:rPr>
          <w:u w:val="single"/>
        </w:rPr>
        <w:t>S</w:t>
      </w:r>
      <w:r w:rsidRPr="00517975">
        <w:rPr>
          <w:u w:val="single"/>
        </w:rPr>
        <w:t xml:space="preserve">ection for all purposes set forth in or related to Article 1 of Chapter 90 of the North Carolina General Statutes, and the Board shall retain jurisdiction over any and all anesthesiologist assistants after they have stopped practicing under this </w:t>
      </w:r>
      <w:r>
        <w:rPr>
          <w:u w:val="single"/>
        </w:rPr>
        <w:t>S</w:t>
      </w:r>
      <w:r w:rsidRPr="00517975">
        <w:rPr>
          <w:u w:val="single"/>
        </w:rPr>
        <w:t>ection;</w:t>
      </w:r>
    </w:p>
    <w:p w:rsidR="000D332D" w:rsidRPr="00517975" w:rsidRDefault="000D332D" w:rsidP="00670787">
      <w:pPr>
        <w:pStyle w:val="Part"/>
        <w:tabs>
          <w:tab w:val="clear" w:pos="2520"/>
        </w:tabs>
      </w:pPr>
      <w:r w:rsidRPr="00517975">
        <w:rPr>
          <w:u w:val="single"/>
        </w:rPr>
        <w:t>(E)</w:t>
      </w:r>
      <w:r w:rsidRPr="00517975">
        <w:tab/>
      </w:r>
      <w:r w:rsidRPr="00517975">
        <w:rPr>
          <w:u w:val="single"/>
        </w:rPr>
        <w:t xml:space="preserve">this license shall be in effect for the shorter of (a) </w:t>
      </w:r>
      <w:r>
        <w:rPr>
          <w:u w:val="single"/>
        </w:rPr>
        <w:t>30</w:t>
      </w:r>
      <w:r w:rsidRPr="00517975">
        <w:rPr>
          <w:u w:val="single"/>
        </w:rPr>
        <w:t xml:space="preserve"> days from the date the anesthesiologist assistant has started </w:t>
      </w:r>
      <w:r w:rsidRPr="00517975">
        <w:rPr>
          <w:u w:val="single"/>
        </w:rPr>
        <w:t xml:space="preserve">practicing under this </w:t>
      </w:r>
      <w:r>
        <w:rPr>
          <w:u w:val="single"/>
        </w:rPr>
        <w:t>S</w:t>
      </w:r>
      <w:r w:rsidRPr="00517975">
        <w:rPr>
          <w:u w:val="single"/>
        </w:rPr>
        <w:t>ection or (b) a statement is made by the Governor or the Governor's designee that the emergency or disaster declaration has been withdrawn or ended and, at such time the license issued shall become inactive; and</w:t>
      </w:r>
    </w:p>
    <w:p w:rsidR="000D332D" w:rsidRPr="00517975" w:rsidRDefault="000D332D" w:rsidP="00670787">
      <w:pPr>
        <w:pStyle w:val="Part"/>
        <w:tabs>
          <w:tab w:val="clear" w:pos="2520"/>
        </w:tabs>
      </w:pPr>
      <w:r w:rsidRPr="00517975">
        <w:rPr>
          <w:u w:val="single"/>
        </w:rPr>
        <w:t>(F)</w:t>
      </w:r>
      <w:r w:rsidRPr="00517975">
        <w:tab/>
      </w:r>
      <w:r w:rsidRPr="00517975">
        <w:rPr>
          <w:u w:val="single"/>
        </w:rPr>
        <w:t>anesthesiologist assistants holding limited emergency licenses shall not receive any compensation outside of their usual compensation for the provision of medical services during a disaster or emergency.</w:t>
      </w:r>
    </w:p>
    <w:p w:rsidR="000D332D" w:rsidRPr="00517975" w:rsidRDefault="000D332D" w:rsidP="00670787">
      <w:pPr>
        <w:pStyle w:val="Base"/>
      </w:pPr>
    </w:p>
    <w:p w:rsidR="000042A1" w:rsidRDefault="000042A1" w:rsidP="000042A1">
      <w:pPr>
        <w:ind w:left="1440" w:hanging="1440"/>
        <w:rPr>
          <w:i/>
          <w:kern w:val="0"/>
        </w:rPr>
      </w:pPr>
      <w:r w:rsidRPr="000042A1">
        <w:rPr>
          <w:i/>
          <w:kern w:val="0"/>
        </w:rPr>
        <w:t>History Note:</w:t>
      </w:r>
      <w:r w:rsidRPr="000042A1">
        <w:rPr>
          <w:i/>
          <w:kern w:val="0"/>
        </w:rPr>
        <w:tab/>
        <w:t xml:space="preserve">Authority G.S. 90-12.5; 90-13.2(e); 90-14(a); </w:t>
      </w:r>
    </w:p>
    <w:p w:rsidR="000042A1" w:rsidRPr="000042A1" w:rsidRDefault="000042A1" w:rsidP="000042A1">
      <w:pPr>
        <w:ind w:left="1440" w:hanging="1440"/>
        <w:rPr>
          <w:i/>
          <w:kern w:val="0"/>
        </w:rPr>
      </w:pPr>
      <w:r w:rsidRPr="000042A1">
        <w:rPr>
          <w:i/>
          <w:kern w:val="0"/>
        </w:rPr>
        <w:t>166A-45;</w:t>
      </w:r>
    </w:p>
    <w:p w:rsidR="000042A1" w:rsidRPr="000042A1" w:rsidRDefault="000042A1" w:rsidP="000042A1">
      <w:pPr>
        <w:rPr>
          <w:i/>
          <w:kern w:val="0"/>
          <w:u w:val="single"/>
        </w:rPr>
      </w:pPr>
      <w:r w:rsidRPr="000042A1">
        <w:rPr>
          <w:i/>
          <w:kern w:val="0"/>
          <w:u w:val="single"/>
        </w:rPr>
        <w:t>Emergency Adoption Eff. October 2, 2018.</w:t>
      </w:r>
    </w:p>
    <w:p w:rsidR="00D52FD0" w:rsidRDefault="00D52FD0" w:rsidP="00D52FD0">
      <w:pPr>
        <w:rPr>
          <w:kern w:val="0"/>
        </w:rPr>
        <w:sectPr w:rsidR="00D52FD0">
          <w:type w:val="continuous"/>
          <w:pgSz w:w="12240" w:h="15840"/>
          <w:pgMar w:top="360" w:right="720" w:bottom="360" w:left="720" w:header="360" w:footer="360" w:gutter="0"/>
          <w:cols w:num="2" w:space="360"/>
        </w:sectPr>
      </w:pPr>
    </w:p>
    <w:p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rsidTr="00D52FD0">
        <w:trPr>
          <w:jc w:val="center"/>
        </w:trPr>
        <w:tc>
          <w:tcPr>
            <w:tcW w:w="10800" w:type="dxa"/>
            <w:hideMark/>
          </w:tcPr>
          <w:p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iCs/>
              </w:rPr>
            </w:pPr>
            <w:r>
              <w:rPr>
                <w:b/>
                <w:bCs/>
                <w:i/>
                <w:iCs/>
              </w:rPr>
              <w:lastRenderedPageBreak/>
              <w:t>Note from the Codifier:</w:t>
            </w:r>
            <w:r>
              <w:rPr>
                <w:bCs/>
                <w:i/>
                <w:iCs/>
              </w:rPr>
              <w:t xml:space="preserve"> The rules published in this </w:t>
            </w:r>
            <w:r>
              <w:rPr>
                <w:i/>
                <w:iCs/>
              </w:rPr>
              <w:t>Section of the NC Register are temporary rules reviewed and approved by the Rules Review Commission (RRC) and have been delivered to the Codifier of Rules for entry into the North Carolina Administrative Code. A temporary rule expires on the 270</w:t>
            </w:r>
            <w:r>
              <w:rPr>
                <w:i/>
                <w:iCs/>
                <w:vertAlign w:val="superscript"/>
              </w:rPr>
              <w:t>th</w:t>
            </w:r>
            <w:r>
              <w:rPr>
                <w:i/>
                <w:iCs/>
              </w:rPr>
              <w:t xml:space="preserve"> day from publication in the Register unless the agency submits the permanent rule to the Rules Review Commission by the 270</w:t>
            </w:r>
            <w:r>
              <w:rPr>
                <w:i/>
                <w:iCs/>
                <w:vertAlign w:val="superscript"/>
              </w:rPr>
              <w:t>th</w:t>
            </w:r>
            <w:r>
              <w:rPr>
                <w:i/>
                <w:iCs/>
              </w:rPr>
              <w:t xml:space="preserve"> day.</w:t>
            </w:r>
          </w:p>
          <w:p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rPr>
            </w:pPr>
            <w:r>
              <w:rPr>
                <w:i/>
              </w:rPr>
              <w:t>This section of the Register may also include, from time to time, a listing of temporary rules that have expired.  See G.S. 150B-21.1 and 26 NCAC 02C .0500 for adoption and filing requirements.</w:t>
            </w:r>
          </w:p>
        </w:tc>
      </w:tr>
    </w:tbl>
    <w:p w:rsidR="00D52FD0" w:rsidRDefault="00D52FD0" w:rsidP="00D52FD0">
      <w:pPr>
        <w:rPr>
          <w:kern w:val="0"/>
        </w:rPr>
        <w:sectPr w:rsidR="00D52FD0">
          <w:headerReference w:type="default" r:id="rId47"/>
          <w:footerReference w:type="default" r:id="rId48"/>
          <w:pgSz w:w="12240" w:h="15840"/>
          <w:pgMar w:top="360" w:right="720" w:bottom="360" w:left="720" w:header="360" w:footer="360" w:gutter="0"/>
          <w:cols w:space="720"/>
        </w:sectPr>
      </w:pPr>
    </w:p>
    <w:p w:rsidR="002B4592" w:rsidRDefault="002B4592" w:rsidP="00670787">
      <w:pPr>
        <w:pStyle w:val="Chapter"/>
      </w:pPr>
      <w:r>
        <w:t>TITLE 11 – Department of Insurance</w:t>
      </w:r>
    </w:p>
    <w:p w:rsidR="002B4592" w:rsidRDefault="002B4592">
      <w:pPr>
        <w:pStyle w:val="Base"/>
      </w:pPr>
    </w:p>
    <w:p w:rsidR="002B4592" w:rsidRPr="004E24E2" w:rsidRDefault="002B4592" w:rsidP="00670787">
      <w:pPr>
        <w:pStyle w:val="Paragraph"/>
        <w:rPr>
          <w:b/>
        </w:rPr>
      </w:pPr>
      <w:r w:rsidRPr="004E24E2">
        <w:rPr>
          <w:b/>
        </w:rPr>
        <w:t>Rule-making Agency:</w:t>
      </w:r>
      <w:r w:rsidRPr="004E24E2">
        <w:rPr>
          <w:i/>
        </w:rPr>
        <w:t xml:space="preserve">  </w:t>
      </w:r>
      <w:r>
        <w:rPr>
          <w:i/>
        </w:rPr>
        <w:t>Department of Insurance</w:t>
      </w:r>
    </w:p>
    <w:p w:rsidR="002B4592" w:rsidRDefault="002B4592">
      <w:pPr>
        <w:pStyle w:val="Base"/>
      </w:pPr>
    </w:p>
    <w:p w:rsidR="002B4592" w:rsidRPr="004E24E2" w:rsidRDefault="002B4592" w:rsidP="00670787">
      <w:pPr>
        <w:pStyle w:val="Paragraph"/>
        <w:rPr>
          <w:b/>
        </w:rPr>
      </w:pPr>
      <w:r w:rsidRPr="004E24E2">
        <w:rPr>
          <w:b/>
        </w:rPr>
        <w:t>Rule Citation:</w:t>
      </w:r>
      <w:r w:rsidRPr="004E24E2">
        <w:rPr>
          <w:i/>
        </w:rPr>
        <w:t xml:space="preserve">  </w:t>
      </w:r>
      <w:r>
        <w:rPr>
          <w:i/>
        </w:rPr>
        <w:t>11 NCAC 20 .0101</w:t>
      </w:r>
    </w:p>
    <w:p w:rsidR="002B4592" w:rsidRDefault="002B4592">
      <w:pPr>
        <w:pStyle w:val="Base"/>
      </w:pPr>
    </w:p>
    <w:p w:rsidR="002B4592" w:rsidRPr="004E24E2" w:rsidRDefault="002B4592" w:rsidP="00670787">
      <w:pPr>
        <w:pStyle w:val="Paragraph"/>
        <w:rPr>
          <w:b/>
        </w:rPr>
      </w:pPr>
      <w:r w:rsidRPr="004E24E2">
        <w:rPr>
          <w:b/>
        </w:rPr>
        <w:t>Effective Date:</w:t>
      </w:r>
      <w:r w:rsidRPr="004E24E2">
        <w:rPr>
          <w:i/>
        </w:rPr>
        <w:t xml:space="preserve">  </w:t>
      </w:r>
      <w:r>
        <w:rPr>
          <w:i/>
        </w:rPr>
        <w:t>September 28, 2018</w:t>
      </w:r>
    </w:p>
    <w:p w:rsidR="002B4592" w:rsidRDefault="002B4592">
      <w:pPr>
        <w:pStyle w:val="Base"/>
      </w:pPr>
    </w:p>
    <w:p w:rsidR="002B4592" w:rsidRPr="004E24E2" w:rsidRDefault="002B4592" w:rsidP="00670787">
      <w:pPr>
        <w:pStyle w:val="Paragraph"/>
        <w:rPr>
          <w:b/>
        </w:rPr>
      </w:pPr>
      <w:r w:rsidRPr="004E24E2">
        <w:rPr>
          <w:b/>
        </w:rPr>
        <w:t>Date Approved by the Rules Review Commission:</w:t>
      </w:r>
      <w:r w:rsidRPr="004E24E2">
        <w:rPr>
          <w:i/>
        </w:rPr>
        <w:t xml:space="preserve">  </w:t>
      </w:r>
      <w:r>
        <w:rPr>
          <w:i/>
        </w:rPr>
        <w:t>September 20, 2018</w:t>
      </w:r>
    </w:p>
    <w:p w:rsidR="002B4592" w:rsidRDefault="002B4592">
      <w:pPr>
        <w:pStyle w:val="Base"/>
      </w:pPr>
    </w:p>
    <w:p w:rsidR="002B4592" w:rsidRPr="00C86D7D" w:rsidRDefault="002B4592" w:rsidP="00670787">
      <w:pPr>
        <w:pStyle w:val="Paragraph"/>
        <w:rPr>
          <w:i/>
        </w:rPr>
      </w:pPr>
      <w:r w:rsidRPr="00436E97">
        <w:rPr>
          <w:b/>
        </w:rPr>
        <w:t>Reason for Action:</w:t>
      </w:r>
      <w:r w:rsidRPr="00436E97">
        <w:t xml:space="preserve">  </w:t>
      </w:r>
      <w:r w:rsidRPr="00C86D7D">
        <w:rPr>
          <w:i/>
        </w:rPr>
        <w:t>The effective date of a recent act of the General Assembly or of the U.S. Congress. Cite: S.L. 2018-120, Part 4, Section 4.6(d). Effective Date: June 28, 2018.</w:t>
      </w:r>
      <w:r>
        <w:rPr>
          <w:i/>
        </w:rPr>
        <w:t xml:space="preserve">  </w:t>
      </w:r>
      <w:r w:rsidRPr="00C86D7D">
        <w:rPr>
          <w:i/>
        </w:rPr>
        <w:t>This rule is being submitted to reflect changes enacted in SL 2018-120, Part 4, Section 4.6(a). S.L. 2018-120 amends G.S. 58-50-56(a)(2) to allow preferred providers to receive reimbursement on an other than fee-for-service basis.  As a result, it is necessary to amend 11 NCAC 20 .0101 to reflect this change.</w:t>
      </w:r>
    </w:p>
    <w:p w:rsidR="002B4592" w:rsidRPr="00C86D7D" w:rsidRDefault="002B4592" w:rsidP="00670787">
      <w:pPr>
        <w:pStyle w:val="Base"/>
        <w:rPr>
          <w:i/>
        </w:rPr>
      </w:pPr>
    </w:p>
    <w:p w:rsidR="002B4592" w:rsidRDefault="002B4592" w:rsidP="00670787">
      <w:pPr>
        <w:pStyle w:val="Chapter"/>
      </w:pPr>
      <w:r>
        <w:t>Chapter 20 - Managed Care Health Benefit Plans</w:t>
      </w:r>
    </w:p>
    <w:p w:rsidR="002B4592" w:rsidRDefault="002B4592" w:rsidP="00670787">
      <w:pPr>
        <w:pStyle w:val="Base"/>
      </w:pPr>
    </w:p>
    <w:p w:rsidR="002B4592" w:rsidRDefault="002B4592" w:rsidP="00670787">
      <w:pPr>
        <w:pStyle w:val="Section"/>
      </w:pPr>
      <w:r>
        <w:t xml:space="preserve">SECTION .0100 </w:t>
      </w:r>
      <w:r>
        <w:noBreakHyphen/>
        <w:t xml:space="preserve"> MANAGED CARE DEFINITIONS</w:t>
      </w:r>
    </w:p>
    <w:p w:rsidR="002B4592" w:rsidRPr="00D250CF" w:rsidRDefault="002B4592" w:rsidP="00670787">
      <w:pPr>
        <w:pStyle w:val="Base"/>
      </w:pPr>
    </w:p>
    <w:p w:rsidR="002B4592" w:rsidRPr="00D250CF" w:rsidRDefault="002B4592" w:rsidP="00670787">
      <w:pPr>
        <w:pStyle w:val="Rule"/>
      </w:pPr>
      <w:r w:rsidRPr="00D250CF">
        <w:t>11 NCAC 20 .0101</w:t>
      </w:r>
      <w:r w:rsidRPr="00D250CF">
        <w:tab/>
        <w:t>SCOPE AND DEFINITIONS</w:t>
      </w:r>
    </w:p>
    <w:p w:rsidR="002B4592" w:rsidRPr="00D250CF" w:rsidRDefault="002B4592" w:rsidP="00670787">
      <w:pPr>
        <w:pStyle w:val="Paragraph"/>
      </w:pPr>
      <w:r w:rsidRPr="00D250CF">
        <w:t>(a)  Scope.</w:t>
      </w:r>
    </w:p>
    <w:p w:rsidR="002B4592" w:rsidRPr="0078513C" w:rsidRDefault="002B4592" w:rsidP="00670787">
      <w:pPr>
        <w:pStyle w:val="SubParagraph"/>
        <w:tabs>
          <w:tab w:val="clear" w:pos="1800"/>
        </w:tabs>
      </w:pPr>
      <w:r w:rsidRPr="00D250CF">
        <w:t>(1)</w:t>
      </w:r>
      <w:r w:rsidRPr="00D250CF">
        <w:tab/>
        <w:t xml:space="preserve">Sections .0200, .0300, and .0400 of this Chapter </w:t>
      </w:r>
      <w:r w:rsidRPr="0078513C">
        <w:rPr>
          <w:u w:val="single"/>
        </w:rPr>
        <w:t>shall</w:t>
      </w:r>
      <w:r w:rsidRPr="0078513C">
        <w:t xml:space="preserve"> apply to HMOs, licensed insurers offering PPO benefit plans, and any other entity </w:t>
      </w:r>
      <w:r w:rsidRPr="0078513C">
        <w:rPr>
          <w:strike/>
        </w:rPr>
        <w:t>that falls under the definition of "network plan carrier".</w:t>
      </w:r>
      <w:r w:rsidRPr="0078513C">
        <w:t xml:space="preserve"> </w:t>
      </w:r>
      <w:r w:rsidRPr="0078513C">
        <w:rPr>
          <w:u w:val="single"/>
        </w:rPr>
        <w:t>is a network plan carrier as defined in this Rule.</w:t>
      </w:r>
    </w:p>
    <w:p w:rsidR="002B4592" w:rsidRPr="0078513C" w:rsidRDefault="002B4592" w:rsidP="00670787">
      <w:pPr>
        <w:pStyle w:val="SubParagraph"/>
        <w:tabs>
          <w:tab w:val="clear" w:pos="1800"/>
        </w:tabs>
      </w:pPr>
      <w:r w:rsidRPr="0078513C">
        <w:t>(2)</w:t>
      </w:r>
      <w:r w:rsidRPr="0078513C">
        <w:tab/>
        <w:t xml:space="preserve">Sections .0500 and .0600 of this Chapter </w:t>
      </w:r>
      <w:r w:rsidRPr="0078513C">
        <w:rPr>
          <w:u w:val="single"/>
        </w:rPr>
        <w:t>shall</w:t>
      </w:r>
      <w:r w:rsidRPr="0078513C">
        <w:t xml:space="preserve"> apply only to HMOs.</w:t>
      </w:r>
    </w:p>
    <w:p w:rsidR="002B4592" w:rsidRPr="0078513C" w:rsidRDefault="002B4592" w:rsidP="00670787">
      <w:pPr>
        <w:pStyle w:val="SubParagraph"/>
        <w:tabs>
          <w:tab w:val="clear" w:pos="1800"/>
        </w:tabs>
      </w:pPr>
      <w:r w:rsidRPr="0078513C">
        <w:t>(3)</w:t>
      </w:r>
      <w:r w:rsidRPr="0078513C">
        <w:tab/>
        <w:t xml:space="preserve">Nothing in this Chapter </w:t>
      </w:r>
      <w:r w:rsidRPr="0078513C">
        <w:rPr>
          <w:strike/>
        </w:rPr>
        <w:t>applies</w:t>
      </w:r>
      <w:r w:rsidRPr="0078513C">
        <w:t xml:space="preserve"> </w:t>
      </w:r>
      <w:r w:rsidRPr="0078513C">
        <w:rPr>
          <w:u w:val="single"/>
        </w:rPr>
        <w:t>shall apply</w:t>
      </w:r>
      <w:r w:rsidRPr="0078513C">
        <w:t xml:space="preserve"> to service corporations offering benefit plans </w:t>
      </w:r>
      <w:r w:rsidRPr="0078513C">
        <w:rPr>
          <w:strike/>
        </w:rPr>
        <w:t>under</w:t>
      </w:r>
      <w:r w:rsidRPr="0078513C">
        <w:t xml:space="preserve"> </w:t>
      </w:r>
      <w:r w:rsidRPr="0078513C">
        <w:rPr>
          <w:u w:val="single"/>
        </w:rPr>
        <w:t>pursuant to</w:t>
      </w:r>
      <w:r w:rsidRPr="0078513C">
        <w:t xml:space="preserve"> G.S. 58-65-25 or G.S. 58-65-30 that do not have any differences in copayments, coinsurance, or deductibles based on the use of network versus non-network providers.</w:t>
      </w:r>
    </w:p>
    <w:p w:rsidR="002B4592" w:rsidRPr="0078513C" w:rsidRDefault="002B4592" w:rsidP="00670787">
      <w:pPr>
        <w:pStyle w:val="Paragraph"/>
      </w:pPr>
      <w:r w:rsidRPr="0078513C">
        <w:t>(b)  Definitions. As used in this Chapter:</w:t>
      </w:r>
    </w:p>
    <w:p w:rsidR="002B4592" w:rsidRPr="0078513C" w:rsidRDefault="002B4592" w:rsidP="00670787">
      <w:pPr>
        <w:pStyle w:val="SubParagraph"/>
        <w:tabs>
          <w:tab w:val="clear" w:pos="1800"/>
        </w:tabs>
      </w:pPr>
      <w:r w:rsidRPr="0078513C">
        <w:t>(1)</w:t>
      </w:r>
      <w:r w:rsidRPr="0078513C">
        <w:tab/>
        <w:t>"Carrier" means a network plan carrier.</w:t>
      </w:r>
    </w:p>
    <w:p w:rsidR="002B4592" w:rsidRPr="0078513C" w:rsidRDefault="002B4592" w:rsidP="00670787">
      <w:pPr>
        <w:pStyle w:val="SubParagraph"/>
        <w:tabs>
          <w:tab w:val="clear" w:pos="1800"/>
        </w:tabs>
      </w:pPr>
      <w:r w:rsidRPr="0078513C">
        <w:t>(2)</w:t>
      </w:r>
      <w:r w:rsidRPr="0078513C">
        <w:tab/>
        <w:t xml:space="preserve">"Health care provider" means any person who is licensed, registered, or certified </w:t>
      </w:r>
      <w:r w:rsidRPr="0078513C">
        <w:rPr>
          <w:strike/>
        </w:rPr>
        <w:t>under</w:t>
      </w:r>
      <w:r w:rsidRPr="0078513C">
        <w:t xml:space="preserve"> </w:t>
      </w:r>
      <w:r w:rsidRPr="0078513C">
        <w:rPr>
          <w:u w:val="single"/>
        </w:rPr>
        <w:t>pursuant to</w:t>
      </w:r>
      <w:r w:rsidRPr="0078513C">
        <w:t xml:space="preserve"> Chapter 90 of the General Statutes; </w:t>
      </w:r>
      <w:r w:rsidRPr="0078513C">
        <w:rPr>
          <w:strike/>
        </w:rPr>
        <w:t>or</w:t>
      </w:r>
      <w:r w:rsidRPr="0078513C">
        <w:t xml:space="preserve"> a health care facility as defined in G.S. 131E-176(9b); or a pharmacy.</w:t>
      </w:r>
    </w:p>
    <w:p w:rsidR="002B4592" w:rsidRPr="0078513C" w:rsidRDefault="002B4592" w:rsidP="00670787">
      <w:pPr>
        <w:pStyle w:val="SubParagraph"/>
        <w:tabs>
          <w:tab w:val="clear" w:pos="1800"/>
        </w:tabs>
      </w:pPr>
      <w:r w:rsidRPr="0078513C">
        <w:t>(3)</w:t>
      </w:r>
      <w:r w:rsidRPr="0078513C">
        <w:tab/>
        <w:t>"Health maintenance organization" or "HMO" has the same meaning as in G.S. 58-67-5(f).</w:t>
      </w:r>
    </w:p>
    <w:p w:rsidR="002B4592" w:rsidRPr="0078513C" w:rsidRDefault="002B4592" w:rsidP="00670787">
      <w:pPr>
        <w:pStyle w:val="SubParagraph"/>
        <w:tabs>
          <w:tab w:val="clear" w:pos="1800"/>
        </w:tabs>
      </w:pPr>
      <w:r w:rsidRPr="0078513C">
        <w:t>(4)</w:t>
      </w:r>
      <w:r w:rsidRPr="0078513C">
        <w:tab/>
        <w:t xml:space="preserve">"Intermediary" or "intermediary organization" means any entity that employs or contracts with health care providers for the provision of health care </w:t>
      </w:r>
      <w:r w:rsidRPr="0078513C">
        <w:rPr>
          <w:strike/>
        </w:rPr>
        <w:t>services,</w:t>
      </w:r>
      <w:r w:rsidRPr="0078513C">
        <w:t xml:space="preserve"> </w:t>
      </w:r>
      <w:r w:rsidRPr="0078513C">
        <w:rPr>
          <w:u w:val="single"/>
        </w:rPr>
        <w:t>services</w:t>
      </w:r>
      <w:r w:rsidRPr="0078513C">
        <w:t xml:space="preserve"> and that also contracts with a network plan carrier or its intermediary.</w:t>
      </w:r>
    </w:p>
    <w:p w:rsidR="002B4592" w:rsidRPr="0078513C" w:rsidRDefault="002B4592" w:rsidP="00670787">
      <w:pPr>
        <w:pStyle w:val="SubParagraph"/>
        <w:tabs>
          <w:tab w:val="clear" w:pos="1800"/>
        </w:tabs>
      </w:pPr>
      <w:r w:rsidRPr="0078513C">
        <w:t>(5)</w:t>
      </w:r>
      <w:r w:rsidRPr="0078513C">
        <w:tab/>
        <w:t xml:space="preserve">"Member" means an individual who is </w:t>
      </w:r>
      <w:r w:rsidRPr="0078513C">
        <w:rPr>
          <w:strike/>
        </w:rPr>
        <w:t>covered</w:t>
      </w:r>
      <w:r w:rsidRPr="0078513C">
        <w:t xml:space="preserve"> </w:t>
      </w:r>
      <w:r w:rsidRPr="0078513C">
        <w:rPr>
          <w:u w:val="single"/>
        </w:rPr>
        <w:t>insured</w:t>
      </w:r>
      <w:r w:rsidRPr="0078513C">
        <w:t xml:space="preserve"> by a network plan carrier.</w:t>
      </w:r>
    </w:p>
    <w:p w:rsidR="002B4592" w:rsidRPr="0078513C" w:rsidRDefault="002B4592" w:rsidP="00670787">
      <w:pPr>
        <w:pStyle w:val="SubParagraph"/>
        <w:tabs>
          <w:tab w:val="clear" w:pos="1800"/>
        </w:tabs>
      </w:pPr>
      <w:r w:rsidRPr="0078513C">
        <w:t>(6)</w:t>
      </w:r>
      <w:r w:rsidRPr="0078513C">
        <w:tab/>
        <w:t xml:space="preserve">"Network plan carrier" means an insurer, health maintenance organization, or any other entity acting as an </w:t>
      </w:r>
      <w:r w:rsidRPr="0078513C">
        <w:rPr>
          <w:strike/>
        </w:rPr>
        <w:t>insurer,</w:t>
      </w:r>
      <w:r w:rsidRPr="0078513C">
        <w:t xml:space="preserve"> </w:t>
      </w:r>
      <w:r w:rsidRPr="0078513C">
        <w:rPr>
          <w:u w:val="single"/>
        </w:rPr>
        <w:t>insurer</w:t>
      </w:r>
      <w:r w:rsidRPr="0078513C">
        <w:t xml:space="preserve"> as defined in </w:t>
      </w:r>
      <w:r w:rsidRPr="0078513C">
        <w:rPr>
          <w:strike/>
        </w:rPr>
        <w:t>G.S. 58-1-5(3),</w:t>
      </w:r>
      <w:r w:rsidRPr="0078513C">
        <w:t xml:space="preserve"> </w:t>
      </w:r>
      <w:r w:rsidRPr="0078513C">
        <w:rPr>
          <w:u w:val="single"/>
        </w:rPr>
        <w:t>G.S. 58-1-5(3)</w:t>
      </w:r>
      <w:r w:rsidRPr="0078513C">
        <w:t xml:space="preserve"> that provides reimbursement or provides or arranges to provide health care </w:t>
      </w:r>
      <w:r w:rsidRPr="0078513C">
        <w:rPr>
          <w:strike/>
        </w:rPr>
        <w:t>services;</w:t>
      </w:r>
      <w:r w:rsidRPr="0078513C">
        <w:t xml:space="preserve"> </w:t>
      </w:r>
      <w:r w:rsidRPr="0078513C">
        <w:rPr>
          <w:u w:val="single"/>
        </w:rPr>
        <w:t>services</w:t>
      </w:r>
      <w:r w:rsidRPr="0078513C">
        <w:t xml:space="preserve"> and uses increased copayments, deductibles, or other benefit reductions for services rendered by non-network providers to encourage members to use network providers.</w:t>
      </w:r>
    </w:p>
    <w:p w:rsidR="002B4592" w:rsidRPr="0078513C" w:rsidRDefault="002B4592" w:rsidP="00670787">
      <w:pPr>
        <w:pStyle w:val="SubParagraph"/>
        <w:tabs>
          <w:tab w:val="clear" w:pos="1800"/>
        </w:tabs>
      </w:pPr>
      <w:r w:rsidRPr="0078513C">
        <w:t>(7)</w:t>
      </w:r>
      <w:r w:rsidRPr="0078513C">
        <w:tab/>
        <w:t>"Network provider" means any health care provider participating in a network utilized by a network plan carrier.</w:t>
      </w:r>
    </w:p>
    <w:p w:rsidR="002B4592" w:rsidRPr="0078513C" w:rsidRDefault="002B4592" w:rsidP="00670787">
      <w:pPr>
        <w:pStyle w:val="SubParagraph"/>
        <w:tabs>
          <w:tab w:val="clear" w:pos="1800"/>
        </w:tabs>
      </w:pPr>
      <w:r w:rsidRPr="0078513C">
        <w:t>(8)</w:t>
      </w:r>
      <w:r w:rsidRPr="0078513C">
        <w:tab/>
        <w:t xml:space="preserve">"PPO benefit plan" means a benefit plan that is offered by a hospital or medical service corporation or network plan carrier, </w:t>
      </w:r>
      <w:r w:rsidRPr="0078513C">
        <w:rPr>
          <w:strike/>
        </w:rPr>
        <w:t>under</w:t>
      </w:r>
      <w:r w:rsidRPr="0078513C">
        <w:t xml:space="preserve"> </w:t>
      </w:r>
      <w:r w:rsidRPr="0078513C">
        <w:rPr>
          <w:u w:val="single"/>
        </w:rPr>
        <w:t>pursuant to</w:t>
      </w:r>
      <w:r w:rsidRPr="0078513C">
        <w:t xml:space="preserve"> G.S. 58-50-56, in which plan:</w:t>
      </w:r>
    </w:p>
    <w:p w:rsidR="002B4592" w:rsidRPr="0078513C" w:rsidRDefault="002B4592" w:rsidP="00670787">
      <w:pPr>
        <w:pStyle w:val="Part"/>
        <w:tabs>
          <w:tab w:val="clear" w:pos="2520"/>
        </w:tabs>
      </w:pPr>
      <w:r w:rsidRPr="0078513C">
        <w:t>(A)</w:t>
      </w:r>
      <w:r w:rsidRPr="0078513C">
        <w:tab/>
        <w:t>either or both of the following features are present:</w:t>
      </w:r>
    </w:p>
    <w:p w:rsidR="002B4592" w:rsidRPr="0078513C" w:rsidRDefault="002B4592" w:rsidP="00670787">
      <w:pPr>
        <w:pStyle w:val="SubPart"/>
        <w:tabs>
          <w:tab w:val="clear" w:pos="3240"/>
        </w:tabs>
      </w:pPr>
      <w:r w:rsidRPr="0078513C">
        <w:t>(i)</w:t>
      </w:r>
      <w:r w:rsidRPr="0078513C">
        <w:tab/>
        <w:t xml:space="preserve">utilization review or quality management programs are used to manage the provision of covered services; </w:t>
      </w:r>
      <w:r w:rsidRPr="0078513C">
        <w:rPr>
          <w:u w:val="single"/>
        </w:rPr>
        <w:t>or</w:t>
      </w:r>
    </w:p>
    <w:p w:rsidR="002B4592" w:rsidRPr="00D250CF" w:rsidRDefault="002B4592" w:rsidP="00670787">
      <w:pPr>
        <w:pStyle w:val="SubPart"/>
        <w:tabs>
          <w:tab w:val="clear" w:pos="3240"/>
        </w:tabs>
      </w:pPr>
      <w:r w:rsidRPr="0078513C">
        <w:t>(ii)</w:t>
      </w:r>
      <w:r w:rsidRPr="0078513C">
        <w:tab/>
        <w:t xml:space="preserve">enrollees are given incentives via benefit differentials to limit the receipt of covered services to those furnished by participating providers; </w:t>
      </w:r>
      <w:r w:rsidRPr="0078513C">
        <w:rPr>
          <w:u w:val="single"/>
        </w:rPr>
        <w:t>and</w:t>
      </w:r>
    </w:p>
    <w:p w:rsidR="002B4592" w:rsidRPr="00D250CF" w:rsidRDefault="002B4592" w:rsidP="00670787">
      <w:pPr>
        <w:pStyle w:val="Part"/>
        <w:tabs>
          <w:tab w:val="clear" w:pos="2520"/>
        </w:tabs>
      </w:pPr>
      <w:r w:rsidRPr="00D250CF">
        <w:t>(B)</w:t>
      </w:r>
      <w:r w:rsidRPr="00D250CF">
        <w:tab/>
        <w:t xml:space="preserve">health care services are provided by participating providers who are paid on negotiated or discounted fee-for-service </w:t>
      </w:r>
      <w:r w:rsidRPr="00D250CF">
        <w:rPr>
          <w:strike/>
        </w:rPr>
        <w:t>bases; and</w:t>
      </w:r>
      <w:r w:rsidRPr="00D250CF">
        <w:t xml:space="preserve"> </w:t>
      </w:r>
      <w:r w:rsidRPr="00D250CF">
        <w:rPr>
          <w:u w:val="single"/>
        </w:rPr>
        <w:t>bases or have agreed to accept special reimbursement or other terms for health care services under a contract with the hospital or medical service corporation or network plan carrier.</w:t>
      </w:r>
    </w:p>
    <w:p w:rsidR="002B4592" w:rsidRPr="0078513C" w:rsidRDefault="002B4592" w:rsidP="00670787">
      <w:pPr>
        <w:pStyle w:val="Part"/>
        <w:tabs>
          <w:tab w:val="clear" w:pos="2520"/>
        </w:tabs>
      </w:pPr>
      <w:r w:rsidRPr="00D250CF">
        <w:rPr>
          <w:strike/>
        </w:rPr>
        <w:t>(C)</w:t>
      </w:r>
      <w:r w:rsidRPr="00D250CF">
        <w:tab/>
      </w:r>
      <w:r w:rsidRPr="00D250CF">
        <w:rPr>
          <w:strike/>
        </w:rPr>
        <w:t>there is no transfer of insurance risk to health care providers through capitated payment arrangements, fee withholds, bonuses, or other risk-</w:t>
      </w:r>
      <w:r w:rsidRPr="0078513C">
        <w:rPr>
          <w:strike/>
        </w:rPr>
        <w:t>sharing arrangements.</w:t>
      </w:r>
    </w:p>
    <w:p w:rsidR="002B4592" w:rsidRPr="0078513C" w:rsidRDefault="002B4592" w:rsidP="00670787">
      <w:pPr>
        <w:pStyle w:val="SubParagraph"/>
        <w:tabs>
          <w:tab w:val="clear" w:pos="1800"/>
        </w:tabs>
      </w:pPr>
      <w:r w:rsidRPr="0078513C">
        <w:t>(9)</w:t>
      </w:r>
      <w:r w:rsidRPr="0078513C">
        <w:tab/>
        <w:t>"Preferred provider" has the same meaning as in G.S 58-50-56 and 58-65-1.</w:t>
      </w:r>
    </w:p>
    <w:p w:rsidR="002B4592" w:rsidRPr="0078513C" w:rsidRDefault="002B4592" w:rsidP="00670787">
      <w:pPr>
        <w:pStyle w:val="SubParagraph"/>
        <w:tabs>
          <w:tab w:val="clear" w:pos="1800"/>
        </w:tabs>
      </w:pPr>
      <w:r w:rsidRPr="0078513C">
        <w:t>(10)</w:t>
      </w:r>
      <w:r w:rsidRPr="0078513C">
        <w:tab/>
        <w:t>"Provider" means a health care provider.</w:t>
      </w:r>
    </w:p>
    <w:p w:rsidR="002B4592" w:rsidRPr="0078513C" w:rsidRDefault="002B4592" w:rsidP="00670787">
      <w:pPr>
        <w:pStyle w:val="SubParagraph"/>
        <w:tabs>
          <w:tab w:val="clear" w:pos="1800"/>
        </w:tabs>
      </w:pPr>
      <w:r w:rsidRPr="0078513C">
        <w:lastRenderedPageBreak/>
        <w:t>(11)</w:t>
      </w:r>
      <w:r w:rsidRPr="0078513C">
        <w:tab/>
        <w:t xml:space="preserve">"Quality management" means a program of reviews, studies, evaluations, and other activities used to monitor and enhance </w:t>
      </w:r>
      <w:r w:rsidRPr="0078513C">
        <w:rPr>
          <w:u w:val="single"/>
        </w:rPr>
        <w:t>the</w:t>
      </w:r>
      <w:r w:rsidRPr="0078513C">
        <w:t xml:space="preserve"> quality of health care and services provided to members.</w:t>
      </w:r>
    </w:p>
    <w:p w:rsidR="002B4592" w:rsidRPr="0078513C" w:rsidRDefault="002B4592" w:rsidP="00670787">
      <w:pPr>
        <w:pStyle w:val="SubParagraph"/>
        <w:tabs>
          <w:tab w:val="clear" w:pos="1800"/>
        </w:tabs>
      </w:pPr>
      <w:r w:rsidRPr="0078513C">
        <w:t>(12)</w:t>
      </w:r>
      <w:r w:rsidRPr="0078513C">
        <w:tab/>
        <w:t xml:space="preserve">"Service area" means the geographic area in North Carolina as described by the HMO pursuant to G.S. 58-67-10(c)(11) in which an HMO enrolls persons who either work in the service area, reside in the service area, or work and reside in the service </w:t>
      </w:r>
      <w:r w:rsidRPr="0078513C">
        <w:rPr>
          <w:strike/>
        </w:rPr>
        <w:t>and</w:t>
      </w:r>
      <w:r w:rsidRPr="0078513C">
        <w:t xml:space="preserve"> </w:t>
      </w:r>
      <w:r w:rsidRPr="0078513C">
        <w:rPr>
          <w:u w:val="single"/>
        </w:rPr>
        <w:t>area,</w:t>
      </w:r>
      <w:r w:rsidRPr="0078513C">
        <w:t xml:space="preserve"> as approved by the Commissioner pursuant to G.S. 58-67-20.</w:t>
      </w:r>
    </w:p>
    <w:p w:rsidR="002B4592" w:rsidRPr="0078513C" w:rsidRDefault="002B4592" w:rsidP="00670787">
      <w:pPr>
        <w:pStyle w:val="SubParagraph"/>
        <w:tabs>
          <w:tab w:val="clear" w:pos="1800"/>
        </w:tabs>
      </w:pPr>
      <w:r w:rsidRPr="0078513C">
        <w:t>(13)</w:t>
      </w:r>
      <w:r w:rsidRPr="0078513C">
        <w:tab/>
        <w:t xml:space="preserve">"Service corporation" means a medical or hospital service corporation operating </w:t>
      </w:r>
      <w:r w:rsidRPr="0078513C">
        <w:rPr>
          <w:strike/>
        </w:rPr>
        <w:t>under</w:t>
      </w:r>
      <w:r w:rsidRPr="0078513C">
        <w:t xml:space="preserve"> </w:t>
      </w:r>
      <w:r w:rsidRPr="0078513C">
        <w:rPr>
          <w:u w:val="single"/>
        </w:rPr>
        <w:t>pursuant to</w:t>
      </w:r>
      <w:r w:rsidRPr="0078513C">
        <w:t xml:space="preserve"> Article 65 of Chapter 58 of the General Statutes.</w:t>
      </w:r>
    </w:p>
    <w:p w:rsidR="002B4592" w:rsidRPr="00D250CF" w:rsidRDefault="002B4592" w:rsidP="00670787">
      <w:pPr>
        <w:pStyle w:val="SubParagraph"/>
        <w:tabs>
          <w:tab w:val="clear" w:pos="1800"/>
        </w:tabs>
      </w:pPr>
      <w:r w:rsidRPr="0078513C">
        <w:t>(14)</w:t>
      </w:r>
      <w:r w:rsidRPr="0078513C">
        <w:tab/>
        <w:t xml:space="preserve">"Single service HMO" means an HMO that undertakes to provide or arrange for the delivery of a single type or single group of </w:t>
      </w:r>
      <w:r w:rsidRPr="0078513C">
        <w:t>health care services to a defined population on a prepaid or capitated basis, except for a member's responsibility for non-covered services, coinsurance, copayments, or deductibles.</w:t>
      </w:r>
    </w:p>
    <w:p w:rsidR="002B4592" w:rsidRPr="00D250CF" w:rsidRDefault="002B4592" w:rsidP="00670787">
      <w:pPr>
        <w:pStyle w:val="SubParagraph"/>
        <w:tabs>
          <w:tab w:val="clear" w:pos="1800"/>
        </w:tabs>
      </w:pPr>
      <w:r w:rsidRPr="00D250CF">
        <w:t>(15)</w:t>
      </w:r>
      <w:r w:rsidRPr="00D250CF">
        <w:tab/>
        <w:t>"Utilization review" means those methodologies used to improve the quality and maximize the efficiency of the health care delivery system through review of particular instances of care, including, whenever performed, precertification, concurrent review, discharge planning, and retrospective review.</w:t>
      </w:r>
    </w:p>
    <w:p w:rsidR="002B4592" w:rsidRPr="00D250CF" w:rsidRDefault="002B4592" w:rsidP="00670787">
      <w:pPr>
        <w:pStyle w:val="Base"/>
      </w:pPr>
    </w:p>
    <w:p w:rsidR="004D255B" w:rsidRDefault="004D255B" w:rsidP="004D255B">
      <w:pPr>
        <w:ind w:left="1440" w:hanging="1440"/>
        <w:rPr>
          <w:i/>
          <w:strike/>
          <w:kern w:val="0"/>
        </w:rPr>
      </w:pPr>
      <w:r w:rsidRPr="004D255B">
        <w:rPr>
          <w:i/>
          <w:kern w:val="0"/>
        </w:rPr>
        <w:t>History Note:</w:t>
      </w:r>
      <w:r w:rsidRPr="004D255B">
        <w:rPr>
          <w:i/>
          <w:kern w:val="0"/>
        </w:rPr>
        <w:tab/>
        <w:t xml:space="preserve">Authority G.S. 58-2-40(1); </w:t>
      </w:r>
      <w:r w:rsidRPr="004D255B">
        <w:rPr>
          <w:i/>
          <w:strike/>
          <w:kern w:val="0"/>
        </w:rPr>
        <w:t>58-50-50; 58-50-</w:t>
      </w:r>
    </w:p>
    <w:p w:rsidR="004D255B" w:rsidRPr="004D255B" w:rsidRDefault="004D255B" w:rsidP="004D255B">
      <w:pPr>
        <w:ind w:left="1440" w:hanging="1440"/>
        <w:rPr>
          <w:i/>
          <w:kern w:val="0"/>
        </w:rPr>
      </w:pPr>
      <w:r w:rsidRPr="004D255B">
        <w:rPr>
          <w:i/>
          <w:strike/>
          <w:kern w:val="0"/>
        </w:rPr>
        <w:t>55;</w:t>
      </w:r>
      <w:r w:rsidRPr="004D255B">
        <w:rPr>
          <w:i/>
          <w:kern w:val="0"/>
        </w:rPr>
        <w:t xml:space="preserve"> 58-65-1; </w:t>
      </w:r>
      <w:r w:rsidRPr="004D255B">
        <w:rPr>
          <w:i/>
          <w:strike/>
          <w:kern w:val="0"/>
        </w:rPr>
        <w:t>58-65-140;</w:t>
      </w:r>
      <w:r w:rsidRPr="004D255B">
        <w:rPr>
          <w:i/>
          <w:kern w:val="0"/>
        </w:rPr>
        <w:t xml:space="preserve"> 58-67-150; </w:t>
      </w:r>
    </w:p>
    <w:p w:rsidR="004D255B" w:rsidRPr="004D255B" w:rsidRDefault="004D255B" w:rsidP="004D255B">
      <w:pPr>
        <w:rPr>
          <w:i/>
          <w:kern w:val="0"/>
        </w:rPr>
      </w:pPr>
      <w:r w:rsidRPr="004D255B">
        <w:rPr>
          <w:i/>
          <w:kern w:val="0"/>
        </w:rPr>
        <w:t xml:space="preserve">Eff. October 1, 1996; </w:t>
      </w:r>
    </w:p>
    <w:p w:rsidR="004D255B" w:rsidRPr="004D255B" w:rsidRDefault="004D255B" w:rsidP="004D255B">
      <w:pPr>
        <w:rPr>
          <w:i/>
          <w:kern w:val="0"/>
        </w:rPr>
      </w:pPr>
      <w:r w:rsidRPr="004D255B">
        <w:rPr>
          <w:i/>
          <w:kern w:val="0"/>
        </w:rPr>
        <w:t xml:space="preserve">Amended Eff. July 1, 2006; </w:t>
      </w:r>
    </w:p>
    <w:p w:rsidR="004D255B" w:rsidRPr="004D255B" w:rsidRDefault="004D255B" w:rsidP="004D255B">
      <w:pPr>
        <w:rPr>
          <w:i/>
          <w:kern w:val="0"/>
        </w:rPr>
      </w:pPr>
      <w:r w:rsidRPr="004D255B">
        <w:rPr>
          <w:i/>
          <w:kern w:val="0"/>
        </w:rPr>
        <w:t>Pursuant to G.S. 150B-21.3A, rule is necessary without substantive public interest Eff. December 16, 2014;</w:t>
      </w:r>
    </w:p>
    <w:p w:rsidR="004D255B" w:rsidRPr="004D255B" w:rsidRDefault="004D255B" w:rsidP="004D255B">
      <w:pPr>
        <w:rPr>
          <w:i/>
          <w:kern w:val="0"/>
        </w:rPr>
      </w:pPr>
      <w:r w:rsidRPr="004D255B">
        <w:rPr>
          <w:i/>
          <w:kern w:val="0"/>
          <w:u w:val="single"/>
        </w:rPr>
        <w:t>Temporary Amendment Eff. September 24, 2018.</w:t>
      </w:r>
    </w:p>
    <w:p w:rsidR="00D52FD0" w:rsidRDefault="00D52FD0" w:rsidP="00D52FD0">
      <w:pPr>
        <w:rPr>
          <w:kern w:val="0"/>
        </w:rPr>
        <w:sectPr w:rsidR="00D52FD0">
          <w:type w:val="continuous"/>
          <w:pgSz w:w="12240" w:h="15840"/>
          <w:pgMar w:top="360" w:right="720" w:bottom="360" w:left="720" w:header="360" w:footer="360" w:gutter="0"/>
          <w:cols w:num="2" w:space="360"/>
        </w:sectPr>
      </w:pPr>
    </w:p>
    <w:p w:rsidR="00D52FD0" w:rsidRDefault="00D52FD0" w:rsidP="00D52FD0">
      <w:pPr>
        <w:rPr>
          <w:i/>
          <w:iCs/>
          <w:kern w:val="0"/>
        </w:rPr>
        <w:sectPr w:rsidR="00D52FD0">
          <w:endnotePr>
            <w:numFmt w:val="decimal"/>
          </w:endnotePr>
          <w:type w:val="continuous"/>
          <w:pgSz w:w="12240" w:h="15840"/>
          <w:pgMar w:top="360" w:right="720" w:bottom="360" w:left="720" w:header="360" w:footer="360" w:gutter="0"/>
          <w:cols w:space="720"/>
        </w:sectPr>
      </w:pPr>
    </w:p>
    <w:p w:rsidR="00D52FD0" w:rsidRDefault="00D52FD0" w:rsidP="00D52FD0">
      <w:pPr>
        <w:rPr>
          <w:kern w:val="0"/>
        </w:rPr>
        <w:sectPr w:rsidR="00D52FD0">
          <w:headerReference w:type="default" r:id="rId49"/>
          <w:footerReference w:type="default" r:id="rId50"/>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0D58FE">
              <w:rPr>
                <w:i/>
                <w:iCs/>
              </w:rPr>
              <w:t>September 20</w:t>
            </w:r>
            <w:r w:rsidR="00F84D63">
              <w:rPr>
                <w:i/>
                <w:iCs/>
              </w:rPr>
              <w:t>, 2018</w:t>
            </w:r>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919-431-3000.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rsidR="00AF2B36" w:rsidRPr="00AF2B36" w:rsidRDefault="00AF2B36" w:rsidP="00AF2B36">
      <w:pPr>
        <w:suppressAutoHyphens/>
        <w:jc w:val="center"/>
        <w:outlineLvl w:val="4"/>
        <w:rPr>
          <w:rFonts w:ascii="Arial" w:eastAsia="Arial Unicode MS" w:hAnsi="Arial" w:cs="Arial"/>
          <w:b/>
          <w:snapToGrid w:val="0"/>
          <w:kern w:val="0"/>
        </w:rPr>
      </w:pPr>
    </w:p>
    <w:p w:rsidR="00AF2B36" w:rsidRPr="00AF2B36" w:rsidRDefault="00AF2B36" w:rsidP="00AF2B36">
      <w:pPr>
        <w:jc w:val="center"/>
        <w:rPr>
          <w:rFonts w:ascii="Arial" w:hAnsi="Arial" w:cs="Arial"/>
          <w:b/>
          <w:bCs/>
        </w:rPr>
      </w:pPr>
      <w:r w:rsidRPr="00AF2B36">
        <w:rPr>
          <w:rFonts w:ascii="Arial" w:hAnsi="Arial" w:cs="Arial"/>
          <w:b/>
          <w:bCs/>
        </w:rPr>
        <w:t>RULES REVIEW COMMISSION MEMBERS</w:t>
      </w:r>
    </w:p>
    <w:p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BF431E" w:rsidRPr="00AF2B36" w:rsidTr="00482A05">
        <w:tc>
          <w:tcPr>
            <w:tcW w:w="5400" w:type="dxa"/>
            <w:hideMark/>
          </w:tcPr>
          <w:p w:rsidR="00BF431E" w:rsidRPr="00AF2B36" w:rsidRDefault="00BF431E" w:rsidP="00BF431E">
            <w:pPr>
              <w:jc w:val="center"/>
              <w:rPr>
                <w:rFonts w:ascii="Arial" w:hAnsi="Arial" w:cs="Arial"/>
                <w:b/>
              </w:rPr>
            </w:pPr>
            <w:r w:rsidRPr="00AF2B36">
              <w:rPr>
                <w:rFonts w:ascii="Arial" w:hAnsi="Arial" w:cs="Arial"/>
                <w:b/>
              </w:rPr>
              <w:t>Appointed by Senate</w:t>
            </w:r>
          </w:p>
        </w:tc>
        <w:tc>
          <w:tcPr>
            <w:tcW w:w="5400" w:type="dxa"/>
            <w:hideMark/>
          </w:tcPr>
          <w:p w:rsidR="00BF431E" w:rsidRPr="00AF2B36" w:rsidRDefault="00BF431E" w:rsidP="00BF431E">
            <w:pPr>
              <w:jc w:val="center"/>
              <w:rPr>
                <w:rFonts w:ascii="Arial" w:hAnsi="Arial" w:cs="Arial"/>
              </w:rPr>
            </w:pPr>
            <w:r w:rsidRPr="00AF2B36">
              <w:rPr>
                <w:rFonts w:ascii="Arial" w:hAnsi="Arial" w:cs="Arial"/>
                <w:b/>
              </w:rPr>
              <w:t>Appointed by House</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Jeff Hyde (1</w:t>
            </w:r>
            <w:r w:rsidRPr="00AF2B36">
              <w:rPr>
                <w:rFonts w:ascii="Arial" w:hAnsi="Arial" w:cs="Arial"/>
                <w:vertAlign w:val="superscript"/>
              </w:rPr>
              <w:t>st</w:t>
            </w:r>
            <w:r w:rsidRPr="00AF2B36">
              <w:rPr>
                <w:rFonts w:ascii="Arial" w:hAnsi="Arial" w:cs="Arial"/>
              </w:rPr>
              <w:t xml:space="preserve"> Vice Chair)</w:t>
            </w:r>
          </w:p>
        </w:tc>
        <w:tc>
          <w:tcPr>
            <w:tcW w:w="5400" w:type="dxa"/>
            <w:hideMark/>
          </w:tcPr>
          <w:p w:rsidR="00BF431E" w:rsidRPr="00AF2B36" w:rsidRDefault="00BF431E" w:rsidP="00BF431E">
            <w:pPr>
              <w:jc w:val="center"/>
              <w:rPr>
                <w:rFonts w:ascii="Arial" w:hAnsi="Arial" w:cs="Arial"/>
              </w:rPr>
            </w:pPr>
            <w:r w:rsidRPr="00AF2B36">
              <w:rPr>
                <w:rFonts w:ascii="Arial" w:hAnsi="Arial" w:cs="Arial"/>
                <w:kern w:val="0"/>
              </w:rPr>
              <w:t>Garth Dunklin (Chair)</w:t>
            </w:r>
          </w:p>
        </w:tc>
      </w:tr>
      <w:tr w:rsidR="00BF431E" w:rsidRPr="00AF2B36" w:rsidTr="00482A05">
        <w:tc>
          <w:tcPr>
            <w:tcW w:w="5400" w:type="dxa"/>
          </w:tcPr>
          <w:p w:rsidR="00BF431E" w:rsidRPr="00AF2B36" w:rsidRDefault="00BF431E" w:rsidP="00BF431E">
            <w:pPr>
              <w:jc w:val="center"/>
              <w:rPr>
                <w:rFonts w:ascii="Arial" w:hAnsi="Arial" w:cs="Arial"/>
              </w:rPr>
            </w:pPr>
            <w:r w:rsidRPr="00AF2B36">
              <w:rPr>
                <w:rFonts w:ascii="Arial" w:hAnsi="Arial" w:cs="Arial"/>
              </w:rPr>
              <w:t>Robert A. Bryan, Jr.</w:t>
            </w:r>
          </w:p>
        </w:tc>
        <w:tc>
          <w:tcPr>
            <w:tcW w:w="5400" w:type="dxa"/>
          </w:tcPr>
          <w:p w:rsidR="00BF431E" w:rsidRPr="00AF2B36" w:rsidRDefault="00BF431E" w:rsidP="00BF431E">
            <w:pPr>
              <w:jc w:val="center"/>
              <w:rPr>
                <w:rFonts w:ascii="Arial" w:hAnsi="Arial" w:cs="Arial"/>
                <w:kern w:val="0"/>
              </w:rPr>
            </w:pPr>
            <w:r>
              <w:rPr>
                <w:rFonts w:ascii="Arial" w:hAnsi="Arial" w:cs="Arial"/>
                <w:kern w:val="0"/>
              </w:rPr>
              <w:t>Andrew P. Atkins</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Margaret Currin</w:t>
            </w:r>
          </w:p>
        </w:tc>
        <w:tc>
          <w:tcPr>
            <w:tcW w:w="5400" w:type="dxa"/>
            <w:hideMark/>
          </w:tcPr>
          <w:p w:rsidR="00BF431E" w:rsidRDefault="00BF431E" w:rsidP="00BF431E">
            <w:pPr>
              <w:jc w:val="center"/>
              <w:rPr>
                <w:rFonts w:ascii="Arial" w:hAnsi="Arial" w:cs="Arial"/>
                <w:kern w:val="0"/>
              </w:rPr>
            </w:pPr>
            <w:r>
              <w:rPr>
                <w:rFonts w:ascii="Arial" w:hAnsi="Arial" w:cs="Arial"/>
                <w:kern w:val="0"/>
              </w:rPr>
              <w:t>Anna Baird Choi</w:t>
            </w:r>
          </w:p>
        </w:tc>
      </w:tr>
      <w:tr w:rsidR="00BF431E" w:rsidRPr="00AF2B36" w:rsidTr="00482A05">
        <w:tc>
          <w:tcPr>
            <w:tcW w:w="5400" w:type="dxa"/>
            <w:hideMark/>
          </w:tcPr>
          <w:p w:rsidR="00BF431E" w:rsidRPr="00AF2B36" w:rsidRDefault="00F037A9" w:rsidP="00BF431E">
            <w:pPr>
              <w:jc w:val="center"/>
              <w:rPr>
                <w:rFonts w:ascii="Arial" w:hAnsi="Arial" w:cs="Arial"/>
              </w:rPr>
            </w:pPr>
            <w:r w:rsidRPr="00AF2B36">
              <w:rPr>
                <w:rFonts w:ascii="Arial" w:hAnsi="Arial" w:cs="Arial"/>
                <w:kern w:val="0"/>
              </w:rPr>
              <w:t>Jeffrey A. Poley</w:t>
            </w:r>
          </w:p>
        </w:tc>
        <w:tc>
          <w:tcPr>
            <w:tcW w:w="5400" w:type="dxa"/>
            <w:hideMark/>
          </w:tcPr>
          <w:p w:rsidR="00BF431E" w:rsidRPr="00AF2B36" w:rsidRDefault="00BF431E" w:rsidP="00BF431E">
            <w:pPr>
              <w:jc w:val="center"/>
              <w:rPr>
                <w:rFonts w:ascii="Arial" w:hAnsi="Arial" w:cs="Arial"/>
                <w:kern w:val="0"/>
              </w:rPr>
            </w:pPr>
            <w:r w:rsidRPr="00AF2B36">
              <w:rPr>
                <w:rFonts w:ascii="Arial" w:hAnsi="Arial" w:cs="Arial"/>
                <w:kern w:val="0"/>
              </w:rPr>
              <w:t>Paul Powell</w:t>
            </w:r>
          </w:p>
        </w:tc>
      </w:tr>
      <w:tr w:rsidR="00BF431E" w:rsidRPr="00AF2B36" w:rsidTr="00482A05">
        <w:tc>
          <w:tcPr>
            <w:tcW w:w="5400" w:type="dxa"/>
            <w:hideMark/>
          </w:tcPr>
          <w:p w:rsidR="00BF431E" w:rsidRPr="00AF2B36" w:rsidRDefault="00CD4560" w:rsidP="00BF431E">
            <w:pPr>
              <w:jc w:val="center"/>
              <w:rPr>
                <w:rFonts w:ascii="Arial" w:hAnsi="Arial" w:cs="Arial"/>
              </w:rPr>
            </w:pPr>
            <w:r>
              <w:rPr>
                <w:rFonts w:ascii="Arial" w:hAnsi="Arial" w:cs="Arial"/>
              </w:rPr>
              <w:t>Brian LiVecchi</w:t>
            </w:r>
          </w:p>
        </w:tc>
        <w:tc>
          <w:tcPr>
            <w:tcW w:w="5400" w:type="dxa"/>
            <w:hideMark/>
          </w:tcPr>
          <w:p w:rsidR="00BF431E" w:rsidRPr="00AF2B36" w:rsidRDefault="00BF431E" w:rsidP="00BF431E">
            <w:pPr>
              <w:jc w:val="center"/>
              <w:rPr>
                <w:rFonts w:ascii="Arial" w:hAnsi="Arial" w:cs="Arial"/>
                <w:kern w:val="0"/>
              </w:rPr>
            </w:pPr>
            <w:r w:rsidRPr="00AF2B36">
              <w:rPr>
                <w:rFonts w:ascii="Arial" w:hAnsi="Arial" w:cs="Arial"/>
                <w:kern w:val="0"/>
              </w:rPr>
              <w:t>Jeanette Doran</w:t>
            </w:r>
            <w:r w:rsidR="00321394">
              <w:rPr>
                <w:rFonts w:ascii="Arial" w:hAnsi="Arial" w:cs="Arial"/>
                <w:kern w:val="0"/>
              </w:rPr>
              <w:t xml:space="preserve"> (2</w:t>
            </w:r>
            <w:r w:rsidR="00321394" w:rsidRPr="00321394">
              <w:rPr>
                <w:rFonts w:ascii="Arial" w:hAnsi="Arial" w:cs="Arial"/>
                <w:kern w:val="0"/>
                <w:vertAlign w:val="superscript"/>
              </w:rPr>
              <w:t>nd</w:t>
            </w:r>
            <w:r w:rsidR="00321394">
              <w:rPr>
                <w:rFonts w:ascii="Arial" w:hAnsi="Arial" w:cs="Arial"/>
                <w:kern w:val="0"/>
              </w:rPr>
              <w:t xml:space="preserve"> Vice Chair)</w:t>
            </w:r>
          </w:p>
        </w:tc>
      </w:tr>
      <w:tr w:rsidR="00BF431E" w:rsidRPr="00AF2B36" w:rsidTr="00482A05">
        <w:tc>
          <w:tcPr>
            <w:tcW w:w="5400" w:type="dxa"/>
          </w:tcPr>
          <w:p w:rsidR="00BF431E" w:rsidRPr="00AF2B36" w:rsidRDefault="00BF431E" w:rsidP="00BF431E">
            <w:pPr>
              <w:jc w:val="center"/>
              <w:rPr>
                <w:rFonts w:ascii="Arial" w:hAnsi="Arial" w:cs="Arial"/>
                <w:kern w:val="0"/>
              </w:rPr>
            </w:pPr>
          </w:p>
        </w:tc>
        <w:tc>
          <w:tcPr>
            <w:tcW w:w="5400" w:type="dxa"/>
          </w:tcPr>
          <w:p w:rsidR="00BF431E" w:rsidRPr="00AF2B36" w:rsidRDefault="00BF431E" w:rsidP="00BF431E">
            <w:pPr>
              <w:jc w:val="center"/>
              <w:rPr>
                <w:rFonts w:ascii="Arial" w:hAnsi="Arial" w:cs="Arial"/>
                <w:kern w:val="0"/>
              </w:rPr>
            </w:pPr>
          </w:p>
        </w:tc>
      </w:tr>
    </w:tbl>
    <w:p w:rsidR="00AF2B36" w:rsidRPr="00AF2B36" w:rsidRDefault="00AF2B36" w:rsidP="00AF2B36">
      <w:pPr>
        <w:jc w:val="center"/>
        <w:rPr>
          <w:rFonts w:ascii="Arial" w:hAnsi="Arial" w:cs="Arial"/>
          <w:b/>
          <w:bCs/>
        </w:rPr>
      </w:pPr>
      <w:r w:rsidRPr="00AF2B36">
        <w:rPr>
          <w:rFonts w:ascii="Arial" w:hAnsi="Arial" w:cs="Arial"/>
          <w:b/>
          <w:bCs/>
        </w:rPr>
        <w:t>COMMISSION COUNSEL</w:t>
      </w:r>
    </w:p>
    <w:p w:rsidR="00AF2B36" w:rsidRPr="00AF2B36" w:rsidRDefault="00AF2B36" w:rsidP="00AF2B36">
      <w:pPr>
        <w:jc w:val="center"/>
        <w:rPr>
          <w:rFonts w:ascii="Arial" w:hAnsi="Arial" w:cs="Arial"/>
          <w:bCs/>
        </w:rPr>
      </w:pPr>
      <w:r w:rsidRPr="00AF2B36">
        <w:rPr>
          <w:rFonts w:ascii="Arial" w:hAnsi="Arial" w:cs="Arial"/>
          <w:bCs/>
        </w:rPr>
        <w:t>Amber Cronk May</w:t>
      </w:r>
      <w:r w:rsidRPr="00AF2B36">
        <w:rPr>
          <w:rFonts w:ascii="Arial" w:hAnsi="Arial" w:cs="Arial"/>
          <w:bCs/>
        </w:rPr>
        <w:tab/>
        <w:t>(919)431-3074</w:t>
      </w:r>
    </w:p>
    <w:p w:rsidR="00AF2B36" w:rsidRPr="00AF2B36" w:rsidRDefault="00AF2B36" w:rsidP="00AF2B36">
      <w:pPr>
        <w:jc w:val="center"/>
        <w:rPr>
          <w:rFonts w:ascii="Arial" w:hAnsi="Arial" w:cs="Arial"/>
          <w:bCs/>
        </w:rPr>
      </w:pPr>
      <w:r w:rsidRPr="00AF2B36">
        <w:rPr>
          <w:rFonts w:ascii="Arial" w:hAnsi="Arial" w:cs="Arial"/>
          <w:bCs/>
        </w:rPr>
        <w:t>Amanda Reeder</w:t>
      </w:r>
      <w:r w:rsidRPr="00AF2B36">
        <w:rPr>
          <w:rFonts w:ascii="Arial" w:hAnsi="Arial" w:cs="Arial"/>
          <w:bCs/>
        </w:rPr>
        <w:tab/>
        <w:t>(919)431-3079</w:t>
      </w:r>
    </w:p>
    <w:p w:rsidR="00AF2B36" w:rsidRPr="00AF2B36" w:rsidRDefault="00AF2B36" w:rsidP="00AF2B36">
      <w:pPr>
        <w:jc w:val="center"/>
        <w:rPr>
          <w:rFonts w:ascii="Arial" w:hAnsi="Arial" w:cs="Arial"/>
          <w:bCs/>
        </w:rPr>
      </w:pPr>
      <w:r w:rsidRPr="00AF2B36">
        <w:rPr>
          <w:rFonts w:ascii="Arial" w:hAnsi="Arial" w:cs="Arial"/>
          <w:bCs/>
        </w:rPr>
        <w:t>Jason Thomas</w:t>
      </w:r>
      <w:r w:rsidRPr="00AF2B36">
        <w:rPr>
          <w:rFonts w:ascii="Arial" w:hAnsi="Arial" w:cs="Arial"/>
          <w:bCs/>
        </w:rPr>
        <w:tab/>
      </w:r>
      <w:r w:rsidRPr="00AF2B36">
        <w:rPr>
          <w:rFonts w:ascii="Arial" w:hAnsi="Arial" w:cs="Arial"/>
          <w:bCs/>
        </w:rPr>
        <w:tab/>
        <w:t>(919)431-3081</w:t>
      </w:r>
    </w:p>
    <w:p w:rsidR="00AF2B36" w:rsidRPr="00AF2B36" w:rsidRDefault="00AF2B36" w:rsidP="00AF2B36">
      <w:pPr>
        <w:jc w:val="center"/>
        <w:rPr>
          <w:rFonts w:ascii="Arial" w:hAnsi="Arial" w:cs="Arial"/>
          <w:bCs/>
        </w:rPr>
      </w:pPr>
    </w:p>
    <w:p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rsidR="00C42DAE" w:rsidRDefault="00AD619A" w:rsidP="00AD619A">
      <w:pPr>
        <w:tabs>
          <w:tab w:val="left" w:pos="3600"/>
          <w:tab w:val="right" w:pos="7380"/>
        </w:tabs>
        <w:jc w:val="left"/>
        <w:rPr>
          <w:rFonts w:ascii="Arial" w:hAnsi="Arial" w:cs="Arial"/>
        </w:rPr>
      </w:pPr>
      <w:r>
        <w:rPr>
          <w:rFonts w:ascii="Arial" w:hAnsi="Arial" w:cs="Arial"/>
        </w:rPr>
        <w:tab/>
      </w:r>
      <w:r w:rsidR="00670787">
        <w:rPr>
          <w:rFonts w:ascii="Arial" w:hAnsi="Arial" w:cs="Arial"/>
        </w:rPr>
        <w:t>November 15, 2018</w:t>
      </w:r>
      <w:r w:rsidR="00C42DAE">
        <w:rPr>
          <w:rFonts w:ascii="Arial" w:hAnsi="Arial" w:cs="Arial"/>
        </w:rPr>
        <w:tab/>
      </w:r>
      <w:r w:rsidR="00670787">
        <w:rPr>
          <w:rFonts w:ascii="Arial" w:hAnsi="Arial" w:cs="Arial"/>
        </w:rPr>
        <w:t>December 13, 2018</w:t>
      </w:r>
    </w:p>
    <w:p w:rsidR="00C42DAE" w:rsidRPr="00AF2B36" w:rsidRDefault="00AD619A" w:rsidP="00AD619A">
      <w:pPr>
        <w:tabs>
          <w:tab w:val="left" w:pos="3600"/>
          <w:tab w:val="right" w:pos="7380"/>
        </w:tabs>
        <w:jc w:val="left"/>
        <w:rPr>
          <w:rFonts w:ascii="Arial" w:hAnsi="Arial" w:cs="Arial"/>
        </w:rPr>
      </w:pPr>
      <w:r>
        <w:rPr>
          <w:rFonts w:ascii="Arial" w:hAnsi="Arial" w:cs="Arial"/>
        </w:rPr>
        <w:tab/>
      </w:r>
      <w:r w:rsidR="00CD68B0">
        <w:rPr>
          <w:rFonts w:ascii="Arial" w:hAnsi="Arial" w:cs="Arial"/>
        </w:rPr>
        <w:t xml:space="preserve">  January 17, 2019</w:t>
      </w:r>
      <w:r>
        <w:rPr>
          <w:rFonts w:ascii="Arial" w:hAnsi="Arial" w:cs="Arial"/>
        </w:rPr>
        <w:tab/>
      </w:r>
      <w:r w:rsidR="00CD68B0">
        <w:rPr>
          <w:rFonts w:ascii="Arial" w:hAnsi="Arial" w:cs="Arial"/>
        </w:rPr>
        <w:t>February 15</w:t>
      </w:r>
      <w:r w:rsidR="00C42DAE">
        <w:rPr>
          <w:rFonts w:ascii="Arial" w:hAnsi="Arial" w:cs="Arial"/>
        </w:rPr>
        <w:t>, 2018</w:t>
      </w:r>
    </w:p>
    <w:p w:rsidR="00AF2B36" w:rsidRPr="00AF2B36" w:rsidRDefault="00AF2B36" w:rsidP="00AF2B36">
      <w:pPr>
        <w:jc w:val="center"/>
      </w:pPr>
    </w:p>
    <w:p w:rsidR="00AF2B36" w:rsidRPr="00AF2B36" w:rsidRDefault="00AF2B36" w:rsidP="00AF2B36">
      <w:pPr>
        <w:pBdr>
          <w:top w:val="single" w:sz="18" w:space="0" w:color="auto"/>
        </w:pBdr>
        <w:jc w:val="center"/>
        <w:rPr>
          <w:rFonts w:ascii="Arial" w:hAnsi="Arial" w:cs="Arial"/>
        </w:rPr>
      </w:pPr>
    </w:p>
    <w:p w:rsidR="00D52FD0" w:rsidRDefault="00D52FD0" w:rsidP="00D52FD0">
      <w:pPr>
        <w:rPr>
          <w:kern w:val="0"/>
        </w:rPr>
        <w:sectPr w:rsidR="00D52FD0">
          <w:headerReference w:type="default" r:id="rId51"/>
          <w:footerReference w:type="default" r:id="rId52"/>
          <w:pgSz w:w="12240" w:h="15840"/>
          <w:pgMar w:top="360" w:right="720" w:bottom="360" w:left="720" w:header="360" w:footer="360" w:gutter="0"/>
          <w:cols w:space="720"/>
        </w:sectPr>
      </w:pPr>
    </w:p>
    <w:p w:rsidR="00344A63" w:rsidRPr="00344A63" w:rsidRDefault="00344A63" w:rsidP="00670787">
      <w:pPr>
        <w:pStyle w:val="Paragraph"/>
        <w:jc w:val="center"/>
        <w:rPr>
          <w:rFonts w:ascii="Arial" w:hAnsi="Arial" w:cs="Arial"/>
          <w:b/>
        </w:rPr>
      </w:pPr>
      <w:r w:rsidRPr="00344A63">
        <w:rPr>
          <w:rFonts w:ascii="Arial" w:hAnsi="Arial" w:cs="Arial"/>
          <w:b/>
        </w:rPr>
        <w:t>RULES REVIEW COMMISSION MEETING</w:t>
      </w:r>
    </w:p>
    <w:p w:rsidR="00344A63" w:rsidRPr="00344A63" w:rsidRDefault="00344A63" w:rsidP="00670787">
      <w:pPr>
        <w:pStyle w:val="Paragraph"/>
        <w:jc w:val="center"/>
        <w:rPr>
          <w:rFonts w:ascii="Arial" w:hAnsi="Arial" w:cs="Arial"/>
          <w:b/>
        </w:rPr>
      </w:pPr>
      <w:r w:rsidRPr="00344A63">
        <w:rPr>
          <w:rFonts w:ascii="Arial" w:hAnsi="Arial" w:cs="Arial"/>
          <w:b/>
        </w:rPr>
        <w:t>MINUTES</w:t>
      </w:r>
    </w:p>
    <w:p w:rsidR="00344A63" w:rsidRPr="00344A63" w:rsidRDefault="00344A63" w:rsidP="00670787">
      <w:pPr>
        <w:pStyle w:val="Paragraph"/>
        <w:jc w:val="center"/>
        <w:rPr>
          <w:rFonts w:ascii="Arial" w:hAnsi="Arial" w:cs="Arial"/>
          <w:b/>
          <w:i/>
        </w:rPr>
      </w:pPr>
      <w:r w:rsidRPr="00344A63">
        <w:rPr>
          <w:rFonts w:ascii="Arial" w:hAnsi="Arial" w:cs="Arial"/>
          <w:b/>
          <w:i/>
        </w:rPr>
        <w:t>September 20, 2018</w:t>
      </w:r>
    </w:p>
    <w:p w:rsidR="00344A63" w:rsidRPr="00344A63" w:rsidRDefault="00344A63" w:rsidP="00670787">
      <w:pPr>
        <w:pStyle w:val="Base"/>
        <w:rPr>
          <w:rFonts w:ascii="Arial" w:hAnsi="Arial" w:cs="Arial"/>
        </w:rPr>
      </w:pPr>
    </w:p>
    <w:p w:rsidR="00344A63" w:rsidRPr="00344A63" w:rsidRDefault="00344A63" w:rsidP="00670787">
      <w:pPr>
        <w:pStyle w:val="Base"/>
        <w:rPr>
          <w:rFonts w:ascii="Arial" w:hAnsi="Arial" w:cs="Arial"/>
          <w:snapToGrid w:val="0"/>
        </w:rPr>
      </w:pPr>
      <w:r w:rsidRPr="00344A63">
        <w:rPr>
          <w:rFonts w:ascii="Arial" w:hAnsi="Arial" w:cs="Arial"/>
          <w:snapToGrid w:val="0"/>
        </w:rPr>
        <w:t>The Rules Review Commission met on Thursday, September 20, 2018, in the Commission Room at 1711 New Hope Church Road, Raleigh, North Carolina. Commissioners present were: Andrew Atkins, Bobby Bryan, Anna Baird Choi, Garth Dunklin, Jeff Hyde, Brian LiVecchi, and Paul Powell.</w:t>
      </w:r>
    </w:p>
    <w:p w:rsidR="00344A63" w:rsidRPr="00344A63" w:rsidRDefault="00344A63" w:rsidP="00670787">
      <w:pPr>
        <w:pStyle w:val="Base"/>
        <w:rPr>
          <w:rFonts w:ascii="Arial" w:hAnsi="Arial" w:cs="Arial"/>
          <w:snapToGrid w:val="0"/>
        </w:rPr>
      </w:pPr>
    </w:p>
    <w:p w:rsidR="00344A63" w:rsidRPr="00344A63" w:rsidRDefault="00344A63" w:rsidP="00670787">
      <w:pPr>
        <w:rPr>
          <w:rFonts w:ascii="Arial" w:hAnsi="Arial" w:cs="Arial"/>
          <w:snapToGrid w:val="0"/>
        </w:rPr>
      </w:pPr>
      <w:r w:rsidRPr="00344A63">
        <w:rPr>
          <w:rFonts w:ascii="Arial" w:hAnsi="Arial" w:cs="Arial"/>
          <w:snapToGrid w:val="0"/>
        </w:rPr>
        <w:t xml:space="preserve">Staff members present were Commission Counsels Amber Cronk May, Amanda Reeder, and Jason Thomas; and Julie Brincefield, Alex Burgos, and Dana McGhee. </w:t>
      </w:r>
    </w:p>
    <w:p w:rsidR="00492E8F" w:rsidRDefault="00492E8F" w:rsidP="00670787">
      <w:pPr>
        <w:rPr>
          <w:rFonts w:ascii="Arial" w:hAnsi="Arial" w:cs="Arial"/>
        </w:rPr>
      </w:pPr>
    </w:p>
    <w:p w:rsidR="00344A63" w:rsidRPr="00344A63" w:rsidRDefault="00B31FB9" w:rsidP="00670787">
      <w:pPr>
        <w:rPr>
          <w:rFonts w:ascii="Arial" w:hAnsi="Arial" w:cs="Arial"/>
        </w:rPr>
      </w:pPr>
      <w:r w:rsidRPr="00344A63">
        <w:rPr>
          <w:noProof/>
        </w:rPr>
        <mc:AlternateContent>
          <mc:Choice Requires="wps">
            <w:drawing>
              <wp:anchor distT="0" distB="0" distL="114300" distR="114300" simplePos="0" relativeHeight="251660288" behindDoc="1" locked="0" layoutInCell="1" allowOverlap="1" wp14:anchorId="506965BC" wp14:editId="7670CBAA">
                <wp:simplePos x="0" y="0"/>
                <wp:positionH relativeFrom="column">
                  <wp:posOffset>1638935</wp:posOffset>
                </wp:positionH>
                <wp:positionV relativeFrom="paragraph">
                  <wp:posOffset>145649</wp:posOffset>
                </wp:positionV>
                <wp:extent cx="3553933" cy="1213407"/>
                <wp:effectExtent l="0" t="0" r="0" b="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392341">
                          <a:off x="0" y="0"/>
                          <a:ext cx="3553933" cy="1213407"/>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rsidR="00822AC0" w:rsidRDefault="00822AC0" w:rsidP="00670787">
                            <w:pPr>
                              <w:pStyle w:val="NormalWeb"/>
                              <w:spacing w:before="0" w:beforeAutospacing="0" w:after="0" w:afterAutospacing="0"/>
                              <w:jc w:val="center"/>
                            </w:pPr>
                            <w:r>
                              <w:rPr>
                                <w:rFonts w:ascii="Arial Black" w:hAnsi="Arial Black"/>
                                <w:color w:val="D9D9D9" w:themeColor="background1" w:themeShade="D9"/>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type w14:anchorId="506965BC" id="_x0000_t202" coordsize="21600,21600" o:spt="202" path="m,l,21600r21600,l21600,xe">
                <v:stroke joinstyle="miter"/>
                <v:path gradientshapeok="t" o:connecttype="rect"/>
              </v:shapetype>
              <v:shape id="Text Box 31" o:spid="_x0000_s1026" type="#_x0000_t202" style="position:absolute;left:0;text-align:left;margin-left:129.05pt;margin-top:11.45pt;width:279.85pt;height:95.55pt;rotation:-2411352fd;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" filled="f" stroked="f" strokecolor="#969696">
                <v:stroke joinstyle="round"/>
                <o:lock v:ext="edit" shapetype="t"/>
                <v:textbox>
                  <w:txbxContent>
                    <w:p w:rsidR="00822AC0" w:rsidRDefault="00822AC0" w:rsidP="00670787">
                      <w:pPr>
                        <w:pStyle w:val="NormalWeb"/>
                        <w:spacing w:before="0" w:beforeAutospacing="0" w:after="0" w:afterAutospacing="0"/>
                        <w:jc w:val="center"/>
                      </w:pPr>
                      <w:r>
                        <w:rPr>
                          <w:rFonts w:ascii="Arial Black" w:hAnsi="Arial Black"/>
                          <w:color w:val="D9D9D9" w:themeColor="background1" w:themeShade="D9"/>
                          <w:sz w:val="72"/>
                          <w:szCs w:val="72"/>
                        </w:rPr>
                        <w:t>DRAFT</w:t>
                      </w:r>
                    </w:p>
                  </w:txbxContent>
                </v:textbox>
              </v:shape>
            </w:pict>
          </mc:Fallback>
        </mc:AlternateContent>
      </w:r>
      <w:r w:rsidR="00344A63" w:rsidRPr="00344A63">
        <w:rPr>
          <w:rFonts w:ascii="Arial" w:hAnsi="Arial" w:cs="Arial"/>
        </w:rPr>
        <w:t>The meeting was called to order at 10:04 a.m. with Chairman Dunklin presiding.</w:t>
      </w:r>
    </w:p>
    <w:p w:rsidR="00492E8F" w:rsidRDefault="00492E8F" w:rsidP="00670787">
      <w:pPr>
        <w:rPr>
          <w:rFonts w:ascii="Arial" w:hAnsi="Arial" w:cs="Arial"/>
        </w:rPr>
      </w:pPr>
    </w:p>
    <w:p w:rsidR="00344A63" w:rsidRPr="00344A63" w:rsidRDefault="00344A63" w:rsidP="00670787">
      <w:pPr>
        <w:rPr>
          <w:rFonts w:ascii="Arial" w:hAnsi="Arial" w:cs="Arial"/>
        </w:rPr>
      </w:pPr>
      <w:r w:rsidRPr="00344A63">
        <w:rPr>
          <w:rFonts w:ascii="Arial" w:hAnsi="Arial" w:cs="Arial"/>
        </w:rPr>
        <w:t xml:space="preserve">Chairman Dunklin introduced Judge Jefferson Griffin of the 10th Judicial District Court to the Commission. </w:t>
      </w:r>
    </w:p>
    <w:p w:rsidR="00492E8F" w:rsidRDefault="00492E8F" w:rsidP="00670787">
      <w:pPr>
        <w:rPr>
          <w:rFonts w:ascii="Arial" w:hAnsi="Arial" w:cs="Arial"/>
        </w:rPr>
      </w:pPr>
    </w:p>
    <w:p w:rsidR="00344A63" w:rsidRPr="00344A63" w:rsidRDefault="00344A63" w:rsidP="00670787">
      <w:pPr>
        <w:rPr>
          <w:rFonts w:ascii="Arial" w:hAnsi="Arial" w:cs="Arial"/>
        </w:rPr>
      </w:pPr>
      <w:r w:rsidRPr="00344A63">
        <w:rPr>
          <w:rFonts w:ascii="Arial" w:hAnsi="Arial" w:cs="Arial"/>
        </w:rPr>
        <w:t xml:space="preserve">Judge Jefferson Griffin administered the oath of office to new Commissioner Brian LiVecchi.  </w:t>
      </w:r>
    </w:p>
    <w:p w:rsidR="00492E8F" w:rsidRDefault="00492E8F" w:rsidP="00670787">
      <w:pPr>
        <w:rPr>
          <w:rFonts w:ascii="Arial" w:hAnsi="Arial" w:cs="Arial"/>
        </w:rPr>
      </w:pPr>
    </w:p>
    <w:p w:rsidR="00344A63" w:rsidRPr="00344A63" w:rsidRDefault="00344A63" w:rsidP="00670787">
      <w:pPr>
        <w:rPr>
          <w:rFonts w:ascii="Arial" w:hAnsi="Arial" w:cs="Arial"/>
        </w:rPr>
      </w:pPr>
      <w:r w:rsidRPr="00344A63">
        <w:rPr>
          <w:rFonts w:ascii="Arial" w:hAnsi="Arial" w:cs="Arial"/>
        </w:rPr>
        <w:t>Chairman Dunklin read the notice required by G.S. 163A-159 and reminded the Commission members that they have a duty to avoid conflicts of interest and the appearances of conflicts of interest.</w:t>
      </w:r>
    </w:p>
    <w:p w:rsidR="00492E8F" w:rsidRDefault="00492E8F" w:rsidP="00670787">
      <w:pPr>
        <w:rPr>
          <w:rFonts w:ascii="Arial" w:hAnsi="Arial" w:cs="Arial"/>
        </w:rPr>
      </w:pPr>
    </w:p>
    <w:p w:rsidR="00344A63" w:rsidRPr="00344A63" w:rsidRDefault="00344A63" w:rsidP="00670787">
      <w:pPr>
        <w:rPr>
          <w:rFonts w:ascii="Arial" w:hAnsi="Arial" w:cs="Arial"/>
        </w:rPr>
      </w:pPr>
      <w:r w:rsidRPr="00344A63">
        <w:rPr>
          <w:rFonts w:ascii="Arial" w:hAnsi="Arial" w:cs="Arial"/>
        </w:rPr>
        <w:t xml:space="preserve">The Chairman announced that due to the number of speakers that submitted requests to speak, the following agenda items be reviewed at the end of the agenda in the order set forth below, and not in the order they appear in the online agenda or in these minutes:  </w:t>
      </w:r>
    </w:p>
    <w:p w:rsidR="00344A63" w:rsidRPr="00344A63" w:rsidRDefault="00344A63" w:rsidP="00670787">
      <w:pPr>
        <w:rPr>
          <w:rFonts w:ascii="Arial" w:hAnsi="Arial" w:cs="Arial"/>
          <w:i/>
        </w:rPr>
      </w:pPr>
    </w:p>
    <w:p w:rsidR="00344A63" w:rsidRPr="00344A63" w:rsidRDefault="00344A63" w:rsidP="00670787">
      <w:pPr>
        <w:rPr>
          <w:rFonts w:ascii="Arial" w:hAnsi="Arial" w:cs="Arial"/>
          <w:i/>
        </w:rPr>
      </w:pPr>
      <w:r w:rsidRPr="00344A63">
        <w:rPr>
          <w:rFonts w:ascii="Arial" w:hAnsi="Arial" w:cs="Arial"/>
          <w:i/>
        </w:rPr>
        <w:t>Follow Up Matters and Non Pre-Reviewed Permanent Rules</w:t>
      </w:r>
    </w:p>
    <w:p w:rsidR="00344A63" w:rsidRPr="00344A63" w:rsidRDefault="00344A63" w:rsidP="00670787">
      <w:pPr>
        <w:rPr>
          <w:rFonts w:ascii="Arial" w:hAnsi="Arial" w:cs="Arial"/>
        </w:rPr>
      </w:pPr>
      <w:r w:rsidRPr="00344A63">
        <w:rPr>
          <w:rFonts w:ascii="Arial" w:hAnsi="Arial" w:cs="Arial"/>
        </w:rPr>
        <w:t xml:space="preserve">Child Care Commission </w:t>
      </w:r>
    </w:p>
    <w:p w:rsidR="00344A63" w:rsidRPr="00344A63" w:rsidRDefault="00344A63" w:rsidP="00670787">
      <w:pPr>
        <w:rPr>
          <w:rFonts w:ascii="Arial" w:hAnsi="Arial" w:cs="Arial"/>
        </w:rPr>
      </w:pPr>
    </w:p>
    <w:p w:rsidR="00344A63" w:rsidRPr="00344A63" w:rsidRDefault="00344A63" w:rsidP="00670787">
      <w:pPr>
        <w:rPr>
          <w:rFonts w:ascii="Arial" w:hAnsi="Arial" w:cs="Arial"/>
          <w:i/>
        </w:rPr>
      </w:pPr>
      <w:r w:rsidRPr="00344A63">
        <w:rPr>
          <w:rFonts w:ascii="Arial" w:hAnsi="Arial" w:cs="Arial"/>
          <w:i/>
        </w:rPr>
        <w:t>Non Pre-Reviewed Permanent Rules</w:t>
      </w:r>
    </w:p>
    <w:p w:rsidR="00344A63" w:rsidRPr="00344A63" w:rsidRDefault="00344A63" w:rsidP="00670787">
      <w:pPr>
        <w:rPr>
          <w:rFonts w:ascii="Arial" w:hAnsi="Arial" w:cs="Arial"/>
        </w:rPr>
      </w:pPr>
      <w:r w:rsidRPr="00344A63">
        <w:rPr>
          <w:rFonts w:ascii="Arial" w:hAnsi="Arial" w:cs="Arial"/>
        </w:rPr>
        <w:t>Criminal Justice Education and Training Standards Commission, Rule 12 NCAC 09G .0403</w:t>
      </w:r>
    </w:p>
    <w:p w:rsidR="00344A63" w:rsidRPr="00344A63" w:rsidRDefault="00344A63" w:rsidP="00670787">
      <w:pPr>
        <w:rPr>
          <w:rFonts w:ascii="Arial" w:hAnsi="Arial" w:cs="Arial"/>
        </w:rPr>
      </w:pPr>
    </w:p>
    <w:p w:rsidR="00344A63" w:rsidRPr="00344A63" w:rsidRDefault="00344A63" w:rsidP="00670787">
      <w:pPr>
        <w:rPr>
          <w:rFonts w:ascii="Arial" w:hAnsi="Arial" w:cs="Arial"/>
          <w:i/>
        </w:rPr>
      </w:pPr>
      <w:r w:rsidRPr="00344A63">
        <w:rPr>
          <w:rFonts w:ascii="Arial" w:hAnsi="Arial" w:cs="Arial"/>
          <w:i/>
        </w:rPr>
        <w:t>Pre-Reviewed Permanent Rules</w:t>
      </w:r>
    </w:p>
    <w:p w:rsidR="00344A63" w:rsidRPr="00344A63" w:rsidRDefault="00344A63" w:rsidP="00670787">
      <w:pPr>
        <w:rPr>
          <w:rFonts w:ascii="Arial" w:hAnsi="Arial" w:cs="Arial"/>
        </w:rPr>
      </w:pPr>
      <w:r w:rsidRPr="00344A63">
        <w:rPr>
          <w:rFonts w:ascii="Arial" w:hAnsi="Arial" w:cs="Arial"/>
        </w:rPr>
        <w:t>Board of Massage and Bodywork Therapy</w:t>
      </w:r>
    </w:p>
    <w:p w:rsidR="00344A63" w:rsidRPr="00344A63" w:rsidRDefault="00344A63" w:rsidP="00670787">
      <w:pPr>
        <w:rPr>
          <w:rFonts w:ascii="Arial" w:hAnsi="Arial" w:cs="Arial"/>
          <w:i/>
        </w:rPr>
      </w:pPr>
      <w:r w:rsidRPr="00344A63">
        <w:rPr>
          <w:rFonts w:ascii="Arial" w:hAnsi="Arial" w:cs="Arial"/>
          <w:i/>
        </w:rPr>
        <w:lastRenderedPageBreak/>
        <w:t>Non Pre-Reviewed Permanent Rules</w:t>
      </w:r>
    </w:p>
    <w:p w:rsidR="00344A63" w:rsidRPr="00344A63" w:rsidRDefault="00344A63" w:rsidP="00670787">
      <w:pPr>
        <w:rPr>
          <w:rFonts w:ascii="Arial" w:hAnsi="Arial" w:cs="Arial"/>
        </w:rPr>
      </w:pPr>
      <w:r w:rsidRPr="00344A63">
        <w:rPr>
          <w:rFonts w:ascii="Arial" w:hAnsi="Arial" w:cs="Arial"/>
        </w:rPr>
        <w:t>Commission for the Blind</w:t>
      </w:r>
    </w:p>
    <w:p w:rsidR="00344A63" w:rsidRPr="00344A63" w:rsidRDefault="00344A63" w:rsidP="00670787">
      <w:pPr>
        <w:rPr>
          <w:rFonts w:ascii="Arial" w:hAnsi="Arial" w:cs="Arial"/>
        </w:rPr>
      </w:pPr>
    </w:p>
    <w:p w:rsidR="00344A63" w:rsidRPr="00344A63" w:rsidRDefault="00344A63" w:rsidP="00670787">
      <w:pPr>
        <w:pStyle w:val="Paragraph"/>
        <w:rPr>
          <w:rFonts w:ascii="Arial" w:hAnsi="Arial" w:cs="Arial"/>
          <w:b/>
          <w:u w:val="single"/>
        </w:rPr>
      </w:pPr>
      <w:r w:rsidRPr="00344A63">
        <w:rPr>
          <w:rFonts w:ascii="Arial" w:hAnsi="Arial" w:cs="Arial"/>
          <w:b/>
          <w:u w:val="single"/>
        </w:rPr>
        <w:t>APPROVAL OF MINUTES</w:t>
      </w:r>
    </w:p>
    <w:p w:rsidR="00344A63" w:rsidRPr="00344A63" w:rsidRDefault="00344A63" w:rsidP="00670787">
      <w:pPr>
        <w:pStyle w:val="Paragraph"/>
        <w:rPr>
          <w:rFonts w:ascii="Arial" w:hAnsi="Arial" w:cs="Arial"/>
        </w:rPr>
      </w:pPr>
      <w:r w:rsidRPr="00344A63">
        <w:rPr>
          <w:rFonts w:ascii="Arial" w:hAnsi="Arial" w:cs="Arial"/>
        </w:rPr>
        <w:t>Chairman Dunklin asked for any discussion, comments, or corrections concerning the minutes of the August 16, 2018 meeting. There were none and the minutes were approved as distributed.</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b/>
          <w:u w:val="single"/>
        </w:rPr>
      </w:pPr>
      <w:r w:rsidRPr="00344A63">
        <w:rPr>
          <w:rFonts w:ascii="Arial" w:hAnsi="Arial" w:cs="Arial"/>
          <w:b/>
          <w:u w:val="single"/>
        </w:rPr>
        <w:t>FOLLOW UP MATTERS</w:t>
      </w:r>
    </w:p>
    <w:p w:rsidR="00344A63" w:rsidRPr="00344A63" w:rsidRDefault="00344A63" w:rsidP="00670787">
      <w:pPr>
        <w:rPr>
          <w:rFonts w:ascii="Arial" w:hAnsi="Arial" w:cs="Arial"/>
          <w:b/>
        </w:rPr>
      </w:pPr>
      <w:r w:rsidRPr="00344A63">
        <w:rPr>
          <w:rFonts w:ascii="Arial" w:hAnsi="Arial" w:cs="Arial"/>
          <w:b/>
        </w:rPr>
        <w:t>Commission of Navigation and Pilotage for the Cape Fear River and Bar</w:t>
      </w:r>
    </w:p>
    <w:p w:rsidR="00344A63" w:rsidRPr="00344A63" w:rsidRDefault="00344A63" w:rsidP="00670787">
      <w:pPr>
        <w:rPr>
          <w:rFonts w:ascii="Arial" w:hAnsi="Arial" w:cs="Arial"/>
        </w:rPr>
      </w:pPr>
      <w:r w:rsidRPr="00344A63">
        <w:rPr>
          <w:rFonts w:ascii="Arial" w:hAnsi="Arial" w:cs="Arial"/>
        </w:rPr>
        <w:t>The agency is addressing the objections for 04 NCAC 15 .0119, .0121, .0123, .0124, .0127, and .0128.   No action was required by the Commission.</w:t>
      </w:r>
    </w:p>
    <w:p w:rsidR="00344A63" w:rsidRPr="00344A63" w:rsidRDefault="00344A63" w:rsidP="00670787">
      <w:pPr>
        <w:rPr>
          <w:rFonts w:ascii="Arial" w:hAnsi="Arial" w:cs="Arial"/>
        </w:rPr>
      </w:pPr>
    </w:p>
    <w:p w:rsidR="00344A63" w:rsidRPr="00344A63" w:rsidRDefault="00344A63" w:rsidP="00670787">
      <w:pPr>
        <w:rPr>
          <w:rFonts w:ascii="Arial" w:hAnsi="Arial" w:cs="Arial"/>
          <w:b/>
        </w:rPr>
      </w:pPr>
      <w:r w:rsidRPr="00344A63">
        <w:rPr>
          <w:rFonts w:ascii="Arial" w:hAnsi="Arial" w:cs="Arial"/>
          <w:b/>
        </w:rPr>
        <w:t>Board of Elections and Ethics Enforcement</w:t>
      </w:r>
    </w:p>
    <w:p w:rsidR="00344A63" w:rsidRPr="00344A63" w:rsidRDefault="00344A63" w:rsidP="00670787">
      <w:pPr>
        <w:rPr>
          <w:rFonts w:ascii="Arial" w:hAnsi="Arial" w:cs="Arial"/>
        </w:rPr>
      </w:pPr>
      <w:r w:rsidRPr="00344A63">
        <w:rPr>
          <w:rFonts w:ascii="Arial" w:hAnsi="Arial" w:cs="Arial"/>
        </w:rPr>
        <w:t xml:space="preserve">08 NCAC 01 .0104, .0106; 02 .0114; 10B .0108, .0109; and 08 NCAC 20 .0101– The rules were unanimously approved. </w:t>
      </w:r>
    </w:p>
    <w:p w:rsidR="00344A63" w:rsidRPr="00344A63" w:rsidRDefault="00344A63" w:rsidP="00670787">
      <w:pPr>
        <w:rPr>
          <w:rFonts w:ascii="Arial" w:hAnsi="Arial" w:cs="Arial"/>
        </w:rPr>
      </w:pPr>
    </w:p>
    <w:p w:rsidR="00344A63" w:rsidRPr="00344A63" w:rsidRDefault="00B31FB9" w:rsidP="00670787">
      <w:pPr>
        <w:rPr>
          <w:rFonts w:ascii="Arial" w:hAnsi="Arial" w:cs="Arial"/>
        </w:rPr>
      </w:pPr>
      <w:r w:rsidRPr="00344A63">
        <w:rPr>
          <w:noProof/>
        </w:rPr>
        <mc:AlternateContent>
          <mc:Choice Requires="wps">
            <w:drawing>
              <wp:anchor distT="0" distB="0" distL="114300" distR="114300" simplePos="0" relativeHeight="251661312" behindDoc="1" locked="0" layoutInCell="1" allowOverlap="1" wp14:anchorId="506965BC" wp14:editId="7670CBAA">
                <wp:simplePos x="0" y="0"/>
                <wp:positionH relativeFrom="column">
                  <wp:posOffset>1678056</wp:posOffset>
                </wp:positionH>
                <wp:positionV relativeFrom="paragraph">
                  <wp:posOffset>415436</wp:posOffset>
                </wp:positionV>
                <wp:extent cx="3589020" cy="1166712"/>
                <wp:effectExtent l="0" t="0" r="0" b="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392341">
                          <a:off x="0" y="0"/>
                          <a:ext cx="3589020" cy="1166712"/>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rsidR="00822AC0" w:rsidRDefault="00822AC0" w:rsidP="00670787">
                            <w:pPr>
                              <w:pStyle w:val="NormalWeb"/>
                              <w:spacing w:before="0" w:beforeAutospacing="0" w:after="0" w:afterAutospacing="0"/>
                              <w:jc w:val="center"/>
                            </w:pPr>
                            <w:r>
                              <w:rPr>
                                <w:rFonts w:ascii="Arial Black" w:hAnsi="Arial Black"/>
                                <w:color w:val="D9D9D9" w:themeColor="background1" w:themeShade="D9"/>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506965BC" id="Text Box 32" o:spid="_x0000_s1027" type="#_x0000_t202" style="position:absolute;left:0;text-align:left;margin-left:132.15pt;margin-top:32.7pt;width:282.6pt;height:91.85pt;rotation:-2411352fd;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" filled="f" stroked="f" strokecolor="#969696">
                <v:stroke joinstyle="round"/>
                <o:lock v:ext="edit" shapetype="t"/>
                <v:textbox>
                  <w:txbxContent>
                    <w:p w:rsidR="00822AC0" w:rsidRDefault="00822AC0" w:rsidP="00670787">
                      <w:pPr>
                        <w:pStyle w:val="NormalWeb"/>
                        <w:spacing w:before="0" w:beforeAutospacing="0" w:after="0" w:afterAutospacing="0"/>
                        <w:jc w:val="center"/>
                      </w:pPr>
                      <w:r>
                        <w:rPr>
                          <w:rFonts w:ascii="Arial Black" w:hAnsi="Arial Black"/>
                          <w:color w:val="D9D9D9" w:themeColor="background1" w:themeShade="D9"/>
                          <w:sz w:val="72"/>
                          <w:szCs w:val="72"/>
                        </w:rPr>
                        <w:t>DRAFT</w:t>
                      </w:r>
                    </w:p>
                  </w:txbxContent>
                </v:textbox>
              </v:shape>
            </w:pict>
          </mc:Fallback>
        </mc:AlternateContent>
      </w:r>
      <w:r w:rsidR="00344A63" w:rsidRPr="00344A63">
        <w:rPr>
          <w:rFonts w:ascii="Arial" w:hAnsi="Arial" w:cs="Arial"/>
        </w:rPr>
        <w:t>The agency is addressing the objections and technical change requests for 08 NCAC 02 .0112, .0113; 03 .0101, .0102, .0103, .0104, .0105, .0106, .0201, .0202, .0301, .0302; 04 .0302, .0304, .0305, .0306, .0307; 05 .0111; 06B .0103, .0104, .0105; 08 .0104; 09 .0106, .0107, .0108, .0109; 10B .0101, .0102, .0103, .0104, .0105, .0106, .0107; 16 .0101, .0102, .0104; and 18 .0102. No action was required by the Commission.</w:t>
      </w:r>
    </w:p>
    <w:p w:rsidR="00344A63" w:rsidRPr="00344A63" w:rsidRDefault="00344A63" w:rsidP="00670787">
      <w:pPr>
        <w:rPr>
          <w:rFonts w:ascii="Arial" w:hAnsi="Arial" w:cs="Arial"/>
        </w:rPr>
      </w:pPr>
    </w:p>
    <w:p w:rsidR="00344A63" w:rsidRPr="00344A63" w:rsidRDefault="00344A63" w:rsidP="00670787">
      <w:pPr>
        <w:rPr>
          <w:rFonts w:ascii="Arial" w:hAnsi="Arial" w:cs="Arial"/>
          <w:b/>
        </w:rPr>
      </w:pPr>
      <w:r w:rsidRPr="00344A63">
        <w:rPr>
          <w:rFonts w:ascii="Arial" w:hAnsi="Arial" w:cs="Arial"/>
          <w:b/>
        </w:rPr>
        <w:t>Child Care Commission</w:t>
      </w:r>
    </w:p>
    <w:p w:rsidR="00344A63" w:rsidRPr="00344A63" w:rsidRDefault="00344A63" w:rsidP="00670787">
      <w:pPr>
        <w:rPr>
          <w:rFonts w:ascii="Arial" w:hAnsi="Arial" w:cs="Arial"/>
        </w:rPr>
      </w:pPr>
      <w:r w:rsidRPr="00344A63">
        <w:rPr>
          <w:rFonts w:ascii="Arial" w:hAnsi="Arial" w:cs="Arial"/>
        </w:rPr>
        <w:t>10A NCAC 09 .2201, .2202, .2203, .2204, .2205, .2206, .2207, .2209, .2213, .2216, and .2217. All rewritten rules were unanimously approved.</w:t>
      </w:r>
    </w:p>
    <w:p w:rsidR="00344A63" w:rsidRPr="00344A63" w:rsidRDefault="00344A63" w:rsidP="00670787">
      <w:pPr>
        <w:rPr>
          <w:rFonts w:ascii="Arial" w:hAnsi="Arial" w:cs="Arial"/>
        </w:rPr>
      </w:pPr>
    </w:p>
    <w:p w:rsidR="00344A63" w:rsidRPr="00344A63" w:rsidRDefault="00344A63" w:rsidP="00670787">
      <w:pPr>
        <w:rPr>
          <w:rFonts w:ascii="Arial" w:hAnsi="Arial" w:cs="Arial"/>
        </w:rPr>
      </w:pPr>
      <w:r w:rsidRPr="00344A63">
        <w:rPr>
          <w:rFonts w:ascii="Arial" w:hAnsi="Arial" w:cs="Arial"/>
        </w:rPr>
        <w:t>Andrea Stogsdill, with the NC Licensed Child Care Association, addressed the Commission.</w:t>
      </w:r>
    </w:p>
    <w:p w:rsidR="00344A63" w:rsidRPr="00344A63" w:rsidRDefault="00344A63" w:rsidP="00670787">
      <w:pPr>
        <w:rPr>
          <w:rFonts w:ascii="Arial" w:hAnsi="Arial" w:cs="Arial"/>
        </w:rPr>
      </w:pPr>
    </w:p>
    <w:p w:rsidR="00344A63" w:rsidRPr="00344A63" w:rsidRDefault="00344A63" w:rsidP="00670787">
      <w:pPr>
        <w:rPr>
          <w:rFonts w:ascii="Arial" w:hAnsi="Arial" w:cs="Arial"/>
        </w:rPr>
      </w:pPr>
      <w:r w:rsidRPr="00344A63">
        <w:rPr>
          <w:rFonts w:ascii="Arial" w:hAnsi="Arial" w:cs="Arial"/>
        </w:rPr>
        <w:t xml:space="preserve">Alexi Gruber, with the Attorney General’s office and representing the agency, addressed the Commission.  </w:t>
      </w:r>
    </w:p>
    <w:p w:rsidR="00344A63" w:rsidRPr="00344A63" w:rsidRDefault="00344A63" w:rsidP="00670787">
      <w:pPr>
        <w:rPr>
          <w:rFonts w:ascii="Arial" w:hAnsi="Arial" w:cs="Arial"/>
        </w:rPr>
      </w:pPr>
    </w:p>
    <w:p w:rsidR="00344A63" w:rsidRPr="00344A63" w:rsidRDefault="00344A63" w:rsidP="00670787">
      <w:pPr>
        <w:rPr>
          <w:rFonts w:ascii="Arial" w:hAnsi="Arial" w:cs="Arial"/>
        </w:rPr>
      </w:pPr>
      <w:r w:rsidRPr="00344A63">
        <w:rPr>
          <w:rFonts w:ascii="Arial" w:hAnsi="Arial" w:cs="Arial"/>
          <w:b/>
        </w:rPr>
        <w:t>DHHS/Division of Medical Assistance</w:t>
      </w:r>
      <w:r w:rsidRPr="00344A63">
        <w:rPr>
          <w:rFonts w:ascii="Arial" w:hAnsi="Arial" w:cs="Arial"/>
        </w:rPr>
        <w:t xml:space="preserve"> </w:t>
      </w:r>
    </w:p>
    <w:p w:rsidR="00344A63" w:rsidRPr="00344A63" w:rsidRDefault="00344A63" w:rsidP="00670787">
      <w:pPr>
        <w:rPr>
          <w:rFonts w:ascii="Arial" w:hAnsi="Arial" w:cs="Arial"/>
        </w:rPr>
      </w:pPr>
      <w:r w:rsidRPr="00344A63">
        <w:rPr>
          <w:rFonts w:ascii="Arial" w:hAnsi="Arial" w:cs="Arial"/>
        </w:rPr>
        <w:t>10A NCAC 22F .0301 and 22J .0106. The Commission unanimously continued its objections.</w:t>
      </w:r>
    </w:p>
    <w:p w:rsidR="00344A63" w:rsidRPr="00344A63" w:rsidRDefault="00344A63" w:rsidP="00670787">
      <w:pPr>
        <w:rPr>
          <w:rFonts w:ascii="Arial" w:hAnsi="Arial" w:cs="Arial"/>
        </w:rPr>
      </w:pPr>
    </w:p>
    <w:p w:rsidR="00344A63" w:rsidRPr="00344A63" w:rsidRDefault="00344A63" w:rsidP="00670787">
      <w:pPr>
        <w:rPr>
          <w:rFonts w:ascii="Arial" w:hAnsi="Arial" w:cs="Arial"/>
          <w:b/>
        </w:rPr>
      </w:pPr>
      <w:r w:rsidRPr="00344A63">
        <w:rPr>
          <w:rFonts w:ascii="Arial" w:hAnsi="Arial" w:cs="Arial"/>
          <w:b/>
        </w:rPr>
        <w:t>Water Pollution Control System Operator Certification Commission</w:t>
      </w:r>
    </w:p>
    <w:p w:rsidR="00344A63" w:rsidRPr="00344A63" w:rsidRDefault="00344A63" w:rsidP="00670787">
      <w:pPr>
        <w:rPr>
          <w:rFonts w:ascii="Arial" w:hAnsi="Arial" w:cs="Arial"/>
        </w:rPr>
      </w:pPr>
      <w:r w:rsidRPr="00344A63">
        <w:rPr>
          <w:rFonts w:ascii="Arial" w:hAnsi="Arial" w:cs="Arial"/>
        </w:rPr>
        <w:t>The agency is addressing the objections to 15A NCAC 08F .0406 and 08G .0802. No action was required by the Commission.</w:t>
      </w:r>
    </w:p>
    <w:p w:rsidR="00344A63" w:rsidRPr="00344A63" w:rsidRDefault="00344A63" w:rsidP="00670787">
      <w:pPr>
        <w:rPr>
          <w:rFonts w:ascii="Arial" w:hAnsi="Arial" w:cs="Arial"/>
        </w:rPr>
      </w:pPr>
    </w:p>
    <w:p w:rsidR="00344A63" w:rsidRPr="00344A63" w:rsidRDefault="00344A63" w:rsidP="00670787">
      <w:pPr>
        <w:pStyle w:val="Paragraph"/>
        <w:rPr>
          <w:rFonts w:ascii="Arial" w:hAnsi="Arial" w:cs="Arial"/>
          <w:b/>
          <w:u w:val="single"/>
        </w:rPr>
      </w:pPr>
      <w:bookmarkStart w:id="18" w:name="_Hlk520108877"/>
      <w:r w:rsidRPr="00344A63">
        <w:rPr>
          <w:rFonts w:ascii="Arial" w:hAnsi="Arial" w:cs="Arial"/>
          <w:b/>
          <w:u w:val="single"/>
        </w:rPr>
        <w:t>LOG OF FILINGS (PERMANENT RULES)</w:t>
      </w:r>
    </w:p>
    <w:bookmarkEnd w:id="18"/>
    <w:p w:rsidR="00344A63" w:rsidRPr="00344A63" w:rsidRDefault="00344A63" w:rsidP="00670787">
      <w:pPr>
        <w:pStyle w:val="Paragraph"/>
        <w:rPr>
          <w:rFonts w:ascii="Arial" w:hAnsi="Arial" w:cs="Arial"/>
          <w:i/>
        </w:rPr>
      </w:pPr>
      <w:r w:rsidRPr="00344A63">
        <w:rPr>
          <w:rFonts w:ascii="Arial" w:hAnsi="Arial" w:cs="Arial"/>
          <w:i/>
        </w:rPr>
        <w:t>Pre-Reviewed Rules</w:t>
      </w:r>
    </w:p>
    <w:p w:rsidR="00344A63" w:rsidRPr="00344A63" w:rsidRDefault="00344A63" w:rsidP="00670787">
      <w:pPr>
        <w:pStyle w:val="Paragraph"/>
        <w:rPr>
          <w:rFonts w:ascii="Arial" w:hAnsi="Arial" w:cs="Arial"/>
          <w:b/>
        </w:rPr>
      </w:pPr>
    </w:p>
    <w:p w:rsidR="00344A63" w:rsidRPr="00344A63" w:rsidRDefault="00344A63" w:rsidP="00670787">
      <w:pPr>
        <w:pStyle w:val="Paragraph"/>
        <w:rPr>
          <w:rFonts w:ascii="Arial" w:hAnsi="Arial" w:cs="Arial"/>
          <w:b/>
        </w:rPr>
      </w:pPr>
      <w:r w:rsidRPr="00344A63">
        <w:rPr>
          <w:rFonts w:ascii="Arial" w:hAnsi="Arial" w:cs="Arial"/>
          <w:b/>
        </w:rPr>
        <w:t>Department of Natural and Cultural Resources</w:t>
      </w:r>
    </w:p>
    <w:p w:rsidR="00344A63" w:rsidRPr="00344A63" w:rsidRDefault="00344A63" w:rsidP="00670787">
      <w:pPr>
        <w:pStyle w:val="Paragraph"/>
        <w:rPr>
          <w:rFonts w:ascii="Arial" w:hAnsi="Arial" w:cs="Arial"/>
        </w:rPr>
      </w:pPr>
      <w:r w:rsidRPr="00344A63">
        <w:rPr>
          <w:rFonts w:ascii="Arial" w:hAnsi="Arial" w:cs="Arial"/>
        </w:rPr>
        <w:t>07 NCAC 13H .0404 was unanimously approved.</w:t>
      </w:r>
    </w:p>
    <w:p w:rsidR="00344A63" w:rsidRPr="00344A63" w:rsidRDefault="00344A63" w:rsidP="00670787">
      <w:pPr>
        <w:pStyle w:val="Paragraph"/>
        <w:rPr>
          <w:rFonts w:ascii="Arial" w:hAnsi="Arial" w:cs="Arial"/>
          <w:b/>
        </w:rPr>
      </w:pPr>
    </w:p>
    <w:p w:rsidR="00344A63" w:rsidRPr="00344A63" w:rsidRDefault="00344A63" w:rsidP="00670787">
      <w:pPr>
        <w:pStyle w:val="Paragraph"/>
        <w:rPr>
          <w:rFonts w:ascii="Arial" w:hAnsi="Arial" w:cs="Arial"/>
          <w:b/>
        </w:rPr>
      </w:pPr>
      <w:r w:rsidRPr="00344A63">
        <w:rPr>
          <w:rFonts w:ascii="Arial" w:hAnsi="Arial" w:cs="Arial"/>
          <w:b/>
        </w:rPr>
        <w:t>Commission for Public Health 15A NCAC 18</w:t>
      </w:r>
    </w:p>
    <w:p w:rsidR="00344A63" w:rsidRPr="00344A63" w:rsidRDefault="00344A63" w:rsidP="00670787">
      <w:pPr>
        <w:pStyle w:val="Paragraph"/>
        <w:rPr>
          <w:rFonts w:ascii="Arial" w:hAnsi="Arial" w:cs="Arial"/>
        </w:rPr>
      </w:pPr>
      <w:r w:rsidRPr="00344A63">
        <w:rPr>
          <w:rFonts w:ascii="Arial" w:hAnsi="Arial" w:cs="Arial"/>
        </w:rPr>
        <w:t>The Commission voted to extend the period of review for 15A NCAC 18A .1934, 1935, .1937, .1938, .1939, .1940, .1941, .1942, .1943, .1944, .1945, .1946, .1947, .1948, .1949, .1950, .1951, .1952, .1953, .1954, .1955, .1956, .1957, .1958, .1959, .1960, .1961, .1962, .1964, .1965, .1966, .1967, .1968, .1969, .1970, .1971; 18E .0101, .0102, .0103, .0104, .0105, .0201, .0202, .0203, .0204, .0205, .0206, .0207, .0301, .0302, .0303, .0304, .0305, .0401, .0402, .0403, .0501, .0502, .0503, .0504, .0505, .0506, .0507, .0509, .0510, .0601, .0602, .0701, .0702, .0703, .0801, .0802, .0803, .0804, .0805, .0901, .0902, .0903, .0904, .0905, .0906, .0907, .0908, .0909, .0910, .0911, .1001, .1002, .1101, .1102, .1103, .1104, .1105, .1106, .1201, .1202, .1203, .1204, .1205, .1206, .1302, .1303, .1304, .1305, .1306, .1307, .1401, .1402, .1403, .1404, .1405, .1406, .1501, .1502, .1503, .1504, .1505, .1601, .1602, .1603, .1701, .1702, .1703, .1704, .1705, .1706, .1707, .1709, .1710, .1711, .1712, and .1713 in accordance with G.S. 150B-21.10. They did so in response to a request from the agency to extend the period in order to allow the agency to address requested technical changes.</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b/>
        </w:rPr>
      </w:pPr>
      <w:r w:rsidRPr="00344A63">
        <w:rPr>
          <w:rFonts w:ascii="Arial" w:hAnsi="Arial" w:cs="Arial"/>
          <w:b/>
        </w:rPr>
        <w:t>Well Contractors Certification Commission</w:t>
      </w:r>
    </w:p>
    <w:p w:rsidR="00344A63" w:rsidRPr="00344A63" w:rsidRDefault="00344A63" w:rsidP="00670787">
      <w:pPr>
        <w:pStyle w:val="Paragraph"/>
        <w:rPr>
          <w:rFonts w:ascii="Arial" w:hAnsi="Arial" w:cs="Arial"/>
        </w:rPr>
      </w:pPr>
      <w:r w:rsidRPr="00344A63">
        <w:rPr>
          <w:rFonts w:ascii="Arial" w:hAnsi="Arial" w:cs="Arial"/>
        </w:rPr>
        <w:t xml:space="preserve">All rules were unanimously approved. </w:t>
      </w:r>
    </w:p>
    <w:p w:rsidR="00492E8F" w:rsidRDefault="00492E8F" w:rsidP="00670787">
      <w:pPr>
        <w:pStyle w:val="Paragraph"/>
        <w:rPr>
          <w:rFonts w:ascii="Arial" w:hAnsi="Arial" w:cs="Arial"/>
          <w:b/>
        </w:rPr>
      </w:pPr>
    </w:p>
    <w:p w:rsidR="00492E8F" w:rsidRDefault="00492E8F" w:rsidP="00670787">
      <w:pPr>
        <w:pStyle w:val="Paragraph"/>
        <w:rPr>
          <w:rFonts w:ascii="Arial" w:hAnsi="Arial" w:cs="Arial"/>
          <w:b/>
        </w:rPr>
      </w:pPr>
    </w:p>
    <w:p w:rsidR="00492E8F" w:rsidRDefault="00492E8F" w:rsidP="00670787">
      <w:pPr>
        <w:pStyle w:val="Paragraph"/>
        <w:rPr>
          <w:rFonts w:ascii="Arial" w:hAnsi="Arial" w:cs="Arial"/>
          <w:b/>
        </w:rPr>
      </w:pPr>
    </w:p>
    <w:p w:rsidR="00492E8F" w:rsidRDefault="00492E8F" w:rsidP="00670787">
      <w:pPr>
        <w:pStyle w:val="Paragraph"/>
        <w:rPr>
          <w:rFonts w:ascii="Arial" w:hAnsi="Arial" w:cs="Arial"/>
          <w:b/>
        </w:rPr>
      </w:pPr>
    </w:p>
    <w:p w:rsidR="00344A63" w:rsidRPr="00344A63" w:rsidRDefault="00344A63" w:rsidP="00670787">
      <w:pPr>
        <w:pStyle w:val="Paragraph"/>
        <w:rPr>
          <w:rFonts w:ascii="Arial" w:hAnsi="Arial" w:cs="Arial"/>
          <w:b/>
        </w:rPr>
      </w:pPr>
      <w:r w:rsidRPr="00344A63">
        <w:rPr>
          <w:rFonts w:ascii="Arial" w:hAnsi="Arial" w:cs="Arial"/>
          <w:b/>
        </w:rPr>
        <w:lastRenderedPageBreak/>
        <w:t>Board of Registration for Foresters</w:t>
      </w:r>
    </w:p>
    <w:p w:rsidR="00344A63" w:rsidRPr="00344A63" w:rsidRDefault="00344A63" w:rsidP="00670787">
      <w:pPr>
        <w:pStyle w:val="Paragraph"/>
        <w:rPr>
          <w:rFonts w:ascii="Arial" w:hAnsi="Arial" w:cs="Arial"/>
        </w:rPr>
      </w:pPr>
      <w:r w:rsidRPr="00344A63">
        <w:rPr>
          <w:rFonts w:ascii="Arial" w:hAnsi="Arial" w:cs="Arial"/>
        </w:rPr>
        <w:t>The Commission voted to extend the period of review for 21 NCAC 20 .0103 and .0104 in accordance with G.S. 150B-21.10. They did so in response to a request from the agency to extend the period to allow the agency to address requested technical changes and submit the rewritten rules at a later meeting.</w:t>
      </w:r>
    </w:p>
    <w:p w:rsidR="00344A63" w:rsidRPr="00344A63" w:rsidRDefault="00344A63" w:rsidP="00670787">
      <w:pPr>
        <w:pStyle w:val="Paragraph"/>
        <w:rPr>
          <w:rFonts w:ascii="Arial" w:hAnsi="Arial" w:cs="Arial"/>
          <w:b/>
        </w:rPr>
      </w:pPr>
    </w:p>
    <w:p w:rsidR="00344A63" w:rsidRPr="00344A63" w:rsidRDefault="00344A63" w:rsidP="00670787">
      <w:pPr>
        <w:pStyle w:val="Paragraph"/>
        <w:rPr>
          <w:rFonts w:ascii="Arial" w:hAnsi="Arial" w:cs="Arial"/>
          <w:b/>
        </w:rPr>
      </w:pPr>
      <w:r w:rsidRPr="00344A63">
        <w:rPr>
          <w:rFonts w:ascii="Arial" w:hAnsi="Arial" w:cs="Arial"/>
          <w:b/>
        </w:rPr>
        <w:t>Board of Massage and Bodywork Therapy</w:t>
      </w:r>
    </w:p>
    <w:p w:rsidR="00344A63" w:rsidRPr="00344A63" w:rsidRDefault="00344A63" w:rsidP="00670787">
      <w:pPr>
        <w:pStyle w:val="Paragraph"/>
        <w:rPr>
          <w:rFonts w:ascii="Arial" w:hAnsi="Arial" w:cs="Arial"/>
        </w:rPr>
      </w:pPr>
      <w:r w:rsidRPr="00344A63">
        <w:rPr>
          <w:rFonts w:ascii="Arial" w:hAnsi="Arial" w:cs="Arial"/>
        </w:rPr>
        <w:t>All rules were unanimously approved with the following exceptions:</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rPr>
      </w:pPr>
      <w:r w:rsidRPr="00344A63">
        <w:rPr>
          <w:rFonts w:ascii="Arial" w:hAnsi="Arial" w:cs="Arial"/>
        </w:rPr>
        <w:t xml:space="preserve">The Commission objected to 21 NCAC 30 .1009 and .1010 in accordance with G.S. 150B-21.10. </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rPr>
      </w:pPr>
      <w:r w:rsidRPr="00344A63">
        <w:rPr>
          <w:rFonts w:ascii="Arial" w:hAnsi="Arial" w:cs="Arial"/>
        </w:rPr>
        <w:t>The Commission objected to 21 NCAC 30 .1009 based upon lack of statutory authority and ambiguity.  Specifically, the Commission found that the agency does not have statutory authority to completely forbid transfers of licenses, and as written, the rule appears to do that.  In addition, the rule is unclear as written because it appears to conflate licensure transfer with a change of ownership, and therefore, it is not clear what is intended in Paragraph (b).</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rPr>
      </w:pPr>
      <w:r w:rsidRPr="00344A63">
        <w:rPr>
          <w:rFonts w:ascii="Arial" w:hAnsi="Arial" w:cs="Arial"/>
        </w:rPr>
        <w:t>The Commission objected to 21 NCAC 30 .1010 for ambiguity, as it is unclear in Paragraph (a) if the agency is only requiring the submission of allegations of violations addressed in (a)(1) through (3), or all rules in the Chapter and the Practice Act as set forth in the first sentence of the Rule.</w:t>
      </w:r>
    </w:p>
    <w:p w:rsidR="00344A63" w:rsidRPr="00344A63" w:rsidRDefault="00344A63" w:rsidP="00670787">
      <w:pPr>
        <w:pStyle w:val="Paragraph"/>
        <w:rPr>
          <w:rFonts w:ascii="Arial" w:hAnsi="Arial" w:cs="Arial"/>
        </w:rPr>
      </w:pPr>
    </w:p>
    <w:p w:rsidR="00344A63" w:rsidRPr="00344A63" w:rsidRDefault="00344A63" w:rsidP="00670787">
      <w:pPr>
        <w:rPr>
          <w:rFonts w:ascii="Arial" w:hAnsi="Arial" w:cs="Arial"/>
          <w:snapToGrid w:val="0"/>
        </w:rPr>
      </w:pPr>
      <w:r w:rsidRPr="00344A63">
        <w:rPr>
          <w:rFonts w:ascii="Arial" w:hAnsi="Arial" w:cs="Arial"/>
          <w:snapToGrid w:val="0"/>
        </w:rPr>
        <w:t>Prior to the review of the rules from the Board of Massage and Bodywork Therapy, Commissioner Atkins recused himself and did not participate in any discussion or vote concerning the rules because of a conflict.</w:t>
      </w:r>
    </w:p>
    <w:p w:rsidR="00492E8F" w:rsidRDefault="00492E8F" w:rsidP="00670787">
      <w:pPr>
        <w:rPr>
          <w:rFonts w:ascii="Arial" w:hAnsi="Arial" w:cs="Arial"/>
          <w:snapToGrid w:val="0"/>
        </w:rPr>
      </w:pPr>
    </w:p>
    <w:p w:rsidR="00344A63" w:rsidRPr="00344A63" w:rsidRDefault="00B31FB9" w:rsidP="00670787">
      <w:pPr>
        <w:rPr>
          <w:rFonts w:ascii="Arial" w:hAnsi="Arial" w:cs="Arial"/>
          <w:snapToGrid w:val="0"/>
        </w:rPr>
      </w:pPr>
      <w:r w:rsidRPr="00344A63">
        <w:rPr>
          <w:noProof/>
        </w:rPr>
        <mc:AlternateContent>
          <mc:Choice Requires="wps">
            <w:drawing>
              <wp:anchor distT="0" distB="0" distL="114300" distR="114300" simplePos="0" relativeHeight="251662336" behindDoc="1" locked="0" layoutInCell="1" allowOverlap="1" wp14:anchorId="506965BC" wp14:editId="7670CBAA">
                <wp:simplePos x="0" y="0"/>
                <wp:positionH relativeFrom="column">
                  <wp:posOffset>1619884</wp:posOffset>
                </wp:positionH>
                <wp:positionV relativeFrom="paragraph">
                  <wp:posOffset>79326</wp:posOffset>
                </wp:positionV>
                <wp:extent cx="3589020" cy="1166712"/>
                <wp:effectExtent l="0" t="0" r="0" b="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392341">
                          <a:off x="0" y="0"/>
                          <a:ext cx="3589020" cy="1166712"/>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rsidR="00822AC0" w:rsidRDefault="00822AC0" w:rsidP="00670787">
                            <w:pPr>
                              <w:pStyle w:val="NormalWeb"/>
                              <w:spacing w:before="0" w:beforeAutospacing="0" w:after="0" w:afterAutospacing="0"/>
                              <w:jc w:val="center"/>
                            </w:pPr>
                            <w:r>
                              <w:rPr>
                                <w:rFonts w:ascii="Arial Black" w:hAnsi="Arial Black"/>
                                <w:color w:val="D9D9D9" w:themeColor="background1" w:themeShade="D9"/>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506965BC" id="Text Box 33" o:spid="_x0000_s1028" type="#_x0000_t202" style="position:absolute;left:0;text-align:left;margin-left:127.55pt;margin-top:6.25pt;width:282.6pt;height:91.85pt;rotation:-2411352fd;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" filled="f" stroked="f" strokecolor="#969696">
                <v:stroke joinstyle="round"/>
                <o:lock v:ext="edit" shapetype="t"/>
                <v:textbox>
                  <w:txbxContent>
                    <w:p w:rsidR="00822AC0" w:rsidRDefault="00822AC0" w:rsidP="00670787">
                      <w:pPr>
                        <w:pStyle w:val="NormalWeb"/>
                        <w:spacing w:before="0" w:beforeAutospacing="0" w:after="0" w:afterAutospacing="0"/>
                        <w:jc w:val="center"/>
                      </w:pPr>
                      <w:r>
                        <w:rPr>
                          <w:rFonts w:ascii="Arial Black" w:hAnsi="Arial Black"/>
                          <w:color w:val="D9D9D9" w:themeColor="background1" w:themeShade="D9"/>
                          <w:sz w:val="72"/>
                          <w:szCs w:val="72"/>
                        </w:rPr>
                        <w:t>DRAFT</w:t>
                      </w:r>
                    </w:p>
                  </w:txbxContent>
                </v:textbox>
              </v:shape>
            </w:pict>
          </mc:Fallback>
        </mc:AlternateContent>
      </w:r>
      <w:r w:rsidR="00344A63" w:rsidRPr="00344A63">
        <w:rPr>
          <w:rFonts w:ascii="Arial" w:hAnsi="Arial" w:cs="Arial"/>
          <w:snapToGrid w:val="0"/>
        </w:rPr>
        <w:t>Mitch Armbruster, representing Massage Envy, addressed the Commission.</w:t>
      </w:r>
    </w:p>
    <w:p w:rsidR="00492E8F" w:rsidRDefault="00492E8F" w:rsidP="00670787">
      <w:pPr>
        <w:rPr>
          <w:rFonts w:ascii="Arial" w:hAnsi="Arial" w:cs="Arial"/>
          <w:snapToGrid w:val="0"/>
        </w:rPr>
      </w:pPr>
    </w:p>
    <w:p w:rsidR="00344A63" w:rsidRPr="00344A63" w:rsidRDefault="00344A63" w:rsidP="00670787">
      <w:pPr>
        <w:rPr>
          <w:rFonts w:ascii="Arial" w:hAnsi="Arial" w:cs="Arial"/>
          <w:snapToGrid w:val="0"/>
        </w:rPr>
      </w:pPr>
      <w:r w:rsidRPr="00344A63">
        <w:rPr>
          <w:rFonts w:ascii="Arial" w:hAnsi="Arial" w:cs="Arial"/>
          <w:snapToGrid w:val="0"/>
        </w:rPr>
        <w:t>Jeff Gray, representing the American Massage Therapy Association, addressed the Commission.  Prior to his presentation, the Commission voted pursuant to 26 NCAC 05 .0112 to waive the deadline to address the Commission, as set forth in 26 NCAC 05 .0105. Commissioner Choi was not present for the vote to allow the waiver.</w:t>
      </w:r>
    </w:p>
    <w:p w:rsidR="00492E8F" w:rsidRDefault="00492E8F" w:rsidP="00670787">
      <w:pPr>
        <w:rPr>
          <w:rFonts w:ascii="Arial" w:hAnsi="Arial" w:cs="Arial"/>
          <w:snapToGrid w:val="0"/>
        </w:rPr>
      </w:pPr>
    </w:p>
    <w:p w:rsidR="00344A63" w:rsidRPr="00344A63" w:rsidRDefault="00344A63" w:rsidP="00670787">
      <w:pPr>
        <w:rPr>
          <w:rFonts w:ascii="Arial" w:hAnsi="Arial" w:cs="Arial"/>
          <w:snapToGrid w:val="0"/>
        </w:rPr>
      </w:pPr>
      <w:r w:rsidRPr="00344A63">
        <w:rPr>
          <w:rFonts w:ascii="Arial" w:hAnsi="Arial" w:cs="Arial"/>
          <w:snapToGrid w:val="0"/>
        </w:rPr>
        <w:t xml:space="preserve">Charles Wilkins, the rulemaking coordinator for the agency, addressed the Commission.  </w:t>
      </w:r>
    </w:p>
    <w:p w:rsidR="00492E8F" w:rsidRDefault="00492E8F" w:rsidP="00670787">
      <w:pPr>
        <w:rPr>
          <w:rFonts w:ascii="Arial" w:hAnsi="Arial" w:cs="Arial"/>
          <w:snapToGrid w:val="0"/>
        </w:rPr>
      </w:pPr>
    </w:p>
    <w:p w:rsidR="00344A63" w:rsidRPr="00344A63" w:rsidRDefault="00344A63" w:rsidP="00670787">
      <w:pPr>
        <w:rPr>
          <w:rFonts w:ascii="Arial" w:hAnsi="Arial" w:cs="Arial"/>
          <w:snapToGrid w:val="0"/>
        </w:rPr>
      </w:pPr>
      <w:r w:rsidRPr="00344A63">
        <w:rPr>
          <w:rFonts w:ascii="Arial" w:hAnsi="Arial" w:cs="Arial"/>
          <w:snapToGrid w:val="0"/>
        </w:rPr>
        <w:t xml:space="preserve">The Commission received over 10 letters of objection in accordance with G.S. 150B-21.3(b2), requesting a delayed effective date and legislative review of all rules with the exception of 21 NCAC 30 .0902. </w:t>
      </w:r>
      <w:r w:rsidRPr="00344A63">
        <w:rPr>
          <w:rFonts w:ascii="Arial" w:hAnsi="Arial" w:cs="Arial"/>
          <w:strike/>
          <w:snapToGrid w:val="0"/>
        </w:rPr>
        <w:t xml:space="preserve"> </w:t>
      </w:r>
      <w:r w:rsidRPr="00344A63">
        <w:rPr>
          <w:rFonts w:ascii="Arial" w:hAnsi="Arial" w:cs="Arial"/>
          <w:snapToGrid w:val="0"/>
        </w:rPr>
        <w:t xml:space="preserve">   </w:t>
      </w:r>
    </w:p>
    <w:p w:rsidR="00492E8F" w:rsidRDefault="00492E8F" w:rsidP="00670787">
      <w:pPr>
        <w:rPr>
          <w:rFonts w:ascii="Arial" w:hAnsi="Arial" w:cs="Arial"/>
          <w:snapToGrid w:val="0"/>
        </w:rPr>
      </w:pPr>
    </w:p>
    <w:p w:rsidR="00344A63" w:rsidRPr="00344A63" w:rsidRDefault="00344A63" w:rsidP="00670787">
      <w:pPr>
        <w:rPr>
          <w:rFonts w:ascii="Arial" w:hAnsi="Arial" w:cs="Arial"/>
          <w:snapToGrid w:val="0"/>
        </w:rPr>
      </w:pPr>
      <w:r w:rsidRPr="00344A63">
        <w:rPr>
          <w:rFonts w:ascii="Arial" w:hAnsi="Arial" w:cs="Arial"/>
          <w:snapToGrid w:val="0"/>
        </w:rPr>
        <w:t>Non Pre-Reviewed Rules</w:t>
      </w:r>
    </w:p>
    <w:p w:rsidR="00344A63" w:rsidRPr="00344A63" w:rsidRDefault="00344A63" w:rsidP="00670787">
      <w:pPr>
        <w:rPr>
          <w:rFonts w:ascii="Arial" w:hAnsi="Arial" w:cs="Arial"/>
          <w:b/>
          <w:snapToGrid w:val="0"/>
        </w:rPr>
      </w:pPr>
      <w:r w:rsidRPr="00344A63">
        <w:rPr>
          <w:rFonts w:ascii="Arial" w:hAnsi="Arial" w:cs="Arial"/>
          <w:b/>
          <w:snapToGrid w:val="0"/>
        </w:rPr>
        <w:t>Board of Agriculture</w:t>
      </w:r>
    </w:p>
    <w:p w:rsidR="00344A63" w:rsidRPr="00344A63" w:rsidRDefault="00344A63" w:rsidP="00670787">
      <w:pPr>
        <w:rPr>
          <w:rFonts w:ascii="Arial" w:hAnsi="Arial" w:cs="Arial"/>
          <w:snapToGrid w:val="0"/>
        </w:rPr>
      </w:pPr>
      <w:r w:rsidRPr="00344A63">
        <w:rPr>
          <w:rFonts w:ascii="Arial" w:hAnsi="Arial" w:cs="Arial"/>
          <w:snapToGrid w:val="0"/>
        </w:rPr>
        <w:t>All rules were unanimously approved.</w:t>
      </w:r>
    </w:p>
    <w:p w:rsidR="00344A63" w:rsidRPr="00344A63" w:rsidRDefault="00344A63" w:rsidP="00670787">
      <w:pPr>
        <w:rPr>
          <w:rFonts w:ascii="Arial" w:hAnsi="Arial" w:cs="Arial"/>
          <w:snapToGrid w:val="0"/>
        </w:rPr>
      </w:pPr>
    </w:p>
    <w:p w:rsidR="00344A63" w:rsidRPr="00344A63" w:rsidRDefault="00344A63" w:rsidP="00670787">
      <w:pPr>
        <w:rPr>
          <w:rFonts w:ascii="Arial" w:hAnsi="Arial" w:cs="Arial"/>
          <w:b/>
          <w:snapToGrid w:val="0"/>
        </w:rPr>
      </w:pPr>
      <w:r w:rsidRPr="00344A63">
        <w:rPr>
          <w:rFonts w:ascii="Arial" w:hAnsi="Arial" w:cs="Arial"/>
          <w:b/>
          <w:snapToGrid w:val="0"/>
        </w:rPr>
        <w:t>Board of Elections and Ethics Enforcement</w:t>
      </w:r>
    </w:p>
    <w:p w:rsidR="00344A63" w:rsidRPr="00344A63" w:rsidRDefault="00344A63" w:rsidP="00670787">
      <w:pPr>
        <w:rPr>
          <w:rFonts w:ascii="Arial" w:hAnsi="Arial" w:cs="Arial"/>
          <w:snapToGrid w:val="0"/>
        </w:rPr>
      </w:pPr>
      <w:r w:rsidRPr="00344A63">
        <w:rPr>
          <w:rFonts w:ascii="Arial" w:hAnsi="Arial" w:cs="Arial"/>
          <w:snapToGrid w:val="0"/>
        </w:rPr>
        <w:t>08 NCAC 04 .0301 was withdrawn at the request of the agency. No action was required by the Commission.</w:t>
      </w:r>
    </w:p>
    <w:p w:rsidR="00344A63" w:rsidRPr="00344A63" w:rsidRDefault="00344A63" w:rsidP="00670787">
      <w:pPr>
        <w:rPr>
          <w:rFonts w:ascii="Arial" w:hAnsi="Arial" w:cs="Arial"/>
          <w:snapToGrid w:val="0"/>
        </w:rPr>
      </w:pPr>
    </w:p>
    <w:p w:rsidR="00344A63" w:rsidRPr="00344A63" w:rsidRDefault="00344A63" w:rsidP="00670787">
      <w:pPr>
        <w:pStyle w:val="Paragraph"/>
        <w:rPr>
          <w:rFonts w:ascii="Arial" w:hAnsi="Arial" w:cs="Arial"/>
          <w:b/>
        </w:rPr>
      </w:pPr>
      <w:r w:rsidRPr="00344A63">
        <w:rPr>
          <w:rFonts w:ascii="Arial" w:hAnsi="Arial" w:cs="Arial"/>
          <w:b/>
        </w:rPr>
        <w:t>Child Care Commission</w:t>
      </w:r>
    </w:p>
    <w:p w:rsidR="00344A63" w:rsidRPr="00344A63" w:rsidRDefault="00344A63" w:rsidP="00670787">
      <w:pPr>
        <w:pStyle w:val="Paragraph"/>
        <w:rPr>
          <w:rFonts w:ascii="Arial" w:hAnsi="Arial" w:cs="Arial"/>
        </w:rPr>
      </w:pPr>
      <w:r w:rsidRPr="00344A63">
        <w:rPr>
          <w:rFonts w:ascii="Arial" w:hAnsi="Arial" w:cs="Arial"/>
        </w:rPr>
        <w:t>All rules were unanimously approved.</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b/>
        </w:rPr>
      </w:pPr>
      <w:r w:rsidRPr="00344A63">
        <w:rPr>
          <w:rFonts w:ascii="Arial" w:hAnsi="Arial" w:cs="Arial"/>
          <w:b/>
        </w:rPr>
        <w:t>Commission for Public Health 10A NCAC 41</w:t>
      </w:r>
    </w:p>
    <w:p w:rsidR="00344A63" w:rsidRPr="00344A63" w:rsidRDefault="00344A63" w:rsidP="00670787">
      <w:pPr>
        <w:rPr>
          <w:rFonts w:ascii="Arial" w:hAnsi="Arial" w:cs="Arial"/>
          <w:snapToGrid w:val="0"/>
        </w:rPr>
      </w:pPr>
      <w:r w:rsidRPr="00344A63">
        <w:rPr>
          <w:rFonts w:ascii="Arial" w:hAnsi="Arial" w:cs="Arial"/>
          <w:snapToGrid w:val="0"/>
        </w:rPr>
        <w:t>10A NCAC 41A .0101 was unanimously approved.</w:t>
      </w:r>
    </w:p>
    <w:p w:rsidR="00344A63" w:rsidRPr="00344A63" w:rsidRDefault="00344A63" w:rsidP="00670787">
      <w:pPr>
        <w:pStyle w:val="Paragraph"/>
        <w:rPr>
          <w:rFonts w:ascii="Arial" w:hAnsi="Arial" w:cs="Arial"/>
          <w:b/>
        </w:rPr>
      </w:pPr>
    </w:p>
    <w:p w:rsidR="00344A63" w:rsidRPr="00344A63" w:rsidRDefault="00344A63" w:rsidP="00670787">
      <w:pPr>
        <w:pStyle w:val="Paragraph"/>
        <w:rPr>
          <w:rFonts w:ascii="Arial" w:hAnsi="Arial" w:cs="Arial"/>
          <w:b/>
        </w:rPr>
      </w:pPr>
      <w:r w:rsidRPr="00344A63">
        <w:rPr>
          <w:rFonts w:ascii="Arial" w:hAnsi="Arial" w:cs="Arial"/>
          <w:b/>
        </w:rPr>
        <w:t>Commission for the Blind</w:t>
      </w:r>
    </w:p>
    <w:p w:rsidR="00344A63" w:rsidRPr="00344A63" w:rsidRDefault="00344A63" w:rsidP="00670787">
      <w:pPr>
        <w:pStyle w:val="Paragraph"/>
        <w:rPr>
          <w:rFonts w:ascii="Arial" w:hAnsi="Arial" w:cs="Arial"/>
        </w:rPr>
      </w:pPr>
      <w:r w:rsidRPr="00344A63">
        <w:rPr>
          <w:rFonts w:ascii="Arial" w:hAnsi="Arial" w:cs="Arial"/>
        </w:rPr>
        <w:t>All rules were unanimously approved with the following exceptions:</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rPr>
      </w:pPr>
      <w:r w:rsidRPr="00344A63">
        <w:rPr>
          <w:rFonts w:ascii="Arial" w:hAnsi="Arial" w:cs="Arial"/>
        </w:rPr>
        <w:t>The Commission objected to 10A NCAC 63C .0203, .0204, .0403, and .0601 in accordance with G.S. 150B-21.10.</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rPr>
      </w:pPr>
      <w:r w:rsidRPr="00344A63">
        <w:rPr>
          <w:rFonts w:ascii="Arial" w:hAnsi="Arial" w:cs="Arial"/>
        </w:rPr>
        <w:t xml:space="preserve">The Commission objected to 10A NCAC 63C .0203, Paragraph (d)(6), because it lacks statutory authority to require an operator to provide a copy of his or her concealed weapons permit. The Commission also objected to Paragraphs (b) and (c) (“conventional means”), (d)(1) (“may be suspended or terminated”), (d)(4) (“information”), and (d)(11) and (d)(12) (“failing to cooperate”) because the indicated terms are unclear and ambiguous. </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rPr>
      </w:pPr>
      <w:r w:rsidRPr="00344A63">
        <w:rPr>
          <w:rFonts w:ascii="Arial" w:hAnsi="Arial" w:cs="Arial"/>
        </w:rPr>
        <w:t xml:space="preserve">The Commission objected to 10A NCAC 63C .0204 because the rule as submitted for review by the Commission differs substantially from the rule proposed in the North Carolina Register, in violation of G.S. 150B-21.2(g). The Commission also </w:t>
      </w:r>
      <w:r w:rsidRPr="00344A63">
        <w:rPr>
          <w:rFonts w:ascii="Arial" w:hAnsi="Arial" w:cs="Arial"/>
        </w:rPr>
        <w:lastRenderedPageBreak/>
        <w:t xml:space="preserve">objected to 10A NCAC 63C .0204, Paragraphs (c) (criteria for evaluating “adjustments”) and (d)(7) (tie breaking procedures), because the indicated terms or procedures are unclear and ambiguous. </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rPr>
      </w:pPr>
      <w:r w:rsidRPr="00344A63">
        <w:rPr>
          <w:rFonts w:ascii="Arial" w:hAnsi="Arial" w:cs="Arial"/>
        </w:rPr>
        <w:t>The Commission objected to 10A NCAC 63C .0403 because the rule as submitted for review by the Commission differs substantially from the rule proposed in the North Carolina Register, in violation of G.S. 150B-21.2(g).</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rPr>
      </w:pPr>
      <w:r w:rsidRPr="00344A63">
        <w:rPr>
          <w:rFonts w:ascii="Arial" w:hAnsi="Arial" w:cs="Arial"/>
        </w:rPr>
        <w:t>The Commission objected to 10A NCAC 63C .0601, Paragraphs (a)(4) (“full managerial attention”), (a)(5) (“maintain professional relationships”), (a)(6) (“neat, business-like appearance” and “orderly, business-like manner”), (a)(8) (“in which are maintained to operate”), (a)(12) (“business consultation”), (a)(13) (“consultation to support operations”), and (a)(15) (“appropriate actions”), because the indicated terms are unclear and ambiguous.</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rPr>
      </w:pPr>
      <w:r w:rsidRPr="00344A63">
        <w:rPr>
          <w:rFonts w:ascii="Arial" w:hAnsi="Arial" w:cs="Arial"/>
        </w:rPr>
        <w:t xml:space="preserve">Meisha Evans, with Disability Rights of North Carolina, addressed the Commission. </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rPr>
      </w:pPr>
      <w:r w:rsidRPr="00344A63">
        <w:rPr>
          <w:rFonts w:ascii="Arial" w:hAnsi="Arial" w:cs="Arial"/>
        </w:rPr>
        <w:t xml:space="preserve">Chris Hodgson, with Disability Rights of North Carolina, addressed the Commission. </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rPr>
      </w:pPr>
      <w:r w:rsidRPr="00344A63">
        <w:rPr>
          <w:rFonts w:ascii="Arial" w:hAnsi="Arial" w:cs="Arial"/>
        </w:rPr>
        <w:t>Dixon Snukals of McGuire Woods, representing the Elected Committee of Blind Vendors, addressed the Commission.</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rPr>
      </w:pPr>
      <w:r w:rsidRPr="00344A63">
        <w:rPr>
          <w:rFonts w:ascii="Arial" w:hAnsi="Arial" w:cs="Arial"/>
        </w:rPr>
        <w:t>Charles Case of McGuire Woods, representing the Elected Committee of Blind Vendors, addressed the Commission.</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rPr>
      </w:pPr>
      <w:r w:rsidRPr="00344A63">
        <w:rPr>
          <w:rFonts w:ascii="Arial" w:hAnsi="Arial" w:cs="Arial"/>
        </w:rPr>
        <w:t xml:space="preserve">Kathie Trotter, rulemaking coordinator for the agency, addressed the Commission. </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rPr>
      </w:pPr>
      <w:r w:rsidRPr="00344A63">
        <w:rPr>
          <w:rFonts w:ascii="Arial" w:hAnsi="Arial" w:cs="Arial"/>
        </w:rPr>
        <w:t>Cynthia Speight, the Director of the Division of Services for the Blind, addressed the Commission.</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rPr>
      </w:pPr>
      <w:r w:rsidRPr="00344A63">
        <w:rPr>
          <w:rFonts w:ascii="Arial" w:hAnsi="Arial" w:cs="Arial"/>
        </w:rPr>
        <w:t>William Walton, with the Attorney General’s office and representing the agency, addressed the Commission.</w:t>
      </w:r>
    </w:p>
    <w:p w:rsidR="00344A63" w:rsidRPr="00344A63" w:rsidRDefault="00344A63" w:rsidP="00670787">
      <w:pPr>
        <w:pStyle w:val="Paragraph"/>
        <w:rPr>
          <w:rFonts w:ascii="Arial" w:hAnsi="Arial" w:cs="Arial"/>
        </w:rPr>
      </w:pPr>
    </w:p>
    <w:p w:rsidR="00344A63" w:rsidRPr="00344A63" w:rsidRDefault="00B31FB9" w:rsidP="00670787">
      <w:pPr>
        <w:pStyle w:val="Paragraph"/>
        <w:rPr>
          <w:rFonts w:ascii="Arial" w:hAnsi="Arial" w:cs="Arial"/>
        </w:rPr>
      </w:pPr>
      <w:r w:rsidRPr="00344A63">
        <w:rPr>
          <w:noProof/>
        </w:rPr>
        <mc:AlternateContent>
          <mc:Choice Requires="wps">
            <w:drawing>
              <wp:anchor distT="0" distB="0" distL="114300" distR="114300" simplePos="0" relativeHeight="251663360" behindDoc="1" locked="0" layoutInCell="1" allowOverlap="1" wp14:anchorId="506965BC" wp14:editId="7670CBAA">
                <wp:simplePos x="0" y="0"/>
                <wp:positionH relativeFrom="column">
                  <wp:posOffset>1763883</wp:posOffset>
                </wp:positionH>
                <wp:positionV relativeFrom="paragraph">
                  <wp:posOffset>13611</wp:posOffset>
                </wp:positionV>
                <wp:extent cx="3589020" cy="1166712"/>
                <wp:effectExtent l="0" t="0" r="0" b="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392341">
                          <a:off x="0" y="0"/>
                          <a:ext cx="3589020" cy="1166712"/>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rsidR="00822AC0" w:rsidRDefault="00822AC0" w:rsidP="00670787">
                            <w:pPr>
                              <w:pStyle w:val="NormalWeb"/>
                              <w:spacing w:before="0" w:beforeAutospacing="0" w:after="0" w:afterAutospacing="0"/>
                              <w:jc w:val="center"/>
                            </w:pPr>
                            <w:r>
                              <w:rPr>
                                <w:rFonts w:ascii="Arial Black" w:hAnsi="Arial Black"/>
                                <w:color w:val="D9D9D9" w:themeColor="background1" w:themeShade="D9"/>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506965BC" id="Text Box 34" o:spid="_x0000_s1029" type="#_x0000_t202" style="position:absolute;left:0;text-align:left;margin-left:138.9pt;margin-top:1.05pt;width:282.6pt;height:91.85pt;rotation:-2411352fd;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" filled="f" stroked="f" strokecolor="#969696">
                <v:stroke joinstyle="round"/>
                <o:lock v:ext="edit" shapetype="t"/>
                <v:textbox>
                  <w:txbxContent>
                    <w:p w:rsidR="00822AC0" w:rsidRDefault="00822AC0" w:rsidP="00670787">
                      <w:pPr>
                        <w:pStyle w:val="NormalWeb"/>
                        <w:spacing w:before="0" w:beforeAutospacing="0" w:after="0" w:afterAutospacing="0"/>
                        <w:jc w:val="center"/>
                      </w:pPr>
                      <w:r>
                        <w:rPr>
                          <w:rFonts w:ascii="Arial Black" w:hAnsi="Arial Black"/>
                          <w:color w:val="D9D9D9" w:themeColor="background1" w:themeShade="D9"/>
                          <w:sz w:val="72"/>
                          <w:szCs w:val="72"/>
                        </w:rPr>
                        <w:t>DRAFT</w:t>
                      </w:r>
                    </w:p>
                  </w:txbxContent>
                </v:textbox>
              </v:shape>
            </w:pict>
          </mc:Fallback>
        </mc:AlternateContent>
      </w:r>
      <w:r w:rsidR="00344A63" w:rsidRPr="00344A63">
        <w:rPr>
          <w:rFonts w:ascii="Arial" w:hAnsi="Arial" w:cs="Arial"/>
        </w:rPr>
        <w:t xml:space="preserve">Steven Shores, a member of </w:t>
      </w:r>
      <w:bookmarkStart w:id="19" w:name="_Hlk525562883"/>
      <w:r w:rsidR="00344A63" w:rsidRPr="00344A63">
        <w:rPr>
          <w:rFonts w:ascii="Arial" w:hAnsi="Arial" w:cs="Arial"/>
        </w:rPr>
        <w:t>the Elected Committee of Blind Vendors, addressed the Commission.</w:t>
      </w:r>
    </w:p>
    <w:bookmarkEnd w:id="19"/>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rPr>
      </w:pPr>
      <w:r w:rsidRPr="00344A63">
        <w:rPr>
          <w:rFonts w:ascii="Arial" w:hAnsi="Arial" w:cs="Arial"/>
        </w:rPr>
        <w:t>Gerald Fischer, the Chairman for the Elected Committee of Blind Vendors, addressed the Commission.</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rPr>
      </w:pPr>
      <w:r w:rsidRPr="00344A63">
        <w:rPr>
          <w:rFonts w:ascii="Arial" w:hAnsi="Arial" w:cs="Arial"/>
        </w:rPr>
        <w:t>Jessica Macari, with the Attorney General’s office and representing the agency, addressed the Commission.</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rPr>
      </w:pPr>
      <w:r w:rsidRPr="00344A63">
        <w:rPr>
          <w:rFonts w:ascii="Arial" w:hAnsi="Arial" w:cs="Arial"/>
        </w:rPr>
        <w:t>Commissioner Powell left the meeting during the discussion of the rules from the Commission for the Blind and did not return for the remainder of the meeting.</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b/>
        </w:rPr>
      </w:pPr>
      <w:r w:rsidRPr="00344A63">
        <w:rPr>
          <w:rFonts w:ascii="Arial" w:hAnsi="Arial" w:cs="Arial"/>
          <w:b/>
        </w:rPr>
        <w:t>Home Inspector Licensure Board</w:t>
      </w:r>
    </w:p>
    <w:p w:rsidR="00344A63" w:rsidRPr="00344A63" w:rsidRDefault="00344A63" w:rsidP="00670787">
      <w:pPr>
        <w:pStyle w:val="Paragraph"/>
        <w:rPr>
          <w:rFonts w:ascii="Arial" w:hAnsi="Arial" w:cs="Arial"/>
        </w:rPr>
      </w:pPr>
      <w:r w:rsidRPr="00344A63">
        <w:rPr>
          <w:rFonts w:ascii="Arial" w:hAnsi="Arial" w:cs="Arial"/>
        </w:rPr>
        <w:t xml:space="preserve">All rules were unanimously approved. </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b/>
        </w:rPr>
      </w:pPr>
      <w:r w:rsidRPr="00344A63">
        <w:rPr>
          <w:rFonts w:ascii="Arial" w:hAnsi="Arial" w:cs="Arial"/>
          <w:b/>
        </w:rPr>
        <w:t>Department of Insurance</w:t>
      </w:r>
    </w:p>
    <w:p w:rsidR="00344A63" w:rsidRPr="00344A63" w:rsidRDefault="00344A63" w:rsidP="00670787">
      <w:pPr>
        <w:pStyle w:val="Paragraph"/>
        <w:rPr>
          <w:rFonts w:ascii="Arial" w:hAnsi="Arial" w:cs="Arial"/>
        </w:rPr>
      </w:pPr>
      <w:r w:rsidRPr="00344A63">
        <w:rPr>
          <w:rFonts w:ascii="Arial" w:hAnsi="Arial" w:cs="Arial"/>
        </w:rPr>
        <w:t>All rules were unanimously approved.</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b/>
        </w:rPr>
      </w:pPr>
      <w:r w:rsidRPr="00344A63">
        <w:rPr>
          <w:rFonts w:ascii="Arial" w:hAnsi="Arial" w:cs="Arial"/>
          <w:b/>
        </w:rPr>
        <w:t>Criminal Justice Education and Training Standards Commission</w:t>
      </w:r>
    </w:p>
    <w:p w:rsidR="00344A63" w:rsidRPr="00344A63" w:rsidRDefault="00344A63" w:rsidP="00670787">
      <w:pPr>
        <w:pStyle w:val="Paragraph"/>
        <w:rPr>
          <w:rFonts w:ascii="Arial" w:hAnsi="Arial" w:cs="Arial"/>
        </w:rPr>
      </w:pPr>
      <w:r w:rsidRPr="00344A63">
        <w:rPr>
          <w:rFonts w:ascii="Arial" w:hAnsi="Arial" w:cs="Arial"/>
        </w:rPr>
        <w:t xml:space="preserve">All rules were unanimously approved with the following exceptions: </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rPr>
      </w:pPr>
      <w:r w:rsidRPr="00344A63">
        <w:rPr>
          <w:rFonts w:ascii="Arial" w:hAnsi="Arial" w:cs="Arial"/>
        </w:rPr>
        <w:t>The Commission extended the period of review for 12 NCAC 09B .0101, .0203, .0301 and 12 NCAC 09G .0102, .0304, .0504, .0505, and .0701 in accordance with G.S. 150B-21.10. They did so in response to a request from the agency to extend the period in order to allow the agency to address requested technical changes and submit the rewritten rules at a later meeting.</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rPr>
      </w:pPr>
      <w:r w:rsidRPr="00344A63">
        <w:rPr>
          <w:rFonts w:ascii="Arial" w:hAnsi="Arial" w:cs="Arial"/>
        </w:rPr>
        <w:t xml:space="preserve">The Commission objected to 12 NCAC 09G .0403 in accordance with G.S. 150B-21.10. </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rPr>
      </w:pPr>
      <w:r w:rsidRPr="00344A63">
        <w:rPr>
          <w:rFonts w:ascii="Arial" w:hAnsi="Arial" w:cs="Arial"/>
        </w:rPr>
        <w:t xml:space="preserve">The Commission objected to the 12 NCAC 09G .0403 based upon ambiguity and a lack of statutory authority.  Specifically, the Commission found that the agency lacks authority to require the items in Subparagraphs (a)(2) (as it relates to repealed rules, which is also unclear as written), (a)(3), (a)(4) (as it relates to the effect on existing decisions, which is also unclear as written), (a)(5), (a)(6), and (a)(7).  The Commission also found that Paragraph (c) is unclear as written, as it relates to a cross-reference that does not exist.  Finally, in Paragraph (d), the agency did not present any statutory authority that it allowed it to set the deadline to request a contested case at 30 days.  </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rPr>
      </w:pPr>
      <w:r w:rsidRPr="00344A63">
        <w:rPr>
          <w:rFonts w:ascii="Arial" w:hAnsi="Arial" w:cs="Arial"/>
        </w:rPr>
        <w:t>Charminique Williams, the rulemaking coordinator for the agency, addressed the Commission.</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rPr>
      </w:pPr>
      <w:r w:rsidRPr="00344A63">
        <w:rPr>
          <w:rFonts w:ascii="Arial" w:hAnsi="Arial" w:cs="Arial"/>
        </w:rPr>
        <w:lastRenderedPageBreak/>
        <w:t>Whitney Belich, with the Attorney General’s office and representing the agency, addressed the Commission.</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b/>
        </w:rPr>
      </w:pPr>
      <w:bookmarkStart w:id="20" w:name="_Hlk525563626"/>
      <w:r w:rsidRPr="00344A63">
        <w:rPr>
          <w:rFonts w:ascii="Arial" w:hAnsi="Arial" w:cs="Arial"/>
          <w:b/>
        </w:rPr>
        <w:t>Board of Chiropractic Examiners</w:t>
      </w:r>
    </w:p>
    <w:bookmarkEnd w:id="20"/>
    <w:p w:rsidR="00344A63" w:rsidRPr="00344A63" w:rsidRDefault="00344A63" w:rsidP="00670787">
      <w:pPr>
        <w:pStyle w:val="Paragraph"/>
        <w:rPr>
          <w:rFonts w:ascii="Arial" w:hAnsi="Arial" w:cs="Arial"/>
        </w:rPr>
      </w:pPr>
      <w:r w:rsidRPr="00344A63">
        <w:rPr>
          <w:rFonts w:ascii="Arial" w:hAnsi="Arial" w:cs="Arial"/>
        </w:rPr>
        <w:t>21 NCAC 10 .0203 was unanimously approved.</w:t>
      </w:r>
    </w:p>
    <w:p w:rsidR="00344A63" w:rsidRPr="00344A63" w:rsidRDefault="00344A63" w:rsidP="00670787">
      <w:pPr>
        <w:pStyle w:val="Paragraph"/>
        <w:rPr>
          <w:rFonts w:ascii="Arial" w:hAnsi="Arial" w:cs="Arial"/>
          <w:b/>
        </w:rPr>
      </w:pPr>
    </w:p>
    <w:p w:rsidR="00344A63" w:rsidRPr="00344A63" w:rsidRDefault="00344A63" w:rsidP="00670787">
      <w:pPr>
        <w:pStyle w:val="Paragraph"/>
        <w:rPr>
          <w:rFonts w:ascii="Arial" w:hAnsi="Arial" w:cs="Arial"/>
        </w:rPr>
      </w:pPr>
      <w:r w:rsidRPr="00344A63">
        <w:rPr>
          <w:rFonts w:ascii="Arial" w:hAnsi="Arial" w:cs="Arial"/>
        </w:rPr>
        <w:t>Prior to the review of the rule from the Board of Chiropractic Examiners, Commissioner Choi recused herself and did not participate in any discussion or vote concerning the rule because her law firm represents the Board.</w:t>
      </w:r>
    </w:p>
    <w:p w:rsidR="00344A63" w:rsidRPr="00344A63" w:rsidRDefault="00344A63" w:rsidP="00670787">
      <w:pPr>
        <w:pStyle w:val="Paragraph"/>
        <w:rPr>
          <w:rFonts w:ascii="Arial" w:hAnsi="Arial" w:cs="Arial"/>
          <w:b/>
        </w:rPr>
      </w:pPr>
    </w:p>
    <w:p w:rsidR="00344A63" w:rsidRPr="00344A63" w:rsidRDefault="00344A63" w:rsidP="00670787">
      <w:pPr>
        <w:pStyle w:val="Paragraph"/>
        <w:rPr>
          <w:rFonts w:ascii="Arial" w:hAnsi="Arial" w:cs="Arial"/>
          <w:b/>
          <w:u w:val="single"/>
        </w:rPr>
      </w:pPr>
      <w:r w:rsidRPr="00344A63">
        <w:rPr>
          <w:rFonts w:ascii="Arial" w:hAnsi="Arial" w:cs="Arial"/>
          <w:b/>
          <w:u w:val="single"/>
        </w:rPr>
        <w:t>LOG OF FILINGS (TEMPORARY RULES)</w:t>
      </w:r>
    </w:p>
    <w:p w:rsidR="00344A63" w:rsidRPr="00344A63" w:rsidRDefault="00344A63" w:rsidP="00670787">
      <w:pPr>
        <w:pStyle w:val="Paragraph"/>
        <w:rPr>
          <w:rFonts w:ascii="Arial" w:hAnsi="Arial" w:cs="Arial"/>
          <w:b/>
        </w:rPr>
      </w:pPr>
      <w:r w:rsidRPr="00344A63">
        <w:rPr>
          <w:rFonts w:ascii="Arial" w:hAnsi="Arial" w:cs="Arial"/>
          <w:b/>
        </w:rPr>
        <w:t>Department of Insurance</w:t>
      </w:r>
    </w:p>
    <w:p w:rsidR="00344A63" w:rsidRPr="00344A63" w:rsidRDefault="00344A63" w:rsidP="00670787">
      <w:pPr>
        <w:pStyle w:val="Paragraph"/>
        <w:rPr>
          <w:rFonts w:ascii="Arial" w:hAnsi="Arial" w:cs="Arial"/>
        </w:rPr>
      </w:pPr>
      <w:r w:rsidRPr="00344A63">
        <w:rPr>
          <w:rFonts w:ascii="Arial" w:hAnsi="Arial" w:cs="Arial"/>
        </w:rPr>
        <w:t xml:space="preserve">11 NCAC 20 .0101 was unanimously approved.  </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b/>
          <w:u w:val="single"/>
        </w:rPr>
      </w:pPr>
      <w:r w:rsidRPr="00344A63">
        <w:rPr>
          <w:rFonts w:ascii="Arial" w:hAnsi="Arial" w:cs="Arial"/>
          <w:b/>
          <w:u w:val="single"/>
        </w:rPr>
        <w:t>EXISTING RULES REVIEW</w:t>
      </w:r>
    </w:p>
    <w:p w:rsidR="00344A63" w:rsidRPr="00344A63" w:rsidRDefault="00344A63" w:rsidP="00670787">
      <w:pPr>
        <w:pStyle w:val="Paragraph"/>
        <w:rPr>
          <w:rFonts w:ascii="Arial" w:hAnsi="Arial" w:cs="Arial"/>
          <w:b/>
        </w:rPr>
      </w:pPr>
      <w:r w:rsidRPr="00344A63">
        <w:rPr>
          <w:rFonts w:ascii="Arial" w:hAnsi="Arial" w:cs="Arial"/>
          <w:b/>
        </w:rPr>
        <w:t>Pesticide Board</w:t>
      </w:r>
    </w:p>
    <w:p w:rsidR="00344A63" w:rsidRPr="00344A63" w:rsidRDefault="00344A63" w:rsidP="00670787">
      <w:pPr>
        <w:pStyle w:val="Paragraph"/>
        <w:rPr>
          <w:rFonts w:ascii="Arial" w:hAnsi="Arial" w:cs="Arial"/>
        </w:rPr>
      </w:pPr>
      <w:r w:rsidRPr="00344A63">
        <w:rPr>
          <w:rFonts w:ascii="Arial" w:hAnsi="Arial" w:cs="Arial"/>
        </w:rPr>
        <w:t xml:space="preserve">02 NCAC 09L – </w:t>
      </w:r>
      <w:bookmarkStart w:id="21" w:name="_Hlk525565321"/>
      <w:r w:rsidRPr="00344A63">
        <w:rPr>
          <w:rFonts w:ascii="Arial" w:hAnsi="Arial" w:cs="Arial"/>
        </w:rPr>
        <w:t>The Commission unanimously approved the report as submitted by the agency.</w:t>
      </w:r>
    </w:p>
    <w:bookmarkEnd w:id="21"/>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b/>
        </w:rPr>
      </w:pPr>
      <w:r w:rsidRPr="00344A63">
        <w:rPr>
          <w:rFonts w:ascii="Arial" w:hAnsi="Arial" w:cs="Arial"/>
          <w:b/>
        </w:rPr>
        <w:t>Structural Pest Control Committee</w:t>
      </w:r>
    </w:p>
    <w:p w:rsidR="00344A63" w:rsidRPr="00344A63" w:rsidRDefault="00344A63" w:rsidP="00670787">
      <w:pPr>
        <w:pStyle w:val="Paragraph"/>
        <w:rPr>
          <w:rFonts w:ascii="Arial" w:hAnsi="Arial" w:cs="Arial"/>
        </w:rPr>
      </w:pPr>
      <w:r w:rsidRPr="00344A63">
        <w:rPr>
          <w:rFonts w:ascii="Arial" w:hAnsi="Arial" w:cs="Arial"/>
        </w:rPr>
        <w:t>02 NCAC 34 – The Commission unanimously approved the report as submitted by the agency.</w:t>
      </w:r>
    </w:p>
    <w:p w:rsidR="00344A63" w:rsidRPr="00344A63" w:rsidRDefault="00344A63" w:rsidP="00670787">
      <w:pPr>
        <w:pStyle w:val="Paragraph"/>
        <w:rPr>
          <w:rFonts w:ascii="Arial" w:hAnsi="Arial" w:cs="Arial"/>
          <w:b/>
        </w:rPr>
      </w:pPr>
    </w:p>
    <w:p w:rsidR="00344A63" w:rsidRPr="00344A63" w:rsidRDefault="00344A63" w:rsidP="00670787">
      <w:pPr>
        <w:pStyle w:val="Paragraph"/>
        <w:rPr>
          <w:rFonts w:ascii="Arial" w:hAnsi="Arial" w:cs="Arial"/>
          <w:b/>
        </w:rPr>
      </w:pPr>
      <w:r w:rsidRPr="00344A63">
        <w:rPr>
          <w:rFonts w:ascii="Arial" w:hAnsi="Arial" w:cs="Arial"/>
          <w:b/>
        </w:rPr>
        <w:t>Office of the Commissioner of Banks</w:t>
      </w:r>
    </w:p>
    <w:p w:rsidR="00344A63" w:rsidRPr="00344A63" w:rsidRDefault="00344A63" w:rsidP="00670787">
      <w:pPr>
        <w:pStyle w:val="Paragraph"/>
        <w:rPr>
          <w:rFonts w:ascii="Arial" w:hAnsi="Arial" w:cs="Arial"/>
        </w:rPr>
      </w:pPr>
      <w:r w:rsidRPr="00344A63">
        <w:rPr>
          <w:rFonts w:ascii="Arial" w:hAnsi="Arial" w:cs="Arial"/>
        </w:rPr>
        <w:t>04 NCAC 16 - The Commission unanimously approved the report as submitted by the agency.</w:t>
      </w:r>
    </w:p>
    <w:p w:rsidR="00344A63" w:rsidRPr="00344A63" w:rsidRDefault="00344A63" w:rsidP="00670787">
      <w:pPr>
        <w:pStyle w:val="Paragraph"/>
        <w:rPr>
          <w:rFonts w:ascii="Arial" w:hAnsi="Arial" w:cs="Arial"/>
          <w:b/>
        </w:rPr>
      </w:pPr>
    </w:p>
    <w:p w:rsidR="00344A63" w:rsidRPr="00344A63" w:rsidRDefault="00344A63" w:rsidP="00670787">
      <w:pPr>
        <w:pStyle w:val="Paragraph"/>
        <w:rPr>
          <w:rFonts w:ascii="Arial" w:hAnsi="Arial" w:cs="Arial"/>
          <w:b/>
        </w:rPr>
      </w:pPr>
      <w:r w:rsidRPr="00344A63">
        <w:rPr>
          <w:rFonts w:ascii="Arial" w:hAnsi="Arial" w:cs="Arial"/>
          <w:b/>
        </w:rPr>
        <w:t xml:space="preserve">Department of Natural and Cultural Resources  </w:t>
      </w:r>
    </w:p>
    <w:p w:rsidR="00344A63" w:rsidRPr="00344A63" w:rsidRDefault="00B31FB9" w:rsidP="00670787">
      <w:pPr>
        <w:pStyle w:val="Paragraph"/>
        <w:rPr>
          <w:rFonts w:ascii="Arial" w:hAnsi="Arial" w:cs="Arial"/>
        </w:rPr>
      </w:pPr>
      <w:r w:rsidRPr="00344A63">
        <w:rPr>
          <w:noProof/>
        </w:rPr>
        <mc:AlternateContent>
          <mc:Choice Requires="wps">
            <w:drawing>
              <wp:anchor distT="0" distB="0" distL="114300" distR="114300" simplePos="0" relativeHeight="251664384" behindDoc="1" locked="0" layoutInCell="1" allowOverlap="1" wp14:anchorId="506965BC" wp14:editId="7670CBAA">
                <wp:simplePos x="0" y="0"/>
                <wp:positionH relativeFrom="column">
                  <wp:posOffset>1685751</wp:posOffset>
                </wp:positionH>
                <wp:positionV relativeFrom="paragraph">
                  <wp:posOffset>282720</wp:posOffset>
                </wp:positionV>
                <wp:extent cx="3589020" cy="1166495"/>
                <wp:effectExtent l="0" t="0" r="0" b="0"/>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392341">
                          <a:off x="0" y="0"/>
                          <a:ext cx="3589020" cy="1166495"/>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rsidR="00822AC0" w:rsidRDefault="00822AC0" w:rsidP="00670787">
                            <w:pPr>
                              <w:pStyle w:val="NormalWeb"/>
                              <w:spacing w:before="0" w:beforeAutospacing="0" w:after="0" w:afterAutospacing="0"/>
                              <w:jc w:val="center"/>
                            </w:pPr>
                            <w:r>
                              <w:rPr>
                                <w:rFonts w:ascii="Arial Black" w:hAnsi="Arial Black"/>
                                <w:color w:val="D9D9D9" w:themeColor="background1" w:themeShade="D9"/>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506965BC" id="Text Box 35" o:spid="_x0000_s1030" type="#_x0000_t202" style="position:absolute;left:0;text-align:left;margin-left:132.75pt;margin-top:22.25pt;width:282.6pt;height:91.85pt;rotation:-2411352fd;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" filled="f" stroked="f" strokecolor="#969696">
                <v:stroke joinstyle="round"/>
                <o:lock v:ext="edit" shapetype="t"/>
                <v:textbox>
                  <w:txbxContent>
                    <w:p w:rsidR="00822AC0" w:rsidRDefault="00822AC0" w:rsidP="00670787">
                      <w:pPr>
                        <w:pStyle w:val="NormalWeb"/>
                        <w:spacing w:before="0" w:beforeAutospacing="0" w:after="0" w:afterAutospacing="0"/>
                        <w:jc w:val="center"/>
                      </w:pPr>
                      <w:r>
                        <w:rPr>
                          <w:rFonts w:ascii="Arial Black" w:hAnsi="Arial Black"/>
                          <w:color w:val="D9D9D9" w:themeColor="background1" w:themeShade="D9"/>
                          <w:sz w:val="72"/>
                          <w:szCs w:val="72"/>
                        </w:rPr>
                        <w:t>DRAFT</w:t>
                      </w:r>
                    </w:p>
                  </w:txbxContent>
                </v:textbox>
              </v:shape>
            </w:pict>
          </mc:Fallback>
        </mc:AlternateContent>
      </w:r>
      <w:r w:rsidR="00344A63" w:rsidRPr="00344A63">
        <w:rPr>
          <w:rFonts w:ascii="Arial" w:hAnsi="Arial" w:cs="Arial"/>
        </w:rPr>
        <w:t>07 NCAC 13B - As reflected in the attached letter, the Commission voted to schedule readoption of the rules no later than January 31, 2022 pursuant to G.S. 150B-21.3A(d)(2).</w:t>
      </w:r>
    </w:p>
    <w:p w:rsidR="00344A63" w:rsidRPr="00344A63" w:rsidRDefault="00344A63" w:rsidP="00670787">
      <w:pPr>
        <w:pStyle w:val="Paragraph"/>
        <w:rPr>
          <w:rFonts w:ascii="Arial" w:hAnsi="Arial" w:cs="Arial"/>
          <w:b/>
        </w:rPr>
      </w:pPr>
    </w:p>
    <w:p w:rsidR="00344A63" w:rsidRPr="00344A63" w:rsidRDefault="00344A63" w:rsidP="00670787">
      <w:pPr>
        <w:pStyle w:val="Paragraph"/>
        <w:rPr>
          <w:rFonts w:ascii="Arial" w:hAnsi="Arial" w:cs="Arial"/>
        </w:rPr>
      </w:pPr>
      <w:r w:rsidRPr="00344A63">
        <w:rPr>
          <w:rFonts w:ascii="Arial" w:hAnsi="Arial" w:cs="Arial"/>
        </w:rPr>
        <w:t>07 NCAC 13C - As reflected in the attached letter, the Commission voted to schedule readoption of the rules no later than December 31, 2022 pursuant to G.S. 150B-21.3A(d)(2).</w:t>
      </w:r>
    </w:p>
    <w:p w:rsidR="00344A63" w:rsidRPr="00344A63" w:rsidRDefault="00344A63" w:rsidP="00670787">
      <w:pPr>
        <w:pStyle w:val="Paragraph"/>
        <w:rPr>
          <w:rFonts w:ascii="Arial" w:hAnsi="Arial" w:cs="Arial"/>
          <w:b/>
        </w:rPr>
      </w:pPr>
    </w:p>
    <w:p w:rsidR="00344A63" w:rsidRPr="00344A63" w:rsidRDefault="00344A63" w:rsidP="00670787">
      <w:pPr>
        <w:pStyle w:val="Paragraph"/>
        <w:rPr>
          <w:rFonts w:ascii="Arial" w:hAnsi="Arial" w:cs="Arial"/>
        </w:rPr>
      </w:pPr>
      <w:r w:rsidRPr="00344A63">
        <w:rPr>
          <w:rFonts w:ascii="Arial" w:hAnsi="Arial" w:cs="Arial"/>
        </w:rPr>
        <w:t>07 NCAC 13F - As reflected in the attached letter, the Commission voted to schedule readoption of the rules no later than January 31, 2020 pursuant to G.S. 150B-21.3A(d)(2).</w:t>
      </w:r>
    </w:p>
    <w:p w:rsidR="00344A63" w:rsidRPr="00344A63" w:rsidRDefault="00344A63" w:rsidP="00670787">
      <w:pPr>
        <w:pStyle w:val="Paragraph"/>
        <w:rPr>
          <w:rFonts w:ascii="Arial" w:hAnsi="Arial" w:cs="Arial"/>
          <w:b/>
        </w:rPr>
      </w:pPr>
    </w:p>
    <w:p w:rsidR="00344A63" w:rsidRPr="00344A63" w:rsidRDefault="00344A63" w:rsidP="00670787">
      <w:pPr>
        <w:pStyle w:val="Paragraph"/>
        <w:rPr>
          <w:rFonts w:ascii="Arial" w:hAnsi="Arial" w:cs="Arial"/>
        </w:rPr>
      </w:pPr>
      <w:r w:rsidRPr="00344A63">
        <w:rPr>
          <w:rFonts w:ascii="Arial" w:hAnsi="Arial" w:cs="Arial"/>
        </w:rPr>
        <w:t>07 NCAC 13K - As reflected in the attached letter, the Commission voted to schedule readoption of the rules no later than January 31, 2021 pursuant to G.S. 150B-21.3A(d)(2).</w:t>
      </w:r>
    </w:p>
    <w:p w:rsidR="00344A63" w:rsidRPr="00344A63" w:rsidRDefault="00344A63" w:rsidP="00670787">
      <w:pPr>
        <w:pStyle w:val="Paragraph"/>
        <w:rPr>
          <w:rFonts w:ascii="Arial" w:hAnsi="Arial" w:cs="Arial"/>
          <w:b/>
        </w:rPr>
      </w:pPr>
    </w:p>
    <w:p w:rsidR="00344A63" w:rsidRPr="00344A63" w:rsidRDefault="00344A63" w:rsidP="00670787">
      <w:pPr>
        <w:pStyle w:val="Paragraph"/>
        <w:rPr>
          <w:rFonts w:ascii="Arial" w:hAnsi="Arial" w:cs="Arial"/>
        </w:rPr>
      </w:pPr>
      <w:r w:rsidRPr="00344A63">
        <w:rPr>
          <w:rFonts w:ascii="Arial" w:hAnsi="Arial" w:cs="Arial"/>
        </w:rPr>
        <w:t>07 NCAC 15 - As reflected in the attached letter, the Commission voted to schedule readoption of the rules no later than October 31, 2019 pursuant to G.S. 150B-21.3A(d)(2).</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b/>
        </w:rPr>
      </w:pPr>
      <w:r w:rsidRPr="00344A63">
        <w:rPr>
          <w:rFonts w:ascii="Arial" w:hAnsi="Arial" w:cs="Arial"/>
          <w:b/>
        </w:rPr>
        <w:t xml:space="preserve">Department of Insurance </w:t>
      </w:r>
    </w:p>
    <w:p w:rsidR="00344A63" w:rsidRPr="00344A63" w:rsidRDefault="00344A63" w:rsidP="00670787">
      <w:pPr>
        <w:pStyle w:val="Paragraph"/>
        <w:rPr>
          <w:rFonts w:ascii="Arial" w:hAnsi="Arial" w:cs="Arial"/>
        </w:rPr>
      </w:pPr>
      <w:r w:rsidRPr="00344A63">
        <w:rPr>
          <w:rFonts w:ascii="Arial" w:hAnsi="Arial" w:cs="Arial"/>
        </w:rPr>
        <w:t>11 NCAC 12 - As reflected in the attached letter, the Commission voted to schedule readoption of the rules no later than January 31, 2020 pursuant to G.S. 150B-21.3A(d)(2).</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rPr>
      </w:pPr>
      <w:r w:rsidRPr="00344A63">
        <w:rPr>
          <w:rFonts w:ascii="Arial" w:hAnsi="Arial" w:cs="Arial"/>
        </w:rPr>
        <w:t xml:space="preserve">The chair called the meeting into a brief recess at 12:59 p.m.    </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rPr>
      </w:pPr>
      <w:r w:rsidRPr="00344A63">
        <w:rPr>
          <w:rFonts w:ascii="Arial" w:hAnsi="Arial" w:cs="Arial"/>
        </w:rPr>
        <w:t xml:space="preserve">The meeting resumed at 1:08 p.m.  </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b/>
          <w:u w:val="single"/>
        </w:rPr>
      </w:pPr>
      <w:r w:rsidRPr="00344A63">
        <w:rPr>
          <w:rFonts w:ascii="Arial" w:hAnsi="Arial" w:cs="Arial"/>
          <w:b/>
          <w:u w:val="single"/>
        </w:rPr>
        <w:t>COMMISSION BUSINESS</w:t>
      </w:r>
    </w:p>
    <w:p w:rsidR="00344A63" w:rsidRPr="00344A63" w:rsidRDefault="00344A63" w:rsidP="00670787">
      <w:pPr>
        <w:pStyle w:val="Paragraph"/>
        <w:rPr>
          <w:rFonts w:ascii="Arial" w:hAnsi="Arial" w:cs="Arial"/>
        </w:rPr>
      </w:pPr>
      <w:r w:rsidRPr="00344A63">
        <w:rPr>
          <w:rFonts w:ascii="Arial" w:hAnsi="Arial" w:cs="Arial"/>
        </w:rPr>
        <w:t xml:space="preserve">The Commission’s Bylaws require that elections be held at the September meeting. </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rPr>
      </w:pPr>
      <w:r w:rsidRPr="00344A63">
        <w:rPr>
          <w:rFonts w:ascii="Arial" w:hAnsi="Arial" w:cs="Arial"/>
        </w:rPr>
        <w:t>Prior to the election and pursuant to its bylaws, the Commission voted to allow the Chairman and 1st Vice-Chairman to be eligible for reelection for a fourth term and the 2nd Vice-Chairman for a second term.</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rPr>
      </w:pPr>
      <w:r w:rsidRPr="00344A63">
        <w:rPr>
          <w:rFonts w:ascii="Arial" w:hAnsi="Arial" w:cs="Arial"/>
        </w:rPr>
        <w:t>The following members were elected as officers:</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rPr>
      </w:pPr>
      <w:r w:rsidRPr="00344A63">
        <w:rPr>
          <w:rFonts w:ascii="Arial" w:hAnsi="Arial" w:cs="Arial"/>
        </w:rPr>
        <w:t>Garth Dunklin was re-elected Chairman.</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rPr>
      </w:pPr>
      <w:r w:rsidRPr="00344A63">
        <w:rPr>
          <w:rFonts w:ascii="Arial" w:hAnsi="Arial" w:cs="Arial"/>
        </w:rPr>
        <w:t>Jeff Hyde was re-elected 1st Vice-Chairman.</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hAnsi="Arial" w:cs="Arial"/>
        </w:rPr>
      </w:pPr>
      <w:r w:rsidRPr="00344A63">
        <w:rPr>
          <w:rFonts w:ascii="Arial" w:hAnsi="Arial" w:cs="Arial"/>
        </w:rPr>
        <w:t>Jeanette Doran was re-elected 2nd Vice Chair.</w:t>
      </w:r>
    </w:p>
    <w:p w:rsidR="00344A63" w:rsidRPr="00344A63" w:rsidRDefault="00344A63" w:rsidP="00670787">
      <w:pPr>
        <w:pStyle w:val="Paragraph"/>
        <w:rPr>
          <w:rFonts w:ascii="Arial" w:hAnsi="Arial" w:cs="Arial"/>
        </w:rPr>
      </w:pPr>
      <w:r w:rsidRPr="00344A63">
        <w:rPr>
          <w:rFonts w:ascii="Arial" w:hAnsi="Arial" w:cs="Arial"/>
        </w:rPr>
        <w:lastRenderedPageBreak/>
        <w:t xml:space="preserve">The meeting adjourned at 3:20 p.m.  </w:t>
      </w:r>
    </w:p>
    <w:p w:rsidR="00344A63" w:rsidRPr="00344A63" w:rsidRDefault="00344A63" w:rsidP="00670787">
      <w:pPr>
        <w:pStyle w:val="Paragraph"/>
        <w:rPr>
          <w:rFonts w:ascii="Arial" w:hAnsi="Arial" w:cs="Arial"/>
        </w:rPr>
      </w:pPr>
    </w:p>
    <w:p w:rsidR="00344A63" w:rsidRPr="00344A63" w:rsidRDefault="00344A63" w:rsidP="00670787">
      <w:pPr>
        <w:pStyle w:val="Paragraph"/>
        <w:rPr>
          <w:rFonts w:ascii="Arial" w:eastAsia="Arial Unicode MS" w:hAnsi="Arial" w:cs="Arial"/>
        </w:rPr>
      </w:pPr>
      <w:r w:rsidRPr="00344A63">
        <w:rPr>
          <w:rFonts w:ascii="Arial" w:eastAsia="Arial Unicode MS" w:hAnsi="Arial" w:cs="Arial"/>
        </w:rPr>
        <w:t>The next regularly scheduled meeting of the Commission is Thursday, October 18</w:t>
      </w:r>
      <w:r w:rsidRPr="00344A63">
        <w:rPr>
          <w:rFonts w:ascii="Arial" w:eastAsia="Arial Unicode MS" w:hAnsi="Arial" w:cs="Arial"/>
          <w:vertAlign w:val="superscript"/>
        </w:rPr>
        <w:t>th</w:t>
      </w:r>
      <w:r w:rsidRPr="00344A63">
        <w:rPr>
          <w:rFonts w:ascii="Arial" w:eastAsia="Arial Unicode MS" w:hAnsi="Arial" w:cs="Arial"/>
        </w:rPr>
        <w:t xml:space="preserve"> at 10:00 a.m.</w:t>
      </w:r>
    </w:p>
    <w:p w:rsidR="00344A63" w:rsidRPr="00344A63" w:rsidRDefault="00344A63" w:rsidP="00670787">
      <w:pPr>
        <w:pStyle w:val="Paragraph"/>
        <w:jc w:val="left"/>
        <w:rPr>
          <w:rFonts w:ascii="Arial" w:eastAsia="Arial Unicode MS" w:hAnsi="Arial" w:cs="Arial"/>
        </w:rPr>
      </w:pPr>
    </w:p>
    <w:p w:rsidR="00344A63" w:rsidRPr="00344A63" w:rsidRDefault="00344A63" w:rsidP="00670787">
      <w:pPr>
        <w:pStyle w:val="Paragraph"/>
        <w:jc w:val="left"/>
        <w:rPr>
          <w:rFonts w:ascii="Arial" w:eastAsia="Arial Unicode MS" w:hAnsi="Arial" w:cs="Arial"/>
        </w:rPr>
      </w:pPr>
    </w:p>
    <w:p w:rsidR="00344A63" w:rsidRPr="00344A63" w:rsidRDefault="00344A63" w:rsidP="00670787">
      <w:pPr>
        <w:pStyle w:val="Paragraph"/>
        <w:jc w:val="left"/>
        <w:rPr>
          <w:rFonts w:ascii="Arial" w:eastAsia="Arial Unicode MS" w:hAnsi="Arial" w:cs="Arial"/>
        </w:rPr>
      </w:pPr>
      <w:r w:rsidRPr="00344A63">
        <w:rPr>
          <w:rFonts w:ascii="Arial" w:eastAsia="Arial Unicode MS" w:hAnsi="Arial" w:cs="Arial"/>
          <w:u w:val="single"/>
        </w:rPr>
        <w:tab/>
      </w:r>
      <w:r w:rsidRPr="00344A63">
        <w:rPr>
          <w:rFonts w:ascii="Arial" w:eastAsia="Arial Unicode MS" w:hAnsi="Arial" w:cs="Arial"/>
          <w:u w:val="single"/>
        </w:rPr>
        <w:tab/>
      </w:r>
      <w:r w:rsidRPr="00344A63">
        <w:rPr>
          <w:rFonts w:ascii="Arial" w:eastAsia="Arial Unicode MS" w:hAnsi="Arial" w:cs="Arial"/>
          <w:u w:val="single"/>
        </w:rPr>
        <w:tab/>
      </w:r>
      <w:r w:rsidRPr="00344A63">
        <w:rPr>
          <w:rFonts w:ascii="Arial" w:eastAsia="Arial Unicode MS" w:hAnsi="Arial" w:cs="Arial"/>
          <w:u w:val="single"/>
        </w:rPr>
        <w:tab/>
      </w:r>
      <w:r w:rsidRPr="00344A63">
        <w:rPr>
          <w:rFonts w:ascii="Arial" w:eastAsia="Arial Unicode MS" w:hAnsi="Arial" w:cs="Arial"/>
          <w:u w:val="single"/>
        </w:rPr>
        <w:tab/>
      </w:r>
    </w:p>
    <w:p w:rsidR="00344A63" w:rsidRPr="00344A63" w:rsidRDefault="00344A63" w:rsidP="00670787">
      <w:pPr>
        <w:pStyle w:val="Paragraph"/>
        <w:jc w:val="left"/>
        <w:rPr>
          <w:rFonts w:ascii="Arial" w:eastAsia="Arial Unicode MS" w:hAnsi="Arial" w:cs="Arial"/>
        </w:rPr>
      </w:pPr>
      <w:r w:rsidRPr="00344A63">
        <w:rPr>
          <w:rFonts w:ascii="Arial" w:eastAsia="Arial Unicode MS" w:hAnsi="Arial" w:cs="Arial"/>
        </w:rPr>
        <w:t>Alexander Burgos, Paralegal</w:t>
      </w:r>
    </w:p>
    <w:p w:rsidR="00344A63" w:rsidRPr="00344A63" w:rsidRDefault="00344A63" w:rsidP="00670787">
      <w:pPr>
        <w:pStyle w:val="Paragraph"/>
        <w:jc w:val="left"/>
        <w:rPr>
          <w:rFonts w:ascii="Arial" w:eastAsia="Arial Unicode MS" w:hAnsi="Arial" w:cs="Arial"/>
        </w:rPr>
      </w:pPr>
    </w:p>
    <w:p w:rsidR="00344A63" w:rsidRPr="00344A63" w:rsidRDefault="00344A63" w:rsidP="00670787">
      <w:pPr>
        <w:pStyle w:val="Paragraph"/>
        <w:jc w:val="left"/>
        <w:rPr>
          <w:rFonts w:ascii="Arial" w:eastAsia="Arial Unicode MS" w:hAnsi="Arial" w:cs="Arial"/>
        </w:rPr>
      </w:pPr>
      <w:r w:rsidRPr="00344A63">
        <w:rPr>
          <w:rFonts w:ascii="Arial" w:eastAsia="Arial Unicode MS" w:hAnsi="Arial" w:cs="Arial"/>
          <w:u w:val="single"/>
        </w:rPr>
        <w:tab/>
      </w:r>
      <w:r w:rsidRPr="00344A63">
        <w:rPr>
          <w:rFonts w:ascii="Arial" w:eastAsia="Arial Unicode MS" w:hAnsi="Arial" w:cs="Arial"/>
          <w:u w:val="single"/>
        </w:rPr>
        <w:tab/>
      </w:r>
      <w:r w:rsidRPr="00344A63">
        <w:rPr>
          <w:rFonts w:ascii="Arial" w:eastAsia="Arial Unicode MS" w:hAnsi="Arial" w:cs="Arial"/>
          <w:u w:val="single"/>
        </w:rPr>
        <w:tab/>
      </w:r>
      <w:r w:rsidRPr="00344A63">
        <w:rPr>
          <w:rFonts w:ascii="Arial" w:eastAsia="Arial Unicode MS" w:hAnsi="Arial" w:cs="Arial"/>
          <w:u w:val="single"/>
        </w:rPr>
        <w:tab/>
      </w:r>
      <w:r w:rsidRPr="00344A63">
        <w:rPr>
          <w:rFonts w:ascii="Arial" w:eastAsia="Arial Unicode MS" w:hAnsi="Arial" w:cs="Arial"/>
          <w:u w:val="single"/>
        </w:rPr>
        <w:tab/>
      </w:r>
    </w:p>
    <w:p w:rsidR="00344A63" w:rsidRPr="00344A63" w:rsidRDefault="00344A63" w:rsidP="00670787">
      <w:pPr>
        <w:pStyle w:val="Paragraph"/>
        <w:jc w:val="left"/>
        <w:rPr>
          <w:rFonts w:ascii="Arial" w:eastAsia="Arial Unicode MS" w:hAnsi="Arial" w:cs="Arial"/>
        </w:rPr>
      </w:pPr>
      <w:r w:rsidRPr="00344A63">
        <w:rPr>
          <w:rFonts w:ascii="Arial" w:eastAsia="Arial Unicode MS" w:hAnsi="Arial" w:cs="Arial"/>
        </w:rPr>
        <w:t>Minutes approved by the Rules Review Commission:</w:t>
      </w:r>
    </w:p>
    <w:p w:rsidR="00344A63" w:rsidRPr="00344A63" w:rsidRDefault="00344A63" w:rsidP="00670787">
      <w:pPr>
        <w:pStyle w:val="Paragraph"/>
        <w:jc w:val="left"/>
        <w:rPr>
          <w:rFonts w:ascii="Arial" w:eastAsia="Arial Unicode MS" w:hAnsi="Arial" w:cs="Arial"/>
        </w:rPr>
      </w:pPr>
      <w:r w:rsidRPr="00344A63">
        <w:rPr>
          <w:rFonts w:ascii="Arial" w:eastAsia="Arial Unicode MS" w:hAnsi="Arial" w:cs="Arial"/>
        </w:rPr>
        <w:t>Garth Dunklin, Chair</w:t>
      </w:r>
    </w:p>
    <w:p w:rsidR="00344A63" w:rsidRPr="00344A63" w:rsidRDefault="00344A63" w:rsidP="00670787">
      <w:pPr>
        <w:pStyle w:val="Paragraph"/>
        <w:jc w:val="left"/>
        <w:rPr>
          <w:rFonts w:ascii="Arial" w:eastAsia="Arial Unicode MS" w:hAnsi="Arial" w:cs="Arial"/>
        </w:rPr>
      </w:pPr>
    </w:p>
    <w:p w:rsidR="00344A63" w:rsidRDefault="00344A63" w:rsidP="00B31FB9">
      <w:pPr>
        <w:pStyle w:val="Paragraph"/>
        <w:jc w:val="center"/>
        <w:rPr>
          <w:rFonts w:eastAsia="Arial Unicode MS"/>
          <w:noProof/>
          <w:color w:val="000000" w:themeColor="text1"/>
        </w:rPr>
      </w:pPr>
      <w:r w:rsidRPr="00C07297">
        <w:rPr>
          <w:rFonts w:eastAsia="Arial Unicode MS"/>
          <w:noProof/>
          <w:color w:val="000000" w:themeColor="text1"/>
        </w:rPr>
        <w:lastRenderedPageBreak/>
        <w:drawing>
          <wp:inline distT="0" distB="0" distL="0" distR="0" wp14:anchorId="7611CFB1" wp14:editId="241B226D">
            <wp:extent cx="5943600" cy="7693777"/>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grayscl/>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B31FB9">
      <w:pPr>
        <w:pStyle w:val="Paragraph"/>
        <w:jc w:val="center"/>
        <w:rPr>
          <w:rFonts w:eastAsia="Arial Unicode MS"/>
          <w:noProof/>
          <w:color w:val="000000" w:themeColor="text1"/>
        </w:rPr>
      </w:pPr>
      <w:r w:rsidRPr="00C07297">
        <w:rPr>
          <w:rFonts w:eastAsia="Arial Unicode MS"/>
          <w:noProof/>
          <w:color w:val="000000" w:themeColor="text1"/>
        </w:rPr>
        <w:lastRenderedPageBreak/>
        <w:drawing>
          <wp:inline distT="0" distB="0" distL="0" distR="0" wp14:anchorId="157E069B" wp14:editId="6A6D4EDA">
            <wp:extent cx="5943600" cy="7693777"/>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grayscl/>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B31FB9">
      <w:pPr>
        <w:pStyle w:val="Paragraph"/>
        <w:rPr>
          <w:rFonts w:eastAsia="Arial Unicode MS"/>
          <w:noProof/>
          <w:color w:val="000000" w:themeColor="text1"/>
        </w:rPr>
      </w:pPr>
      <w:r w:rsidRPr="00C07297">
        <w:rPr>
          <w:rFonts w:eastAsia="Arial Unicode MS"/>
          <w:noProof/>
          <w:color w:val="000000" w:themeColor="text1"/>
        </w:rPr>
        <w:lastRenderedPageBreak/>
        <w:drawing>
          <wp:inline distT="0" distB="0" distL="0" distR="0" wp14:anchorId="59622383" wp14:editId="638309F5">
            <wp:extent cx="5943600" cy="7693777"/>
            <wp:effectExtent l="0" t="0" r="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grayscl/>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B31FB9">
      <w:pPr>
        <w:pStyle w:val="Paragraph"/>
        <w:jc w:val="center"/>
        <w:rPr>
          <w:rFonts w:eastAsia="Arial Unicode MS"/>
          <w:noProof/>
          <w:color w:val="000000" w:themeColor="text1"/>
        </w:rPr>
      </w:pPr>
      <w:r w:rsidRPr="00940656">
        <w:rPr>
          <w:rFonts w:eastAsia="Arial Unicode MS"/>
          <w:noProof/>
          <w:color w:val="000000" w:themeColor="text1"/>
        </w:rPr>
        <w:lastRenderedPageBreak/>
        <w:drawing>
          <wp:inline distT="0" distB="0" distL="0" distR="0" wp14:anchorId="03CF1DEF" wp14:editId="2520EA9F">
            <wp:extent cx="5943600" cy="7695751"/>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7695751"/>
                    </a:xfrm>
                    <a:prstGeom prst="rect">
                      <a:avLst/>
                    </a:prstGeom>
                    <a:noFill/>
                    <a:ln>
                      <a:noFill/>
                    </a:ln>
                  </pic:spPr>
                </pic:pic>
              </a:graphicData>
            </a:graphic>
          </wp:inline>
        </w:drawing>
      </w: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B31FB9">
      <w:pPr>
        <w:pStyle w:val="Paragraph"/>
        <w:jc w:val="center"/>
        <w:rPr>
          <w:rFonts w:eastAsia="Arial Unicode MS"/>
          <w:noProof/>
          <w:color w:val="000000" w:themeColor="text1"/>
        </w:rPr>
      </w:pPr>
      <w:r w:rsidRPr="00940656">
        <w:rPr>
          <w:rFonts w:eastAsia="Arial Unicode MS"/>
          <w:noProof/>
          <w:color w:val="000000" w:themeColor="text1"/>
        </w:rPr>
        <w:lastRenderedPageBreak/>
        <w:drawing>
          <wp:inline distT="0" distB="0" distL="0" distR="0" wp14:anchorId="4821BDA0" wp14:editId="7C81093C">
            <wp:extent cx="5943600" cy="7695751"/>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7695751"/>
                    </a:xfrm>
                    <a:prstGeom prst="rect">
                      <a:avLst/>
                    </a:prstGeom>
                    <a:noFill/>
                    <a:ln>
                      <a:noFill/>
                    </a:ln>
                  </pic:spPr>
                </pic:pic>
              </a:graphicData>
            </a:graphic>
          </wp:inline>
        </w:drawing>
      </w: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B31FB9">
      <w:pPr>
        <w:pStyle w:val="Paragraph"/>
        <w:jc w:val="center"/>
        <w:rPr>
          <w:rFonts w:eastAsia="Arial Unicode MS"/>
          <w:noProof/>
          <w:color w:val="000000" w:themeColor="text1"/>
        </w:rPr>
      </w:pPr>
      <w:r w:rsidRPr="00A55DD3">
        <w:rPr>
          <w:rFonts w:eastAsia="Arial Unicode MS"/>
          <w:noProof/>
          <w:color w:val="000000" w:themeColor="text1"/>
        </w:rPr>
        <w:lastRenderedPageBreak/>
        <w:drawing>
          <wp:inline distT="0" distB="0" distL="0" distR="0" wp14:anchorId="6C479530" wp14:editId="37EB06F7">
            <wp:extent cx="5943600" cy="7695751"/>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grayscl/>
                      <a:extLst>
                        <a:ext uri="{28A0092B-C50C-407E-A947-70E740481C1C}">
                          <a14:useLocalDpi xmlns:a14="http://schemas.microsoft.com/office/drawing/2010/main" val="0"/>
                        </a:ext>
                      </a:extLst>
                    </a:blip>
                    <a:srcRect/>
                    <a:stretch>
                      <a:fillRect/>
                    </a:stretch>
                  </pic:blipFill>
                  <pic:spPr bwMode="auto">
                    <a:xfrm>
                      <a:off x="0" y="0"/>
                      <a:ext cx="5943600" cy="7695751"/>
                    </a:xfrm>
                    <a:prstGeom prst="rect">
                      <a:avLst/>
                    </a:prstGeom>
                    <a:noFill/>
                    <a:ln>
                      <a:noFill/>
                    </a:ln>
                  </pic:spPr>
                </pic:pic>
              </a:graphicData>
            </a:graphic>
          </wp:inline>
        </w:drawing>
      </w: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B31FB9">
      <w:pPr>
        <w:pStyle w:val="Paragraph"/>
        <w:jc w:val="center"/>
        <w:rPr>
          <w:rFonts w:eastAsia="Arial Unicode MS"/>
          <w:noProof/>
          <w:color w:val="000000" w:themeColor="text1"/>
        </w:rPr>
      </w:pPr>
      <w:r w:rsidRPr="00A55DD3">
        <w:rPr>
          <w:rFonts w:eastAsia="Arial Unicode MS"/>
          <w:noProof/>
          <w:color w:val="000000" w:themeColor="text1"/>
        </w:rPr>
        <w:lastRenderedPageBreak/>
        <w:drawing>
          <wp:inline distT="0" distB="0" distL="0" distR="0" wp14:anchorId="7AC737BC" wp14:editId="19FF8766">
            <wp:extent cx="5943600" cy="7695751"/>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3600" cy="7695751"/>
                    </a:xfrm>
                    <a:prstGeom prst="rect">
                      <a:avLst/>
                    </a:prstGeom>
                    <a:noFill/>
                    <a:ln>
                      <a:noFill/>
                    </a:ln>
                  </pic:spPr>
                </pic:pic>
              </a:graphicData>
            </a:graphic>
          </wp:inline>
        </w:drawing>
      </w: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B31FB9">
      <w:pPr>
        <w:pStyle w:val="Paragraph"/>
        <w:jc w:val="center"/>
        <w:rPr>
          <w:rFonts w:eastAsia="Arial Unicode MS"/>
          <w:noProof/>
          <w:color w:val="000000" w:themeColor="text1"/>
        </w:rPr>
      </w:pPr>
      <w:r w:rsidRPr="00A55DD3">
        <w:rPr>
          <w:rFonts w:eastAsia="Arial Unicode MS"/>
          <w:noProof/>
          <w:color w:val="000000" w:themeColor="text1"/>
        </w:rPr>
        <w:lastRenderedPageBreak/>
        <w:drawing>
          <wp:inline distT="0" distB="0" distL="0" distR="0" wp14:anchorId="1E0AC61B" wp14:editId="6E7F0251">
            <wp:extent cx="5943600" cy="7695751"/>
            <wp:effectExtent l="0" t="0" r="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grayscl/>
                      <a:extLst>
                        <a:ext uri="{28A0092B-C50C-407E-A947-70E740481C1C}">
                          <a14:useLocalDpi xmlns:a14="http://schemas.microsoft.com/office/drawing/2010/main" val="0"/>
                        </a:ext>
                      </a:extLst>
                    </a:blip>
                    <a:srcRect/>
                    <a:stretch>
                      <a:fillRect/>
                    </a:stretch>
                  </pic:blipFill>
                  <pic:spPr bwMode="auto">
                    <a:xfrm>
                      <a:off x="0" y="0"/>
                      <a:ext cx="5943600" cy="7695751"/>
                    </a:xfrm>
                    <a:prstGeom prst="rect">
                      <a:avLst/>
                    </a:prstGeom>
                    <a:noFill/>
                    <a:ln>
                      <a:noFill/>
                    </a:ln>
                  </pic:spPr>
                </pic:pic>
              </a:graphicData>
            </a:graphic>
          </wp:inline>
        </w:drawing>
      </w: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B31FB9">
      <w:pPr>
        <w:pStyle w:val="Paragraph"/>
        <w:jc w:val="center"/>
        <w:rPr>
          <w:rFonts w:eastAsia="Arial Unicode MS"/>
          <w:noProof/>
          <w:color w:val="000000" w:themeColor="text1"/>
        </w:rPr>
      </w:pPr>
      <w:r w:rsidRPr="00A55DD3">
        <w:rPr>
          <w:rFonts w:eastAsia="Arial Unicode MS"/>
          <w:noProof/>
          <w:color w:val="000000" w:themeColor="text1"/>
        </w:rPr>
        <w:lastRenderedPageBreak/>
        <w:drawing>
          <wp:inline distT="0" distB="0" distL="0" distR="0" wp14:anchorId="25D46AF2" wp14:editId="1AB9B3F4">
            <wp:extent cx="5943600" cy="7695751"/>
            <wp:effectExtent l="0" t="0" r="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7695751"/>
                    </a:xfrm>
                    <a:prstGeom prst="rect">
                      <a:avLst/>
                    </a:prstGeom>
                    <a:noFill/>
                    <a:ln>
                      <a:noFill/>
                    </a:ln>
                  </pic:spPr>
                </pic:pic>
              </a:graphicData>
            </a:graphic>
          </wp:inline>
        </w:drawing>
      </w: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B31FB9">
      <w:pPr>
        <w:pStyle w:val="Paragraph"/>
        <w:jc w:val="center"/>
        <w:rPr>
          <w:rFonts w:eastAsia="Arial Unicode MS"/>
          <w:noProof/>
          <w:color w:val="000000" w:themeColor="text1"/>
        </w:rPr>
      </w:pPr>
      <w:r w:rsidRPr="00A55DD3">
        <w:rPr>
          <w:rFonts w:eastAsia="Arial Unicode MS"/>
          <w:noProof/>
          <w:color w:val="000000" w:themeColor="text1"/>
        </w:rPr>
        <w:lastRenderedPageBreak/>
        <w:drawing>
          <wp:inline distT="0" distB="0" distL="0" distR="0" wp14:anchorId="5D463907" wp14:editId="1802E10A">
            <wp:extent cx="5943600" cy="7695751"/>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grayscl/>
                      <a:extLst>
                        <a:ext uri="{28A0092B-C50C-407E-A947-70E740481C1C}">
                          <a14:useLocalDpi xmlns:a14="http://schemas.microsoft.com/office/drawing/2010/main" val="0"/>
                        </a:ext>
                      </a:extLst>
                    </a:blip>
                    <a:srcRect/>
                    <a:stretch>
                      <a:fillRect/>
                    </a:stretch>
                  </pic:blipFill>
                  <pic:spPr bwMode="auto">
                    <a:xfrm>
                      <a:off x="0" y="0"/>
                      <a:ext cx="5943600" cy="7695751"/>
                    </a:xfrm>
                    <a:prstGeom prst="rect">
                      <a:avLst/>
                    </a:prstGeom>
                    <a:noFill/>
                    <a:ln>
                      <a:noFill/>
                    </a:ln>
                  </pic:spPr>
                </pic:pic>
              </a:graphicData>
            </a:graphic>
          </wp:inline>
        </w:drawing>
      </w: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B31FB9">
      <w:pPr>
        <w:pStyle w:val="Paragraph"/>
        <w:jc w:val="center"/>
        <w:rPr>
          <w:rFonts w:eastAsia="Arial Unicode MS"/>
          <w:noProof/>
          <w:color w:val="000000" w:themeColor="text1"/>
        </w:rPr>
      </w:pPr>
      <w:r w:rsidRPr="00A55DD3">
        <w:rPr>
          <w:rFonts w:eastAsia="Arial Unicode MS"/>
          <w:noProof/>
          <w:color w:val="000000" w:themeColor="text1"/>
        </w:rPr>
        <w:drawing>
          <wp:inline distT="0" distB="0" distL="0" distR="0" wp14:anchorId="60C098FD" wp14:editId="69EBC7F7">
            <wp:extent cx="5943600" cy="7695751"/>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3600" cy="7695751"/>
                    </a:xfrm>
                    <a:prstGeom prst="rect">
                      <a:avLst/>
                    </a:prstGeom>
                    <a:noFill/>
                    <a:ln>
                      <a:noFill/>
                    </a:ln>
                  </pic:spPr>
                </pic:pic>
              </a:graphicData>
            </a:graphic>
          </wp:inline>
        </w:drawing>
      </w: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B31FB9">
      <w:pPr>
        <w:pStyle w:val="Paragraph"/>
        <w:jc w:val="center"/>
        <w:rPr>
          <w:rFonts w:eastAsia="Arial Unicode MS"/>
          <w:noProof/>
          <w:color w:val="000000" w:themeColor="text1"/>
        </w:rPr>
      </w:pPr>
      <w:r w:rsidRPr="00A55DD3">
        <w:rPr>
          <w:rFonts w:eastAsia="Arial Unicode MS"/>
          <w:noProof/>
          <w:color w:val="000000" w:themeColor="text1"/>
        </w:rPr>
        <w:drawing>
          <wp:inline distT="0" distB="0" distL="0" distR="0" wp14:anchorId="73F1D55E" wp14:editId="185FD846">
            <wp:extent cx="5943600" cy="7695751"/>
            <wp:effectExtent l="0" t="0" r="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grayscl/>
                      <a:extLst>
                        <a:ext uri="{28A0092B-C50C-407E-A947-70E740481C1C}">
                          <a14:useLocalDpi xmlns:a14="http://schemas.microsoft.com/office/drawing/2010/main" val="0"/>
                        </a:ext>
                      </a:extLst>
                    </a:blip>
                    <a:srcRect/>
                    <a:stretch>
                      <a:fillRect/>
                    </a:stretch>
                  </pic:blipFill>
                  <pic:spPr bwMode="auto">
                    <a:xfrm>
                      <a:off x="0" y="0"/>
                      <a:ext cx="5943600" cy="7695751"/>
                    </a:xfrm>
                    <a:prstGeom prst="rect">
                      <a:avLst/>
                    </a:prstGeom>
                    <a:noFill/>
                    <a:ln>
                      <a:noFill/>
                    </a:ln>
                  </pic:spPr>
                </pic:pic>
              </a:graphicData>
            </a:graphic>
          </wp:inline>
        </w:drawing>
      </w: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B31FB9">
      <w:pPr>
        <w:pStyle w:val="Paragraph"/>
        <w:jc w:val="center"/>
        <w:rPr>
          <w:rFonts w:eastAsia="Arial Unicode MS"/>
          <w:noProof/>
          <w:color w:val="000000" w:themeColor="text1"/>
        </w:rPr>
      </w:pPr>
      <w:r w:rsidRPr="00A55DD3">
        <w:rPr>
          <w:rFonts w:eastAsia="Arial Unicode MS"/>
          <w:noProof/>
          <w:color w:val="000000" w:themeColor="text1"/>
        </w:rPr>
        <w:drawing>
          <wp:inline distT="0" distB="0" distL="0" distR="0" wp14:anchorId="1FB04648" wp14:editId="3E89E269">
            <wp:extent cx="5943600" cy="7695751"/>
            <wp:effectExtent l="0" t="0" r="0"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3600" cy="7695751"/>
                    </a:xfrm>
                    <a:prstGeom prst="rect">
                      <a:avLst/>
                    </a:prstGeom>
                    <a:noFill/>
                    <a:ln>
                      <a:noFill/>
                    </a:ln>
                  </pic:spPr>
                </pic:pic>
              </a:graphicData>
            </a:graphic>
          </wp:inline>
        </w:drawing>
      </w: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B31FB9">
      <w:pPr>
        <w:pStyle w:val="Paragraph"/>
        <w:jc w:val="center"/>
        <w:rPr>
          <w:rFonts w:eastAsia="Arial Unicode MS"/>
          <w:noProof/>
          <w:color w:val="000000" w:themeColor="text1"/>
        </w:rPr>
      </w:pPr>
      <w:r w:rsidRPr="00A55DD3">
        <w:rPr>
          <w:rFonts w:eastAsia="Arial Unicode MS"/>
          <w:noProof/>
          <w:color w:val="000000" w:themeColor="text1"/>
        </w:rPr>
        <w:drawing>
          <wp:inline distT="0" distB="0" distL="0" distR="0" wp14:anchorId="0B992781" wp14:editId="062C1827">
            <wp:extent cx="5943600" cy="7695751"/>
            <wp:effectExtent l="0" t="0" r="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cstate="print">
                      <a:grayscl/>
                      <a:extLst>
                        <a:ext uri="{28A0092B-C50C-407E-A947-70E740481C1C}">
                          <a14:useLocalDpi xmlns:a14="http://schemas.microsoft.com/office/drawing/2010/main" val="0"/>
                        </a:ext>
                      </a:extLst>
                    </a:blip>
                    <a:srcRect/>
                    <a:stretch>
                      <a:fillRect/>
                    </a:stretch>
                  </pic:blipFill>
                  <pic:spPr bwMode="auto">
                    <a:xfrm>
                      <a:off x="0" y="0"/>
                      <a:ext cx="5943600" cy="7695751"/>
                    </a:xfrm>
                    <a:prstGeom prst="rect">
                      <a:avLst/>
                    </a:prstGeom>
                    <a:noFill/>
                    <a:ln>
                      <a:noFill/>
                    </a:ln>
                  </pic:spPr>
                </pic:pic>
              </a:graphicData>
            </a:graphic>
          </wp:inline>
        </w:drawing>
      </w: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B31FB9">
      <w:pPr>
        <w:pStyle w:val="Paragraph"/>
        <w:jc w:val="center"/>
        <w:rPr>
          <w:rFonts w:eastAsia="Arial Unicode MS"/>
          <w:noProof/>
          <w:color w:val="000000" w:themeColor="text1"/>
        </w:rPr>
      </w:pPr>
      <w:r w:rsidRPr="00A55DD3">
        <w:rPr>
          <w:rFonts w:eastAsia="Arial Unicode MS"/>
          <w:noProof/>
          <w:color w:val="000000" w:themeColor="text1"/>
        </w:rPr>
        <w:drawing>
          <wp:inline distT="0" distB="0" distL="0" distR="0" wp14:anchorId="3DBCE843" wp14:editId="34B0C58C">
            <wp:extent cx="5943600" cy="7695751"/>
            <wp:effectExtent l="0" t="0" r="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7695751"/>
                    </a:xfrm>
                    <a:prstGeom prst="rect">
                      <a:avLst/>
                    </a:prstGeom>
                    <a:noFill/>
                    <a:ln>
                      <a:noFill/>
                    </a:ln>
                  </pic:spPr>
                </pic:pic>
              </a:graphicData>
            </a:graphic>
          </wp:inline>
        </w:drawing>
      </w: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B31FB9">
      <w:pPr>
        <w:pStyle w:val="Paragraph"/>
        <w:jc w:val="center"/>
        <w:rPr>
          <w:rFonts w:eastAsia="Arial Unicode MS"/>
          <w:noProof/>
          <w:color w:val="000000" w:themeColor="text1"/>
        </w:rPr>
      </w:pPr>
      <w:r w:rsidRPr="00A55DD3">
        <w:rPr>
          <w:rFonts w:eastAsia="Arial Unicode MS"/>
          <w:noProof/>
          <w:color w:val="000000" w:themeColor="text1"/>
        </w:rPr>
        <w:drawing>
          <wp:inline distT="0" distB="0" distL="0" distR="0" wp14:anchorId="5E996D8C" wp14:editId="3ABD6987">
            <wp:extent cx="5943600" cy="7695751"/>
            <wp:effectExtent l="0" t="0" r="0"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grayscl/>
                      <a:extLst>
                        <a:ext uri="{28A0092B-C50C-407E-A947-70E740481C1C}">
                          <a14:useLocalDpi xmlns:a14="http://schemas.microsoft.com/office/drawing/2010/main" val="0"/>
                        </a:ext>
                      </a:extLst>
                    </a:blip>
                    <a:srcRect/>
                    <a:stretch>
                      <a:fillRect/>
                    </a:stretch>
                  </pic:blipFill>
                  <pic:spPr bwMode="auto">
                    <a:xfrm>
                      <a:off x="0" y="0"/>
                      <a:ext cx="5943600" cy="7695751"/>
                    </a:xfrm>
                    <a:prstGeom prst="rect">
                      <a:avLst/>
                    </a:prstGeom>
                    <a:noFill/>
                    <a:ln>
                      <a:noFill/>
                    </a:ln>
                  </pic:spPr>
                </pic:pic>
              </a:graphicData>
            </a:graphic>
          </wp:inline>
        </w:drawing>
      </w: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B31FB9">
      <w:pPr>
        <w:pStyle w:val="Paragraph"/>
        <w:jc w:val="center"/>
        <w:rPr>
          <w:rFonts w:eastAsia="Arial Unicode MS"/>
          <w:noProof/>
          <w:color w:val="000000" w:themeColor="text1"/>
        </w:rPr>
      </w:pPr>
      <w:r w:rsidRPr="00A55DD3">
        <w:rPr>
          <w:rFonts w:eastAsia="Arial Unicode MS"/>
          <w:noProof/>
          <w:color w:val="000000" w:themeColor="text1"/>
        </w:rPr>
        <w:drawing>
          <wp:inline distT="0" distB="0" distL="0" distR="0" wp14:anchorId="5D9182FF" wp14:editId="5EB2EE3B">
            <wp:extent cx="5943600" cy="7695751"/>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3600" cy="7695751"/>
                    </a:xfrm>
                    <a:prstGeom prst="rect">
                      <a:avLst/>
                    </a:prstGeom>
                    <a:noFill/>
                    <a:ln>
                      <a:noFill/>
                    </a:ln>
                  </pic:spPr>
                </pic:pic>
              </a:graphicData>
            </a:graphic>
          </wp:inline>
        </w:drawing>
      </w: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C06BE1">
      <w:pPr>
        <w:pStyle w:val="Paragraph"/>
        <w:jc w:val="center"/>
        <w:rPr>
          <w:rFonts w:eastAsia="Arial Unicode MS"/>
          <w:noProof/>
          <w:color w:val="000000" w:themeColor="text1"/>
        </w:rPr>
      </w:pPr>
      <w:r w:rsidRPr="00DB4BB9">
        <w:rPr>
          <w:rFonts w:eastAsia="Arial Unicode MS"/>
          <w:noProof/>
          <w:color w:val="000000" w:themeColor="text1"/>
        </w:rPr>
        <w:drawing>
          <wp:inline distT="0" distB="0" distL="0" distR="0" wp14:anchorId="7C331DCD" wp14:editId="038CFED2">
            <wp:extent cx="5943600" cy="7695751"/>
            <wp:effectExtent l="0" t="0" r="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cstate="print">
                      <a:grayscl/>
                      <a:extLst>
                        <a:ext uri="{28A0092B-C50C-407E-A947-70E740481C1C}">
                          <a14:useLocalDpi xmlns:a14="http://schemas.microsoft.com/office/drawing/2010/main" val="0"/>
                        </a:ext>
                      </a:extLst>
                    </a:blip>
                    <a:srcRect/>
                    <a:stretch>
                      <a:fillRect/>
                    </a:stretch>
                  </pic:blipFill>
                  <pic:spPr bwMode="auto">
                    <a:xfrm>
                      <a:off x="0" y="0"/>
                      <a:ext cx="5943600" cy="7695751"/>
                    </a:xfrm>
                    <a:prstGeom prst="rect">
                      <a:avLst/>
                    </a:prstGeom>
                    <a:noFill/>
                    <a:ln>
                      <a:noFill/>
                    </a:ln>
                  </pic:spPr>
                </pic:pic>
              </a:graphicData>
            </a:graphic>
          </wp:inline>
        </w:drawing>
      </w:r>
    </w:p>
    <w:p w:rsidR="00344A63" w:rsidRDefault="00344A63" w:rsidP="00670787">
      <w:pPr>
        <w:pStyle w:val="Paragraph"/>
        <w:rPr>
          <w:rFonts w:eastAsia="Arial Unicode MS"/>
          <w:noProof/>
          <w:color w:val="000000" w:themeColor="text1"/>
        </w:rPr>
      </w:pPr>
    </w:p>
    <w:p w:rsidR="00344A63" w:rsidRDefault="00344A63" w:rsidP="00670787">
      <w:pPr>
        <w:pStyle w:val="Paragraph"/>
        <w:rPr>
          <w:rFonts w:eastAsia="Arial Unicode MS"/>
          <w:noProof/>
          <w:color w:val="000000" w:themeColor="text1"/>
        </w:rPr>
      </w:pPr>
    </w:p>
    <w:p w:rsidR="00344A63" w:rsidRDefault="00344A63" w:rsidP="00C06BE1">
      <w:pPr>
        <w:pStyle w:val="Paragraph"/>
        <w:jc w:val="center"/>
        <w:rPr>
          <w:rFonts w:eastAsia="Arial Unicode MS"/>
          <w:noProof/>
          <w:color w:val="000000" w:themeColor="text1"/>
        </w:rPr>
      </w:pPr>
      <w:r w:rsidRPr="00711EC3">
        <w:rPr>
          <w:rFonts w:eastAsia="Arial Unicode MS"/>
          <w:noProof/>
          <w:color w:val="000000" w:themeColor="text1"/>
        </w:rPr>
        <w:drawing>
          <wp:inline distT="0" distB="0" distL="0" distR="0" wp14:anchorId="1D484916" wp14:editId="582853A9">
            <wp:extent cx="5438631" cy="7041919"/>
            <wp:effectExtent l="0" t="0" r="0"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40663" cy="7044550"/>
                    </a:xfrm>
                    <a:prstGeom prst="rect">
                      <a:avLst/>
                    </a:prstGeom>
                    <a:noFill/>
                    <a:ln>
                      <a:noFill/>
                    </a:ln>
                  </pic:spPr>
                </pic:pic>
              </a:graphicData>
            </a:graphic>
          </wp:inline>
        </w:drawing>
      </w:r>
    </w:p>
    <w:p w:rsidR="00C06BE1" w:rsidRDefault="00C06BE1">
      <w:pPr>
        <w:sectPr w:rsidR="00C06BE1" w:rsidSect="00670787">
          <w:type w:val="continuous"/>
          <w:pgSz w:w="12240" w:h="15840"/>
          <w:pgMar w:top="360" w:right="720" w:bottom="360" w:left="720" w:header="360" w:footer="360" w:gutter="0"/>
          <w:cols w:space="720"/>
        </w:sectPr>
      </w:pPr>
    </w:p>
    <w:p w:rsidR="00344A63" w:rsidRDefault="00344A63"/>
    <w:p w:rsidR="00344A63" w:rsidRDefault="00344A63" w:rsidP="00670787">
      <w:pPr>
        <w:pBdr>
          <w:top w:val="single" w:sz="18" w:space="1" w:color="auto"/>
        </w:pBdr>
      </w:pPr>
    </w:p>
    <w:tbl>
      <w:tblPr>
        <w:tblW w:w="1089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2932"/>
      </w:tblGrid>
      <w:tr w:rsidR="00344A63" w:rsidRPr="008B1461" w:rsidTr="00344A63">
        <w:trPr>
          <w:tblCellSpacing w:w="14" w:type="dxa"/>
        </w:trPr>
        <w:tc>
          <w:tcPr>
            <w:tcW w:w="10834" w:type="dxa"/>
            <w:gridSpan w:val="5"/>
            <w:shd w:val="clear" w:color="auto" w:fill="auto"/>
          </w:tcPr>
          <w:p w:rsidR="00344A63" w:rsidRPr="008B1461" w:rsidRDefault="00344A63" w:rsidP="00670787">
            <w:pPr>
              <w:jc w:val="center"/>
              <w:rPr>
                <w:rFonts w:ascii="Arial" w:hAnsi="Arial" w:cs="Arial"/>
                <w:b/>
                <w:bCs/>
                <w:caps/>
                <w:szCs w:val="33"/>
              </w:rPr>
            </w:pPr>
            <w:r w:rsidRPr="008B1461">
              <w:rPr>
                <w:rFonts w:ascii="Arial" w:hAnsi="Arial" w:cs="Arial"/>
                <w:b/>
                <w:bCs/>
                <w:caps/>
                <w:szCs w:val="33"/>
              </w:rPr>
              <w:t>List of Approved Permanent Rules</w:t>
            </w:r>
          </w:p>
        </w:tc>
      </w:tr>
      <w:tr w:rsidR="00344A63" w:rsidRPr="008B1461" w:rsidTr="00344A63">
        <w:trPr>
          <w:tblCellSpacing w:w="14" w:type="dxa"/>
        </w:trPr>
        <w:tc>
          <w:tcPr>
            <w:tcW w:w="10834" w:type="dxa"/>
            <w:gridSpan w:val="5"/>
            <w:shd w:val="clear" w:color="auto" w:fill="auto"/>
          </w:tcPr>
          <w:p w:rsidR="00344A63" w:rsidRPr="008B1461" w:rsidRDefault="00344A63" w:rsidP="00670787">
            <w:pPr>
              <w:jc w:val="center"/>
              <w:rPr>
                <w:rFonts w:ascii="Arial" w:hAnsi="Arial" w:cs="Arial"/>
                <w:b/>
                <w:bCs/>
                <w:szCs w:val="30"/>
              </w:rPr>
            </w:pPr>
            <w:r w:rsidRPr="008B1461">
              <w:rPr>
                <w:rFonts w:ascii="Arial" w:hAnsi="Arial" w:cs="Arial"/>
                <w:b/>
                <w:bCs/>
                <w:szCs w:val="30"/>
              </w:rPr>
              <w:t>September 20, 2018 Meeting</w:t>
            </w:r>
          </w:p>
        </w:tc>
      </w:tr>
      <w:tr w:rsidR="00344A63" w:rsidRPr="008B1461" w:rsidTr="00344A63">
        <w:trPr>
          <w:tblCellSpacing w:w="14" w:type="dxa"/>
        </w:trPr>
        <w:tc>
          <w:tcPr>
            <w:tcW w:w="10834" w:type="dxa"/>
            <w:gridSpan w:val="5"/>
            <w:shd w:val="clear" w:color="auto" w:fill="auto"/>
          </w:tcPr>
          <w:p w:rsidR="00344A63" w:rsidRPr="008B1461" w:rsidRDefault="00344A63" w:rsidP="00670787">
            <w:pPr>
              <w:rPr>
                <w:rFonts w:ascii="Arial" w:hAnsi="Arial" w:cs="Arial"/>
                <w:b/>
                <w:bCs/>
                <w:caps/>
              </w:rPr>
            </w:pPr>
            <w:r w:rsidRPr="008B1461">
              <w:rPr>
                <w:rFonts w:ascii="Arial" w:hAnsi="Arial" w:cs="Arial"/>
                <w:b/>
                <w:bCs/>
                <w:caps/>
              </w:rPr>
              <w:t>Agriculture, Board of</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Advertising Matter</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02</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20B</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.0103</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Alcoholic Beverages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02</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43L</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.0337</w:t>
            </w:r>
          </w:p>
        </w:tc>
      </w:tr>
      <w:tr w:rsidR="00344A63" w:rsidRPr="008B1461" w:rsidTr="00344A63">
        <w:trPr>
          <w:tblCellSpacing w:w="14" w:type="dxa"/>
        </w:trPr>
        <w:tc>
          <w:tcPr>
            <w:tcW w:w="10834" w:type="dxa"/>
            <w:gridSpan w:val="5"/>
            <w:shd w:val="clear" w:color="auto" w:fill="auto"/>
          </w:tcPr>
          <w:p w:rsidR="00C06BE1" w:rsidRDefault="00C06BE1" w:rsidP="00670787">
            <w:pPr>
              <w:rPr>
                <w:rFonts w:ascii="Arial" w:hAnsi="Arial" w:cs="Arial"/>
                <w:b/>
                <w:bCs/>
                <w:caps/>
              </w:rPr>
            </w:pPr>
          </w:p>
          <w:p w:rsidR="00344A63" w:rsidRPr="008B1461" w:rsidRDefault="00344A63" w:rsidP="00670787">
            <w:pPr>
              <w:rPr>
                <w:rFonts w:ascii="Arial" w:hAnsi="Arial" w:cs="Arial"/>
                <w:b/>
                <w:bCs/>
                <w:caps/>
              </w:rPr>
            </w:pPr>
            <w:r w:rsidRPr="008B1461">
              <w:rPr>
                <w:rFonts w:ascii="Arial" w:hAnsi="Arial" w:cs="Arial"/>
                <w:b/>
                <w:bCs/>
                <w:caps/>
              </w:rPr>
              <w:t>Natural and Cultural Resources, Department of</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Natural Heritage Program Fees; Inventory Data, Environmen...</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07</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13H</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.0404</w:t>
            </w:r>
          </w:p>
        </w:tc>
      </w:tr>
      <w:tr w:rsidR="00344A63" w:rsidRPr="008B1461" w:rsidTr="00344A63">
        <w:trPr>
          <w:tblCellSpacing w:w="14" w:type="dxa"/>
        </w:trPr>
        <w:tc>
          <w:tcPr>
            <w:tcW w:w="10834" w:type="dxa"/>
            <w:gridSpan w:val="5"/>
            <w:shd w:val="clear" w:color="auto" w:fill="auto"/>
          </w:tcPr>
          <w:p w:rsidR="00C06BE1" w:rsidRDefault="00C06BE1" w:rsidP="00670787">
            <w:pPr>
              <w:rPr>
                <w:rFonts w:ascii="Arial" w:hAnsi="Arial" w:cs="Arial"/>
                <w:b/>
                <w:bCs/>
                <w:caps/>
              </w:rPr>
            </w:pPr>
          </w:p>
          <w:p w:rsidR="00344A63" w:rsidRPr="008B1461" w:rsidRDefault="00344A63" w:rsidP="00670787">
            <w:pPr>
              <w:rPr>
                <w:rFonts w:ascii="Arial" w:hAnsi="Arial" w:cs="Arial"/>
                <w:b/>
                <w:bCs/>
                <w:caps/>
              </w:rPr>
            </w:pPr>
            <w:r w:rsidRPr="008B1461">
              <w:rPr>
                <w:rFonts w:ascii="Arial" w:hAnsi="Arial" w:cs="Arial"/>
                <w:b/>
                <w:bCs/>
                <w:caps/>
              </w:rPr>
              <w:t>Elections and Ethics Enforcement, Board of</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Procedures For Political Committees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08</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01</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.0104</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Emergency Powers of Executive Director</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08</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01</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.0106</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Dismissal of Improper Filings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08</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02</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.0114</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Curbside Voting</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08</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10B</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.0108</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Voting Site Uniformity</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08</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10B</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.0109</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Election Observer</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08</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20</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.0101</w:t>
            </w:r>
          </w:p>
        </w:tc>
      </w:tr>
      <w:tr w:rsidR="00344A63" w:rsidRPr="008B1461" w:rsidTr="00344A63">
        <w:trPr>
          <w:tblCellSpacing w:w="14" w:type="dxa"/>
        </w:trPr>
        <w:tc>
          <w:tcPr>
            <w:tcW w:w="10834" w:type="dxa"/>
            <w:gridSpan w:val="5"/>
            <w:shd w:val="clear" w:color="auto" w:fill="auto"/>
          </w:tcPr>
          <w:p w:rsidR="00C06BE1" w:rsidRDefault="00C06BE1" w:rsidP="00670787">
            <w:pPr>
              <w:rPr>
                <w:rFonts w:ascii="Arial" w:hAnsi="Arial" w:cs="Arial"/>
                <w:b/>
                <w:bCs/>
                <w:caps/>
              </w:rPr>
            </w:pPr>
          </w:p>
          <w:p w:rsidR="00344A63" w:rsidRPr="008B1461" w:rsidRDefault="00344A63" w:rsidP="00670787">
            <w:pPr>
              <w:rPr>
                <w:rFonts w:ascii="Arial" w:hAnsi="Arial" w:cs="Arial"/>
                <w:b/>
                <w:bCs/>
                <w:caps/>
              </w:rPr>
            </w:pPr>
            <w:r w:rsidRPr="008B1461">
              <w:rPr>
                <w:rFonts w:ascii="Arial" w:hAnsi="Arial" w:cs="Arial"/>
                <w:b/>
                <w:bCs/>
                <w:caps/>
              </w:rPr>
              <w:t>Child Care Commission</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Provisional Licenses for Facilities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09</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.0401</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Administrative Sanctions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09</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.1904</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Administrative Actions and Civil Penalties: General Provi...</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09</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.2201</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Written Reprimands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09</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.2202</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Written Warnings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09</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.2203</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Provisional Child Care Facility License or Provisional No...</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09</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.2204</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Probationary License</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09</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.2205</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Suspension</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09</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.2206</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Special Provisional Child Care Facility License or Specia...</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09</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.2207</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Civil Penalties: Scope and Purpose</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09</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.2208</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Revocation of a Child Care Facility License or an Order t...</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09</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.2209</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Summary Suspension</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09</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.2213</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Amount of Civil Penalties for Child Care Facilities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09</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.2216</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Schedule of Civil Penalties for Child Care Centers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09</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.2217</w:t>
            </w:r>
          </w:p>
        </w:tc>
      </w:tr>
      <w:tr w:rsidR="00344A63" w:rsidRPr="008B1461" w:rsidTr="00344A63">
        <w:trPr>
          <w:tblCellSpacing w:w="14" w:type="dxa"/>
        </w:trPr>
        <w:tc>
          <w:tcPr>
            <w:tcW w:w="10834" w:type="dxa"/>
            <w:gridSpan w:val="5"/>
            <w:shd w:val="clear" w:color="auto" w:fill="auto"/>
          </w:tcPr>
          <w:p w:rsidR="00C06BE1" w:rsidRDefault="00C06BE1" w:rsidP="00670787">
            <w:pPr>
              <w:rPr>
                <w:rFonts w:ascii="Arial" w:hAnsi="Arial" w:cs="Arial"/>
                <w:b/>
                <w:bCs/>
                <w:caps/>
              </w:rPr>
            </w:pPr>
          </w:p>
          <w:p w:rsidR="00344A63" w:rsidRPr="008B1461" w:rsidRDefault="00344A63" w:rsidP="00670787">
            <w:pPr>
              <w:rPr>
                <w:rFonts w:ascii="Arial" w:hAnsi="Arial" w:cs="Arial"/>
                <w:b/>
                <w:bCs/>
                <w:caps/>
              </w:rPr>
            </w:pPr>
            <w:r w:rsidRPr="008B1461">
              <w:rPr>
                <w:rFonts w:ascii="Arial" w:hAnsi="Arial" w:cs="Arial"/>
                <w:b/>
                <w:bCs/>
                <w:caps/>
              </w:rPr>
              <w:t>Public Health, Commission for</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Reportable Diseases and Conditions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41A</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.0101</w:t>
            </w:r>
          </w:p>
        </w:tc>
      </w:tr>
      <w:tr w:rsidR="00344A63" w:rsidRPr="008B1461" w:rsidTr="00344A63">
        <w:trPr>
          <w:tblCellSpacing w:w="14" w:type="dxa"/>
        </w:trPr>
        <w:tc>
          <w:tcPr>
            <w:tcW w:w="10834" w:type="dxa"/>
            <w:gridSpan w:val="5"/>
            <w:shd w:val="clear" w:color="auto" w:fill="auto"/>
          </w:tcPr>
          <w:p w:rsidR="00C06BE1" w:rsidRDefault="00C06BE1" w:rsidP="00670787">
            <w:pPr>
              <w:rPr>
                <w:rFonts w:ascii="Arial" w:hAnsi="Arial" w:cs="Arial"/>
                <w:b/>
                <w:bCs/>
                <w:caps/>
              </w:rPr>
            </w:pPr>
          </w:p>
          <w:p w:rsidR="00344A63" w:rsidRPr="008B1461" w:rsidRDefault="00344A63" w:rsidP="00670787">
            <w:pPr>
              <w:rPr>
                <w:rFonts w:ascii="Arial" w:hAnsi="Arial" w:cs="Arial"/>
                <w:b/>
                <w:bCs/>
                <w:caps/>
              </w:rPr>
            </w:pPr>
            <w:r w:rsidRPr="008B1461">
              <w:rPr>
                <w:rFonts w:ascii="Arial" w:hAnsi="Arial" w:cs="Arial"/>
                <w:b/>
                <w:bCs/>
                <w:caps/>
              </w:rPr>
              <w:t>Blind, Commission for the</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Non-Discrimination</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63A</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.0101</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Purpose and Definitions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63C</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.0101</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Division Responsibility</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63C</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.0102</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Business Enterprises Facility Equipment: Merchandise and ...</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63C</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.0103</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Training Program</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63C</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.0104</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Issuance of Licenses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63C</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.0201</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Eligibility for Licensing</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63C</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.0202</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Contractual Agreement Between Division and Operator</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63C</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.0205</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Confidential Information</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63C</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.0206</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Temporary Closing</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63C</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.0302</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Purpose</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63C</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.0401</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Policy</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63C</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.0402</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Election</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63C</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.0501</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Organization and Operation</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63C</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.0506</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Functions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63C</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.0508</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Subcommittees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63C</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.0509</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Committee Initiative</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63C</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.0511</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Division Responsibility and Relationship with Committee</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63C</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.0512</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Security</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63C</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.0603</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Reports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63C</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.0604</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Minimum Fair Return and Definitions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63C</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.0701</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Set-Aside</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63C</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.0702</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Income from Vending Machines on Federal Property</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63C</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.0704</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Eligibility for and Authorization of Services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63F</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.0101</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Training and Training Materials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63F</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.0102</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Economic Needs Policies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10A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63F</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.0402</w:t>
            </w:r>
          </w:p>
        </w:tc>
      </w:tr>
      <w:tr w:rsidR="00344A63" w:rsidRPr="008B1461" w:rsidTr="00344A63">
        <w:trPr>
          <w:tblCellSpacing w:w="14" w:type="dxa"/>
        </w:trPr>
        <w:tc>
          <w:tcPr>
            <w:tcW w:w="10834" w:type="dxa"/>
            <w:gridSpan w:val="5"/>
            <w:shd w:val="clear" w:color="auto" w:fill="auto"/>
          </w:tcPr>
          <w:p w:rsidR="00C06BE1" w:rsidRDefault="00C06BE1" w:rsidP="00670787">
            <w:pPr>
              <w:rPr>
                <w:rFonts w:ascii="Arial" w:hAnsi="Arial" w:cs="Arial"/>
                <w:b/>
                <w:bCs/>
                <w:caps/>
              </w:rPr>
            </w:pPr>
          </w:p>
          <w:p w:rsidR="00344A63" w:rsidRPr="008B1461" w:rsidRDefault="00344A63" w:rsidP="00670787">
            <w:pPr>
              <w:rPr>
                <w:rFonts w:ascii="Arial" w:hAnsi="Arial" w:cs="Arial"/>
                <w:b/>
                <w:bCs/>
                <w:caps/>
              </w:rPr>
            </w:pPr>
            <w:r w:rsidRPr="008B1461">
              <w:rPr>
                <w:rFonts w:ascii="Arial" w:hAnsi="Arial" w:cs="Arial"/>
                <w:b/>
                <w:bCs/>
                <w:caps/>
              </w:rPr>
              <w:t>Home Inspector Licensure Board</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Definitions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08</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.1101</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Standards of Practice</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08</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.1102</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Purpose and Scope</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08</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.1103</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General Limitations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08</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.1104</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General Exclusions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08</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.1105</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Structural Components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08</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.1106</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Exterior</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08</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.1107</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Roofing</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08</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.1108</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Plumbing</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08</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.1109</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Electrical</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08</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.1110</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Heating</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08</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.1111</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Air Conditioning</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08</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.1112</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Interiors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08</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.1113</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Insulation and Ventilation</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08</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.1114</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Built-in Kitchen Appliances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08</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.1115</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Code of Ethics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08</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.1116</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Continuing Education Required for Renewal of Active License</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08</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.1302</w:t>
            </w:r>
          </w:p>
        </w:tc>
      </w:tr>
      <w:tr w:rsidR="00344A63" w:rsidRPr="008B1461" w:rsidTr="00344A63">
        <w:trPr>
          <w:tblCellSpacing w:w="14" w:type="dxa"/>
        </w:trPr>
        <w:tc>
          <w:tcPr>
            <w:tcW w:w="10834" w:type="dxa"/>
            <w:gridSpan w:val="5"/>
            <w:shd w:val="clear" w:color="auto" w:fill="auto"/>
          </w:tcPr>
          <w:p w:rsidR="00C06BE1" w:rsidRDefault="00C06BE1" w:rsidP="00670787">
            <w:pPr>
              <w:rPr>
                <w:rFonts w:ascii="Arial" w:hAnsi="Arial" w:cs="Arial"/>
                <w:b/>
                <w:bCs/>
                <w:caps/>
              </w:rPr>
            </w:pPr>
          </w:p>
          <w:p w:rsidR="00344A63" w:rsidRPr="008B1461" w:rsidRDefault="00344A63" w:rsidP="00670787">
            <w:pPr>
              <w:rPr>
                <w:rFonts w:ascii="Arial" w:hAnsi="Arial" w:cs="Arial"/>
                <w:b/>
                <w:bCs/>
                <w:caps/>
              </w:rPr>
            </w:pPr>
            <w:r w:rsidRPr="008B1461">
              <w:rPr>
                <w:rFonts w:ascii="Arial" w:hAnsi="Arial" w:cs="Arial"/>
                <w:b/>
                <w:bCs/>
                <w:caps/>
              </w:rPr>
              <w:t>Insurance, Department of</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Applicability</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.0101</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Nonfleet Private Passenger Automobile Insurance</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.0103</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Physicians And Surgeons Professional Liability Insurance</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.0105</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Credit Property Insurance</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.0106</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Nonfiling Insurance</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.0107</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Single or Dual Interest Automobile Physical Damage Insurance</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.0108</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Minimum Loss Ratio Standards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.0201</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Accident and Health Insurance Renewability Definitions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.0202</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Conditionally Renewable Stated Reason Prohibited</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.0203</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Optionally Renewable Prohibited</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.0204</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Data Requirements for Rate Revision Submission</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.0205</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Class Definition Restriction</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.0206</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Common Block</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.0207</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Annual Actuarial Certifications for Long-Term Care Forms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.0208</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Definitions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.0401</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General Submission Requirements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.0402</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Calculation Procedure and Data Requirements for Rate Devi...</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.0403</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Minimum Incurred Loss Ratio</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.0501</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Definitions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.0502</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General Submission Requirements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.0503</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Calculation Procedure and Demonstration of Compliance</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.0504</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Definitions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.0601</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HMO General Filing Requirements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.0602</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HMO Rate Filing Data Requirements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.0603</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Initial HMO Rate Filing Data Requirements And Standards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.0604</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HMO Expansion Request Data Requirements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.0605</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HMO Data Revision Filing Data Requirements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.0606</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HMO Incurred Loss Ratio Standards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.0607</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Definitions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.0701</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Claims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.0702</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Claim Reserve Filing Requirements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.0703</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Claim Reserve Data and Format Requirements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.0704</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Claim Reserve Methodology and Actuarial Certification</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.0705</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Small Employer Group Health Insurance Actuarial Certifica...</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16</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.0801</w:t>
            </w:r>
          </w:p>
        </w:tc>
      </w:tr>
      <w:tr w:rsidR="00344A63" w:rsidRPr="008B1461" w:rsidTr="00344A63">
        <w:trPr>
          <w:tblCellSpacing w:w="14" w:type="dxa"/>
        </w:trPr>
        <w:tc>
          <w:tcPr>
            <w:tcW w:w="10834" w:type="dxa"/>
            <w:gridSpan w:val="5"/>
            <w:shd w:val="clear" w:color="auto" w:fill="auto"/>
          </w:tcPr>
          <w:p w:rsidR="00C06BE1" w:rsidRDefault="00C06BE1" w:rsidP="00670787">
            <w:pPr>
              <w:rPr>
                <w:rFonts w:ascii="Arial" w:hAnsi="Arial" w:cs="Arial"/>
                <w:b/>
                <w:bCs/>
                <w:caps/>
              </w:rPr>
            </w:pPr>
          </w:p>
          <w:p w:rsidR="00344A63" w:rsidRPr="008B1461" w:rsidRDefault="00344A63" w:rsidP="00670787">
            <w:pPr>
              <w:rPr>
                <w:rFonts w:ascii="Arial" w:hAnsi="Arial" w:cs="Arial"/>
                <w:b/>
                <w:bCs/>
                <w:caps/>
              </w:rPr>
            </w:pPr>
            <w:r w:rsidRPr="008B1461">
              <w:rPr>
                <w:rFonts w:ascii="Arial" w:hAnsi="Arial" w:cs="Arial"/>
                <w:b/>
                <w:bCs/>
                <w:caps/>
              </w:rPr>
              <w:t>Criminal Justice Education and Training Standards Commission</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Basic Law Enforcement Training</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12</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09B</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.0205</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Certification Training for School Resource Officer</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12</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09B</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.0313</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Divulging Personnel Information</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12</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09C</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.0103</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Report of Separation</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12</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09C</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.0208</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Report of Separation</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12</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09C</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.0305</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Agency Reporting of Drug Screening Results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12</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09C</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.0310</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Basic Criminal Justice Certificate</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12</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09D</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.0203</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Minimum Training Specifications: Annual In-Service Training</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12</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09E</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.0105</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Basic State Corrections Certificate</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12</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09G</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.0603</w:t>
            </w:r>
          </w:p>
        </w:tc>
      </w:tr>
      <w:tr w:rsidR="00344A63" w:rsidRPr="008B1461" w:rsidTr="00344A63">
        <w:trPr>
          <w:tblCellSpacing w:w="14" w:type="dxa"/>
        </w:trPr>
        <w:tc>
          <w:tcPr>
            <w:tcW w:w="10834" w:type="dxa"/>
            <w:gridSpan w:val="5"/>
            <w:shd w:val="clear" w:color="auto" w:fill="auto"/>
          </w:tcPr>
          <w:p w:rsidR="00C06BE1" w:rsidRDefault="00C06BE1" w:rsidP="00670787">
            <w:pPr>
              <w:rPr>
                <w:rFonts w:ascii="Arial" w:hAnsi="Arial" w:cs="Arial"/>
                <w:b/>
                <w:bCs/>
                <w:caps/>
              </w:rPr>
            </w:pPr>
          </w:p>
          <w:p w:rsidR="00344A63" w:rsidRPr="008B1461" w:rsidRDefault="00344A63" w:rsidP="00670787">
            <w:pPr>
              <w:rPr>
                <w:rFonts w:ascii="Arial" w:hAnsi="Arial" w:cs="Arial"/>
                <w:b/>
                <w:bCs/>
                <w:caps/>
              </w:rPr>
            </w:pPr>
            <w:r w:rsidRPr="008B1461">
              <w:rPr>
                <w:rFonts w:ascii="Arial" w:hAnsi="Arial" w:cs="Arial"/>
                <w:b/>
                <w:bCs/>
                <w:caps/>
              </w:rPr>
              <w:t>Well Contractors Certification Commission</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Petition for Rulemaking</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15A</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27</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.0120</w:t>
            </w:r>
          </w:p>
        </w:tc>
      </w:tr>
      <w:tr w:rsidR="00344A63" w:rsidRPr="008B1461" w:rsidTr="00344A63">
        <w:trPr>
          <w:tblCellSpacing w:w="14" w:type="dxa"/>
        </w:trPr>
        <w:tc>
          <w:tcPr>
            <w:tcW w:w="10834" w:type="dxa"/>
            <w:gridSpan w:val="5"/>
            <w:shd w:val="clear" w:color="auto" w:fill="auto"/>
          </w:tcPr>
          <w:p w:rsidR="00C06BE1" w:rsidRDefault="00C06BE1" w:rsidP="00670787">
            <w:pPr>
              <w:rPr>
                <w:rFonts w:ascii="Arial" w:hAnsi="Arial" w:cs="Arial"/>
                <w:b/>
                <w:bCs/>
                <w:caps/>
              </w:rPr>
            </w:pPr>
          </w:p>
          <w:p w:rsidR="00344A63" w:rsidRPr="008B1461" w:rsidRDefault="00344A63" w:rsidP="00670787">
            <w:pPr>
              <w:rPr>
                <w:rFonts w:ascii="Arial" w:hAnsi="Arial" w:cs="Arial"/>
                <w:b/>
                <w:bCs/>
                <w:caps/>
              </w:rPr>
            </w:pPr>
            <w:r w:rsidRPr="008B1461">
              <w:rPr>
                <w:rFonts w:ascii="Arial" w:hAnsi="Arial" w:cs="Arial"/>
                <w:b/>
                <w:bCs/>
                <w:caps/>
              </w:rPr>
              <w:t>Chiropractic Examiners, Board of</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North Carolina Examination</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21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10</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.0203</w:t>
            </w:r>
          </w:p>
        </w:tc>
      </w:tr>
      <w:tr w:rsidR="00344A63" w:rsidRPr="008B1461" w:rsidTr="00344A63">
        <w:trPr>
          <w:tblCellSpacing w:w="14" w:type="dxa"/>
        </w:trPr>
        <w:tc>
          <w:tcPr>
            <w:tcW w:w="10834" w:type="dxa"/>
            <w:gridSpan w:val="5"/>
            <w:shd w:val="clear" w:color="auto" w:fill="auto"/>
          </w:tcPr>
          <w:p w:rsidR="00C06BE1" w:rsidRDefault="00C06BE1" w:rsidP="00670787">
            <w:pPr>
              <w:rPr>
                <w:rFonts w:ascii="Arial" w:hAnsi="Arial" w:cs="Arial"/>
                <w:b/>
                <w:bCs/>
                <w:caps/>
              </w:rPr>
            </w:pPr>
          </w:p>
          <w:p w:rsidR="00344A63" w:rsidRPr="008B1461" w:rsidRDefault="00344A63" w:rsidP="00670787">
            <w:pPr>
              <w:rPr>
                <w:rFonts w:ascii="Arial" w:hAnsi="Arial" w:cs="Arial"/>
                <w:b/>
                <w:bCs/>
                <w:caps/>
              </w:rPr>
            </w:pPr>
            <w:r w:rsidRPr="008B1461">
              <w:rPr>
                <w:rFonts w:ascii="Arial" w:hAnsi="Arial" w:cs="Arial"/>
                <w:b/>
                <w:bCs/>
                <w:caps/>
              </w:rPr>
              <w:t>Massage and Bodywork Therapy, Board of</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Display of License</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21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30</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.0302</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Address of Record</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21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30</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.0401</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Place of Practice</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21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30</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.0405</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Continuing Education Requirements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21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30</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.0701</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Continuing Education Definitions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21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30</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.0702</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Scope of Qualified Activities for Maintaining Continuing ...</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21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30</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.0703</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Complaints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21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30</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.0902</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Disciplinary Sanctions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21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30</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.0905</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Establishment of License Required</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21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30</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.1001</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Term of License</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21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30</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.1002</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Initial Application for Licensure</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21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30</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.1003</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Establishment Operations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21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30</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.1004</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Client Records Retention and Ownership</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21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30</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.1005</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Inspections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21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30</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.1006</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Change of Trade Name</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21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30</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.1007</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Change of Location</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21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30</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.1008</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Continuing Duty to Report Certain Crimes and Civil Suits</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21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30</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.1011</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License Renewal</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21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30</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.1012</w:t>
            </w:r>
          </w:p>
        </w:tc>
      </w:tr>
      <w:tr w:rsidR="00344A63" w:rsidRPr="008B1461" w:rsidTr="00344A63">
        <w:trPr>
          <w:tblCellSpacing w:w="14" w:type="dxa"/>
        </w:trPr>
        <w:tc>
          <w:tcPr>
            <w:tcW w:w="5904" w:type="dxa"/>
            <w:shd w:val="clear" w:color="auto" w:fill="auto"/>
          </w:tcPr>
          <w:p w:rsidR="00344A63" w:rsidRPr="008B1461" w:rsidRDefault="00344A63" w:rsidP="00670787">
            <w:pPr>
              <w:rPr>
                <w:rFonts w:ascii="Arial" w:hAnsi="Arial" w:cs="Arial"/>
              </w:rPr>
            </w:pPr>
            <w:r w:rsidRPr="008B1461">
              <w:rPr>
                <w:rFonts w:ascii="Arial" w:hAnsi="Arial" w:cs="Arial"/>
                <w:u w:val="single"/>
              </w:rPr>
              <w:t>Address of Record</w:t>
            </w:r>
          </w:p>
        </w:tc>
        <w:tc>
          <w:tcPr>
            <w:tcW w:w="849" w:type="dxa"/>
            <w:shd w:val="clear" w:color="auto" w:fill="auto"/>
          </w:tcPr>
          <w:p w:rsidR="00344A63" w:rsidRPr="008B1461" w:rsidRDefault="00344A63" w:rsidP="00670787">
            <w:pPr>
              <w:jc w:val="right"/>
              <w:rPr>
                <w:rFonts w:ascii="Arial" w:hAnsi="Arial" w:cs="Arial"/>
              </w:rPr>
            </w:pPr>
            <w:r w:rsidRPr="008B1461">
              <w:rPr>
                <w:rFonts w:ascii="Arial" w:hAnsi="Arial" w:cs="Arial"/>
              </w:rPr>
              <w:t>21</w:t>
            </w:r>
          </w:p>
        </w:tc>
        <w:tc>
          <w:tcPr>
            <w:tcW w:w="633" w:type="dxa"/>
            <w:shd w:val="clear" w:color="auto" w:fill="auto"/>
          </w:tcPr>
          <w:p w:rsidR="00344A63" w:rsidRPr="008B1461" w:rsidRDefault="00344A63" w:rsidP="00670787">
            <w:pPr>
              <w:rPr>
                <w:rFonts w:ascii="Arial" w:hAnsi="Arial" w:cs="Arial"/>
              </w:rPr>
            </w:pPr>
            <w:r w:rsidRPr="008B1461">
              <w:rPr>
                <w:rFonts w:ascii="Arial" w:hAnsi="Arial" w:cs="Arial"/>
              </w:rPr>
              <w:t>NCAC</w:t>
            </w:r>
          </w:p>
        </w:tc>
        <w:tc>
          <w:tcPr>
            <w:tcW w:w="446" w:type="dxa"/>
            <w:shd w:val="clear" w:color="auto" w:fill="auto"/>
          </w:tcPr>
          <w:p w:rsidR="00344A63" w:rsidRPr="008B1461" w:rsidRDefault="00344A63" w:rsidP="00670787">
            <w:pPr>
              <w:rPr>
                <w:rFonts w:ascii="Arial" w:hAnsi="Arial" w:cs="Arial"/>
              </w:rPr>
            </w:pPr>
            <w:r w:rsidRPr="008B1461">
              <w:rPr>
                <w:rFonts w:ascii="Arial" w:hAnsi="Arial" w:cs="Arial"/>
              </w:rPr>
              <w:t>30</w:t>
            </w:r>
          </w:p>
        </w:tc>
        <w:tc>
          <w:tcPr>
            <w:tcW w:w="2890" w:type="dxa"/>
            <w:shd w:val="clear" w:color="auto" w:fill="auto"/>
          </w:tcPr>
          <w:p w:rsidR="00344A63" w:rsidRPr="008B1461" w:rsidRDefault="00344A63" w:rsidP="00670787">
            <w:pPr>
              <w:rPr>
                <w:rFonts w:ascii="Arial" w:hAnsi="Arial" w:cs="Arial"/>
              </w:rPr>
            </w:pPr>
            <w:r w:rsidRPr="008B1461">
              <w:rPr>
                <w:rFonts w:ascii="Arial" w:hAnsi="Arial" w:cs="Arial"/>
              </w:rPr>
              <w:t>.1013</w:t>
            </w:r>
          </w:p>
        </w:tc>
      </w:tr>
    </w:tbl>
    <w:p w:rsidR="00344A63" w:rsidRPr="008B1461" w:rsidRDefault="00344A63" w:rsidP="00670787">
      <w:pPr>
        <w:rPr>
          <w:rFonts w:ascii="Arial" w:hAnsi="Arial" w:cs="Arial"/>
        </w:rPr>
      </w:pPr>
    </w:p>
    <w:p w:rsidR="00344A63" w:rsidRDefault="00344A63" w:rsidP="00670787">
      <w:pPr>
        <w:pBdr>
          <w:top w:val="single" w:sz="18" w:space="1" w:color="auto"/>
        </w:pBdr>
      </w:pPr>
    </w:p>
    <w:tbl>
      <w:tblPr>
        <w:tblW w:w="1089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2932"/>
      </w:tblGrid>
      <w:tr w:rsidR="00344A63" w:rsidRPr="00B72C5D" w:rsidTr="00344A63">
        <w:trPr>
          <w:tblCellSpacing w:w="14" w:type="dxa"/>
        </w:trPr>
        <w:tc>
          <w:tcPr>
            <w:tcW w:w="10834" w:type="dxa"/>
            <w:gridSpan w:val="5"/>
            <w:shd w:val="clear" w:color="auto" w:fill="auto"/>
          </w:tcPr>
          <w:p w:rsidR="00344A63" w:rsidRPr="00B72C5D" w:rsidRDefault="00344A63" w:rsidP="00670787">
            <w:pPr>
              <w:jc w:val="center"/>
              <w:rPr>
                <w:rFonts w:ascii="Arial" w:hAnsi="Arial" w:cs="Arial"/>
                <w:b/>
                <w:bCs/>
                <w:caps/>
                <w:szCs w:val="33"/>
              </w:rPr>
            </w:pPr>
            <w:r w:rsidRPr="00B72C5D">
              <w:rPr>
                <w:rFonts w:ascii="Arial" w:hAnsi="Arial" w:cs="Arial"/>
                <w:b/>
                <w:bCs/>
                <w:caps/>
                <w:szCs w:val="33"/>
              </w:rPr>
              <w:t>List of Approved Temporary Rules</w:t>
            </w:r>
          </w:p>
        </w:tc>
      </w:tr>
      <w:tr w:rsidR="00344A63" w:rsidRPr="00B72C5D" w:rsidTr="00344A63">
        <w:trPr>
          <w:tblCellSpacing w:w="14" w:type="dxa"/>
        </w:trPr>
        <w:tc>
          <w:tcPr>
            <w:tcW w:w="10834" w:type="dxa"/>
            <w:gridSpan w:val="5"/>
            <w:shd w:val="clear" w:color="auto" w:fill="auto"/>
          </w:tcPr>
          <w:p w:rsidR="00344A63" w:rsidRPr="00B72C5D" w:rsidRDefault="00344A63" w:rsidP="00670787">
            <w:pPr>
              <w:jc w:val="center"/>
              <w:rPr>
                <w:rFonts w:ascii="Arial" w:hAnsi="Arial" w:cs="Arial"/>
                <w:b/>
                <w:bCs/>
                <w:szCs w:val="30"/>
              </w:rPr>
            </w:pPr>
            <w:r w:rsidRPr="00B72C5D">
              <w:rPr>
                <w:rFonts w:ascii="Arial" w:hAnsi="Arial" w:cs="Arial"/>
                <w:b/>
                <w:bCs/>
                <w:szCs w:val="30"/>
              </w:rPr>
              <w:t>September 20, 2018 Meeting</w:t>
            </w:r>
          </w:p>
        </w:tc>
      </w:tr>
      <w:tr w:rsidR="00344A63" w:rsidRPr="00B72C5D" w:rsidTr="00344A63">
        <w:trPr>
          <w:tblCellSpacing w:w="14" w:type="dxa"/>
        </w:trPr>
        <w:tc>
          <w:tcPr>
            <w:tcW w:w="10834" w:type="dxa"/>
            <w:gridSpan w:val="5"/>
            <w:shd w:val="clear" w:color="auto" w:fill="auto"/>
          </w:tcPr>
          <w:p w:rsidR="00344A63" w:rsidRPr="00B72C5D" w:rsidRDefault="00344A63" w:rsidP="00670787">
            <w:pPr>
              <w:rPr>
                <w:rFonts w:ascii="Arial" w:hAnsi="Arial" w:cs="Arial"/>
                <w:b/>
                <w:bCs/>
                <w:caps/>
              </w:rPr>
            </w:pPr>
            <w:r w:rsidRPr="00B72C5D">
              <w:rPr>
                <w:rFonts w:ascii="Arial" w:hAnsi="Arial" w:cs="Arial"/>
                <w:b/>
                <w:bCs/>
                <w:caps/>
              </w:rPr>
              <w:t>Insurance, Department of</w:t>
            </w:r>
          </w:p>
        </w:tc>
      </w:tr>
      <w:tr w:rsidR="00344A63" w:rsidRPr="00B72C5D" w:rsidTr="00344A63">
        <w:trPr>
          <w:tblCellSpacing w:w="14" w:type="dxa"/>
        </w:trPr>
        <w:tc>
          <w:tcPr>
            <w:tcW w:w="5904" w:type="dxa"/>
            <w:shd w:val="clear" w:color="auto" w:fill="auto"/>
          </w:tcPr>
          <w:p w:rsidR="00344A63" w:rsidRPr="00B72C5D" w:rsidRDefault="00344A63" w:rsidP="00670787">
            <w:pPr>
              <w:rPr>
                <w:rFonts w:ascii="Arial" w:hAnsi="Arial" w:cs="Arial"/>
              </w:rPr>
            </w:pPr>
            <w:r w:rsidRPr="00B72C5D">
              <w:rPr>
                <w:rFonts w:ascii="Arial" w:hAnsi="Arial" w:cs="Arial"/>
                <w:u w:val="single"/>
              </w:rPr>
              <w:t>Scope and Definitions</w:t>
            </w:r>
          </w:p>
        </w:tc>
        <w:tc>
          <w:tcPr>
            <w:tcW w:w="849" w:type="dxa"/>
            <w:shd w:val="clear" w:color="auto" w:fill="auto"/>
          </w:tcPr>
          <w:p w:rsidR="00344A63" w:rsidRPr="00B72C5D" w:rsidRDefault="00344A63" w:rsidP="00670787">
            <w:pPr>
              <w:jc w:val="right"/>
              <w:rPr>
                <w:rFonts w:ascii="Arial" w:hAnsi="Arial" w:cs="Arial"/>
              </w:rPr>
            </w:pPr>
            <w:r w:rsidRPr="00B72C5D">
              <w:rPr>
                <w:rFonts w:ascii="Arial" w:hAnsi="Arial" w:cs="Arial"/>
              </w:rPr>
              <w:t>11</w:t>
            </w:r>
          </w:p>
        </w:tc>
        <w:tc>
          <w:tcPr>
            <w:tcW w:w="633" w:type="dxa"/>
            <w:shd w:val="clear" w:color="auto" w:fill="auto"/>
          </w:tcPr>
          <w:p w:rsidR="00344A63" w:rsidRPr="00B72C5D" w:rsidRDefault="00344A63" w:rsidP="00670787">
            <w:pPr>
              <w:rPr>
                <w:rFonts w:ascii="Arial" w:hAnsi="Arial" w:cs="Arial"/>
              </w:rPr>
            </w:pPr>
            <w:r w:rsidRPr="00B72C5D">
              <w:rPr>
                <w:rFonts w:ascii="Arial" w:hAnsi="Arial" w:cs="Arial"/>
              </w:rPr>
              <w:t>NCAC</w:t>
            </w:r>
          </w:p>
        </w:tc>
        <w:tc>
          <w:tcPr>
            <w:tcW w:w="446" w:type="dxa"/>
            <w:shd w:val="clear" w:color="auto" w:fill="auto"/>
          </w:tcPr>
          <w:p w:rsidR="00344A63" w:rsidRPr="00B72C5D" w:rsidRDefault="00344A63" w:rsidP="00670787">
            <w:pPr>
              <w:rPr>
                <w:rFonts w:ascii="Arial" w:hAnsi="Arial" w:cs="Arial"/>
              </w:rPr>
            </w:pPr>
            <w:r w:rsidRPr="00B72C5D">
              <w:rPr>
                <w:rFonts w:ascii="Arial" w:hAnsi="Arial" w:cs="Arial"/>
              </w:rPr>
              <w:t>20</w:t>
            </w:r>
          </w:p>
        </w:tc>
        <w:tc>
          <w:tcPr>
            <w:tcW w:w="2890" w:type="dxa"/>
            <w:shd w:val="clear" w:color="auto" w:fill="auto"/>
          </w:tcPr>
          <w:p w:rsidR="00344A63" w:rsidRPr="00B72C5D" w:rsidRDefault="00344A63" w:rsidP="00670787">
            <w:pPr>
              <w:rPr>
                <w:rFonts w:ascii="Arial" w:hAnsi="Arial" w:cs="Arial"/>
              </w:rPr>
            </w:pPr>
            <w:r w:rsidRPr="00B72C5D">
              <w:rPr>
                <w:rFonts w:ascii="Arial" w:hAnsi="Arial" w:cs="Arial"/>
              </w:rPr>
              <w:t>.0101</w:t>
            </w:r>
          </w:p>
        </w:tc>
      </w:tr>
    </w:tbl>
    <w:p w:rsidR="00344A63" w:rsidRPr="00B72C5D" w:rsidRDefault="00344A63" w:rsidP="00670787">
      <w:pPr>
        <w:rPr>
          <w:rFonts w:ascii="Arial" w:hAnsi="Arial" w:cs="Arial"/>
        </w:rPr>
      </w:pPr>
    </w:p>
    <w:p w:rsidR="00344A63" w:rsidRDefault="00344A63" w:rsidP="00670787">
      <w:pPr>
        <w:pBdr>
          <w:top w:val="single" w:sz="18" w:space="1" w:color="auto"/>
        </w:pBdr>
      </w:pPr>
    </w:p>
    <w:p w:rsidR="00344A63" w:rsidRPr="00042B43" w:rsidRDefault="00344A63" w:rsidP="00670787">
      <w:pPr>
        <w:jc w:val="center"/>
        <w:rPr>
          <w:rFonts w:ascii="Arial" w:hAnsi="Arial" w:cs="Arial"/>
          <w:b/>
          <w:bCs/>
          <w:caps/>
          <w:color w:val="000000"/>
          <w:szCs w:val="33"/>
        </w:rPr>
      </w:pPr>
      <w:r>
        <w:rPr>
          <w:rFonts w:ascii="Arial" w:hAnsi="Arial" w:cs="Arial"/>
          <w:b/>
          <w:bCs/>
          <w:color w:val="000000"/>
          <w:szCs w:val="33"/>
        </w:rPr>
        <w:t>RRC Determination</w:t>
      </w:r>
      <w:r w:rsidRPr="00042B43">
        <w:rPr>
          <w:rFonts w:ascii="Arial" w:hAnsi="Arial" w:cs="Arial"/>
          <w:b/>
          <w:bCs/>
          <w:caps/>
          <w:color w:val="000000"/>
          <w:szCs w:val="33"/>
        </w:rPr>
        <w:br/>
      </w:r>
      <w:r>
        <w:rPr>
          <w:rFonts w:ascii="Arial" w:hAnsi="Arial" w:cs="Arial"/>
          <w:b/>
          <w:bCs/>
          <w:color w:val="000000"/>
          <w:szCs w:val="33"/>
        </w:rPr>
        <w:t>Periodic Rule Review</w:t>
      </w:r>
    </w:p>
    <w:p w:rsidR="00344A63" w:rsidRPr="00042B43" w:rsidRDefault="00344A63" w:rsidP="00670787">
      <w:pPr>
        <w:jc w:val="center"/>
        <w:rPr>
          <w:rFonts w:ascii="Arial" w:hAnsi="Arial" w:cs="Arial"/>
          <w:b/>
          <w:bCs/>
          <w:color w:val="000000"/>
          <w:szCs w:val="30"/>
        </w:rPr>
      </w:pPr>
      <w:r w:rsidRPr="00042B43">
        <w:rPr>
          <w:rFonts w:ascii="Arial" w:hAnsi="Arial" w:cs="Arial"/>
          <w:b/>
          <w:bCs/>
          <w:color w:val="000000"/>
          <w:szCs w:val="30"/>
        </w:rPr>
        <w:t>September 20, 2018</w:t>
      </w:r>
    </w:p>
    <w:p w:rsidR="00344A63" w:rsidRPr="00042B43" w:rsidRDefault="00344A63" w:rsidP="00670787">
      <w:pPr>
        <w:jc w:val="center"/>
        <w:rPr>
          <w:rFonts w:ascii="Arial" w:hAnsi="Arial" w:cs="Arial"/>
          <w:b/>
          <w:bCs/>
          <w:color w:val="000000"/>
          <w:szCs w:val="30"/>
        </w:rPr>
      </w:pPr>
      <w:r w:rsidRPr="00042B43">
        <w:rPr>
          <w:rFonts w:ascii="Arial" w:hAnsi="Arial" w:cs="Arial"/>
          <w:b/>
          <w:bCs/>
          <w:color w:val="000000"/>
          <w:szCs w:val="30"/>
        </w:rPr>
        <w:t>Necessary with substantive public interest</w:t>
      </w:r>
    </w:p>
    <w:p w:rsidR="00344A63" w:rsidRPr="00042B43" w:rsidRDefault="00344A63" w:rsidP="00670787">
      <w:pPr>
        <w:rPr>
          <w:rFonts w:ascii="Arial" w:hAnsi="Arial" w:cs="Arial"/>
          <w:b/>
          <w:bCs/>
          <w:color w:val="000000"/>
          <w:szCs w:val="30"/>
        </w:rPr>
      </w:pPr>
    </w:p>
    <w:p w:rsidR="00344A63" w:rsidRPr="00042B43" w:rsidRDefault="00344A63" w:rsidP="00670787">
      <w:pPr>
        <w:divId w:val="1900625693"/>
        <w:rPr>
          <w:rFonts w:ascii="Arial" w:hAnsi="Arial" w:cs="Arial"/>
          <w:b/>
          <w:bCs/>
          <w:color w:val="000000"/>
          <w:szCs w:val="27"/>
        </w:rPr>
        <w:sectPr w:rsidR="00344A63" w:rsidRPr="00042B43" w:rsidSect="00C06BE1">
          <w:pgSz w:w="12240" w:h="15840"/>
          <w:pgMar w:top="360" w:right="720" w:bottom="360" w:left="720" w:header="360" w:footer="360" w:gutter="0"/>
          <w:cols w:space="720"/>
        </w:sectPr>
      </w:pPr>
    </w:p>
    <w:p w:rsidR="00344A63" w:rsidRPr="00042B43" w:rsidRDefault="00344A63" w:rsidP="00670787">
      <w:pPr>
        <w:divId w:val="1900625693"/>
        <w:rPr>
          <w:rFonts w:ascii="Arial" w:hAnsi="Arial" w:cs="Arial"/>
          <w:b/>
          <w:bCs/>
          <w:color w:val="000000"/>
          <w:szCs w:val="27"/>
        </w:rPr>
      </w:pPr>
      <w:r w:rsidRPr="00042B43">
        <w:rPr>
          <w:rFonts w:ascii="Arial" w:hAnsi="Arial" w:cs="Arial"/>
          <w:b/>
          <w:bCs/>
          <w:color w:val="000000"/>
          <w:szCs w:val="27"/>
        </w:rPr>
        <w:t>Pesticide Board</w:t>
      </w:r>
    </w:p>
    <w:p w:rsidR="00344A63" w:rsidRPr="00042B43" w:rsidRDefault="00822AC0" w:rsidP="00670787">
      <w:pPr>
        <w:divId w:val="1900625693"/>
        <w:rPr>
          <w:rFonts w:ascii="Arial" w:hAnsi="Arial" w:cs="Arial"/>
          <w:color w:val="000000"/>
        </w:rPr>
      </w:pPr>
      <w:hyperlink r:id="rId7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7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72"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73" w:history="1">
        <w:r w:rsidR="00344A63" w:rsidRPr="00042B43">
          <w:rPr>
            <w:rStyle w:val="Hyperlink"/>
            <w:rFonts w:ascii="Arial" w:hAnsi="Arial" w:cs="Arial"/>
            <w:color w:val="000000"/>
          </w:rPr>
          <w:t>.0101</w:t>
        </w:r>
      </w:hyperlink>
    </w:p>
    <w:p w:rsidR="00344A63" w:rsidRPr="00042B43" w:rsidRDefault="00822AC0" w:rsidP="00670787">
      <w:pPr>
        <w:divId w:val="1900625693"/>
        <w:rPr>
          <w:rFonts w:ascii="Arial" w:hAnsi="Arial" w:cs="Arial"/>
          <w:color w:val="000000"/>
        </w:rPr>
      </w:pPr>
      <w:hyperlink r:id="rId7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7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76"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77" w:history="1">
        <w:r w:rsidR="00344A63" w:rsidRPr="00042B43">
          <w:rPr>
            <w:rStyle w:val="Hyperlink"/>
            <w:rFonts w:ascii="Arial" w:hAnsi="Arial" w:cs="Arial"/>
            <w:color w:val="000000"/>
          </w:rPr>
          <w:t>.0102</w:t>
        </w:r>
      </w:hyperlink>
    </w:p>
    <w:p w:rsidR="00344A63" w:rsidRPr="00042B43" w:rsidRDefault="00822AC0" w:rsidP="00670787">
      <w:pPr>
        <w:divId w:val="1900625693"/>
        <w:rPr>
          <w:rFonts w:ascii="Arial" w:hAnsi="Arial" w:cs="Arial"/>
          <w:color w:val="000000"/>
        </w:rPr>
      </w:pPr>
      <w:hyperlink r:id="rId7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7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80"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81" w:history="1">
        <w:r w:rsidR="00344A63" w:rsidRPr="00042B43">
          <w:rPr>
            <w:rStyle w:val="Hyperlink"/>
            <w:rFonts w:ascii="Arial" w:hAnsi="Arial" w:cs="Arial"/>
            <w:color w:val="000000"/>
          </w:rPr>
          <w:t>.0103</w:t>
        </w:r>
      </w:hyperlink>
    </w:p>
    <w:p w:rsidR="00344A63" w:rsidRPr="00042B43" w:rsidRDefault="00822AC0" w:rsidP="00670787">
      <w:pPr>
        <w:divId w:val="1900625693"/>
        <w:rPr>
          <w:rFonts w:ascii="Arial" w:hAnsi="Arial" w:cs="Arial"/>
          <w:color w:val="000000"/>
        </w:rPr>
      </w:pPr>
      <w:hyperlink r:id="rId8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8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84"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85" w:history="1">
        <w:r w:rsidR="00344A63" w:rsidRPr="00042B43">
          <w:rPr>
            <w:rStyle w:val="Hyperlink"/>
            <w:rFonts w:ascii="Arial" w:hAnsi="Arial" w:cs="Arial"/>
            <w:color w:val="000000"/>
          </w:rPr>
          <w:t>.0308</w:t>
        </w:r>
      </w:hyperlink>
    </w:p>
    <w:p w:rsidR="00344A63" w:rsidRPr="00042B43" w:rsidRDefault="00822AC0" w:rsidP="00670787">
      <w:pPr>
        <w:divId w:val="1900625693"/>
        <w:rPr>
          <w:rFonts w:ascii="Arial" w:hAnsi="Arial" w:cs="Arial"/>
          <w:color w:val="000000"/>
        </w:rPr>
      </w:pPr>
      <w:hyperlink r:id="rId8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8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88"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89" w:history="1">
        <w:r w:rsidR="00344A63" w:rsidRPr="00042B43">
          <w:rPr>
            <w:rStyle w:val="Hyperlink"/>
            <w:rFonts w:ascii="Arial" w:hAnsi="Arial" w:cs="Arial"/>
            <w:color w:val="000000"/>
          </w:rPr>
          <w:t>.0310</w:t>
        </w:r>
      </w:hyperlink>
    </w:p>
    <w:p w:rsidR="00344A63" w:rsidRPr="00042B43" w:rsidRDefault="00822AC0" w:rsidP="00670787">
      <w:pPr>
        <w:divId w:val="1900625693"/>
        <w:rPr>
          <w:rFonts w:ascii="Arial" w:hAnsi="Arial" w:cs="Arial"/>
          <w:color w:val="000000"/>
        </w:rPr>
      </w:pPr>
      <w:hyperlink r:id="rId9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9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92"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93" w:history="1">
        <w:r w:rsidR="00344A63" w:rsidRPr="00042B43">
          <w:rPr>
            <w:rStyle w:val="Hyperlink"/>
            <w:rFonts w:ascii="Arial" w:hAnsi="Arial" w:cs="Arial"/>
            <w:color w:val="000000"/>
          </w:rPr>
          <w:t>.0317</w:t>
        </w:r>
      </w:hyperlink>
    </w:p>
    <w:p w:rsidR="00344A63" w:rsidRPr="00042B43" w:rsidRDefault="00822AC0" w:rsidP="00670787">
      <w:pPr>
        <w:divId w:val="1900625693"/>
        <w:rPr>
          <w:rFonts w:ascii="Arial" w:hAnsi="Arial" w:cs="Arial"/>
          <w:color w:val="000000"/>
        </w:rPr>
      </w:pPr>
      <w:hyperlink r:id="rId9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9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96"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97" w:history="1">
        <w:r w:rsidR="00344A63" w:rsidRPr="00042B43">
          <w:rPr>
            <w:rStyle w:val="Hyperlink"/>
            <w:rFonts w:ascii="Arial" w:hAnsi="Arial" w:cs="Arial"/>
            <w:color w:val="000000"/>
          </w:rPr>
          <w:t>.0318</w:t>
        </w:r>
      </w:hyperlink>
    </w:p>
    <w:p w:rsidR="00344A63" w:rsidRPr="00042B43" w:rsidRDefault="00822AC0" w:rsidP="00670787">
      <w:pPr>
        <w:divId w:val="1900625693"/>
        <w:rPr>
          <w:rFonts w:ascii="Arial" w:hAnsi="Arial" w:cs="Arial"/>
          <w:color w:val="000000"/>
        </w:rPr>
      </w:pPr>
      <w:hyperlink r:id="rId9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9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00"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101" w:history="1">
        <w:r w:rsidR="00344A63" w:rsidRPr="00042B43">
          <w:rPr>
            <w:rStyle w:val="Hyperlink"/>
            <w:rFonts w:ascii="Arial" w:hAnsi="Arial" w:cs="Arial"/>
            <w:color w:val="000000"/>
          </w:rPr>
          <w:t>.0402</w:t>
        </w:r>
      </w:hyperlink>
    </w:p>
    <w:p w:rsidR="00344A63" w:rsidRPr="00042B43" w:rsidRDefault="00822AC0" w:rsidP="00670787">
      <w:pPr>
        <w:divId w:val="1900625693"/>
        <w:rPr>
          <w:rFonts w:ascii="Arial" w:hAnsi="Arial" w:cs="Arial"/>
          <w:color w:val="000000"/>
        </w:rPr>
      </w:pPr>
      <w:hyperlink r:id="rId10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10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04"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105" w:history="1">
        <w:r w:rsidR="00344A63" w:rsidRPr="00042B43">
          <w:rPr>
            <w:rStyle w:val="Hyperlink"/>
            <w:rFonts w:ascii="Arial" w:hAnsi="Arial" w:cs="Arial"/>
            <w:color w:val="000000"/>
          </w:rPr>
          <w:t>.0502</w:t>
        </w:r>
      </w:hyperlink>
    </w:p>
    <w:p w:rsidR="00344A63" w:rsidRPr="00042B43" w:rsidRDefault="00822AC0" w:rsidP="00670787">
      <w:pPr>
        <w:divId w:val="1900625693"/>
        <w:rPr>
          <w:rFonts w:ascii="Arial" w:hAnsi="Arial" w:cs="Arial"/>
          <w:color w:val="000000"/>
        </w:rPr>
      </w:pPr>
      <w:hyperlink r:id="rId10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10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08"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109" w:history="1">
        <w:r w:rsidR="00344A63" w:rsidRPr="00042B43">
          <w:rPr>
            <w:rStyle w:val="Hyperlink"/>
            <w:rFonts w:ascii="Arial" w:hAnsi="Arial" w:cs="Arial"/>
            <w:color w:val="000000"/>
          </w:rPr>
          <w:t>.0503</w:t>
        </w:r>
      </w:hyperlink>
    </w:p>
    <w:p w:rsidR="00344A63" w:rsidRPr="00042B43" w:rsidRDefault="00822AC0" w:rsidP="00670787">
      <w:pPr>
        <w:divId w:val="1900625693"/>
        <w:rPr>
          <w:rFonts w:ascii="Arial" w:hAnsi="Arial" w:cs="Arial"/>
          <w:color w:val="000000"/>
        </w:rPr>
      </w:pPr>
      <w:hyperlink r:id="rId11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11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12"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113" w:history="1">
        <w:r w:rsidR="00344A63" w:rsidRPr="00042B43">
          <w:rPr>
            <w:rStyle w:val="Hyperlink"/>
            <w:rFonts w:ascii="Arial" w:hAnsi="Arial" w:cs="Arial"/>
            <w:color w:val="000000"/>
          </w:rPr>
          <w:t>.0504</w:t>
        </w:r>
      </w:hyperlink>
    </w:p>
    <w:p w:rsidR="00344A63" w:rsidRPr="00042B43" w:rsidRDefault="00822AC0" w:rsidP="00670787">
      <w:pPr>
        <w:divId w:val="1900625693"/>
        <w:rPr>
          <w:rFonts w:ascii="Arial" w:hAnsi="Arial" w:cs="Arial"/>
          <w:color w:val="000000"/>
        </w:rPr>
      </w:pPr>
      <w:hyperlink r:id="rId11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11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16"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117" w:history="1">
        <w:r w:rsidR="00344A63" w:rsidRPr="00042B43">
          <w:rPr>
            <w:rStyle w:val="Hyperlink"/>
            <w:rFonts w:ascii="Arial" w:hAnsi="Arial" w:cs="Arial"/>
            <w:color w:val="000000"/>
          </w:rPr>
          <w:t>.0505</w:t>
        </w:r>
      </w:hyperlink>
    </w:p>
    <w:p w:rsidR="00344A63" w:rsidRPr="00042B43" w:rsidRDefault="00822AC0" w:rsidP="00670787">
      <w:pPr>
        <w:divId w:val="1900625693"/>
        <w:rPr>
          <w:rFonts w:ascii="Arial" w:hAnsi="Arial" w:cs="Arial"/>
          <w:color w:val="000000"/>
        </w:rPr>
      </w:pPr>
      <w:hyperlink r:id="rId11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11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20"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121" w:history="1">
        <w:r w:rsidR="00344A63" w:rsidRPr="00042B43">
          <w:rPr>
            <w:rStyle w:val="Hyperlink"/>
            <w:rFonts w:ascii="Arial" w:hAnsi="Arial" w:cs="Arial"/>
            <w:color w:val="000000"/>
          </w:rPr>
          <w:t>.0509</w:t>
        </w:r>
      </w:hyperlink>
    </w:p>
    <w:p w:rsidR="00344A63" w:rsidRPr="00042B43" w:rsidRDefault="00822AC0" w:rsidP="00670787">
      <w:pPr>
        <w:divId w:val="1900625693"/>
        <w:rPr>
          <w:rFonts w:ascii="Arial" w:hAnsi="Arial" w:cs="Arial"/>
          <w:color w:val="000000"/>
        </w:rPr>
      </w:pPr>
      <w:hyperlink r:id="rId12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12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24"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125" w:history="1">
        <w:r w:rsidR="00344A63" w:rsidRPr="00042B43">
          <w:rPr>
            <w:rStyle w:val="Hyperlink"/>
            <w:rFonts w:ascii="Arial" w:hAnsi="Arial" w:cs="Arial"/>
            <w:color w:val="000000"/>
          </w:rPr>
          <w:t>.0515</w:t>
        </w:r>
      </w:hyperlink>
    </w:p>
    <w:p w:rsidR="00344A63" w:rsidRPr="00042B43" w:rsidRDefault="00822AC0" w:rsidP="00670787">
      <w:pPr>
        <w:divId w:val="1900625693"/>
        <w:rPr>
          <w:rFonts w:ascii="Arial" w:hAnsi="Arial" w:cs="Arial"/>
          <w:color w:val="000000"/>
        </w:rPr>
      </w:pPr>
      <w:hyperlink r:id="rId12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12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28"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129" w:history="1">
        <w:r w:rsidR="00344A63" w:rsidRPr="00042B43">
          <w:rPr>
            <w:rStyle w:val="Hyperlink"/>
            <w:rFonts w:ascii="Arial" w:hAnsi="Arial" w:cs="Arial"/>
            <w:color w:val="000000"/>
          </w:rPr>
          <w:t>.0516</w:t>
        </w:r>
      </w:hyperlink>
    </w:p>
    <w:p w:rsidR="00344A63" w:rsidRPr="00042B43" w:rsidRDefault="00822AC0" w:rsidP="00670787">
      <w:pPr>
        <w:divId w:val="1900625693"/>
        <w:rPr>
          <w:rFonts w:ascii="Arial" w:hAnsi="Arial" w:cs="Arial"/>
          <w:color w:val="000000"/>
        </w:rPr>
      </w:pPr>
      <w:hyperlink r:id="rId13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13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32"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133" w:history="1">
        <w:r w:rsidR="00344A63" w:rsidRPr="00042B43">
          <w:rPr>
            <w:rStyle w:val="Hyperlink"/>
            <w:rFonts w:ascii="Arial" w:hAnsi="Arial" w:cs="Arial"/>
            <w:color w:val="000000"/>
          </w:rPr>
          <w:t>.0519</w:t>
        </w:r>
      </w:hyperlink>
    </w:p>
    <w:p w:rsidR="00344A63" w:rsidRPr="00042B43" w:rsidRDefault="00822AC0" w:rsidP="00670787">
      <w:pPr>
        <w:divId w:val="1900625693"/>
        <w:rPr>
          <w:rFonts w:ascii="Arial" w:hAnsi="Arial" w:cs="Arial"/>
          <w:color w:val="000000"/>
        </w:rPr>
      </w:pPr>
      <w:hyperlink r:id="rId13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13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36"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137" w:history="1">
        <w:r w:rsidR="00344A63" w:rsidRPr="00042B43">
          <w:rPr>
            <w:rStyle w:val="Hyperlink"/>
            <w:rFonts w:ascii="Arial" w:hAnsi="Arial" w:cs="Arial"/>
            <w:color w:val="000000"/>
          </w:rPr>
          <w:t>.0520</w:t>
        </w:r>
      </w:hyperlink>
    </w:p>
    <w:p w:rsidR="00344A63" w:rsidRPr="00042B43" w:rsidRDefault="00822AC0" w:rsidP="00670787">
      <w:pPr>
        <w:divId w:val="1900625693"/>
        <w:rPr>
          <w:rFonts w:ascii="Arial" w:hAnsi="Arial" w:cs="Arial"/>
          <w:color w:val="000000"/>
        </w:rPr>
      </w:pPr>
      <w:hyperlink r:id="rId13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13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40"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141" w:history="1">
        <w:r w:rsidR="00344A63" w:rsidRPr="00042B43">
          <w:rPr>
            <w:rStyle w:val="Hyperlink"/>
            <w:rFonts w:ascii="Arial" w:hAnsi="Arial" w:cs="Arial"/>
            <w:color w:val="000000"/>
          </w:rPr>
          <w:t>.0522</w:t>
        </w:r>
      </w:hyperlink>
    </w:p>
    <w:p w:rsidR="00344A63" w:rsidRPr="00042B43" w:rsidRDefault="00822AC0" w:rsidP="00670787">
      <w:pPr>
        <w:divId w:val="1900625693"/>
        <w:rPr>
          <w:rFonts w:ascii="Arial" w:hAnsi="Arial" w:cs="Arial"/>
          <w:color w:val="000000"/>
        </w:rPr>
      </w:pPr>
      <w:hyperlink r:id="rId14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14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44"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145" w:history="1">
        <w:r w:rsidR="00344A63" w:rsidRPr="00042B43">
          <w:rPr>
            <w:rStyle w:val="Hyperlink"/>
            <w:rFonts w:ascii="Arial" w:hAnsi="Arial" w:cs="Arial"/>
            <w:color w:val="000000"/>
          </w:rPr>
          <w:t>.0523</w:t>
        </w:r>
      </w:hyperlink>
    </w:p>
    <w:p w:rsidR="00344A63" w:rsidRPr="00042B43" w:rsidRDefault="00822AC0" w:rsidP="00670787">
      <w:pPr>
        <w:divId w:val="1900625693"/>
        <w:rPr>
          <w:rFonts w:ascii="Arial" w:hAnsi="Arial" w:cs="Arial"/>
          <w:color w:val="000000"/>
        </w:rPr>
      </w:pPr>
      <w:hyperlink r:id="rId14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14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48"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149" w:history="1">
        <w:r w:rsidR="00344A63" w:rsidRPr="00042B43">
          <w:rPr>
            <w:rStyle w:val="Hyperlink"/>
            <w:rFonts w:ascii="Arial" w:hAnsi="Arial" w:cs="Arial"/>
            <w:color w:val="000000"/>
          </w:rPr>
          <w:t>.0524</w:t>
        </w:r>
      </w:hyperlink>
    </w:p>
    <w:p w:rsidR="00344A63" w:rsidRPr="00042B43" w:rsidRDefault="00822AC0" w:rsidP="00670787">
      <w:pPr>
        <w:divId w:val="1900625693"/>
        <w:rPr>
          <w:rFonts w:ascii="Arial" w:hAnsi="Arial" w:cs="Arial"/>
          <w:color w:val="000000"/>
        </w:rPr>
      </w:pPr>
      <w:hyperlink r:id="rId15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15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52"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153" w:history="1">
        <w:r w:rsidR="00344A63" w:rsidRPr="00042B43">
          <w:rPr>
            <w:rStyle w:val="Hyperlink"/>
            <w:rFonts w:ascii="Arial" w:hAnsi="Arial" w:cs="Arial"/>
            <w:color w:val="000000"/>
          </w:rPr>
          <w:t>.0525</w:t>
        </w:r>
      </w:hyperlink>
    </w:p>
    <w:p w:rsidR="00344A63" w:rsidRPr="00042B43" w:rsidRDefault="00822AC0" w:rsidP="00670787">
      <w:pPr>
        <w:divId w:val="1900625693"/>
        <w:rPr>
          <w:rFonts w:ascii="Arial" w:hAnsi="Arial" w:cs="Arial"/>
          <w:color w:val="000000"/>
        </w:rPr>
      </w:pPr>
      <w:hyperlink r:id="rId15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15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56"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157" w:history="1">
        <w:r w:rsidR="00344A63" w:rsidRPr="00042B43">
          <w:rPr>
            <w:rStyle w:val="Hyperlink"/>
            <w:rFonts w:ascii="Arial" w:hAnsi="Arial" w:cs="Arial"/>
            <w:color w:val="000000"/>
          </w:rPr>
          <w:t>.0526</w:t>
        </w:r>
      </w:hyperlink>
    </w:p>
    <w:p w:rsidR="00344A63" w:rsidRPr="00042B43" w:rsidRDefault="00822AC0" w:rsidP="00670787">
      <w:pPr>
        <w:divId w:val="1900625693"/>
        <w:rPr>
          <w:rFonts w:ascii="Arial" w:hAnsi="Arial" w:cs="Arial"/>
          <w:color w:val="000000"/>
        </w:rPr>
      </w:pPr>
      <w:hyperlink r:id="rId15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15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60"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161" w:history="1">
        <w:r w:rsidR="00344A63" w:rsidRPr="00042B43">
          <w:rPr>
            <w:rStyle w:val="Hyperlink"/>
            <w:rFonts w:ascii="Arial" w:hAnsi="Arial" w:cs="Arial"/>
            <w:color w:val="000000"/>
          </w:rPr>
          <w:t>.0527</w:t>
        </w:r>
      </w:hyperlink>
    </w:p>
    <w:p w:rsidR="00344A63" w:rsidRPr="00042B43" w:rsidRDefault="00822AC0" w:rsidP="00670787">
      <w:pPr>
        <w:divId w:val="1900625693"/>
        <w:rPr>
          <w:rFonts w:ascii="Arial" w:hAnsi="Arial" w:cs="Arial"/>
          <w:color w:val="000000"/>
        </w:rPr>
      </w:pPr>
      <w:hyperlink r:id="rId16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16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64"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165" w:history="1">
        <w:r w:rsidR="00344A63" w:rsidRPr="00042B43">
          <w:rPr>
            <w:rStyle w:val="Hyperlink"/>
            <w:rFonts w:ascii="Arial" w:hAnsi="Arial" w:cs="Arial"/>
            <w:color w:val="000000"/>
          </w:rPr>
          <w:t>.0529</w:t>
        </w:r>
      </w:hyperlink>
    </w:p>
    <w:p w:rsidR="00344A63" w:rsidRPr="00042B43" w:rsidRDefault="00822AC0" w:rsidP="00670787">
      <w:pPr>
        <w:divId w:val="1900625693"/>
        <w:rPr>
          <w:rFonts w:ascii="Arial" w:hAnsi="Arial" w:cs="Arial"/>
          <w:color w:val="000000"/>
        </w:rPr>
      </w:pPr>
      <w:hyperlink r:id="rId16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16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68"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169" w:history="1">
        <w:r w:rsidR="00344A63" w:rsidRPr="00042B43">
          <w:rPr>
            <w:rStyle w:val="Hyperlink"/>
            <w:rFonts w:ascii="Arial" w:hAnsi="Arial" w:cs="Arial"/>
            <w:color w:val="000000"/>
          </w:rPr>
          <w:t>.0602</w:t>
        </w:r>
      </w:hyperlink>
    </w:p>
    <w:p w:rsidR="00344A63" w:rsidRPr="00042B43" w:rsidRDefault="00822AC0" w:rsidP="00670787">
      <w:pPr>
        <w:divId w:val="1900625693"/>
        <w:rPr>
          <w:rFonts w:ascii="Arial" w:hAnsi="Arial" w:cs="Arial"/>
          <w:color w:val="000000"/>
        </w:rPr>
      </w:pPr>
      <w:hyperlink r:id="rId17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17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72"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173" w:history="1">
        <w:r w:rsidR="00344A63" w:rsidRPr="00042B43">
          <w:rPr>
            <w:rStyle w:val="Hyperlink"/>
            <w:rFonts w:ascii="Arial" w:hAnsi="Arial" w:cs="Arial"/>
            <w:color w:val="000000"/>
          </w:rPr>
          <w:t>.0603</w:t>
        </w:r>
      </w:hyperlink>
    </w:p>
    <w:p w:rsidR="00344A63" w:rsidRPr="00042B43" w:rsidRDefault="00822AC0" w:rsidP="00670787">
      <w:pPr>
        <w:divId w:val="1900625693"/>
        <w:rPr>
          <w:rFonts w:ascii="Arial" w:hAnsi="Arial" w:cs="Arial"/>
          <w:color w:val="000000"/>
        </w:rPr>
      </w:pPr>
      <w:hyperlink r:id="rId17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17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76"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177" w:history="1">
        <w:r w:rsidR="00344A63" w:rsidRPr="00042B43">
          <w:rPr>
            <w:rStyle w:val="Hyperlink"/>
            <w:rFonts w:ascii="Arial" w:hAnsi="Arial" w:cs="Arial"/>
            <w:color w:val="000000"/>
          </w:rPr>
          <w:t>.0701</w:t>
        </w:r>
      </w:hyperlink>
    </w:p>
    <w:p w:rsidR="00344A63" w:rsidRPr="00042B43" w:rsidRDefault="00822AC0" w:rsidP="00670787">
      <w:pPr>
        <w:divId w:val="1900625693"/>
        <w:rPr>
          <w:rFonts w:ascii="Arial" w:hAnsi="Arial" w:cs="Arial"/>
          <w:color w:val="000000"/>
        </w:rPr>
      </w:pPr>
      <w:hyperlink r:id="rId17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17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80"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181" w:history="1">
        <w:r w:rsidR="00344A63" w:rsidRPr="00042B43">
          <w:rPr>
            <w:rStyle w:val="Hyperlink"/>
            <w:rFonts w:ascii="Arial" w:hAnsi="Arial" w:cs="Arial"/>
            <w:color w:val="000000"/>
          </w:rPr>
          <w:t>.0702</w:t>
        </w:r>
      </w:hyperlink>
    </w:p>
    <w:p w:rsidR="00344A63" w:rsidRPr="00042B43" w:rsidRDefault="00822AC0" w:rsidP="00670787">
      <w:pPr>
        <w:divId w:val="1900625693"/>
        <w:rPr>
          <w:rFonts w:ascii="Arial" w:hAnsi="Arial" w:cs="Arial"/>
          <w:color w:val="000000"/>
        </w:rPr>
      </w:pPr>
      <w:hyperlink r:id="rId18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18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84"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185" w:history="1">
        <w:r w:rsidR="00344A63" w:rsidRPr="00042B43">
          <w:rPr>
            <w:rStyle w:val="Hyperlink"/>
            <w:rFonts w:ascii="Arial" w:hAnsi="Arial" w:cs="Arial"/>
            <w:color w:val="000000"/>
          </w:rPr>
          <w:t>.0703</w:t>
        </w:r>
      </w:hyperlink>
    </w:p>
    <w:p w:rsidR="00344A63" w:rsidRPr="00042B43" w:rsidRDefault="00822AC0" w:rsidP="00670787">
      <w:pPr>
        <w:divId w:val="1900625693"/>
        <w:rPr>
          <w:rFonts w:ascii="Arial" w:hAnsi="Arial" w:cs="Arial"/>
          <w:color w:val="000000"/>
        </w:rPr>
      </w:pPr>
      <w:hyperlink r:id="rId18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18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88"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189" w:history="1">
        <w:r w:rsidR="00344A63" w:rsidRPr="00042B43">
          <w:rPr>
            <w:rStyle w:val="Hyperlink"/>
            <w:rFonts w:ascii="Arial" w:hAnsi="Arial" w:cs="Arial"/>
            <w:color w:val="000000"/>
          </w:rPr>
          <w:t>.0705</w:t>
        </w:r>
      </w:hyperlink>
    </w:p>
    <w:p w:rsidR="00344A63" w:rsidRPr="00042B43" w:rsidRDefault="00822AC0" w:rsidP="00670787">
      <w:pPr>
        <w:divId w:val="1900625693"/>
        <w:rPr>
          <w:rFonts w:ascii="Arial" w:hAnsi="Arial" w:cs="Arial"/>
          <w:color w:val="000000"/>
        </w:rPr>
      </w:pPr>
      <w:hyperlink r:id="rId19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19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92"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193" w:history="1">
        <w:r w:rsidR="00344A63" w:rsidRPr="00042B43">
          <w:rPr>
            <w:rStyle w:val="Hyperlink"/>
            <w:rFonts w:ascii="Arial" w:hAnsi="Arial" w:cs="Arial"/>
            <w:color w:val="000000"/>
          </w:rPr>
          <w:t>.0706</w:t>
        </w:r>
      </w:hyperlink>
    </w:p>
    <w:p w:rsidR="00344A63" w:rsidRPr="00042B43" w:rsidRDefault="00822AC0" w:rsidP="00670787">
      <w:pPr>
        <w:divId w:val="1900625693"/>
        <w:rPr>
          <w:rFonts w:ascii="Arial" w:hAnsi="Arial" w:cs="Arial"/>
          <w:color w:val="000000"/>
        </w:rPr>
      </w:pPr>
      <w:hyperlink r:id="rId19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19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96"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197" w:history="1">
        <w:r w:rsidR="00344A63" w:rsidRPr="00042B43">
          <w:rPr>
            <w:rStyle w:val="Hyperlink"/>
            <w:rFonts w:ascii="Arial" w:hAnsi="Arial" w:cs="Arial"/>
            <w:color w:val="000000"/>
          </w:rPr>
          <w:t>.0707</w:t>
        </w:r>
      </w:hyperlink>
    </w:p>
    <w:p w:rsidR="00344A63" w:rsidRPr="00042B43" w:rsidRDefault="00822AC0" w:rsidP="00670787">
      <w:pPr>
        <w:divId w:val="1900625693"/>
        <w:rPr>
          <w:rFonts w:ascii="Arial" w:hAnsi="Arial" w:cs="Arial"/>
          <w:color w:val="000000"/>
        </w:rPr>
      </w:pPr>
      <w:hyperlink r:id="rId19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19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200"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201" w:history="1">
        <w:r w:rsidR="00344A63" w:rsidRPr="00042B43">
          <w:rPr>
            <w:rStyle w:val="Hyperlink"/>
            <w:rFonts w:ascii="Arial" w:hAnsi="Arial" w:cs="Arial"/>
            <w:color w:val="000000"/>
          </w:rPr>
          <w:t>.0810</w:t>
        </w:r>
      </w:hyperlink>
    </w:p>
    <w:p w:rsidR="00344A63" w:rsidRPr="00042B43" w:rsidRDefault="00822AC0" w:rsidP="00670787">
      <w:pPr>
        <w:divId w:val="1900625693"/>
        <w:rPr>
          <w:rFonts w:ascii="Arial" w:hAnsi="Arial" w:cs="Arial"/>
          <w:color w:val="000000"/>
        </w:rPr>
      </w:pPr>
      <w:hyperlink r:id="rId20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20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204"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205" w:history="1">
        <w:r w:rsidR="00344A63" w:rsidRPr="00042B43">
          <w:rPr>
            <w:rStyle w:val="Hyperlink"/>
            <w:rFonts w:ascii="Arial" w:hAnsi="Arial" w:cs="Arial"/>
            <w:color w:val="000000"/>
          </w:rPr>
          <w:t>.1001</w:t>
        </w:r>
      </w:hyperlink>
    </w:p>
    <w:p w:rsidR="00344A63" w:rsidRPr="00042B43" w:rsidRDefault="00822AC0" w:rsidP="00670787">
      <w:pPr>
        <w:divId w:val="1900625693"/>
        <w:rPr>
          <w:rFonts w:ascii="Arial" w:hAnsi="Arial" w:cs="Arial"/>
          <w:color w:val="000000"/>
        </w:rPr>
      </w:pPr>
      <w:hyperlink r:id="rId20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20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208"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209" w:history="1">
        <w:r w:rsidR="00344A63" w:rsidRPr="00042B43">
          <w:rPr>
            <w:rStyle w:val="Hyperlink"/>
            <w:rFonts w:ascii="Arial" w:hAnsi="Arial" w:cs="Arial"/>
            <w:color w:val="000000"/>
          </w:rPr>
          <w:t>.1002</w:t>
        </w:r>
      </w:hyperlink>
    </w:p>
    <w:p w:rsidR="00344A63" w:rsidRPr="00042B43" w:rsidRDefault="00822AC0" w:rsidP="00670787">
      <w:pPr>
        <w:divId w:val="1900625693"/>
        <w:rPr>
          <w:rFonts w:ascii="Arial" w:hAnsi="Arial" w:cs="Arial"/>
          <w:color w:val="000000"/>
        </w:rPr>
      </w:pPr>
      <w:hyperlink r:id="rId21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21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212"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213" w:history="1">
        <w:r w:rsidR="00344A63" w:rsidRPr="00042B43">
          <w:rPr>
            <w:rStyle w:val="Hyperlink"/>
            <w:rFonts w:ascii="Arial" w:hAnsi="Arial" w:cs="Arial"/>
            <w:color w:val="000000"/>
          </w:rPr>
          <w:t>.1003</w:t>
        </w:r>
      </w:hyperlink>
    </w:p>
    <w:p w:rsidR="00344A63" w:rsidRPr="00042B43" w:rsidRDefault="00822AC0" w:rsidP="00670787">
      <w:pPr>
        <w:divId w:val="1900625693"/>
        <w:rPr>
          <w:rFonts w:ascii="Arial" w:hAnsi="Arial" w:cs="Arial"/>
          <w:color w:val="000000"/>
        </w:rPr>
      </w:pPr>
      <w:hyperlink r:id="rId21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21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216"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217" w:history="1">
        <w:r w:rsidR="00344A63" w:rsidRPr="00042B43">
          <w:rPr>
            <w:rStyle w:val="Hyperlink"/>
            <w:rFonts w:ascii="Arial" w:hAnsi="Arial" w:cs="Arial"/>
            <w:color w:val="000000"/>
          </w:rPr>
          <w:t>.1005</w:t>
        </w:r>
      </w:hyperlink>
    </w:p>
    <w:p w:rsidR="00344A63" w:rsidRPr="00042B43" w:rsidRDefault="00822AC0" w:rsidP="00670787">
      <w:pPr>
        <w:divId w:val="1900625693"/>
        <w:rPr>
          <w:rFonts w:ascii="Arial" w:hAnsi="Arial" w:cs="Arial"/>
          <w:color w:val="000000"/>
        </w:rPr>
      </w:pPr>
      <w:hyperlink r:id="rId21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21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220"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221" w:history="1">
        <w:r w:rsidR="00344A63" w:rsidRPr="00042B43">
          <w:rPr>
            <w:rStyle w:val="Hyperlink"/>
            <w:rFonts w:ascii="Arial" w:hAnsi="Arial" w:cs="Arial"/>
            <w:color w:val="000000"/>
          </w:rPr>
          <w:t>.1006</w:t>
        </w:r>
      </w:hyperlink>
    </w:p>
    <w:p w:rsidR="00344A63" w:rsidRPr="00042B43" w:rsidRDefault="00822AC0" w:rsidP="00670787">
      <w:pPr>
        <w:divId w:val="1900625693"/>
        <w:rPr>
          <w:rFonts w:ascii="Arial" w:hAnsi="Arial" w:cs="Arial"/>
          <w:color w:val="000000"/>
        </w:rPr>
      </w:pPr>
      <w:hyperlink r:id="rId22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22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224"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225" w:history="1">
        <w:r w:rsidR="00344A63" w:rsidRPr="00042B43">
          <w:rPr>
            <w:rStyle w:val="Hyperlink"/>
            <w:rFonts w:ascii="Arial" w:hAnsi="Arial" w:cs="Arial"/>
            <w:color w:val="000000"/>
          </w:rPr>
          <w:t>.1009</w:t>
        </w:r>
      </w:hyperlink>
    </w:p>
    <w:p w:rsidR="00344A63" w:rsidRPr="00042B43" w:rsidRDefault="00822AC0" w:rsidP="00670787">
      <w:pPr>
        <w:divId w:val="1900625693"/>
        <w:rPr>
          <w:rFonts w:ascii="Arial" w:hAnsi="Arial" w:cs="Arial"/>
          <w:color w:val="000000"/>
        </w:rPr>
      </w:pPr>
      <w:hyperlink r:id="rId22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22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228"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229" w:history="1">
        <w:r w:rsidR="00344A63" w:rsidRPr="00042B43">
          <w:rPr>
            <w:rStyle w:val="Hyperlink"/>
            <w:rFonts w:ascii="Arial" w:hAnsi="Arial" w:cs="Arial"/>
            <w:color w:val="000000"/>
          </w:rPr>
          <w:t>.1102</w:t>
        </w:r>
      </w:hyperlink>
    </w:p>
    <w:p w:rsidR="00344A63" w:rsidRPr="00042B43" w:rsidRDefault="00822AC0" w:rsidP="00670787">
      <w:pPr>
        <w:divId w:val="1900625693"/>
        <w:rPr>
          <w:rFonts w:ascii="Arial" w:hAnsi="Arial" w:cs="Arial"/>
          <w:color w:val="000000"/>
        </w:rPr>
      </w:pPr>
      <w:hyperlink r:id="rId23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23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232"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233" w:history="1">
        <w:r w:rsidR="00344A63" w:rsidRPr="00042B43">
          <w:rPr>
            <w:rStyle w:val="Hyperlink"/>
            <w:rFonts w:ascii="Arial" w:hAnsi="Arial" w:cs="Arial"/>
            <w:color w:val="000000"/>
          </w:rPr>
          <w:t>.1103</w:t>
        </w:r>
      </w:hyperlink>
    </w:p>
    <w:p w:rsidR="00344A63" w:rsidRPr="00042B43" w:rsidRDefault="00822AC0" w:rsidP="00670787">
      <w:pPr>
        <w:divId w:val="1900625693"/>
        <w:rPr>
          <w:rFonts w:ascii="Arial" w:hAnsi="Arial" w:cs="Arial"/>
          <w:color w:val="000000"/>
        </w:rPr>
      </w:pPr>
      <w:hyperlink r:id="rId23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23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236"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237" w:history="1">
        <w:r w:rsidR="00344A63" w:rsidRPr="00042B43">
          <w:rPr>
            <w:rStyle w:val="Hyperlink"/>
            <w:rFonts w:ascii="Arial" w:hAnsi="Arial" w:cs="Arial"/>
            <w:color w:val="000000"/>
          </w:rPr>
          <w:t>.1104</w:t>
        </w:r>
      </w:hyperlink>
    </w:p>
    <w:p w:rsidR="00344A63" w:rsidRPr="00042B43" w:rsidRDefault="00822AC0" w:rsidP="00670787">
      <w:pPr>
        <w:divId w:val="1900625693"/>
        <w:rPr>
          <w:rFonts w:ascii="Arial" w:hAnsi="Arial" w:cs="Arial"/>
          <w:color w:val="000000"/>
        </w:rPr>
      </w:pPr>
      <w:hyperlink r:id="rId23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23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240"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241" w:history="1">
        <w:r w:rsidR="00344A63" w:rsidRPr="00042B43">
          <w:rPr>
            <w:rStyle w:val="Hyperlink"/>
            <w:rFonts w:ascii="Arial" w:hAnsi="Arial" w:cs="Arial"/>
            <w:color w:val="000000"/>
          </w:rPr>
          <w:t>.1105</w:t>
        </w:r>
      </w:hyperlink>
    </w:p>
    <w:p w:rsidR="00344A63" w:rsidRPr="00042B43" w:rsidRDefault="00822AC0" w:rsidP="00670787">
      <w:pPr>
        <w:divId w:val="1900625693"/>
        <w:rPr>
          <w:rFonts w:ascii="Arial" w:hAnsi="Arial" w:cs="Arial"/>
          <w:color w:val="000000"/>
        </w:rPr>
      </w:pPr>
      <w:hyperlink r:id="rId24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24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244"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245" w:history="1">
        <w:r w:rsidR="00344A63" w:rsidRPr="00042B43">
          <w:rPr>
            <w:rStyle w:val="Hyperlink"/>
            <w:rFonts w:ascii="Arial" w:hAnsi="Arial" w:cs="Arial"/>
            <w:color w:val="000000"/>
          </w:rPr>
          <w:t>.1107</w:t>
        </w:r>
      </w:hyperlink>
    </w:p>
    <w:p w:rsidR="00344A63" w:rsidRPr="00042B43" w:rsidRDefault="00822AC0" w:rsidP="00670787">
      <w:pPr>
        <w:divId w:val="1900625693"/>
        <w:rPr>
          <w:rFonts w:ascii="Arial" w:hAnsi="Arial" w:cs="Arial"/>
          <w:color w:val="000000"/>
        </w:rPr>
      </w:pPr>
      <w:hyperlink r:id="rId24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24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248"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249" w:history="1">
        <w:r w:rsidR="00344A63" w:rsidRPr="00042B43">
          <w:rPr>
            <w:rStyle w:val="Hyperlink"/>
            <w:rFonts w:ascii="Arial" w:hAnsi="Arial" w:cs="Arial"/>
            <w:color w:val="000000"/>
          </w:rPr>
          <w:t>.1108</w:t>
        </w:r>
      </w:hyperlink>
    </w:p>
    <w:p w:rsidR="00344A63" w:rsidRPr="00042B43" w:rsidRDefault="00822AC0" w:rsidP="00670787">
      <w:pPr>
        <w:divId w:val="1900625693"/>
        <w:rPr>
          <w:rFonts w:ascii="Arial" w:hAnsi="Arial" w:cs="Arial"/>
          <w:color w:val="000000"/>
        </w:rPr>
      </w:pPr>
      <w:hyperlink r:id="rId25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25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252"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253" w:history="1">
        <w:r w:rsidR="00344A63" w:rsidRPr="00042B43">
          <w:rPr>
            <w:rStyle w:val="Hyperlink"/>
            <w:rFonts w:ascii="Arial" w:hAnsi="Arial" w:cs="Arial"/>
            <w:color w:val="000000"/>
          </w:rPr>
          <w:t>.1109</w:t>
        </w:r>
      </w:hyperlink>
    </w:p>
    <w:p w:rsidR="00344A63" w:rsidRPr="00042B43" w:rsidRDefault="00822AC0" w:rsidP="00670787">
      <w:pPr>
        <w:divId w:val="1900625693"/>
        <w:rPr>
          <w:rFonts w:ascii="Arial" w:hAnsi="Arial" w:cs="Arial"/>
          <w:color w:val="000000"/>
        </w:rPr>
      </w:pPr>
      <w:hyperlink r:id="rId25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25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256"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257" w:history="1">
        <w:r w:rsidR="00344A63" w:rsidRPr="00042B43">
          <w:rPr>
            <w:rStyle w:val="Hyperlink"/>
            <w:rFonts w:ascii="Arial" w:hAnsi="Arial" w:cs="Arial"/>
            <w:color w:val="000000"/>
          </w:rPr>
          <w:t>.1111</w:t>
        </w:r>
      </w:hyperlink>
    </w:p>
    <w:p w:rsidR="00344A63" w:rsidRPr="00042B43" w:rsidRDefault="00822AC0" w:rsidP="00670787">
      <w:pPr>
        <w:divId w:val="1900625693"/>
        <w:rPr>
          <w:rFonts w:ascii="Arial" w:hAnsi="Arial" w:cs="Arial"/>
          <w:color w:val="000000"/>
        </w:rPr>
      </w:pPr>
      <w:hyperlink r:id="rId25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25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260"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261" w:history="1">
        <w:r w:rsidR="00344A63" w:rsidRPr="00042B43">
          <w:rPr>
            <w:rStyle w:val="Hyperlink"/>
            <w:rFonts w:ascii="Arial" w:hAnsi="Arial" w:cs="Arial"/>
            <w:color w:val="000000"/>
          </w:rPr>
          <w:t>.1201</w:t>
        </w:r>
      </w:hyperlink>
    </w:p>
    <w:p w:rsidR="00344A63" w:rsidRPr="00042B43" w:rsidRDefault="00822AC0" w:rsidP="00670787">
      <w:pPr>
        <w:divId w:val="1900625693"/>
        <w:rPr>
          <w:rFonts w:ascii="Arial" w:hAnsi="Arial" w:cs="Arial"/>
          <w:color w:val="000000"/>
        </w:rPr>
      </w:pPr>
      <w:hyperlink r:id="rId26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26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264"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265" w:history="1">
        <w:r w:rsidR="00344A63" w:rsidRPr="00042B43">
          <w:rPr>
            <w:rStyle w:val="Hyperlink"/>
            <w:rFonts w:ascii="Arial" w:hAnsi="Arial" w:cs="Arial"/>
            <w:color w:val="000000"/>
          </w:rPr>
          <w:t>.1202</w:t>
        </w:r>
      </w:hyperlink>
    </w:p>
    <w:p w:rsidR="00344A63" w:rsidRPr="00042B43" w:rsidRDefault="00822AC0" w:rsidP="00670787">
      <w:pPr>
        <w:divId w:val="1900625693"/>
        <w:rPr>
          <w:rFonts w:ascii="Arial" w:hAnsi="Arial" w:cs="Arial"/>
          <w:color w:val="000000"/>
        </w:rPr>
      </w:pPr>
      <w:hyperlink r:id="rId26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26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268"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269" w:history="1">
        <w:r w:rsidR="00344A63" w:rsidRPr="00042B43">
          <w:rPr>
            <w:rStyle w:val="Hyperlink"/>
            <w:rFonts w:ascii="Arial" w:hAnsi="Arial" w:cs="Arial"/>
            <w:color w:val="000000"/>
          </w:rPr>
          <w:t>.1302</w:t>
        </w:r>
      </w:hyperlink>
    </w:p>
    <w:p w:rsidR="00344A63" w:rsidRPr="00042B43" w:rsidRDefault="00822AC0" w:rsidP="00670787">
      <w:pPr>
        <w:divId w:val="1900625693"/>
        <w:rPr>
          <w:rFonts w:ascii="Arial" w:hAnsi="Arial" w:cs="Arial"/>
          <w:color w:val="000000"/>
        </w:rPr>
      </w:pPr>
      <w:hyperlink r:id="rId27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27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272"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273" w:history="1">
        <w:r w:rsidR="00344A63" w:rsidRPr="00042B43">
          <w:rPr>
            <w:rStyle w:val="Hyperlink"/>
            <w:rFonts w:ascii="Arial" w:hAnsi="Arial" w:cs="Arial"/>
            <w:color w:val="000000"/>
          </w:rPr>
          <w:t>.1303</w:t>
        </w:r>
      </w:hyperlink>
    </w:p>
    <w:p w:rsidR="00344A63" w:rsidRPr="00042B43" w:rsidRDefault="00822AC0" w:rsidP="00670787">
      <w:pPr>
        <w:divId w:val="1900625693"/>
        <w:rPr>
          <w:rFonts w:ascii="Arial" w:hAnsi="Arial" w:cs="Arial"/>
          <w:color w:val="000000"/>
        </w:rPr>
      </w:pPr>
      <w:hyperlink r:id="rId27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27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276"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277" w:history="1">
        <w:r w:rsidR="00344A63" w:rsidRPr="00042B43">
          <w:rPr>
            <w:rStyle w:val="Hyperlink"/>
            <w:rFonts w:ascii="Arial" w:hAnsi="Arial" w:cs="Arial"/>
            <w:color w:val="000000"/>
          </w:rPr>
          <w:t>.1305</w:t>
        </w:r>
      </w:hyperlink>
    </w:p>
    <w:p w:rsidR="00344A63" w:rsidRPr="00042B43" w:rsidRDefault="00822AC0" w:rsidP="00670787">
      <w:pPr>
        <w:divId w:val="1900625693"/>
        <w:rPr>
          <w:rFonts w:ascii="Arial" w:hAnsi="Arial" w:cs="Arial"/>
          <w:color w:val="000000"/>
        </w:rPr>
      </w:pPr>
      <w:hyperlink r:id="rId27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27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280"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281" w:history="1">
        <w:r w:rsidR="00344A63" w:rsidRPr="00042B43">
          <w:rPr>
            <w:rStyle w:val="Hyperlink"/>
            <w:rFonts w:ascii="Arial" w:hAnsi="Arial" w:cs="Arial"/>
            <w:color w:val="000000"/>
          </w:rPr>
          <w:t>.1306</w:t>
        </w:r>
      </w:hyperlink>
    </w:p>
    <w:p w:rsidR="00344A63" w:rsidRPr="00042B43" w:rsidRDefault="00822AC0" w:rsidP="00670787">
      <w:pPr>
        <w:divId w:val="1900625693"/>
        <w:rPr>
          <w:rFonts w:ascii="Arial" w:hAnsi="Arial" w:cs="Arial"/>
          <w:color w:val="000000"/>
        </w:rPr>
      </w:pPr>
      <w:hyperlink r:id="rId28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28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284"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285" w:history="1">
        <w:r w:rsidR="00344A63" w:rsidRPr="00042B43">
          <w:rPr>
            <w:rStyle w:val="Hyperlink"/>
            <w:rFonts w:ascii="Arial" w:hAnsi="Arial" w:cs="Arial"/>
            <w:color w:val="000000"/>
          </w:rPr>
          <w:t>.1401</w:t>
        </w:r>
      </w:hyperlink>
    </w:p>
    <w:p w:rsidR="00344A63" w:rsidRPr="00042B43" w:rsidRDefault="00822AC0" w:rsidP="00670787">
      <w:pPr>
        <w:divId w:val="1900625693"/>
        <w:rPr>
          <w:rFonts w:ascii="Arial" w:hAnsi="Arial" w:cs="Arial"/>
          <w:color w:val="000000"/>
        </w:rPr>
      </w:pPr>
      <w:hyperlink r:id="rId28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28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288"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289" w:history="1">
        <w:r w:rsidR="00344A63" w:rsidRPr="00042B43">
          <w:rPr>
            <w:rStyle w:val="Hyperlink"/>
            <w:rFonts w:ascii="Arial" w:hAnsi="Arial" w:cs="Arial"/>
            <w:color w:val="000000"/>
          </w:rPr>
          <w:t>.1402</w:t>
        </w:r>
      </w:hyperlink>
    </w:p>
    <w:p w:rsidR="00344A63" w:rsidRPr="00042B43" w:rsidRDefault="00822AC0" w:rsidP="00670787">
      <w:pPr>
        <w:divId w:val="1900625693"/>
        <w:rPr>
          <w:rFonts w:ascii="Arial" w:hAnsi="Arial" w:cs="Arial"/>
          <w:color w:val="000000"/>
        </w:rPr>
      </w:pPr>
      <w:hyperlink r:id="rId29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29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292"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293" w:history="1">
        <w:r w:rsidR="00344A63" w:rsidRPr="00042B43">
          <w:rPr>
            <w:rStyle w:val="Hyperlink"/>
            <w:rFonts w:ascii="Arial" w:hAnsi="Arial" w:cs="Arial"/>
            <w:color w:val="000000"/>
          </w:rPr>
          <w:t>.1404</w:t>
        </w:r>
      </w:hyperlink>
    </w:p>
    <w:p w:rsidR="00344A63" w:rsidRPr="00042B43" w:rsidRDefault="00822AC0" w:rsidP="00670787">
      <w:pPr>
        <w:divId w:val="1900625693"/>
        <w:rPr>
          <w:rFonts w:ascii="Arial" w:hAnsi="Arial" w:cs="Arial"/>
          <w:color w:val="000000"/>
        </w:rPr>
      </w:pPr>
      <w:hyperlink r:id="rId29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29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296"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297" w:history="1">
        <w:r w:rsidR="00344A63" w:rsidRPr="00042B43">
          <w:rPr>
            <w:rStyle w:val="Hyperlink"/>
            <w:rFonts w:ascii="Arial" w:hAnsi="Arial" w:cs="Arial"/>
            <w:color w:val="000000"/>
          </w:rPr>
          <w:t>.1805</w:t>
        </w:r>
      </w:hyperlink>
    </w:p>
    <w:p w:rsidR="00344A63" w:rsidRPr="00042B43" w:rsidRDefault="00822AC0" w:rsidP="00670787">
      <w:pPr>
        <w:divId w:val="1900625693"/>
        <w:rPr>
          <w:rFonts w:ascii="Arial" w:hAnsi="Arial" w:cs="Arial"/>
          <w:color w:val="000000"/>
        </w:rPr>
      </w:pPr>
      <w:hyperlink r:id="rId29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29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300"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301" w:history="1">
        <w:r w:rsidR="00344A63" w:rsidRPr="00042B43">
          <w:rPr>
            <w:rStyle w:val="Hyperlink"/>
            <w:rFonts w:ascii="Arial" w:hAnsi="Arial" w:cs="Arial"/>
            <w:color w:val="000000"/>
          </w:rPr>
          <w:t>.1806</w:t>
        </w:r>
      </w:hyperlink>
    </w:p>
    <w:p w:rsidR="00344A63" w:rsidRPr="00042B43" w:rsidRDefault="00822AC0" w:rsidP="00670787">
      <w:pPr>
        <w:divId w:val="1900625693"/>
        <w:rPr>
          <w:rFonts w:ascii="Arial" w:hAnsi="Arial" w:cs="Arial"/>
          <w:color w:val="000000"/>
        </w:rPr>
      </w:pPr>
      <w:hyperlink r:id="rId30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30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304"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305" w:history="1">
        <w:r w:rsidR="00344A63" w:rsidRPr="00042B43">
          <w:rPr>
            <w:rStyle w:val="Hyperlink"/>
            <w:rFonts w:ascii="Arial" w:hAnsi="Arial" w:cs="Arial"/>
            <w:color w:val="000000"/>
          </w:rPr>
          <w:t>.1901</w:t>
        </w:r>
      </w:hyperlink>
    </w:p>
    <w:p w:rsidR="00344A63" w:rsidRPr="00042B43" w:rsidRDefault="00822AC0" w:rsidP="00670787">
      <w:pPr>
        <w:divId w:val="1900625693"/>
        <w:rPr>
          <w:rFonts w:ascii="Arial" w:hAnsi="Arial" w:cs="Arial"/>
          <w:color w:val="000000"/>
        </w:rPr>
      </w:pPr>
      <w:hyperlink r:id="rId30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30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308"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309" w:history="1">
        <w:r w:rsidR="00344A63" w:rsidRPr="00042B43">
          <w:rPr>
            <w:rStyle w:val="Hyperlink"/>
            <w:rFonts w:ascii="Arial" w:hAnsi="Arial" w:cs="Arial"/>
            <w:color w:val="000000"/>
          </w:rPr>
          <w:t>.1902</w:t>
        </w:r>
      </w:hyperlink>
    </w:p>
    <w:p w:rsidR="00344A63" w:rsidRPr="00042B43" w:rsidRDefault="00822AC0" w:rsidP="00670787">
      <w:pPr>
        <w:divId w:val="1900625693"/>
        <w:rPr>
          <w:rFonts w:ascii="Arial" w:hAnsi="Arial" w:cs="Arial"/>
          <w:color w:val="000000"/>
        </w:rPr>
      </w:pPr>
      <w:hyperlink r:id="rId31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31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312"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313" w:history="1">
        <w:r w:rsidR="00344A63" w:rsidRPr="00042B43">
          <w:rPr>
            <w:rStyle w:val="Hyperlink"/>
            <w:rFonts w:ascii="Arial" w:hAnsi="Arial" w:cs="Arial"/>
            <w:color w:val="000000"/>
          </w:rPr>
          <w:t>.1905</w:t>
        </w:r>
      </w:hyperlink>
    </w:p>
    <w:p w:rsidR="00344A63" w:rsidRPr="00042B43" w:rsidRDefault="00822AC0" w:rsidP="00670787">
      <w:pPr>
        <w:divId w:val="1900625693"/>
        <w:rPr>
          <w:rFonts w:ascii="Arial" w:hAnsi="Arial" w:cs="Arial"/>
          <w:color w:val="000000"/>
        </w:rPr>
      </w:pPr>
      <w:hyperlink r:id="rId31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31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316"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317" w:history="1">
        <w:r w:rsidR="00344A63" w:rsidRPr="00042B43">
          <w:rPr>
            <w:rStyle w:val="Hyperlink"/>
            <w:rFonts w:ascii="Arial" w:hAnsi="Arial" w:cs="Arial"/>
            <w:color w:val="000000"/>
          </w:rPr>
          <w:t>.1906</w:t>
        </w:r>
      </w:hyperlink>
    </w:p>
    <w:p w:rsidR="00344A63" w:rsidRPr="00042B43" w:rsidRDefault="00822AC0" w:rsidP="00670787">
      <w:pPr>
        <w:divId w:val="1900625693"/>
        <w:rPr>
          <w:rFonts w:ascii="Arial" w:hAnsi="Arial" w:cs="Arial"/>
          <w:color w:val="000000"/>
        </w:rPr>
      </w:pPr>
      <w:hyperlink r:id="rId31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31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320"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321" w:history="1">
        <w:r w:rsidR="00344A63" w:rsidRPr="00042B43">
          <w:rPr>
            <w:rStyle w:val="Hyperlink"/>
            <w:rFonts w:ascii="Arial" w:hAnsi="Arial" w:cs="Arial"/>
            <w:color w:val="000000"/>
          </w:rPr>
          <w:t>.1907</w:t>
        </w:r>
      </w:hyperlink>
    </w:p>
    <w:p w:rsidR="00344A63" w:rsidRPr="00042B43" w:rsidRDefault="00822AC0" w:rsidP="00670787">
      <w:pPr>
        <w:divId w:val="1900625693"/>
        <w:rPr>
          <w:rFonts w:ascii="Arial" w:hAnsi="Arial" w:cs="Arial"/>
          <w:color w:val="000000"/>
        </w:rPr>
      </w:pPr>
      <w:hyperlink r:id="rId32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32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324"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325" w:history="1">
        <w:r w:rsidR="00344A63" w:rsidRPr="00042B43">
          <w:rPr>
            <w:rStyle w:val="Hyperlink"/>
            <w:rFonts w:ascii="Arial" w:hAnsi="Arial" w:cs="Arial"/>
            <w:color w:val="000000"/>
          </w:rPr>
          <w:t>.1908</w:t>
        </w:r>
      </w:hyperlink>
    </w:p>
    <w:p w:rsidR="00344A63" w:rsidRPr="00042B43" w:rsidRDefault="00822AC0" w:rsidP="00670787">
      <w:pPr>
        <w:divId w:val="1900625693"/>
        <w:rPr>
          <w:rFonts w:ascii="Arial" w:hAnsi="Arial" w:cs="Arial"/>
          <w:color w:val="000000"/>
        </w:rPr>
      </w:pPr>
      <w:hyperlink r:id="rId32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32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328"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329" w:history="1">
        <w:r w:rsidR="00344A63" w:rsidRPr="00042B43">
          <w:rPr>
            <w:rStyle w:val="Hyperlink"/>
            <w:rFonts w:ascii="Arial" w:hAnsi="Arial" w:cs="Arial"/>
            <w:color w:val="000000"/>
          </w:rPr>
          <w:t>.1909</w:t>
        </w:r>
      </w:hyperlink>
    </w:p>
    <w:p w:rsidR="00344A63" w:rsidRPr="00042B43" w:rsidRDefault="00822AC0" w:rsidP="00670787">
      <w:pPr>
        <w:divId w:val="1900625693"/>
        <w:rPr>
          <w:rFonts w:ascii="Arial" w:hAnsi="Arial" w:cs="Arial"/>
          <w:color w:val="000000"/>
        </w:rPr>
      </w:pPr>
      <w:hyperlink r:id="rId33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33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332"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333" w:history="1">
        <w:r w:rsidR="00344A63" w:rsidRPr="00042B43">
          <w:rPr>
            <w:rStyle w:val="Hyperlink"/>
            <w:rFonts w:ascii="Arial" w:hAnsi="Arial" w:cs="Arial"/>
            <w:color w:val="000000"/>
          </w:rPr>
          <w:t>.1913</w:t>
        </w:r>
      </w:hyperlink>
    </w:p>
    <w:p w:rsidR="00344A63" w:rsidRPr="00042B43" w:rsidRDefault="00822AC0" w:rsidP="00670787">
      <w:pPr>
        <w:divId w:val="1900625693"/>
        <w:rPr>
          <w:rFonts w:ascii="Arial" w:hAnsi="Arial" w:cs="Arial"/>
          <w:color w:val="000000"/>
        </w:rPr>
      </w:pPr>
      <w:hyperlink r:id="rId33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33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336"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337" w:history="1">
        <w:r w:rsidR="00344A63" w:rsidRPr="00042B43">
          <w:rPr>
            <w:rStyle w:val="Hyperlink"/>
            <w:rFonts w:ascii="Arial" w:hAnsi="Arial" w:cs="Arial"/>
            <w:color w:val="000000"/>
          </w:rPr>
          <w:t>.1914</w:t>
        </w:r>
      </w:hyperlink>
    </w:p>
    <w:p w:rsidR="00344A63" w:rsidRPr="00042B43" w:rsidRDefault="00822AC0" w:rsidP="00670787">
      <w:pPr>
        <w:divId w:val="1900625693"/>
        <w:rPr>
          <w:rFonts w:ascii="Arial" w:hAnsi="Arial" w:cs="Arial"/>
          <w:color w:val="000000"/>
        </w:rPr>
      </w:pPr>
      <w:hyperlink r:id="rId33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33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340"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341" w:history="1">
        <w:r w:rsidR="00344A63" w:rsidRPr="00042B43">
          <w:rPr>
            <w:rStyle w:val="Hyperlink"/>
            <w:rFonts w:ascii="Arial" w:hAnsi="Arial" w:cs="Arial"/>
            <w:color w:val="000000"/>
          </w:rPr>
          <w:t>.2001</w:t>
        </w:r>
      </w:hyperlink>
    </w:p>
    <w:p w:rsidR="00344A63" w:rsidRPr="00042B43" w:rsidRDefault="00822AC0" w:rsidP="00670787">
      <w:pPr>
        <w:divId w:val="1900625693"/>
        <w:rPr>
          <w:rFonts w:ascii="Arial" w:hAnsi="Arial" w:cs="Arial"/>
          <w:color w:val="000000"/>
        </w:rPr>
      </w:pPr>
      <w:hyperlink r:id="rId34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34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344"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345" w:history="1">
        <w:r w:rsidR="00344A63" w:rsidRPr="00042B43">
          <w:rPr>
            <w:rStyle w:val="Hyperlink"/>
            <w:rFonts w:ascii="Arial" w:hAnsi="Arial" w:cs="Arial"/>
            <w:color w:val="000000"/>
          </w:rPr>
          <w:t>.2002</w:t>
        </w:r>
      </w:hyperlink>
    </w:p>
    <w:p w:rsidR="00344A63" w:rsidRPr="00042B43" w:rsidRDefault="00822AC0" w:rsidP="00670787">
      <w:pPr>
        <w:divId w:val="1900625693"/>
        <w:rPr>
          <w:rFonts w:ascii="Arial" w:hAnsi="Arial" w:cs="Arial"/>
          <w:color w:val="000000"/>
        </w:rPr>
      </w:pPr>
      <w:hyperlink r:id="rId34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34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348"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349" w:history="1">
        <w:r w:rsidR="00344A63" w:rsidRPr="00042B43">
          <w:rPr>
            <w:rStyle w:val="Hyperlink"/>
            <w:rFonts w:ascii="Arial" w:hAnsi="Arial" w:cs="Arial"/>
            <w:color w:val="000000"/>
          </w:rPr>
          <w:t>.2003</w:t>
        </w:r>
      </w:hyperlink>
    </w:p>
    <w:p w:rsidR="00344A63" w:rsidRPr="00042B43" w:rsidRDefault="00822AC0" w:rsidP="00670787">
      <w:pPr>
        <w:divId w:val="1900625693"/>
        <w:rPr>
          <w:rFonts w:ascii="Arial" w:hAnsi="Arial" w:cs="Arial"/>
          <w:color w:val="000000"/>
        </w:rPr>
      </w:pPr>
      <w:hyperlink r:id="rId35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35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352"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353" w:history="1">
        <w:r w:rsidR="00344A63" w:rsidRPr="00042B43">
          <w:rPr>
            <w:rStyle w:val="Hyperlink"/>
            <w:rFonts w:ascii="Arial" w:hAnsi="Arial" w:cs="Arial"/>
            <w:color w:val="000000"/>
          </w:rPr>
          <w:t>.2004</w:t>
        </w:r>
      </w:hyperlink>
    </w:p>
    <w:p w:rsidR="00344A63" w:rsidRPr="00042B43" w:rsidRDefault="00822AC0" w:rsidP="00670787">
      <w:pPr>
        <w:divId w:val="1900625693"/>
        <w:rPr>
          <w:rFonts w:ascii="Arial" w:hAnsi="Arial" w:cs="Arial"/>
          <w:color w:val="000000"/>
        </w:rPr>
      </w:pPr>
      <w:hyperlink r:id="rId35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35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356"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357" w:history="1">
        <w:r w:rsidR="00344A63" w:rsidRPr="00042B43">
          <w:rPr>
            <w:rStyle w:val="Hyperlink"/>
            <w:rFonts w:ascii="Arial" w:hAnsi="Arial" w:cs="Arial"/>
            <w:color w:val="000000"/>
          </w:rPr>
          <w:t>.2201</w:t>
        </w:r>
      </w:hyperlink>
    </w:p>
    <w:p w:rsidR="00344A63" w:rsidRPr="00042B43" w:rsidRDefault="00822AC0" w:rsidP="00670787">
      <w:pPr>
        <w:divId w:val="1900625693"/>
        <w:rPr>
          <w:rFonts w:ascii="Arial" w:hAnsi="Arial" w:cs="Arial"/>
          <w:color w:val="000000"/>
        </w:rPr>
      </w:pPr>
      <w:hyperlink r:id="rId35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35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360"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361" w:history="1">
        <w:r w:rsidR="00344A63" w:rsidRPr="00042B43">
          <w:rPr>
            <w:rStyle w:val="Hyperlink"/>
            <w:rFonts w:ascii="Arial" w:hAnsi="Arial" w:cs="Arial"/>
            <w:color w:val="000000"/>
          </w:rPr>
          <w:t>.2202</w:t>
        </w:r>
      </w:hyperlink>
    </w:p>
    <w:p w:rsidR="00344A63" w:rsidRPr="00042B43" w:rsidRDefault="00822AC0" w:rsidP="00670787">
      <w:pPr>
        <w:divId w:val="1900625693"/>
        <w:rPr>
          <w:rFonts w:ascii="Arial" w:hAnsi="Arial" w:cs="Arial"/>
          <w:color w:val="000000"/>
        </w:rPr>
      </w:pPr>
      <w:hyperlink r:id="rId36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36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364"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365" w:history="1">
        <w:r w:rsidR="00344A63" w:rsidRPr="00042B43">
          <w:rPr>
            <w:rStyle w:val="Hyperlink"/>
            <w:rFonts w:ascii="Arial" w:hAnsi="Arial" w:cs="Arial"/>
            <w:color w:val="000000"/>
          </w:rPr>
          <w:t>.2203</w:t>
        </w:r>
      </w:hyperlink>
    </w:p>
    <w:p w:rsidR="00344A63" w:rsidRPr="00042B43" w:rsidRDefault="00344A63" w:rsidP="00670787">
      <w:pPr>
        <w:divId w:val="1900625693"/>
        <w:rPr>
          <w:rFonts w:ascii="Arial" w:hAnsi="Arial" w:cs="Arial"/>
          <w:b/>
          <w:bCs/>
          <w:color w:val="000000"/>
          <w:szCs w:val="27"/>
        </w:rPr>
      </w:pPr>
    </w:p>
    <w:p w:rsidR="00C06BE1" w:rsidRDefault="00344A63" w:rsidP="00670787">
      <w:pPr>
        <w:divId w:val="1900625693"/>
        <w:rPr>
          <w:rFonts w:ascii="Arial" w:hAnsi="Arial" w:cs="Arial"/>
          <w:b/>
          <w:bCs/>
          <w:color w:val="000000"/>
          <w:szCs w:val="27"/>
        </w:rPr>
      </w:pPr>
      <w:r w:rsidRPr="00042B43">
        <w:rPr>
          <w:rFonts w:ascii="Arial" w:hAnsi="Arial" w:cs="Arial"/>
          <w:b/>
          <w:bCs/>
          <w:color w:val="000000"/>
          <w:szCs w:val="27"/>
        </w:rPr>
        <w:t xml:space="preserve">Structural Pest Control </w:t>
      </w:r>
    </w:p>
    <w:p w:rsidR="00344A63" w:rsidRPr="00042B43" w:rsidRDefault="00344A63" w:rsidP="00670787">
      <w:pPr>
        <w:divId w:val="1900625693"/>
        <w:rPr>
          <w:rFonts w:ascii="Arial" w:hAnsi="Arial" w:cs="Arial"/>
          <w:b/>
          <w:bCs/>
          <w:color w:val="000000"/>
          <w:szCs w:val="27"/>
        </w:rPr>
      </w:pPr>
      <w:r w:rsidRPr="00042B43">
        <w:rPr>
          <w:rFonts w:ascii="Arial" w:hAnsi="Arial" w:cs="Arial"/>
          <w:b/>
          <w:bCs/>
          <w:color w:val="000000"/>
          <w:szCs w:val="27"/>
        </w:rPr>
        <w:t>Committee</w:t>
      </w:r>
    </w:p>
    <w:p w:rsidR="00344A63" w:rsidRPr="00042B43" w:rsidRDefault="00822AC0" w:rsidP="00670787">
      <w:pPr>
        <w:divId w:val="1900625693"/>
        <w:rPr>
          <w:rFonts w:ascii="Arial" w:hAnsi="Arial" w:cs="Arial"/>
          <w:color w:val="000000"/>
        </w:rPr>
      </w:pPr>
      <w:hyperlink r:id="rId36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36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368"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369" w:history="1">
        <w:r w:rsidR="00344A63" w:rsidRPr="00042B43">
          <w:rPr>
            <w:rStyle w:val="Hyperlink"/>
            <w:rFonts w:ascii="Arial" w:hAnsi="Arial" w:cs="Arial"/>
            <w:color w:val="000000"/>
          </w:rPr>
          <w:t>.0302</w:t>
        </w:r>
      </w:hyperlink>
    </w:p>
    <w:p w:rsidR="00344A63" w:rsidRPr="00042B43" w:rsidRDefault="00822AC0" w:rsidP="00670787">
      <w:pPr>
        <w:divId w:val="1900625693"/>
        <w:rPr>
          <w:rFonts w:ascii="Arial" w:hAnsi="Arial" w:cs="Arial"/>
          <w:color w:val="000000"/>
        </w:rPr>
      </w:pPr>
      <w:hyperlink r:id="rId37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37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372"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373" w:history="1">
        <w:r w:rsidR="00344A63" w:rsidRPr="00042B43">
          <w:rPr>
            <w:rStyle w:val="Hyperlink"/>
            <w:rFonts w:ascii="Arial" w:hAnsi="Arial" w:cs="Arial"/>
            <w:color w:val="000000"/>
          </w:rPr>
          <w:t>.0309</w:t>
        </w:r>
      </w:hyperlink>
    </w:p>
    <w:p w:rsidR="00344A63" w:rsidRPr="00042B43" w:rsidRDefault="00822AC0" w:rsidP="00670787">
      <w:pPr>
        <w:divId w:val="1900625693"/>
        <w:rPr>
          <w:rFonts w:ascii="Arial" w:hAnsi="Arial" w:cs="Arial"/>
          <w:color w:val="000000"/>
        </w:rPr>
      </w:pPr>
      <w:hyperlink r:id="rId37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37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376"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377" w:history="1">
        <w:r w:rsidR="00344A63" w:rsidRPr="00042B43">
          <w:rPr>
            <w:rStyle w:val="Hyperlink"/>
            <w:rFonts w:ascii="Arial" w:hAnsi="Arial" w:cs="Arial"/>
            <w:color w:val="000000"/>
          </w:rPr>
          <w:t>.0328</w:t>
        </w:r>
      </w:hyperlink>
    </w:p>
    <w:p w:rsidR="00344A63" w:rsidRPr="00042B43" w:rsidRDefault="00822AC0" w:rsidP="00670787">
      <w:pPr>
        <w:divId w:val="1900625693"/>
        <w:rPr>
          <w:rFonts w:ascii="Arial" w:hAnsi="Arial" w:cs="Arial"/>
          <w:color w:val="000000"/>
        </w:rPr>
      </w:pPr>
      <w:hyperlink r:id="rId37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37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380"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381" w:history="1">
        <w:r w:rsidR="00344A63" w:rsidRPr="00042B43">
          <w:rPr>
            <w:rStyle w:val="Hyperlink"/>
            <w:rFonts w:ascii="Arial" w:hAnsi="Arial" w:cs="Arial"/>
            <w:color w:val="000000"/>
          </w:rPr>
          <w:t>.0331</w:t>
        </w:r>
      </w:hyperlink>
    </w:p>
    <w:p w:rsidR="00344A63" w:rsidRPr="00042B43" w:rsidRDefault="00822AC0" w:rsidP="00670787">
      <w:pPr>
        <w:divId w:val="1900625693"/>
        <w:rPr>
          <w:rFonts w:ascii="Arial" w:hAnsi="Arial" w:cs="Arial"/>
          <w:color w:val="000000"/>
        </w:rPr>
      </w:pPr>
      <w:hyperlink r:id="rId38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38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384"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385" w:history="1">
        <w:r w:rsidR="00344A63" w:rsidRPr="00042B43">
          <w:rPr>
            <w:rStyle w:val="Hyperlink"/>
            <w:rFonts w:ascii="Arial" w:hAnsi="Arial" w:cs="Arial"/>
            <w:color w:val="000000"/>
          </w:rPr>
          <w:t>.0501</w:t>
        </w:r>
      </w:hyperlink>
    </w:p>
    <w:p w:rsidR="00344A63" w:rsidRPr="00042B43" w:rsidRDefault="00822AC0" w:rsidP="00670787">
      <w:pPr>
        <w:divId w:val="1900625693"/>
        <w:rPr>
          <w:rFonts w:ascii="Arial" w:hAnsi="Arial" w:cs="Arial"/>
          <w:color w:val="000000"/>
        </w:rPr>
      </w:pPr>
      <w:hyperlink r:id="rId38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38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388"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389" w:history="1">
        <w:r w:rsidR="00344A63" w:rsidRPr="00042B43">
          <w:rPr>
            <w:rStyle w:val="Hyperlink"/>
            <w:rFonts w:ascii="Arial" w:hAnsi="Arial" w:cs="Arial"/>
            <w:color w:val="000000"/>
          </w:rPr>
          <w:t>.0502</w:t>
        </w:r>
      </w:hyperlink>
    </w:p>
    <w:p w:rsidR="00344A63" w:rsidRPr="00042B43" w:rsidRDefault="00822AC0" w:rsidP="00670787">
      <w:pPr>
        <w:divId w:val="1900625693"/>
        <w:rPr>
          <w:rFonts w:ascii="Arial" w:hAnsi="Arial" w:cs="Arial"/>
          <w:color w:val="000000"/>
        </w:rPr>
      </w:pPr>
      <w:hyperlink r:id="rId39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39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392"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393" w:history="1">
        <w:r w:rsidR="00344A63" w:rsidRPr="00042B43">
          <w:rPr>
            <w:rStyle w:val="Hyperlink"/>
            <w:rFonts w:ascii="Arial" w:hAnsi="Arial" w:cs="Arial"/>
            <w:color w:val="000000"/>
          </w:rPr>
          <w:t>.0503</w:t>
        </w:r>
      </w:hyperlink>
    </w:p>
    <w:p w:rsidR="00344A63" w:rsidRPr="00042B43" w:rsidRDefault="00822AC0" w:rsidP="00670787">
      <w:pPr>
        <w:divId w:val="1900625693"/>
        <w:rPr>
          <w:rFonts w:ascii="Arial" w:hAnsi="Arial" w:cs="Arial"/>
          <w:color w:val="000000"/>
        </w:rPr>
      </w:pPr>
      <w:hyperlink r:id="rId39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39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396"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397" w:history="1">
        <w:r w:rsidR="00344A63" w:rsidRPr="00042B43">
          <w:rPr>
            <w:rStyle w:val="Hyperlink"/>
            <w:rFonts w:ascii="Arial" w:hAnsi="Arial" w:cs="Arial"/>
            <w:color w:val="000000"/>
          </w:rPr>
          <w:t>.0504</w:t>
        </w:r>
      </w:hyperlink>
    </w:p>
    <w:p w:rsidR="00344A63" w:rsidRPr="00042B43" w:rsidRDefault="00822AC0" w:rsidP="00670787">
      <w:pPr>
        <w:divId w:val="1900625693"/>
        <w:rPr>
          <w:rFonts w:ascii="Arial" w:hAnsi="Arial" w:cs="Arial"/>
          <w:color w:val="000000"/>
        </w:rPr>
      </w:pPr>
      <w:hyperlink r:id="rId39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39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400"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401" w:history="1">
        <w:r w:rsidR="00344A63" w:rsidRPr="00042B43">
          <w:rPr>
            <w:rStyle w:val="Hyperlink"/>
            <w:rFonts w:ascii="Arial" w:hAnsi="Arial" w:cs="Arial"/>
            <w:color w:val="000000"/>
          </w:rPr>
          <w:t>.0505</w:t>
        </w:r>
      </w:hyperlink>
    </w:p>
    <w:p w:rsidR="00344A63" w:rsidRPr="00042B43" w:rsidRDefault="00822AC0" w:rsidP="00670787">
      <w:pPr>
        <w:divId w:val="1900625693"/>
        <w:rPr>
          <w:rFonts w:ascii="Arial" w:hAnsi="Arial" w:cs="Arial"/>
          <w:color w:val="000000"/>
        </w:rPr>
      </w:pPr>
      <w:hyperlink r:id="rId40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40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404"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405" w:history="1">
        <w:r w:rsidR="00344A63" w:rsidRPr="00042B43">
          <w:rPr>
            <w:rStyle w:val="Hyperlink"/>
            <w:rFonts w:ascii="Arial" w:hAnsi="Arial" w:cs="Arial"/>
            <w:color w:val="000000"/>
          </w:rPr>
          <w:t>.0506</w:t>
        </w:r>
      </w:hyperlink>
    </w:p>
    <w:p w:rsidR="00344A63" w:rsidRPr="00042B43" w:rsidRDefault="00822AC0" w:rsidP="00670787">
      <w:pPr>
        <w:divId w:val="1900625693"/>
        <w:rPr>
          <w:rFonts w:ascii="Arial" w:hAnsi="Arial" w:cs="Arial"/>
          <w:color w:val="000000"/>
        </w:rPr>
      </w:pPr>
      <w:hyperlink r:id="rId40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40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408"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409" w:history="1">
        <w:r w:rsidR="00344A63" w:rsidRPr="00042B43">
          <w:rPr>
            <w:rStyle w:val="Hyperlink"/>
            <w:rFonts w:ascii="Arial" w:hAnsi="Arial" w:cs="Arial"/>
            <w:color w:val="000000"/>
          </w:rPr>
          <w:t>.0602</w:t>
        </w:r>
      </w:hyperlink>
    </w:p>
    <w:p w:rsidR="00344A63" w:rsidRPr="00042B43" w:rsidRDefault="00822AC0" w:rsidP="00670787">
      <w:pPr>
        <w:divId w:val="1900625693"/>
        <w:rPr>
          <w:rFonts w:ascii="Arial" w:hAnsi="Arial" w:cs="Arial"/>
          <w:color w:val="000000"/>
        </w:rPr>
      </w:pPr>
      <w:hyperlink r:id="rId41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41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412"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413" w:history="1">
        <w:r w:rsidR="00344A63" w:rsidRPr="00042B43">
          <w:rPr>
            <w:rStyle w:val="Hyperlink"/>
            <w:rFonts w:ascii="Arial" w:hAnsi="Arial" w:cs="Arial"/>
            <w:color w:val="000000"/>
          </w:rPr>
          <w:t>.0703</w:t>
        </w:r>
      </w:hyperlink>
    </w:p>
    <w:p w:rsidR="00344A63" w:rsidRPr="00042B43" w:rsidRDefault="00822AC0" w:rsidP="00670787">
      <w:pPr>
        <w:divId w:val="1900625693"/>
        <w:rPr>
          <w:rFonts w:ascii="Arial" w:hAnsi="Arial" w:cs="Arial"/>
          <w:color w:val="000000"/>
        </w:rPr>
      </w:pPr>
      <w:hyperlink r:id="rId41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41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416"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417" w:history="1">
        <w:r w:rsidR="00344A63" w:rsidRPr="00042B43">
          <w:rPr>
            <w:rStyle w:val="Hyperlink"/>
            <w:rFonts w:ascii="Arial" w:hAnsi="Arial" w:cs="Arial"/>
            <w:color w:val="000000"/>
          </w:rPr>
          <w:t>.1206</w:t>
        </w:r>
      </w:hyperlink>
    </w:p>
    <w:p w:rsidR="00344A63" w:rsidRPr="00042B43" w:rsidRDefault="00344A63" w:rsidP="00670787">
      <w:pPr>
        <w:divId w:val="1900625693"/>
        <w:rPr>
          <w:rFonts w:ascii="Arial" w:hAnsi="Arial" w:cs="Arial"/>
          <w:color w:val="000000"/>
        </w:rPr>
      </w:pPr>
    </w:p>
    <w:p w:rsidR="00344A63" w:rsidRPr="00042B43" w:rsidRDefault="00344A63" w:rsidP="00670787">
      <w:pPr>
        <w:divId w:val="1900625693"/>
        <w:rPr>
          <w:rFonts w:ascii="Arial" w:hAnsi="Arial" w:cs="Arial"/>
          <w:color w:val="000000"/>
        </w:rPr>
      </w:pPr>
    </w:p>
    <w:p w:rsidR="00344A63" w:rsidRPr="00042B43" w:rsidRDefault="00344A63" w:rsidP="00670787">
      <w:pPr>
        <w:divId w:val="611279917"/>
        <w:rPr>
          <w:rFonts w:ascii="Arial" w:hAnsi="Arial" w:cs="Arial"/>
          <w:color w:val="000000"/>
        </w:rPr>
        <w:sectPr w:rsidR="00344A63" w:rsidRPr="00042B43" w:rsidSect="007C66E0">
          <w:type w:val="continuous"/>
          <w:pgSz w:w="12240" w:h="15840"/>
          <w:pgMar w:top="360" w:right="720" w:bottom="360" w:left="720" w:header="360" w:footer="360" w:gutter="0"/>
          <w:cols w:num="3" w:space="720"/>
          <w:docGrid w:linePitch="360"/>
        </w:sectPr>
      </w:pPr>
    </w:p>
    <w:p w:rsidR="00344A63" w:rsidRPr="00042B43" w:rsidRDefault="00344A63" w:rsidP="00344A63">
      <w:pPr>
        <w:divId w:val="611279917"/>
        <w:rPr>
          <w:rFonts w:ascii="Arial" w:hAnsi="Arial" w:cs="Arial"/>
          <w:color w:val="000000"/>
        </w:rPr>
      </w:pPr>
    </w:p>
    <w:p w:rsidR="00344A63" w:rsidRDefault="00344A63" w:rsidP="00670787">
      <w:pPr>
        <w:pBdr>
          <w:top w:val="single" w:sz="18" w:space="1" w:color="auto"/>
        </w:pBdr>
        <w:rPr>
          <w:rFonts w:ascii="Arial" w:hAnsi="Arial" w:cs="Arial"/>
          <w:b/>
          <w:bCs/>
          <w:caps/>
          <w:color w:val="000000"/>
          <w:szCs w:val="33"/>
        </w:rPr>
      </w:pPr>
    </w:p>
    <w:p w:rsidR="00344A63" w:rsidRPr="00042B43" w:rsidRDefault="00344A63" w:rsidP="00670787">
      <w:pPr>
        <w:jc w:val="center"/>
        <w:rPr>
          <w:rFonts w:ascii="Arial" w:hAnsi="Arial" w:cs="Arial"/>
          <w:b/>
          <w:bCs/>
          <w:caps/>
          <w:color w:val="000000"/>
          <w:szCs w:val="33"/>
        </w:rPr>
      </w:pPr>
      <w:r>
        <w:rPr>
          <w:rFonts w:ascii="Arial" w:hAnsi="Arial" w:cs="Arial"/>
          <w:b/>
          <w:bCs/>
          <w:color w:val="000000"/>
          <w:szCs w:val="33"/>
        </w:rPr>
        <w:t>RRC Determination</w:t>
      </w:r>
      <w:r w:rsidRPr="00042B43">
        <w:rPr>
          <w:rFonts w:ascii="Arial" w:hAnsi="Arial" w:cs="Arial"/>
          <w:b/>
          <w:bCs/>
          <w:caps/>
          <w:color w:val="000000"/>
          <w:szCs w:val="33"/>
        </w:rPr>
        <w:br/>
      </w:r>
      <w:r>
        <w:rPr>
          <w:rFonts w:ascii="Arial" w:hAnsi="Arial" w:cs="Arial"/>
          <w:b/>
          <w:bCs/>
          <w:color w:val="000000"/>
          <w:szCs w:val="33"/>
        </w:rPr>
        <w:t>Periodic Rule Review</w:t>
      </w:r>
    </w:p>
    <w:p w:rsidR="00344A63" w:rsidRPr="00042B43" w:rsidRDefault="00344A63" w:rsidP="00670787">
      <w:pPr>
        <w:jc w:val="center"/>
        <w:rPr>
          <w:rFonts w:ascii="Arial" w:hAnsi="Arial" w:cs="Arial"/>
          <w:b/>
          <w:bCs/>
          <w:color w:val="000000"/>
          <w:szCs w:val="30"/>
        </w:rPr>
      </w:pPr>
      <w:r w:rsidRPr="00042B43">
        <w:rPr>
          <w:rFonts w:ascii="Arial" w:hAnsi="Arial" w:cs="Arial"/>
          <w:b/>
          <w:bCs/>
          <w:color w:val="000000"/>
          <w:szCs w:val="30"/>
        </w:rPr>
        <w:t>September 20, 2018</w:t>
      </w:r>
    </w:p>
    <w:p w:rsidR="00344A63" w:rsidRPr="00042B43" w:rsidRDefault="00344A63" w:rsidP="00670787">
      <w:pPr>
        <w:jc w:val="center"/>
        <w:rPr>
          <w:rFonts w:ascii="Arial" w:hAnsi="Arial" w:cs="Arial"/>
          <w:b/>
          <w:bCs/>
          <w:color w:val="000000"/>
          <w:szCs w:val="30"/>
        </w:rPr>
      </w:pPr>
      <w:r w:rsidRPr="00042B43">
        <w:rPr>
          <w:rFonts w:ascii="Arial" w:hAnsi="Arial" w:cs="Arial"/>
          <w:b/>
          <w:bCs/>
          <w:color w:val="000000"/>
          <w:szCs w:val="30"/>
        </w:rPr>
        <w:t>Necessary without substantive public interest</w:t>
      </w:r>
    </w:p>
    <w:p w:rsidR="00344A63" w:rsidRPr="00042B43" w:rsidRDefault="00344A63" w:rsidP="00670787">
      <w:pPr>
        <w:rPr>
          <w:rFonts w:ascii="Arial" w:hAnsi="Arial" w:cs="Arial"/>
          <w:b/>
          <w:bCs/>
          <w:color w:val="000000"/>
          <w:szCs w:val="30"/>
        </w:rPr>
      </w:pPr>
    </w:p>
    <w:p w:rsidR="00344A63" w:rsidRPr="00042B43" w:rsidRDefault="00344A63" w:rsidP="00670787">
      <w:pPr>
        <w:divId w:val="982664549"/>
        <w:rPr>
          <w:rFonts w:ascii="Arial" w:hAnsi="Arial" w:cs="Arial"/>
          <w:b/>
          <w:bCs/>
          <w:color w:val="000000"/>
          <w:szCs w:val="27"/>
        </w:rPr>
        <w:sectPr w:rsidR="00344A63" w:rsidRPr="00042B43" w:rsidSect="00670787">
          <w:type w:val="continuous"/>
          <w:pgSz w:w="12240" w:h="15840"/>
          <w:pgMar w:top="360" w:right="720" w:bottom="360" w:left="720" w:header="720" w:footer="720" w:gutter="0"/>
          <w:cols w:space="720"/>
          <w:docGrid w:linePitch="360"/>
        </w:sectPr>
      </w:pPr>
    </w:p>
    <w:p w:rsidR="00344A63" w:rsidRPr="00042B43" w:rsidRDefault="00344A63" w:rsidP="00670787">
      <w:pPr>
        <w:divId w:val="982664549"/>
        <w:rPr>
          <w:rFonts w:ascii="Arial" w:hAnsi="Arial" w:cs="Arial"/>
          <w:b/>
          <w:bCs/>
          <w:color w:val="000000"/>
          <w:szCs w:val="27"/>
        </w:rPr>
      </w:pPr>
      <w:r w:rsidRPr="00042B43">
        <w:rPr>
          <w:rFonts w:ascii="Arial" w:hAnsi="Arial" w:cs="Arial"/>
          <w:b/>
          <w:bCs/>
          <w:color w:val="000000"/>
          <w:szCs w:val="27"/>
        </w:rPr>
        <w:t>Pesticide Board</w:t>
      </w:r>
    </w:p>
    <w:p w:rsidR="00344A63" w:rsidRPr="00042B43" w:rsidRDefault="00822AC0" w:rsidP="00670787">
      <w:pPr>
        <w:divId w:val="982664549"/>
        <w:rPr>
          <w:rFonts w:ascii="Arial" w:hAnsi="Arial" w:cs="Arial"/>
          <w:color w:val="000000"/>
        </w:rPr>
      </w:pPr>
      <w:hyperlink r:id="rId41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41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420"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421" w:history="1">
        <w:r w:rsidR="00344A63" w:rsidRPr="00042B43">
          <w:rPr>
            <w:rStyle w:val="Hyperlink"/>
            <w:rFonts w:ascii="Arial" w:hAnsi="Arial" w:cs="Arial"/>
            <w:color w:val="000000"/>
          </w:rPr>
          <w:t>.0301</w:t>
        </w:r>
      </w:hyperlink>
    </w:p>
    <w:p w:rsidR="00344A63" w:rsidRPr="00042B43" w:rsidRDefault="00822AC0" w:rsidP="00670787">
      <w:pPr>
        <w:divId w:val="982664549"/>
        <w:rPr>
          <w:rFonts w:ascii="Arial" w:hAnsi="Arial" w:cs="Arial"/>
          <w:color w:val="000000"/>
        </w:rPr>
      </w:pPr>
      <w:hyperlink r:id="rId42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42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424"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425" w:history="1">
        <w:r w:rsidR="00344A63" w:rsidRPr="00042B43">
          <w:rPr>
            <w:rStyle w:val="Hyperlink"/>
            <w:rFonts w:ascii="Arial" w:hAnsi="Arial" w:cs="Arial"/>
            <w:color w:val="000000"/>
          </w:rPr>
          <w:t>.0306</w:t>
        </w:r>
      </w:hyperlink>
    </w:p>
    <w:p w:rsidR="00344A63" w:rsidRPr="00042B43" w:rsidRDefault="00822AC0" w:rsidP="00670787">
      <w:pPr>
        <w:divId w:val="982664549"/>
        <w:rPr>
          <w:rFonts w:ascii="Arial" w:hAnsi="Arial" w:cs="Arial"/>
          <w:color w:val="000000"/>
        </w:rPr>
      </w:pPr>
      <w:hyperlink r:id="rId42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42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428"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429" w:history="1">
        <w:r w:rsidR="00344A63" w:rsidRPr="00042B43">
          <w:rPr>
            <w:rStyle w:val="Hyperlink"/>
            <w:rFonts w:ascii="Arial" w:hAnsi="Arial" w:cs="Arial"/>
            <w:color w:val="000000"/>
          </w:rPr>
          <w:t>.0313</w:t>
        </w:r>
      </w:hyperlink>
    </w:p>
    <w:p w:rsidR="00344A63" w:rsidRPr="00042B43" w:rsidRDefault="00822AC0" w:rsidP="00670787">
      <w:pPr>
        <w:divId w:val="982664549"/>
        <w:rPr>
          <w:rFonts w:ascii="Arial" w:hAnsi="Arial" w:cs="Arial"/>
          <w:color w:val="000000"/>
        </w:rPr>
      </w:pPr>
      <w:hyperlink r:id="rId43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43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432"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433" w:history="1">
        <w:r w:rsidR="00344A63" w:rsidRPr="00042B43">
          <w:rPr>
            <w:rStyle w:val="Hyperlink"/>
            <w:rFonts w:ascii="Arial" w:hAnsi="Arial" w:cs="Arial"/>
            <w:color w:val="000000"/>
          </w:rPr>
          <w:t>.0316</w:t>
        </w:r>
      </w:hyperlink>
    </w:p>
    <w:p w:rsidR="00344A63" w:rsidRPr="00042B43" w:rsidRDefault="00822AC0" w:rsidP="00670787">
      <w:pPr>
        <w:divId w:val="982664549"/>
        <w:rPr>
          <w:rFonts w:ascii="Arial" w:hAnsi="Arial" w:cs="Arial"/>
          <w:color w:val="000000"/>
        </w:rPr>
      </w:pPr>
      <w:hyperlink r:id="rId43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43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436"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437" w:history="1">
        <w:r w:rsidR="00344A63" w:rsidRPr="00042B43">
          <w:rPr>
            <w:rStyle w:val="Hyperlink"/>
            <w:rFonts w:ascii="Arial" w:hAnsi="Arial" w:cs="Arial"/>
            <w:color w:val="000000"/>
          </w:rPr>
          <w:t>.0506</w:t>
        </w:r>
      </w:hyperlink>
    </w:p>
    <w:p w:rsidR="00344A63" w:rsidRPr="00042B43" w:rsidRDefault="00822AC0" w:rsidP="00670787">
      <w:pPr>
        <w:divId w:val="982664549"/>
        <w:rPr>
          <w:rFonts w:ascii="Arial" w:hAnsi="Arial" w:cs="Arial"/>
          <w:color w:val="000000"/>
        </w:rPr>
      </w:pPr>
      <w:hyperlink r:id="rId43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43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440"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441" w:history="1">
        <w:r w:rsidR="00344A63" w:rsidRPr="00042B43">
          <w:rPr>
            <w:rStyle w:val="Hyperlink"/>
            <w:rFonts w:ascii="Arial" w:hAnsi="Arial" w:cs="Arial"/>
            <w:color w:val="000000"/>
          </w:rPr>
          <w:t>.0507</w:t>
        </w:r>
      </w:hyperlink>
    </w:p>
    <w:p w:rsidR="00344A63" w:rsidRPr="00042B43" w:rsidRDefault="00822AC0" w:rsidP="00670787">
      <w:pPr>
        <w:divId w:val="982664549"/>
        <w:rPr>
          <w:rFonts w:ascii="Arial" w:hAnsi="Arial" w:cs="Arial"/>
          <w:color w:val="000000"/>
        </w:rPr>
      </w:pPr>
      <w:hyperlink r:id="rId44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44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444"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445" w:history="1">
        <w:r w:rsidR="00344A63" w:rsidRPr="00042B43">
          <w:rPr>
            <w:rStyle w:val="Hyperlink"/>
            <w:rFonts w:ascii="Arial" w:hAnsi="Arial" w:cs="Arial"/>
            <w:color w:val="000000"/>
          </w:rPr>
          <w:t>.0512</w:t>
        </w:r>
      </w:hyperlink>
    </w:p>
    <w:p w:rsidR="00344A63" w:rsidRPr="00042B43" w:rsidRDefault="00822AC0" w:rsidP="00670787">
      <w:pPr>
        <w:divId w:val="982664549"/>
        <w:rPr>
          <w:rFonts w:ascii="Arial" w:hAnsi="Arial" w:cs="Arial"/>
          <w:color w:val="000000"/>
        </w:rPr>
      </w:pPr>
      <w:hyperlink r:id="rId44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44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448"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449" w:history="1">
        <w:r w:rsidR="00344A63" w:rsidRPr="00042B43">
          <w:rPr>
            <w:rStyle w:val="Hyperlink"/>
            <w:rFonts w:ascii="Arial" w:hAnsi="Arial" w:cs="Arial"/>
            <w:color w:val="000000"/>
          </w:rPr>
          <w:t>.0517</w:t>
        </w:r>
      </w:hyperlink>
    </w:p>
    <w:p w:rsidR="00344A63" w:rsidRPr="00042B43" w:rsidRDefault="00822AC0" w:rsidP="00670787">
      <w:pPr>
        <w:divId w:val="982664549"/>
        <w:rPr>
          <w:rFonts w:ascii="Arial" w:hAnsi="Arial" w:cs="Arial"/>
          <w:color w:val="000000"/>
        </w:rPr>
      </w:pPr>
      <w:hyperlink r:id="rId45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45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452"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453" w:history="1">
        <w:r w:rsidR="00344A63" w:rsidRPr="00042B43">
          <w:rPr>
            <w:rStyle w:val="Hyperlink"/>
            <w:rFonts w:ascii="Arial" w:hAnsi="Arial" w:cs="Arial"/>
            <w:color w:val="000000"/>
          </w:rPr>
          <w:t>.0528</w:t>
        </w:r>
      </w:hyperlink>
    </w:p>
    <w:p w:rsidR="00344A63" w:rsidRPr="00042B43" w:rsidRDefault="00822AC0" w:rsidP="00670787">
      <w:pPr>
        <w:divId w:val="982664549"/>
        <w:rPr>
          <w:rFonts w:ascii="Arial" w:hAnsi="Arial" w:cs="Arial"/>
          <w:color w:val="000000"/>
        </w:rPr>
      </w:pPr>
      <w:hyperlink r:id="rId45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45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456"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457" w:history="1">
        <w:r w:rsidR="00344A63" w:rsidRPr="00042B43">
          <w:rPr>
            <w:rStyle w:val="Hyperlink"/>
            <w:rFonts w:ascii="Arial" w:hAnsi="Arial" w:cs="Arial"/>
            <w:color w:val="000000"/>
          </w:rPr>
          <w:t>.0601</w:t>
        </w:r>
      </w:hyperlink>
    </w:p>
    <w:p w:rsidR="00344A63" w:rsidRPr="00042B43" w:rsidRDefault="00822AC0" w:rsidP="00670787">
      <w:pPr>
        <w:divId w:val="982664549"/>
        <w:rPr>
          <w:rFonts w:ascii="Arial" w:hAnsi="Arial" w:cs="Arial"/>
          <w:color w:val="000000"/>
        </w:rPr>
      </w:pPr>
      <w:hyperlink r:id="rId45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45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460"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461" w:history="1">
        <w:r w:rsidR="00344A63" w:rsidRPr="00042B43">
          <w:rPr>
            <w:rStyle w:val="Hyperlink"/>
            <w:rFonts w:ascii="Arial" w:hAnsi="Arial" w:cs="Arial"/>
            <w:color w:val="000000"/>
          </w:rPr>
          <w:t>.0604</w:t>
        </w:r>
      </w:hyperlink>
    </w:p>
    <w:p w:rsidR="00344A63" w:rsidRPr="00042B43" w:rsidRDefault="00822AC0" w:rsidP="00670787">
      <w:pPr>
        <w:divId w:val="982664549"/>
        <w:rPr>
          <w:rFonts w:ascii="Arial" w:hAnsi="Arial" w:cs="Arial"/>
          <w:color w:val="000000"/>
        </w:rPr>
      </w:pPr>
      <w:hyperlink r:id="rId46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46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464"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465" w:history="1">
        <w:r w:rsidR="00344A63" w:rsidRPr="00042B43">
          <w:rPr>
            <w:rStyle w:val="Hyperlink"/>
            <w:rFonts w:ascii="Arial" w:hAnsi="Arial" w:cs="Arial"/>
            <w:color w:val="000000"/>
          </w:rPr>
          <w:t>.1110</w:t>
        </w:r>
      </w:hyperlink>
    </w:p>
    <w:p w:rsidR="00344A63" w:rsidRPr="00042B43" w:rsidRDefault="00822AC0" w:rsidP="00670787">
      <w:pPr>
        <w:divId w:val="982664549"/>
        <w:rPr>
          <w:rFonts w:ascii="Arial" w:hAnsi="Arial" w:cs="Arial"/>
          <w:color w:val="000000"/>
        </w:rPr>
      </w:pPr>
      <w:hyperlink r:id="rId46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46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468"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469" w:history="1">
        <w:r w:rsidR="00344A63" w:rsidRPr="00042B43">
          <w:rPr>
            <w:rStyle w:val="Hyperlink"/>
            <w:rFonts w:ascii="Arial" w:hAnsi="Arial" w:cs="Arial"/>
            <w:color w:val="000000"/>
          </w:rPr>
          <w:t>.1301</w:t>
        </w:r>
      </w:hyperlink>
    </w:p>
    <w:p w:rsidR="00344A63" w:rsidRPr="00042B43" w:rsidRDefault="00822AC0" w:rsidP="00670787">
      <w:pPr>
        <w:divId w:val="982664549"/>
        <w:rPr>
          <w:rFonts w:ascii="Arial" w:hAnsi="Arial" w:cs="Arial"/>
          <w:color w:val="000000"/>
        </w:rPr>
      </w:pPr>
      <w:hyperlink r:id="rId47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47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472"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473" w:history="1">
        <w:r w:rsidR="00344A63" w:rsidRPr="00042B43">
          <w:rPr>
            <w:rStyle w:val="Hyperlink"/>
            <w:rFonts w:ascii="Arial" w:hAnsi="Arial" w:cs="Arial"/>
            <w:color w:val="000000"/>
          </w:rPr>
          <w:t>.1911</w:t>
        </w:r>
      </w:hyperlink>
    </w:p>
    <w:p w:rsidR="00344A63" w:rsidRPr="00042B43" w:rsidRDefault="00822AC0" w:rsidP="00670787">
      <w:pPr>
        <w:divId w:val="982664549"/>
        <w:rPr>
          <w:rFonts w:ascii="Arial" w:hAnsi="Arial" w:cs="Arial"/>
          <w:color w:val="000000"/>
        </w:rPr>
      </w:pPr>
      <w:hyperlink r:id="rId47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47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476"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477" w:history="1">
        <w:r w:rsidR="00344A63" w:rsidRPr="00042B43">
          <w:rPr>
            <w:rStyle w:val="Hyperlink"/>
            <w:rFonts w:ascii="Arial" w:hAnsi="Arial" w:cs="Arial"/>
            <w:color w:val="000000"/>
          </w:rPr>
          <w:t>.2101</w:t>
        </w:r>
      </w:hyperlink>
    </w:p>
    <w:p w:rsidR="00344A63" w:rsidRPr="00042B43" w:rsidRDefault="00822AC0" w:rsidP="00670787">
      <w:pPr>
        <w:divId w:val="982664549"/>
        <w:rPr>
          <w:rFonts w:ascii="Arial" w:hAnsi="Arial" w:cs="Arial"/>
          <w:color w:val="000000"/>
        </w:rPr>
      </w:pPr>
      <w:hyperlink r:id="rId47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47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480"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481" w:history="1">
        <w:r w:rsidR="00344A63" w:rsidRPr="00042B43">
          <w:rPr>
            <w:rStyle w:val="Hyperlink"/>
            <w:rFonts w:ascii="Arial" w:hAnsi="Arial" w:cs="Arial"/>
            <w:color w:val="000000"/>
          </w:rPr>
          <w:t>.2102</w:t>
        </w:r>
      </w:hyperlink>
    </w:p>
    <w:p w:rsidR="00344A63" w:rsidRPr="00042B43" w:rsidRDefault="00822AC0" w:rsidP="00670787">
      <w:pPr>
        <w:divId w:val="982664549"/>
        <w:rPr>
          <w:rFonts w:ascii="Arial" w:hAnsi="Arial" w:cs="Arial"/>
          <w:color w:val="000000"/>
        </w:rPr>
      </w:pPr>
      <w:hyperlink r:id="rId48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48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484"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485" w:history="1">
        <w:r w:rsidR="00344A63" w:rsidRPr="00042B43">
          <w:rPr>
            <w:rStyle w:val="Hyperlink"/>
            <w:rFonts w:ascii="Arial" w:hAnsi="Arial" w:cs="Arial"/>
            <w:color w:val="000000"/>
          </w:rPr>
          <w:t>.2103</w:t>
        </w:r>
      </w:hyperlink>
    </w:p>
    <w:p w:rsidR="00344A63" w:rsidRPr="00042B43" w:rsidRDefault="00822AC0" w:rsidP="00670787">
      <w:pPr>
        <w:divId w:val="982664549"/>
        <w:rPr>
          <w:rFonts w:ascii="Arial" w:hAnsi="Arial" w:cs="Arial"/>
          <w:color w:val="000000"/>
        </w:rPr>
      </w:pPr>
      <w:hyperlink r:id="rId48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48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488"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489" w:history="1">
        <w:r w:rsidR="00344A63" w:rsidRPr="00042B43">
          <w:rPr>
            <w:rStyle w:val="Hyperlink"/>
            <w:rFonts w:ascii="Arial" w:hAnsi="Arial" w:cs="Arial"/>
            <w:color w:val="000000"/>
          </w:rPr>
          <w:t>.2104</w:t>
        </w:r>
      </w:hyperlink>
    </w:p>
    <w:p w:rsidR="00344A63" w:rsidRPr="00042B43" w:rsidRDefault="00822AC0" w:rsidP="00670787">
      <w:pPr>
        <w:divId w:val="982664549"/>
        <w:rPr>
          <w:rFonts w:ascii="Arial" w:hAnsi="Arial" w:cs="Arial"/>
          <w:color w:val="000000"/>
        </w:rPr>
      </w:pPr>
      <w:hyperlink r:id="rId49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49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492"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493" w:history="1">
        <w:r w:rsidR="00344A63" w:rsidRPr="00042B43">
          <w:rPr>
            <w:rStyle w:val="Hyperlink"/>
            <w:rFonts w:ascii="Arial" w:hAnsi="Arial" w:cs="Arial"/>
            <w:color w:val="000000"/>
          </w:rPr>
          <w:t>.2105</w:t>
        </w:r>
      </w:hyperlink>
    </w:p>
    <w:p w:rsidR="00344A63" w:rsidRPr="00042B43" w:rsidRDefault="00822AC0" w:rsidP="00670787">
      <w:pPr>
        <w:divId w:val="982664549"/>
        <w:rPr>
          <w:rFonts w:ascii="Arial" w:hAnsi="Arial" w:cs="Arial"/>
          <w:color w:val="000000"/>
        </w:rPr>
      </w:pPr>
      <w:hyperlink r:id="rId49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49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496"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497" w:history="1">
        <w:r w:rsidR="00344A63" w:rsidRPr="00042B43">
          <w:rPr>
            <w:rStyle w:val="Hyperlink"/>
            <w:rFonts w:ascii="Arial" w:hAnsi="Arial" w:cs="Arial"/>
            <w:color w:val="000000"/>
          </w:rPr>
          <w:t>.2106</w:t>
        </w:r>
      </w:hyperlink>
    </w:p>
    <w:p w:rsidR="00344A63" w:rsidRPr="00042B43" w:rsidRDefault="00822AC0" w:rsidP="00670787">
      <w:pPr>
        <w:divId w:val="982664549"/>
        <w:rPr>
          <w:rFonts w:ascii="Arial" w:hAnsi="Arial" w:cs="Arial"/>
          <w:color w:val="000000"/>
        </w:rPr>
      </w:pPr>
      <w:hyperlink r:id="rId49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49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500"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501" w:history="1">
        <w:r w:rsidR="00344A63" w:rsidRPr="00042B43">
          <w:rPr>
            <w:rStyle w:val="Hyperlink"/>
            <w:rFonts w:ascii="Arial" w:hAnsi="Arial" w:cs="Arial"/>
            <w:color w:val="000000"/>
          </w:rPr>
          <w:t>.2107</w:t>
        </w:r>
      </w:hyperlink>
    </w:p>
    <w:p w:rsidR="00344A63" w:rsidRPr="00042B43" w:rsidRDefault="00344A63" w:rsidP="00670787">
      <w:pPr>
        <w:divId w:val="982664549"/>
        <w:rPr>
          <w:rFonts w:ascii="Arial" w:hAnsi="Arial" w:cs="Arial"/>
          <w:b/>
          <w:bCs/>
          <w:color w:val="000000"/>
          <w:szCs w:val="27"/>
        </w:rPr>
      </w:pPr>
    </w:p>
    <w:p w:rsidR="00C06BE1" w:rsidRDefault="00344A63" w:rsidP="00670787">
      <w:pPr>
        <w:divId w:val="982664549"/>
        <w:rPr>
          <w:rFonts w:ascii="Arial" w:hAnsi="Arial" w:cs="Arial"/>
          <w:b/>
          <w:bCs/>
          <w:color w:val="000000"/>
          <w:szCs w:val="27"/>
        </w:rPr>
      </w:pPr>
      <w:r w:rsidRPr="00042B43">
        <w:rPr>
          <w:rFonts w:ascii="Arial" w:hAnsi="Arial" w:cs="Arial"/>
          <w:b/>
          <w:bCs/>
          <w:color w:val="000000"/>
          <w:szCs w:val="27"/>
        </w:rPr>
        <w:t xml:space="preserve">Structural Pest Control </w:t>
      </w:r>
    </w:p>
    <w:p w:rsidR="00344A63" w:rsidRPr="00042B43" w:rsidRDefault="00344A63" w:rsidP="00670787">
      <w:pPr>
        <w:divId w:val="982664549"/>
        <w:rPr>
          <w:rFonts w:ascii="Arial" w:hAnsi="Arial" w:cs="Arial"/>
          <w:b/>
          <w:bCs/>
          <w:color w:val="000000"/>
          <w:szCs w:val="27"/>
        </w:rPr>
      </w:pPr>
      <w:r w:rsidRPr="00042B43">
        <w:rPr>
          <w:rFonts w:ascii="Arial" w:hAnsi="Arial" w:cs="Arial"/>
          <w:b/>
          <w:bCs/>
          <w:color w:val="000000"/>
          <w:szCs w:val="27"/>
        </w:rPr>
        <w:t>Committee</w:t>
      </w:r>
    </w:p>
    <w:p w:rsidR="00344A63" w:rsidRPr="00042B43" w:rsidRDefault="00822AC0" w:rsidP="00670787">
      <w:pPr>
        <w:divId w:val="982664549"/>
        <w:rPr>
          <w:rFonts w:ascii="Arial" w:hAnsi="Arial" w:cs="Arial"/>
          <w:color w:val="000000"/>
        </w:rPr>
      </w:pPr>
      <w:hyperlink r:id="rId50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50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504"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505" w:history="1">
        <w:r w:rsidR="00344A63" w:rsidRPr="00042B43">
          <w:rPr>
            <w:rStyle w:val="Hyperlink"/>
            <w:rFonts w:ascii="Arial" w:hAnsi="Arial" w:cs="Arial"/>
            <w:color w:val="000000"/>
          </w:rPr>
          <w:t>.0101</w:t>
        </w:r>
      </w:hyperlink>
    </w:p>
    <w:p w:rsidR="00344A63" w:rsidRPr="00042B43" w:rsidRDefault="00822AC0" w:rsidP="00670787">
      <w:pPr>
        <w:divId w:val="982664549"/>
        <w:rPr>
          <w:rFonts w:ascii="Arial" w:hAnsi="Arial" w:cs="Arial"/>
          <w:color w:val="000000"/>
        </w:rPr>
      </w:pPr>
      <w:hyperlink r:id="rId50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50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508"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509" w:history="1">
        <w:r w:rsidR="00344A63" w:rsidRPr="00042B43">
          <w:rPr>
            <w:rStyle w:val="Hyperlink"/>
            <w:rFonts w:ascii="Arial" w:hAnsi="Arial" w:cs="Arial"/>
            <w:color w:val="000000"/>
          </w:rPr>
          <w:t>.0102</w:t>
        </w:r>
      </w:hyperlink>
    </w:p>
    <w:p w:rsidR="00344A63" w:rsidRPr="00042B43" w:rsidRDefault="00822AC0" w:rsidP="00670787">
      <w:pPr>
        <w:divId w:val="982664549"/>
        <w:rPr>
          <w:rFonts w:ascii="Arial" w:hAnsi="Arial" w:cs="Arial"/>
          <w:color w:val="000000"/>
        </w:rPr>
      </w:pPr>
      <w:hyperlink r:id="rId51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51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512"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513" w:history="1">
        <w:r w:rsidR="00344A63" w:rsidRPr="00042B43">
          <w:rPr>
            <w:rStyle w:val="Hyperlink"/>
            <w:rFonts w:ascii="Arial" w:hAnsi="Arial" w:cs="Arial"/>
            <w:color w:val="000000"/>
          </w:rPr>
          <w:t>.0203</w:t>
        </w:r>
      </w:hyperlink>
    </w:p>
    <w:p w:rsidR="00344A63" w:rsidRPr="00042B43" w:rsidRDefault="00822AC0" w:rsidP="00670787">
      <w:pPr>
        <w:divId w:val="982664549"/>
        <w:rPr>
          <w:rFonts w:ascii="Arial" w:hAnsi="Arial" w:cs="Arial"/>
          <w:color w:val="000000"/>
        </w:rPr>
      </w:pPr>
      <w:hyperlink r:id="rId51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51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516"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517" w:history="1">
        <w:r w:rsidR="00344A63" w:rsidRPr="00042B43">
          <w:rPr>
            <w:rStyle w:val="Hyperlink"/>
            <w:rFonts w:ascii="Arial" w:hAnsi="Arial" w:cs="Arial"/>
            <w:color w:val="000000"/>
          </w:rPr>
          <w:t>.0301</w:t>
        </w:r>
      </w:hyperlink>
    </w:p>
    <w:p w:rsidR="00344A63" w:rsidRPr="00042B43" w:rsidRDefault="00822AC0" w:rsidP="00670787">
      <w:pPr>
        <w:divId w:val="982664549"/>
        <w:rPr>
          <w:rFonts w:ascii="Arial" w:hAnsi="Arial" w:cs="Arial"/>
          <w:color w:val="000000"/>
        </w:rPr>
      </w:pPr>
      <w:hyperlink r:id="rId51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51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520"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521" w:history="1">
        <w:r w:rsidR="00344A63" w:rsidRPr="00042B43">
          <w:rPr>
            <w:rStyle w:val="Hyperlink"/>
            <w:rFonts w:ascii="Arial" w:hAnsi="Arial" w:cs="Arial"/>
            <w:color w:val="000000"/>
          </w:rPr>
          <w:t>.0303</w:t>
        </w:r>
      </w:hyperlink>
    </w:p>
    <w:p w:rsidR="00344A63" w:rsidRPr="00042B43" w:rsidRDefault="00822AC0" w:rsidP="00670787">
      <w:pPr>
        <w:divId w:val="982664549"/>
        <w:rPr>
          <w:rFonts w:ascii="Arial" w:hAnsi="Arial" w:cs="Arial"/>
          <w:color w:val="000000"/>
        </w:rPr>
      </w:pPr>
      <w:hyperlink r:id="rId52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52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524"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525" w:history="1">
        <w:r w:rsidR="00344A63" w:rsidRPr="00042B43">
          <w:rPr>
            <w:rStyle w:val="Hyperlink"/>
            <w:rFonts w:ascii="Arial" w:hAnsi="Arial" w:cs="Arial"/>
            <w:color w:val="000000"/>
          </w:rPr>
          <w:t>.0305</w:t>
        </w:r>
      </w:hyperlink>
    </w:p>
    <w:p w:rsidR="00344A63" w:rsidRPr="00042B43" w:rsidRDefault="00822AC0" w:rsidP="00670787">
      <w:pPr>
        <w:divId w:val="982664549"/>
        <w:rPr>
          <w:rFonts w:ascii="Arial" w:hAnsi="Arial" w:cs="Arial"/>
          <w:color w:val="000000"/>
        </w:rPr>
      </w:pPr>
      <w:hyperlink r:id="rId52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52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528"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529" w:history="1">
        <w:r w:rsidR="00344A63" w:rsidRPr="00042B43">
          <w:rPr>
            <w:rStyle w:val="Hyperlink"/>
            <w:rFonts w:ascii="Arial" w:hAnsi="Arial" w:cs="Arial"/>
            <w:color w:val="000000"/>
          </w:rPr>
          <w:t>.0306</w:t>
        </w:r>
      </w:hyperlink>
    </w:p>
    <w:p w:rsidR="00344A63" w:rsidRPr="00042B43" w:rsidRDefault="00822AC0" w:rsidP="00670787">
      <w:pPr>
        <w:divId w:val="982664549"/>
        <w:rPr>
          <w:rFonts w:ascii="Arial" w:hAnsi="Arial" w:cs="Arial"/>
          <w:color w:val="000000"/>
        </w:rPr>
      </w:pPr>
      <w:hyperlink r:id="rId53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53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532"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533" w:history="1">
        <w:r w:rsidR="00344A63" w:rsidRPr="00042B43">
          <w:rPr>
            <w:rStyle w:val="Hyperlink"/>
            <w:rFonts w:ascii="Arial" w:hAnsi="Arial" w:cs="Arial"/>
            <w:color w:val="000000"/>
          </w:rPr>
          <w:t>.0307</w:t>
        </w:r>
      </w:hyperlink>
    </w:p>
    <w:p w:rsidR="00344A63" w:rsidRPr="00042B43" w:rsidRDefault="00822AC0" w:rsidP="00670787">
      <w:pPr>
        <w:divId w:val="982664549"/>
        <w:rPr>
          <w:rFonts w:ascii="Arial" w:hAnsi="Arial" w:cs="Arial"/>
          <w:color w:val="000000"/>
        </w:rPr>
      </w:pPr>
      <w:hyperlink r:id="rId53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53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536"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537" w:history="1">
        <w:r w:rsidR="00344A63" w:rsidRPr="00042B43">
          <w:rPr>
            <w:rStyle w:val="Hyperlink"/>
            <w:rFonts w:ascii="Arial" w:hAnsi="Arial" w:cs="Arial"/>
            <w:color w:val="000000"/>
          </w:rPr>
          <w:t>.0308</w:t>
        </w:r>
      </w:hyperlink>
    </w:p>
    <w:p w:rsidR="00344A63" w:rsidRPr="00042B43" w:rsidRDefault="00822AC0" w:rsidP="00670787">
      <w:pPr>
        <w:divId w:val="982664549"/>
        <w:rPr>
          <w:rFonts w:ascii="Arial" w:hAnsi="Arial" w:cs="Arial"/>
          <w:color w:val="000000"/>
        </w:rPr>
      </w:pPr>
      <w:hyperlink r:id="rId53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53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540"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541" w:history="1">
        <w:r w:rsidR="00344A63" w:rsidRPr="00042B43">
          <w:rPr>
            <w:rStyle w:val="Hyperlink"/>
            <w:rFonts w:ascii="Arial" w:hAnsi="Arial" w:cs="Arial"/>
            <w:color w:val="000000"/>
          </w:rPr>
          <w:t>.0310</w:t>
        </w:r>
      </w:hyperlink>
    </w:p>
    <w:p w:rsidR="00344A63" w:rsidRPr="00042B43" w:rsidRDefault="00822AC0" w:rsidP="00670787">
      <w:pPr>
        <w:divId w:val="982664549"/>
        <w:rPr>
          <w:rFonts w:ascii="Arial" w:hAnsi="Arial" w:cs="Arial"/>
          <w:color w:val="000000"/>
        </w:rPr>
      </w:pPr>
      <w:hyperlink r:id="rId54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54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544"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545" w:history="1">
        <w:r w:rsidR="00344A63" w:rsidRPr="00042B43">
          <w:rPr>
            <w:rStyle w:val="Hyperlink"/>
            <w:rFonts w:ascii="Arial" w:hAnsi="Arial" w:cs="Arial"/>
            <w:color w:val="000000"/>
          </w:rPr>
          <w:t>.0312</w:t>
        </w:r>
      </w:hyperlink>
    </w:p>
    <w:p w:rsidR="00344A63" w:rsidRPr="00042B43" w:rsidRDefault="00822AC0" w:rsidP="00670787">
      <w:pPr>
        <w:divId w:val="982664549"/>
        <w:rPr>
          <w:rFonts w:ascii="Arial" w:hAnsi="Arial" w:cs="Arial"/>
          <w:color w:val="000000"/>
        </w:rPr>
      </w:pPr>
      <w:hyperlink r:id="rId54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54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548"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549" w:history="1">
        <w:r w:rsidR="00344A63" w:rsidRPr="00042B43">
          <w:rPr>
            <w:rStyle w:val="Hyperlink"/>
            <w:rFonts w:ascii="Arial" w:hAnsi="Arial" w:cs="Arial"/>
            <w:color w:val="000000"/>
          </w:rPr>
          <w:t>.0313</w:t>
        </w:r>
      </w:hyperlink>
    </w:p>
    <w:p w:rsidR="00344A63" w:rsidRPr="00042B43" w:rsidRDefault="00822AC0" w:rsidP="00670787">
      <w:pPr>
        <w:divId w:val="982664549"/>
        <w:rPr>
          <w:rFonts w:ascii="Arial" w:hAnsi="Arial" w:cs="Arial"/>
          <w:color w:val="000000"/>
        </w:rPr>
      </w:pPr>
      <w:hyperlink r:id="rId55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55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552"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553" w:history="1">
        <w:r w:rsidR="00344A63" w:rsidRPr="00042B43">
          <w:rPr>
            <w:rStyle w:val="Hyperlink"/>
            <w:rFonts w:ascii="Arial" w:hAnsi="Arial" w:cs="Arial"/>
            <w:color w:val="000000"/>
          </w:rPr>
          <w:t>.0316</w:t>
        </w:r>
      </w:hyperlink>
    </w:p>
    <w:p w:rsidR="00344A63" w:rsidRPr="00042B43" w:rsidRDefault="00822AC0" w:rsidP="00670787">
      <w:pPr>
        <w:divId w:val="982664549"/>
        <w:rPr>
          <w:rFonts w:ascii="Arial" w:hAnsi="Arial" w:cs="Arial"/>
          <w:color w:val="000000"/>
        </w:rPr>
      </w:pPr>
      <w:hyperlink r:id="rId55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55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556"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557" w:history="1">
        <w:r w:rsidR="00344A63" w:rsidRPr="00042B43">
          <w:rPr>
            <w:rStyle w:val="Hyperlink"/>
            <w:rFonts w:ascii="Arial" w:hAnsi="Arial" w:cs="Arial"/>
            <w:color w:val="000000"/>
          </w:rPr>
          <w:t>.0317</w:t>
        </w:r>
      </w:hyperlink>
    </w:p>
    <w:p w:rsidR="00344A63" w:rsidRPr="00042B43" w:rsidRDefault="00822AC0" w:rsidP="00670787">
      <w:pPr>
        <w:divId w:val="982664549"/>
        <w:rPr>
          <w:rFonts w:ascii="Arial" w:hAnsi="Arial" w:cs="Arial"/>
          <w:color w:val="000000"/>
        </w:rPr>
      </w:pPr>
      <w:hyperlink r:id="rId55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55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560"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561" w:history="1">
        <w:r w:rsidR="00344A63" w:rsidRPr="00042B43">
          <w:rPr>
            <w:rStyle w:val="Hyperlink"/>
            <w:rFonts w:ascii="Arial" w:hAnsi="Arial" w:cs="Arial"/>
            <w:color w:val="000000"/>
          </w:rPr>
          <w:t>.0318</w:t>
        </w:r>
      </w:hyperlink>
    </w:p>
    <w:p w:rsidR="00344A63" w:rsidRPr="00042B43" w:rsidRDefault="00822AC0" w:rsidP="00670787">
      <w:pPr>
        <w:divId w:val="982664549"/>
        <w:rPr>
          <w:rFonts w:ascii="Arial" w:hAnsi="Arial" w:cs="Arial"/>
          <w:color w:val="000000"/>
        </w:rPr>
      </w:pPr>
      <w:hyperlink r:id="rId56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56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564"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565" w:history="1">
        <w:r w:rsidR="00344A63" w:rsidRPr="00042B43">
          <w:rPr>
            <w:rStyle w:val="Hyperlink"/>
            <w:rFonts w:ascii="Arial" w:hAnsi="Arial" w:cs="Arial"/>
            <w:color w:val="000000"/>
          </w:rPr>
          <w:t>.0320</w:t>
        </w:r>
      </w:hyperlink>
    </w:p>
    <w:p w:rsidR="00344A63" w:rsidRPr="00042B43" w:rsidRDefault="00822AC0" w:rsidP="00670787">
      <w:pPr>
        <w:divId w:val="982664549"/>
        <w:rPr>
          <w:rFonts w:ascii="Arial" w:hAnsi="Arial" w:cs="Arial"/>
          <w:color w:val="000000"/>
        </w:rPr>
      </w:pPr>
      <w:hyperlink r:id="rId56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56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568"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569" w:history="1">
        <w:r w:rsidR="00344A63" w:rsidRPr="00042B43">
          <w:rPr>
            <w:rStyle w:val="Hyperlink"/>
            <w:rFonts w:ascii="Arial" w:hAnsi="Arial" w:cs="Arial"/>
            <w:color w:val="000000"/>
          </w:rPr>
          <w:t>.0321</w:t>
        </w:r>
      </w:hyperlink>
    </w:p>
    <w:p w:rsidR="00344A63" w:rsidRPr="00042B43" w:rsidRDefault="00822AC0" w:rsidP="00670787">
      <w:pPr>
        <w:divId w:val="982664549"/>
        <w:rPr>
          <w:rFonts w:ascii="Arial" w:hAnsi="Arial" w:cs="Arial"/>
          <w:color w:val="000000"/>
        </w:rPr>
      </w:pPr>
      <w:hyperlink r:id="rId57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57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572"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573" w:history="1">
        <w:r w:rsidR="00344A63" w:rsidRPr="00042B43">
          <w:rPr>
            <w:rStyle w:val="Hyperlink"/>
            <w:rFonts w:ascii="Arial" w:hAnsi="Arial" w:cs="Arial"/>
            <w:color w:val="000000"/>
          </w:rPr>
          <w:t>.0323</w:t>
        </w:r>
      </w:hyperlink>
    </w:p>
    <w:p w:rsidR="00344A63" w:rsidRPr="00042B43" w:rsidRDefault="00822AC0" w:rsidP="00670787">
      <w:pPr>
        <w:divId w:val="982664549"/>
        <w:rPr>
          <w:rFonts w:ascii="Arial" w:hAnsi="Arial" w:cs="Arial"/>
          <w:color w:val="000000"/>
        </w:rPr>
      </w:pPr>
      <w:hyperlink r:id="rId57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57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576"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577" w:history="1">
        <w:r w:rsidR="00344A63" w:rsidRPr="00042B43">
          <w:rPr>
            <w:rStyle w:val="Hyperlink"/>
            <w:rFonts w:ascii="Arial" w:hAnsi="Arial" w:cs="Arial"/>
            <w:color w:val="000000"/>
          </w:rPr>
          <w:t>.0325</w:t>
        </w:r>
      </w:hyperlink>
    </w:p>
    <w:p w:rsidR="00344A63" w:rsidRPr="00042B43" w:rsidRDefault="00822AC0" w:rsidP="00670787">
      <w:pPr>
        <w:divId w:val="982664549"/>
        <w:rPr>
          <w:rFonts w:ascii="Arial" w:hAnsi="Arial" w:cs="Arial"/>
          <w:color w:val="000000"/>
        </w:rPr>
      </w:pPr>
      <w:hyperlink r:id="rId57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57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580"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581" w:history="1">
        <w:r w:rsidR="00344A63" w:rsidRPr="00042B43">
          <w:rPr>
            <w:rStyle w:val="Hyperlink"/>
            <w:rFonts w:ascii="Arial" w:hAnsi="Arial" w:cs="Arial"/>
            <w:color w:val="000000"/>
          </w:rPr>
          <w:t>.0326</w:t>
        </w:r>
      </w:hyperlink>
    </w:p>
    <w:p w:rsidR="00344A63" w:rsidRPr="00042B43" w:rsidRDefault="00822AC0" w:rsidP="00670787">
      <w:pPr>
        <w:divId w:val="982664549"/>
        <w:rPr>
          <w:rFonts w:ascii="Arial" w:hAnsi="Arial" w:cs="Arial"/>
          <w:color w:val="000000"/>
        </w:rPr>
      </w:pPr>
      <w:hyperlink r:id="rId58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58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584"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585" w:history="1">
        <w:r w:rsidR="00344A63" w:rsidRPr="00042B43">
          <w:rPr>
            <w:rStyle w:val="Hyperlink"/>
            <w:rFonts w:ascii="Arial" w:hAnsi="Arial" w:cs="Arial"/>
            <w:color w:val="000000"/>
          </w:rPr>
          <w:t>.0327</w:t>
        </w:r>
      </w:hyperlink>
    </w:p>
    <w:p w:rsidR="00344A63" w:rsidRPr="00042B43" w:rsidRDefault="00822AC0" w:rsidP="00670787">
      <w:pPr>
        <w:divId w:val="982664549"/>
        <w:rPr>
          <w:rFonts w:ascii="Arial" w:hAnsi="Arial" w:cs="Arial"/>
          <w:color w:val="000000"/>
        </w:rPr>
      </w:pPr>
      <w:hyperlink r:id="rId58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58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588"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589" w:history="1">
        <w:r w:rsidR="00344A63" w:rsidRPr="00042B43">
          <w:rPr>
            <w:rStyle w:val="Hyperlink"/>
            <w:rFonts w:ascii="Arial" w:hAnsi="Arial" w:cs="Arial"/>
            <w:color w:val="000000"/>
          </w:rPr>
          <w:t>.0329</w:t>
        </w:r>
      </w:hyperlink>
    </w:p>
    <w:p w:rsidR="00344A63" w:rsidRPr="00042B43" w:rsidRDefault="00822AC0" w:rsidP="00670787">
      <w:pPr>
        <w:divId w:val="982664549"/>
        <w:rPr>
          <w:rFonts w:ascii="Arial" w:hAnsi="Arial" w:cs="Arial"/>
          <w:color w:val="000000"/>
        </w:rPr>
      </w:pPr>
      <w:hyperlink r:id="rId59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59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592"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593" w:history="1">
        <w:r w:rsidR="00344A63" w:rsidRPr="00042B43">
          <w:rPr>
            <w:rStyle w:val="Hyperlink"/>
            <w:rFonts w:ascii="Arial" w:hAnsi="Arial" w:cs="Arial"/>
            <w:color w:val="000000"/>
          </w:rPr>
          <w:t>.0330</w:t>
        </w:r>
      </w:hyperlink>
    </w:p>
    <w:p w:rsidR="00344A63" w:rsidRPr="00042B43" w:rsidRDefault="00822AC0" w:rsidP="00670787">
      <w:pPr>
        <w:divId w:val="982664549"/>
        <w:rPr>
          <w:rFonts w:ascii="Arial" w:hAnsi="Arial" w:cs="Arial"/>
          <w:color w:val="000000"/>
        </w:rPr>
      </w:pPr>
      <w:hyperlink r:id="rId59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59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596"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597" w:history="1">
        <w:r w:rsidR="00344A63" w:rsidRPr="00042B43">
          <w:rPr>
            <w:rStyle w:val="Hyperlink"/>
            <w:rFonts w:ascii="Arial" w:hAnsi="Arial" w:cs="Arial"/>
            <w:color w:val="000000"/>
          </w:rPr>
          <w:t>.0401</w:t>
        </w:r>
      </w:hyperlink>
    </w:p>
    <w:p w:rsidR="00344A63" w:rsidRPr="00042B43" w:rsidRDefault="00822AC0" w:rsidP="00670787">
      <w:pPr>
        <w:divId w:val="982664549"/>
        <w:rPr>
          <w:rFonts w:ascii="Arial" w:hAnsi="Arial" w:cs="Arial"/>
          <w:color w:val="000000"/>
        </w:rPr>
      </w:pPr>
      <w:hyperlink r:id="rId59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59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600"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601" w:history="1">
        <w:r w:rsidR="00344A63" w:rsidRPr="00042B43">
          <w:rPr>
            <w:rStyle w:val="Hyperlink"/>
            <w:rFonts w:ascii="Arial" w:hAnsi="Arial" w:cs="Arial"/>
            <w:color w:val="000000"/>
          </w:rPr>
          <w:t>.0402</w:t>
        </w:r>
      </w:hyperlink>
    </w:p>
    <w:p w:rsidR="00344A63" w:rsidRPr="00042B43" w:rsidRDefault="00822AC0" w:rsidP="00670787">
      <w:pPr>
        <w:divId w:val="982664549"/>
        <w:rPr>
          <w:rFonts w:ascii="Arial" w:hAnsi="Arial" w:cs="Arial"/>
          <w:color w:val="000000"/>
        </w:rPr>
      </w:pPr>
      <w:hyperlink r:id="rId60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60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604"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605" w:history="1">
        <w:r w:rsidR="00344A63" w:rsidRPr="00042B43">
          <w:rPr>
            <w:rStyle w:val="Hyperlink"/>
            <w:rFonts w:ascii="Arial" w:hAnsi="Arial" w:cs="Arial"/>
            <w:color w:val="000000"/>
          </w:rPr>
          <w:t>.0403</w:t>
        </w:r>
      </w:hyperlink>
    </w:p>
    <w:p w:rsidR="00344A63" w:rsidRPr="00042B43" w:rsidRDefault="00822AC0" w:rsidP="00670787">
      <w:pPr>
        <w:divId w:val="982664549"/>
        <w:rPr>
          <w:rFonts w:ascii="Arial" w:hAnsi="Arial" w:cs="Arial"/>
          <w:color w:val="000000"/>
        </w:rPr>
      </w:pPr>
      <w:hyperlink r:id="rId60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60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608"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609" w:history="1">
        <w:r w:rsidR="00344A63" w:rsidRPr="00042B43">
          <w:rPr>
            <w:rStyle w:val="Hyperlink"/>
            <w:rFonts w:ascii="Arial" w:hAnsi="Arial" w:cs="Arial"/>
            <w:color w:val="000000"/>
          </w:rPr>
          <w:t>.0404</w:t>
        </w:r>
      </w:hyperlink>
    </w:p>
    <w:p w:rsidR="00344A63" w:rsidRPr="00042B43" w:rsidRDefault="00822AC0" w:rsidP="00670787">
      <w:pPr>
        <w:divId w:val="982664549"/>
        <w:rPr>
          <w:rFonts w:ascii="Arial" w:hAnsi="Arial" w:cs="Arial"/>
          <w:color w:val="000000"/>
        </w:rPr>
      </w:pPr>
      <w:hyperlink r:id="rId61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61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612"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613" w:history="1">
        <w:r w:rsidR="00344A63" w:rsidRPr="00042B43">
          <w:rPr>
            <w:rStyle w:val="Hyperlink"/>
            <w:rFonts w:ascii="Arial" w:hAnsi="Arial" w:cs="Arial"/>
            <w:color w:val="000000"/>
          </w:rPr>
          <w:t>.0405</w:t>
        </w:r>
      </w:hyperlink>
    </w:p>
    <w:p w:rsidR="00344A63" w:rsidRPr="00042B43" w:rsidRDefault="00822AC0" w:rsidP="00670787">
      <w:pPr>
        <w:divId w:val="982664549"/>
        <w:rPr>
          <w:rFonts w:ascii="Arial" w:hAnsi="Arial" w:cs="Arial"/>
          <w:color w:val="000000"/>
        </w:rPr>
      </w:pPr>
      <w:hyperlink r:id="rId61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61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616"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617" w:history="1">
        <w:r w:rsidR="00344A63" w:rsidRPr="00042B43">
          <w:rPr>
            <w:rStyle w:val="Hyperlink"/>
            <w:rFonts w:ascii="Arial" w:hAnsi="Arial" w:cs="Arial"/>
            <w:color w:val="000000"/>
          </w:rPr>
          <w:t>.0406</w:t>
        </w:r>
      </w:hyperlink>
    </w:p>
    <w:p w:rsidR="00344A63" w:rsidRPr="00042B43" w:rsidRDefault="00822AC0" w:rsidP="00670787">
      <w:pPr>
        <w:divId w:val="982664549"/>
        <w:rPr>
          <w:rFonts w:ascii="Arial" w:hAnsi="Arial" w:cs="Arial"/>
          <w:color w:val="000000"/>
        </w:rPr>
      </w:pPr>
      <w:hyperlink r:id="rId61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61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620"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621" w:history="1">
        <w:r w:rsidR="00344A63" w:rsidRPr="00042B43">
          <w:rPr>
            <w:rStyle w:val="Hyperlink"/>
            <w:rFonts w:ascii="Arial" w:hAnsi="Arial" w:cs="Arial"/>
            <w:color w:val="000000"/>
          </w:rPr>
          <w:t>.0407</w:t>
        </w:r>
      </w:hyperlink>
    </w:p>
    <w:p w:rsidR="00344A63" w:rsidRPr="00042B43" w:rsidRDefault="00822AC0" w:rsidP="00670787">
      <w:pPr>
        <w:divId w:val="982664549"/>
        <w:rPr>
          <w:rFonts w:ascii="Arial" w:hAnsi="Arial" w:cs="Arial"/>
          <w:color w:val="000000"/>
        </w:rPr>
      </w:pPr>
      <w:hyperlink r:id="rId62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62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624"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625" w:history="1">
        <w:r w:rsidR="00344A63" w:rsidRPr="00042B43">
          <w:rPr>
            <w:rStyle w:val="Hyperlink"/>
            <w:rFonts w:ascii="Arial" w:hAnsi="Arial" w:cs="Arial"/>
            <w:color w:val="000000"/>
          </w:rPr>
          <w:t>.0408</w:t>
        </w:r>
      </w:hyperlink>
    </w:p>
    <w:p w:rsidR="00344A63" w:rsidRPr="00042B43" w:rsidRDefault="00822AC0" w:rsidP="00670787">
      <w:pPr>
        <w:divId w:val="982664549"/>
        <w:rPr>
          <w:rFonts w:ascii="Arial" w:hAnsi="Arial" w:cs="Arial"/>
          <w:color w:val="000000"/>
        </w:rPr>
      </w:pPr>
      <w:hyperlink r:id="rId62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62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628"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629" w:history="1">
        <w:r w:rsidR="00344A63" w:rsidRPr="00042B43">
          <w:rPr>
            <w:rStyle w:val="Hyperlink"/>
            <w:rFonts w:ascii="Arial" w:hAnsi="Arial" w:cs="Arial"/>
            <w:color w:val="000000"/>
          </w:rPr>
          <w:t>.0507</w:t>
        </w:r>
      </w:hyperlink>
    </w:p>
    <w:p w:rsidR="00344A63" w:rsidRPr="00042B43" w:rsidRDefault="00822AC0" w:rsidP="00670787">
      <w:pPr>
        <w:divId w:val="982664549"/>
        <w:rPr>
          <w:rFonts w:ascii="Arial" w:hAnsi="Arial" w:cs="Arial"/>
          <w:color w:val="000000"/>
        </w:rPr>
      </w:pPr>
      <w:hyperlink r:id="rId63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63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632"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633" w:history="1">
        <w:r w:rsidR="00344A63" w:rsidRPr="00042B43">
          <w:rPr>
            <w:rStyle w:val="Hyperlink"/>
            <w:rFonts w:ascii="Arial" w:hAnsi="Arial" w:cs="Arial"/>
            <w:color w:val="000000"/>
          </w:rPr>
          <w:t>.0508</w:t>
        </w:r>
      </w:hyperlink>
    </w:p>
    <w:p w:rsidR="00344A63" w:rsidRPr="00042B43" w:rsidRDefault="00822AC0" w:rsidP="00670787">
      <w:pPr>
        <w:divId w:val="982664549"/>
        <w:rPr>
          <w:rFonts w:ascii="Arial" w:hAnsi="Arial" w:cs="Arial"/>
          <w:color w:val="000000"/>
        </w:rPr>
      </w:pPr>
      <w:hyperlink r:id="rId63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63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636"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637" w:history="1">
        <w:r w:rsidR="00344A63" w:rsidRPr="00042B43">
          <w:rPr>
            <w:rStyle w:val="Hyperlink"/>
            <w:rFonts w:ascii="Arial" w:hAnsi="Arial" w:cs="Arial"/>
            <w:color w:val="000000"/>
          </w:rPr>
          <w:t>.0509</w:t>
        </w:r>
      </w:hyperlink>
    </w:p>
    <w:p w:rsidR="00344A63" w:rsidRPr="00042B43" w:rsidRDefault="00822AC0" w:rsidP="00670787">
      <w:pPr>
        <w:divId w:val="982664549"/>
        <w:rPr>
          <w:rFonts w:ascii="Arial" w:hAnsi="Arial" w:cs="Arial"/>
          <w:color w:val="000000"/>
        </w:rPr>
      </w:pPr>
      <w:hyperlink r:id="rId63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63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640"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641" w:history="1">
        <w:r w:rsidR="00344A63" w:rsidRPr="00042B43">
          <w:rPr>
            <w:rStyle w:val="Hyperlink"/>
            <w:rFonts w:ascii="Arial" w:hAnsi="Arial" w:cs="Arial"/>
            <w:color w:val="000000"/>
          </w:rPr>
          <w:t>.0601</w:t>
        </w:r>
      </w:hyperlink>
    </w:p>
    <w:p w:rsidR="00344A63" w:rsidRPr="00042B43" w:rsidRDefault="00822AC0" w:rsidP="00670787">
      <w:pPr>
        <w:divId w:val="982664549"/>
        <w:rPr>
          <w:rFonts w:ascii="Arial" w:hAnsi="Arial" w:cs="Arial"/>
          <w:color w:val="000000"/>
        </w:rPr>
      </w:pPr>
      <w:hyperlink r:id="rId64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64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644"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645" w:history="1">
        <w:r w:rsidR="00344A63" w:rsidRPr="00042B43">
          <w:rPr>
            <w:rStyle w:val="Hyperlink"/>
            <w:rFonts w:ascii="Arial" w:hAnsi="Arial" w:cs="Arial"/>
            <w:color w:val="000000"/>
          </w:rPr>
          <w:t>.0603</w:t>
        </w:r>
      </w:hyperlink>
    </w:p>
    <w:p w:rsidR="00344A63" w:rsidRPr="00042B43" w:rsidRDefault="00822AC0" w:rsidP="00670787">
      <w:pPr>
        <w:divId w:val="982664549"/>
        <w:rPr>
          <w:rFonts w:ascii="Arial" w:hAnsi="Arial" w:cs="Arial"/>
          <w:color w:val="000000"/>
        </w:rPr>
      </w:pPr>
      <w:hyperlink r:id="rId64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64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648"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649" w:history="1">
        <w:r w:rsidR="00344A63" w:rsidRPr="00042B43">
          <w:rPr>
            <w:rStyle w:val="Hyperlink"/>
            <w:rFonts w:ascii="Arial" w:hAnsi="Arial" w:cs="Arial"/>
            <w:color w:val="000000"/>
          </w:rPr>
          <w:t>.0604</w:t>
        </w:r>
      </w:hyperlink>
    </w:p>
    <w:p w:rsidR="00344A63" w:rsidRPr="00042B43" w:rsidRDefault="00822AC0" w:rsidP="00670787">
      <w:pPr>
        <w:divId w:val="982664549"/>
        <w:rPr>
          <w:rFonts w:ascii="Arial" w:hAnsi="Arial" w:cs="Arial"/>
          <w:color w:val="000000"/>
        </w:rPr>
      </w:pPr>
      <w:hyperlink r:id="rId65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65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652"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653" w:history="1">
        <w:r w:rsidR="00344A63" w:rsidRPr="00042B43">
          <w:rPr>
            <w:rStyle w:val="Hyperlink"/>
            <w:rFonts w:ascii="Arial" w:hAnsi="Arial" w:cs="Arial"/>
            <w:color w:val="000000"/>
          </w:rPr>
          <w:t>.0605</w:t>
        </w:r>
      </w:hyperlink>
    </w:p>
    <w:p w:rsidR="00344A63" w:rsidRPr="00042B43" w:rsidRDefault="00822AC0" w:rsidP="00670787">
      <w:pPr>
        <w:divId w:val="982664549"/>
        <w:rPr>
          <w:rFonts w:ascii="Arial" w:hAnsi="Arial" w:cs="Arial"/>
          <w:color w:val="000000"/>
        </w:rPr>
      </w:pPr>
      <w:hyperlink r:id="rId65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65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656"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657" w:history="1">
        <w:r w:rsidR="00344A63" w:rsidRPr="00042B43">
          <w:rPr>
            <w:rStyle w:val="Hyperlink"/>
            <w:rFonts w:ascii="Arial" w:hAnsi="Arial" w:cs="Arial"/>
            <w:color w:val="000000"/>
          </w:rPr>
          <w:t>.0701</w:t>
        </w:r>
      </w:hyperlink>
    </w:p>
    <w:p w:rsidR="00344A63" w:rsidRPr="00042B43" w:rsidRDefault="00822AC0" w:rsidP="00670787">
      <w:pPr>
        <w:divId w:val="982664549"/>
        <w:rPr>
          <w:rFonts w:ascii="Arial" w:hAnsi="Arial" w:cs="Arial"/>
          <w:color w:val="000000"/>
        </w:rPr>
      </w:pPr>
      <w:hyperlink r:id="rId65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65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660"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661" w:history="1">
        <w:r w:rsidR="00344A63" w:rsidRPr="00042B43">
          <w:rPr>
            <w:rStyle w:val="Hyperlink"/>
            <w:rFonts w:ascii="Arial" w:hAnsi="Arial" w:cs="Arial"/>
            <w:color w:val="000000"/>
          </w:rPr>
          <w:t>.0702</w:t>
        </w:r>
      </w:hyperlink>
    </w:p>
    <w:p w:rsidR="00344A63" w:rsidRPr="00042B43" w:rsidRDefault="00822AC0" w:rsidP="00670787">
      <w:pPr>
        <w:divId w:val="982664549"/>
        <w:rPr>
          <w:rFonts w:ascii="Arial" w:hAnsi="Arial" w:cs="Arial"/>
          <w:color w:val="000000"/>
        </w:rPr>
      </w:pPr>
      <w:hyperlink r:id="rId66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66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664"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665" w:history="1">
        <w:r w:rsidR="00344A63" w:rsidRPr="00042B43">
          <w:rPr>
            <w:rStyle w:val="Hyperlink"/>
            <w:rFonts w:ascii="Arial" w:hAnsi="Arial" w:cs="Arial"/>
            <w:color w:val="000000"/>
          </w:rPr>
          <w:t>.0801</w:t>
        </w:r>
      </w:hyperlink>
    </w:p>
    <w:p w:rsidR="00344A63" w:rsidRPr="00042B43" w:rsidRDefault="00822AC0" w:rsidP="00670787">
      <w:pPr>
        <w:divId w:val="982664549"/>
        <w:rPr>
          <w:rFonts w:ascii="Arial" w:hAnsi="Arial" w:cs="Arial"/>
          <w:color w:val="000000"/>
        </w:rPr>
      </w:pPr>
      <w:hyperlink r:id="rId66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66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668"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669" w:history="1">
        <w:r w:rsidR="00344A63" w:rsidRPr="00042B43">
          <w:rPr>
            <w:rStyle w:val="Hyperlink"/>
            <w:rFonts w:ascii="Arial" w:hAnsi="Arial" w:cs="Arial"/>
            <w:color w:val="000000"/>
          </w:rPr>
          <w:t>.0802</w:t>
        </w:r>
      </w:hyperlink>
    </w:p>
    <w:p w:rsidR="00344A63" w:rsidRPr="00042B43" w:rsidRDefault="00822AC0" w:rsidP="00670787">
      <w:pPr>
        <w:divId w:val="982664549"/>
        <w:rPr>
          <w:rFonts w:ascii="Arial" w:hAnsi="Arial" w:cs="Arial"/>
          <w:color w:val="000000"/>
        </w:rPr>
      </w:pPr>
      <w:hyperlink r:id="rId67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67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672"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673" w:history="1">
        <w:r w:rsidR="00344A63" w:rsidRPr="00042B43">
          <w:rPr>
            <w:rStyle w:val="Hyperlink"/>
            <w:rFonts w:ascii="Arial" w:hAnsi="Arial" w:cs="Arial"/>
            <w:color w:val="000000"/>
          </w:rPr>
          <w:t>.0803</w:t>
        </w:r>
      </w:hyperlink>
    </w:p>
    <w:p w:rsidR="00344A63" w:rsidRPr="00042B43" w:rsidRDefault="00822AC0" w:rsidP="00670787">
      <w:pPr>
        <w:divId w:val="982664549"/>
        <w:rPr>
          <w:rFonts w:ascii="Arial" w:hAnsi="Arial" w:cs="Arial"/>
          <w:color w:val="000000"/>
        </w:rPr>
      </w:pPr>
      <w:hyperlink r:id="rId67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67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676"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677" w:history="1">
        <w:r w:rsidR="00344A63" w:rsidRPr="00042B43">
          <w:rPr>
            <w:rStyle w:val="Hyperlink"/>
            <w:rFonts w:ascii="Arial" w:hAnsi="Arial" w:cs="Arial"/>
            <w:color w:val="000000"/>
          </w:rPr>
          <w:t>.0804</w:t>
        </w:r>
      </w:hyperlink>
    </w:p>
    <w:p w:rsidR="00344A63" w:rsidRPr="00042B43" w:rsidRDefault="00822AC0" w:rsidP="00670787">
      <w:pPr>
        <w:divId w:val="982664549"/>
        <w:rPr>
          <w:rFonts w:ascii="Arial" w:hAnsi="Arial" w:cs="Arial"/>
          <w:color w:val="000000"/>
        </w:rPr>
      </w:pPr>
      <w:hyperlink r:id="rId67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67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680"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681" w:history="1">
        <w:r w:rsidR="00344A63" w:rsidRPr="00042B43">
          <w:rPr>
            <w:rStyle w:val="Hyperlink"/>
            <w:rFonts w:ascii="Arial" w:hAnsi="Arial" w:cs="Arial"/>
            <w:color w:val="000000"/>
          </w:rPr>
          <w:t>.0805</w:t>
        </w:r>
      </w:hyperlink>
    </w:p>
    <w:p w:rsidR="00344A63" w:rsidRPr="00042B43" w:rsidRDefault="00822AC0" w:rsidP="00670787">
      <w:pPr>
        <w:divId w:val="982664549"/>
        <w:rPr>
          <w:rFonts w:ascii="Arial" w:hAnsi="Arial" w:cs="Arial"/>
          <w:color w:val="000000"/>
        </w:rPr>
      </w:pPr>
      <w:hyperlink r:id="rId68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68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684"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685" w:history="1">
        <w:r w:rsidR="00344A63" w:rsidRPr="00042B43">
          <w:rPr>
            <w:rStyle w:val="Hyperlink"/>
            <w:rFonts w:ascii="Arial" w:hAnsi="Arial" w:cs="Arial"/>
            <w:color w:val="000000"/>
          </w:rPr>
          <w:t>.0806</w:t>
        </w:r>
      </w:hyperlink>
    </w:p>
    <w:p w:rsidR="00344A63" w:rsidRPr="00042B43" w:rsidRDefault="00822AC0" w:rsidP="00670787">
      <w:pPr>
        <w:divId w:val="982664549"/>
        <w:rPr>
          <w:rFonts w:ascii="Arial" w:hAnsi="Arial" w:cs="Arial"/>
          <w:color w:val="000000"/>
        </w:rPr>
      </w:pPr>
      <w:hyperlink r:id="rId68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68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688"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689" w:history="1">
        <w:r w:rsidR="00344A63" w:rsidRPr="00042B43">
          <w:rPr>
            <w:rStyle w:val="Hyperlink"/>
            <w:rFonts w:ascii="Arial" w:hAnsi="Arial" w:cs="Arial"/>
            <w:color w:val="000000"/>
          </w:rPr>
          <w:t>.0807</w:t>
        </w:r>
      </w:hyperlink>
    </w:p>
    <w:p w:rsidR="00344A63" w:rsidRPr="00042B43" w:rsidRDefault="00822AC0" w:rsidP="00670787">
      <w:pPr>
        <w:divId w:val="982664549"/>
        <w:rPr>
          <w:rFonts w:ascii="Arial" w:hAnsi="Arial" w:cs="Arial"/>
          <w:color w:val="000000"/>
        </w:rPr>
      </w:pPr>
      <w:hyperlink r:id="rId69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69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692"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693" w:history="1">
        <w:r w:rsidR="00344A63" w:rsidRPr="00042B43">
          <w:rPr>
            <w:rStyle w:val="Hyperlink"/>
            <w:rFonts w:ascii="Arial" w:hAnsi="Arial" w:cs="Arial"/>
            <w:color w:val="000000"/>
          </w:rPr>
          <w:t>.0808</w:t>
        </w:r>
      </w:hyperlink>
    </w:p>
    <w:p w:rsidR="00344A63" w:rsidRPr="00042B43" w:rsidRDefault="00822AC0" w:rsidP="00670787">
      <w:pPr>
        <w:divId w:val="982664549"/>
        <w:rPr>
          <w:rFonts w:ascii="Arial" w:hAnsi="Arial" w:cs="Arial"/>
          <w:color w:val="000000"/>
        </w:rPr>
      </w:pPr>
      <w:hyperlink r:id="rId69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69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696"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697" w:history="1">
        <w:r w:rsidR="00344A63" w:rsidRPr="00042B43">
          <w:rPr>
            <w:rStyle w:val="Hyperlink"/>
            <w:rFonts w:ascii="Arial" w:hAnsi="Arial" w:cs="Arial"/>
            <w:color w:val="000000"/>
          </w:rPr>
          <w:t>.0810</w:t>
        </w:r>
      </w:hyperlink>
    </w:p>
    <w:p w:rsidR="00344A63" w:rsidRPr="00042B43" w:rsidRDefault="00822AC0" w:rsidP="00670787">
      <w:pPr>
        <w:divId w:val="982664549"/>
        <w:rPr>
          <w:rFonts w:ascii="Arial" w:hAnsi="Arial" w:cs="Arial"/>
          <w:color w:val="000000"/>
        </w:rPr>
      </w:pPr>
      <w:hyperlink r:id="rId69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69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700"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701" w:history="1">
        <w:r w:rsidR="00344A63" w:rsidRPr="00042B43">
          <w:rPr>
            <w:rStyle w:val="Hyperlink"/>
            <w:rFonts w:ascii="Arial" w:hAnsi="Arial" w:cs="Arial"/>
            <w:color w:val="000000"/>
          </w:rPr>
          <w:t>.0811</w:t>
        </w:r>
      </w:hyperlink>
    </w:p>
    <w:p w:rsidR="00344A63" w:rsidRPr="00042B43" w:rsidRDefault="00822AC0" w:rsidP="00670787">
      <w:pPr>
        <w:divId w:val="982664549"/>
        <w:rPr>
          <w:rFonts w:ascii="Arial" w:hAnsi="Arial" w:cs="Arial"/>
          <w:color w:val="000000"/>
        </w:rPr>
      </w:pPr>
      <w:hyperlink r:id="rId70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70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704"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705" w:history="1">
        <w:r w:rsidR="00344A63" w:rsidRPr="00042B43">
          <w:rPr>
            <w:rStyle w:val="Hyperlink"/>
            <w:rFonts w:ascii="Arial" w:hAnsi="Arial" w:cs="Arial"/>
            <w:color w:val="000000"/>
          </w:rPr>
          <w:t>.0812</w:t>
        </w:r>
      </w:hyperlink>
    </w:p>
    <w:p w:rsidR="00344A63" w:rsidRPr="00042B43" w:rsidRDefault="00822AC0" w:rsidP="00670787">
      <w:pPr>
        <w:divId w:val="982664549"/>
        <w:rPr>
          <w:rFonts w:ascii="Arial" w:hAnsi="Arial" w:cs="Arial"/>
          <w:color w:val="000000"/>
        </w:rPr>
      </w:pPr>
      <w:hyperlink r:id="rId70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70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708"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709" w:history="1">
        <w:r w:rsidR="00344A63" w:rsidRPr="00042B43">
          <w:rPr>
            <w:rStyle w:val="Hyperlink"/>
            <w:rFonts w:ascii="Arial" w:hAnsi="Arial" w:cs="Arial"/>
            <w:color w:val="000000"/>
          </w:rPr>
          <w:t>.0901</w:t>
        </w:r>
      </w:hyperlink>
    </w:p>
    <w:p w:rsidR="00344A63" w:rsidRPr="00042B43" w:rsidRDefault="00822AC0" w:rsidP="00670787">
      <w:pPr>
        <w:divId w:val="982664549"/>
        <w:rPr>
          <w:rFonts w:ascii="Arial" w:hAnsi="Arial" w:cs="Arial"/>
          <w:color w:val="000000"/>
        </w:rPr>
      </w:pPr>
      <w:hyperlink r:id="rId71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71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712"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713" w:history="1">
        <w:r w:rsidR="00344A63" w:rsidRPr="00042B43">
          <w:rPr>
            <w:rStyle w:val="Hyperlink"/>
            <w:rFonts w:ascii="Arial" w:hAnsi="Arial" w:cs="Arial"/>
            <w:color w:val="000000"/>
          </w:rPr>
          <w:t>.0902</w:t>
        </w:r>
      </w:hyperlink>
    </w:p>
    <w:p w:rsidR="00344A63" w:rsidRPr="00042B43" w:rsidRDefault="00822AC0" w:rsidP="00670787">
      <w:pPr>
        <w:divId w:val="982664549"/>
        <w:rPr>
          <w:rFonts w:ascii="Arial" w:hAnsi="Arial" w:cs="Arial"/>
          <w:color w:val="000000"/>
        </w:rPr>
      </w:pPr>
      <w:hyperlink r:id="rId71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71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716"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717" w:history="1">
        <w:r w:rsidR="00344A63" w:rsidRPr="00042B43">
          <w:rPr>
            <w:rStyle w:val="Hyperlink"/>
            <w:rFonts w:ascii="Arial" w:hAnsi="Arial" w:cs="Arial"/>
            <w:color w:val="000000"/>
          </w:rPr>
          <w:t>.0903</w:t>
        </w:r>
      </w:hyperlink>
    </w:p>
    <w:p w:rsidR="00344A63" w:rsidRPr="00042B43" w:rsidRDefault="00822AC0" w:rsidP="00670787">
      <w:pPr>
        <w:divId w:val="982664549"/>
        <w:rPr>
          <w:rFonts w:ascii="Arial" w:hAnsi="Arial" w:cs="Arial"/>
          <w:color w:val="000000"/>
        </w:rPr>
      </w:pPr>
      <w:hyperlink r:id="rId71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71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720"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721" w:history="1">
        <w:r w:rsidR="00344A63" w:rsidRPr="00042B43">
          <w:rPr>
            <w:rStyle w:val="Hyperlink"/>
            <w:rFonts w:ascii="Arial" w:hAnsi="Arial" w:cs="Arial"/>
            <w:color w:val="000000"/>
          </w:rPr>
          <w:t>.0904</w:t>
        </w:r>
      </w:hyperlink>
    </w:p>
    <w:p w:rsidR="00344A63" w:rsidRPr="00042B43" w:rsidRDefault="00822AC0" w:rsidP="00670787">
      <w:pPr>
        <w:divId w:val="982664549"/>
        <w:rPr>
          <w:rFonts w:ascii="Arial" w:hAnsi="Arial" w:cs="Arial"/>
          <w:color w:val="000000"/>
        </w:rPr>
      </w:pPr>
      <w:hyperlink r:id="rId72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72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724"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725" w:history="1">
        <w:r w:rsidR="00344A63" w:rsidRPr="00042B43">
          <w:rPr>
            <w:rStyle w:val="Hyperlink"/>
            <w:rFonts w:ascii="Arial" w:hAnsi="Arial" w:cs="Arial"/>
            <w:color w:val="000000"/>
          </w:rPr>
          <w:t>.1001</w:t>
        </w:r>
      </w:hyperlink>
    </w:p>
    <w:p w:rsidR="00344A63" w:rsidRPr="00042B43" w:rsidRDefault="00822AC0" w:rsidP="00670787">
      <w:pPr>
        <w:divId w:val="982664549"/>
        <w:rPr>
          <w:rFonts w:ascii="Arial" w:hAnsi="Arial" w:cs="Arial"/>
          <w:color w:val="000000"/>
        </w:rPr>
      </w:pPr>
      <w:hyperlink r:id="rId72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72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728"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729" w:history="1">
        <w:r w:rsidR="00344A63" w:rsidRPr="00042B43">
          <w:rPr>
            <w:rStyle w:val="Hyperlink"/>
            <w:rFonts w:ascii="Arial" w:hAnsi="Arial" w:cs="Arial"/>
            <w:color w:val="000000"/>
          </w:rPr>
          <w:t>.1002</w:t>
        </w:r>
      </w:hyperlink>
    </w:p>
    <w:p w:rsidR="00344A63" w:rsidRPr="00042B43" w:rsidRDefault="00822AC0" w:rsidP="00670787">
      <w:pPr>
        <w:divId w:val="982664549"/>
        <w:rPr>
          <w:rFonts w:ascii="Arial" w:hAnsi="Arial" w:cs="Arial"/>
          <w:color w:val="000000"/>
        </w:rPr>
      </w:pPr>
      <w:hyperlink r:id="rId73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73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732"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733" w:history="1">
        <w:r w:rsidR="00344A63" w:rsidRPr="00042B43">
          <w:rPr>
            <w:rStyle w:val="Hyperlink"/>
            <w:rFonts w:ascii="Arial" w:hAnsi="Arial" w:cs="Arial"/>
            <w:color w:val="000000"/>
          </w:rPr>
          <w:t>.1004</w:t>
        </w:r>
      </w:hyperlink>
    </w:p>
    <w:p w:rsidR="00344A63" w:rsidRPr="00042B43" w:rsidRDefault="00822AC0" w:rsidP="00670787">
      <w:pPr>
        <w:divId w:val="982664549"/>
        <w:rPr>
          <w:rFonts w:ascii="Arial" w:hAnsi="Arial" w:cs="Arial"/>
          <w:color w:val="000000"/>
        </w:rPr>
      </w:pPr>
      <w:hyperlink r:id="rId73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73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736"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737" w:history="1">
        <w:r w:rsidR="00344A63" w:rsidRPr="00042B43">
          <w:rPr>
            <w:rStyle w:val="Hyperlink"/>
            <w:rFonts w:ascii="Arial" w:hAnsi="Arial" w:cs="Arial"/>
            <w:color w:val="000000"/>
          </w:rPr>
          <w:t>.1101</w:t>
        </w:r>
      </w:hyperlink>
    </w:p>
    <w:p w:rsidR="00344A63" w:rsidRPr="00042B43" w:rsidRDefault="00822AC0" w:rsidP="00670787">
      <w:pPr>
        <w:divId w:val="982664549"/>
        <w:rPr>
          <w:rFonts w:ascii="Arial" w:hAnsi="Arial" w:cs="Arial"/>
          <w:color w:val="000000"/>
        </w:rPr>
      </w:pPr>
      <w:hyperlink r:id="rId73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73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740"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741" w:history="1">
        <w:r w:rsidR="00344A63" w:rsidRPr="00042B43">
          <w:rPr>
            <w:rStyle w:val="Hyperlink"/>
            <w:rFonts w:ascii="Arial" w:hAnsi="Arial" w:cs="Arial"/>
            <w:color w:val="000000"/>
          </w:rPr>
          <w:t>.1102</w:t>
        </w:r>
      </w:hyperlink>
    </w:p>
    <w:p w:rsidR="00344A63" w:rsidRPr="00042B43" w:rsidRDefault="00822AC0" w:rsidP="00670787">
      <w:pPr>
        <w:divId w:val="982664549"/>
        <w:rPr>
          <w:rFonts w:ascii="Arial" w:hAnsi="Arial" w:cs="Arial"/>
          <w:color w:val="000000"/>
        </w:rPr>
      </w:pPr>
      <w:hyperlink r:id="rId74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74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744"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745" w:history="1">
        <w:r w:rsidR="00344A63" w:rsidRPr="00042B43">
          <w:rPr>
            <w:rStyle w:val="Hyperlink"/>
            <w:rFonts w:ascii="Arial" w:hAnsi="Arial" w:cs="Arial"/>
            <w:color w:val="000000"/>
          </w:rPr>
          <w:t>.1103</w:t>
        </w:r>
      </w:hyperlink>
    </w:p>
    <w:p w:rsidR="00344A63" w:rsidRPr="00042B43" w:rsidRDefault="00822AC0" w:rsidP="00670787">
      <w:pPr>
        <w:divId w:val="982664549"/>
        <w:rPr>
          <w:rFonts w:ascii="Arial" w:hAnsi="Arial" w:cs="Arial"/>
          <w:color w:val="000000"/>
        </w:rPr>
      </w:pPr>
      <w:hyperlink r:id="rId74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74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748"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749" w:history="1">
        <w:r w:rsidR="00344A63" w:rsidRPr="00042B43">
          <w:rPr>
            <w:rStyle w:val="Hyperlink"/>
            <w:rFonts w:ascii="Arial" w:hAnsi="Arial" w:cs="Arial"/>
            <w:color w:val="000000"/>
          </w:rPr>
          <w:t>.1201</w:t>
        </w:r>
      </w:hyperlink>
    </w:p>
    <w:p w:rsidR="00344A63" w:rsidRPr="00042B43" w:rsidRDefault="00822AC0" w:rsidP="00670787">
      <w:pPr>
        <w:divId w:val="982664549"/>
        <w:rPr>
          <w:rFonts w:ascii="Arial" w:hAnsi="Arial" w:cs="Arial"/>
          <w:color w:val="000000"/>
        </w:rPr>
      </w:pPr>
      <w:hyperlink r:id="rId75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75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752"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753" w:history="1">
        <w:r w:rsidR="00344A63" w:rsidRPr="00042B43">
          <w:rPr>
            <w:rStyle w:val="Hyperlink"/>
            <w:rFonts w:ascii="Arial" w:hAnsi="Arial" w:cs="Arial"/>
            <w:color w:val="000000"/>
          </w:rPr>
          <w:t>.1202</w:t>
        </w:r>
      </w:hyperlink>
    </w:p>
    <w:p w:rsidR="00344A63" w:rsidRPr="00042B43" w:rsidRDefault="00822AC0" w:rsidP="00670787">
      <w:pPr>
        <w:divId w:val="982664549"/>
        <w:rPr>
          <w:rFonts w:ascii="Arial" w:hAnsi="Arial" w:cs="Arial"/>
          <w:color w:val="000000"/>
        </w:rPr>
      </w:pPr>
      <w:hyperlink r:id="rId75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75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756"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757" w:history="1">
        <w:r w:rsidR="00344A63" w:rsidRPr="00042B43">
          <w:rPr>
            <w:rStyle w:val="Hyperlink"/>
            <w:rFonts w:ascii="Arial" w:hAnsi="Arial" w:cs="Arial"/>
            <w:color w:val="000000"/>
          </w:rPr>
          <w:t>.1203</w:t>
        </w:r>
      </w:hyperlink>
    </w:p>
    <w:p w:rsidR="00344A63" w:rsidRPr="00042B43" w:rsidRDefault="00822AC0" w:rsidP="00670787">
      <w:pPr>
        <w:divId w:val="982664549"/>
        <w:rPr>
          <w:rFonts w:ascii="Arial" w:hAnsi="Arial" w:cs="Arial"/>
          <w:color w:val="000000"/>
        </w:rPr>
      </w:pPr>
      <w:hyperlink r:id="rId75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75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760"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761" w:history="1">
        <w:r w:rsidR="00344A63" w:rsidRPr="00042B43">
          <w:rPr>
            <w:rStyle w:val="Hyperlink"/>
            <w:rFonts w:ascii="Arial" w:hAnsi="Arial" w:cs="Arial"/>
            <w:color w:val="000000"/>
          </w:rPr>
          <w:t>.1204</w:t>
        </w:r>
      </w:hyperlink>
    </w:p>
    <w:p w:rsidR="00344A63" w:rsidRPr="00042B43" w:rsidRDefault="00822AC0" w:rsidP="00670787">
      <w:pPr>
        <w:divId w:val="982664549"/>
        <w:rPr>
          <w:rFonts w:ascii="Arial" w:hAnsi="Arial" w:cs="Arial"/>
          <w:color w:val="000000"/>
        </w:rPr>
      </w:pPr>
      <w:hyperlink r:id="rId76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76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764" w:history="1">
        <w:r w:rsidR="00344A63" w:rsidRPr="00042B43">
          <w:rPr>
            <w:rStyle w:val="Hyperlink"/>
            <w:rFonts w:ascii="Arial" w:hAnsi="Arial" w:cs="Arial"/>
            <w:color w:val="000000"/>
          </w:rPr>
          <w:t>34</w:t>
        </w:r>
      </w:hyperlink>
      <w:r w:rsidR="00344A63" w:rsidRPr="00042B43">
        <w:rPr>
          <w:rFonts w:ascii="Arial" w:hAnsi="Arial" w:cs="Arial"/>
          <w:color w:val="000000"/>
        </w:rPr>
        <w:t xml:space="preserve"> </w:t>
      </w:r>
      <w:hyperlink r:id="rId765" w:history="1">
        <w:r w:rsidR="00344A63" w:rsidRPr="00042B43">
          <w:rPr>
            <w:rStyle w:val="Hyperlink"/>
            <w:rFonts w:ascii="Arial" w:hAnsi="Arial" w:cs="Arial"/>
            <w:color w:val="000000"/>
          </w:rPr>
          <w:t>.1205</w:t>
        </w:r>
      </w:hyperlink>
    </w:p>
    <w:p w:rsidR="00344A63" w:rsidRPr="00042B43" w:rsidRDefault="00344A63" w:rsidP="00670787">
      <w:pPr>
        <w:divId w:val="982664549"/>
        <w:rPr>
          <w:rFonts w:ascii="Arial" w:hAnsi="Arial" w:cs="Arial"/>
          <w:b/>
          <w:bCs/>
          <w:color w:val="000000"/>
          <w:szCs w:val="27"/>
        </w:rPr>
      </w:pPr>
    </w:p>
    <w:p w:rsidR="00C06BE1" w:rsidRDefault="00344A63" w:rsidP="00670787">
      <w:pPr>
        <w:divId w:val="982664549"/>
        <w:rPr>
          <w:rFonts w:ascii="Arial" w:hAnsi="Arial" w:cs="Arial"/>
          <w:b/>
          <w:bCs/>
          <w:color w:val="000000"/>
          <w:szCs w:val="27"/>
        </w:rPr>
      </w:pPr>
      <w:r w:rsidRPr="00042B43">
        <w:rPr>
          <w:rFonts w:ascii="Arial" w:hAnsi="Arial" w:cs="Arial"/>
          <w:b/>
          <w:bCs/>
          <w:color w:val="000000"/>
          <w:szCs w:val="27"/>
        </w:rPr>
        <w:t xml:space="preserve">Banks, Office of the </w:t>
      </w:r>
    </w:p>
    <w:p w:rsidR="00344A63" w:rsidRPr="00042B43" w:rsidRDefault="00344A63" w:rsidP="00670787">
      <w:pPr>
        <w:divId w:val="982664549"/>
        <w:rPr>
          <w:rFonts w:ascii="Arial" w:hAnsi="Arial" w:cs="Arial"/>
          <w:b/>
          <w:bCs/>
          <w:color w:val="000000"/>
          <w:szCs w:val="27"/>
        </w:rPr>
      </w:pPr>
      <w:r w:rsidRPr="00042B43">
        <w:rPr>
          <w:rFonts w:ascii="Arial" w:hAnsi="Arial" w:cs="Arial"/>
          <w:b/>
          <w:bCs/>
          <w:color w:val="000000"/>
          <w:szCs w:val="27"/>
        </w:rPr>
        <w:t>Commissioner of</w:t>
      </w:r>
    </w:p>
    <w:p w:rsidR="00344A63" w:rsidRPr="00042B43" w:rsidRDefault="00822AC0" w:rsidP="00670787">
      <w:pPr>
        <w:divId w:val="982664549"/>
        <w:rPr>
          <w:rFonts w:ascii="Arial" w:hAnsi="Arial" w:cs="Arial"/>
          <w:color w:val="000000"/>
        </w:rPr>
      </w:pPr>
      <w:hyperlink r:id="rId766"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76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768" w:history="1">
        <w:r w:rsidR="00344A63" w:rsidRPr="00042B43">
          <w:rPr>
            <w:rStyle w:val="Hyperlink"/>
            <w:rFonts w:ascii="Arial" w:hAnsi="Arial" w:cs="Arial"/>
            <w:color w:val="000000"/>
          </w:rPr>
          <w:t>16A</w:t>
        </w:r>
      </w:hyperlink>
      <w:r w:rsidR="00344A63" w:rsidRPr="00042B43">
        <w:rPr>
          <w:rFonts w:ascii="Arial" w:hAnsi="Arial" w:cs="Arial"/>
          <w:color w:val="000000"/>
        </w:rPr>
        <w:t xml:space="preserve"> </w:t>
      </w:r>
      <w:hyperlink r:id="rId769" w:history="1">
        <w:r w:rsidR="00344A63" w:rsidRPr="00042B43">
          <w:rPr>
            <w:rStyle w:val="Hyperlink"/>
            <w:rFonts w:ascii="Arial" w:hAnsi="Arial" w:cs="Arial"/>
            <w:color w:val="000000"/>
          </w:rPr>
          <w:t>.0103</w:t>
        </w:r>
      </w:hyperlink>
    </w:p>
    <w:p w:rsidR="00344A63" w:rsidRPr="00042B43" w:rsidRDefault="00822AC0" w:rsidP="00670787">
      <w:pPr>
        <w:divId w:val="982664549"/>
        <w:rPr>
          <w:rFonts w:ascii="Arial" w:hAnsi="Arial" w:cs="Arial"/>
          <w:color w:val="000000"/>
        </w:rPr>
      </w:pPr>
      <w:hyperlink r:id="rId770"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77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772" w:history="1">
        <w:r w:rsidR="00344A63" w:rsidRPr="00042B43">
          <w:rPr>
            <w:rStyle w:val="Hyperlink"/>
            <w:rFonts w:ascii="Arial" w:hAnsi="Arial" w:cs="Arial"/>
            <w:color w:val="000000"/>
          </w:rPr>
          <w:t>16A</w:t>
        </w:r>
      </w:hyperlink>
      <w:r w:rsidR="00344A63" w:rsidRPr="00042B43">
        <w:rPr>
          <w:rFonts w:ascii="Arial" w:hAnsi="Arial" w:cs="Arial"/>
          <w:color w:val="000000"/>
        </w:rPr>
        <w:t xml:space="preserve"> </w:t>
      </w:r>
      <w:hyperlink r:id="rId773" w:history="1">
        <w:r w:rsidR="00344A63" w:rsidRPr="00042B43">
          <w:rPr>
            <w:rStyle w:val="Hyperlink"/>
            <w:rFonts w:ascii="Arial" w:hAnsi="Arial" w:cs="Arial"/>
            <w:color w:val="000000"/>
          </w:rPr>
          <w:t>.0105</w:t>
        </w:r>
      </w:hyperlink>
    </w:p>
    <w:p w:rsidR="00344A63" w:rsidRPr="00042B43" w:rsidRDefault="00822AC0" w:rsidP="00670787">
      <w:pPr>
        <w:divId w:val="982664549"/>
        <w:rPr>
          <w:rFonts w:ascii="Arial" w:hAnsi="Arial" w:cs="Arial"/>
          <w:color w:val="000000"/>
        </w:rPr>
      </w:pPr>
      <w:hyperlink r:id="rId774"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77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776" w:history="1">
        <w:r w:rsidR="00344A63" w:rsidRPr="00042B43">
          <w:rPr>
            <w:rStyle w:val="Hyperlink"/>
            <w:rFonts w:ascii="Arial" w:hAnsi="Arial" w:cs="Arial"/>
            <w:color w:val="000000"/>
          </w:rPr>
          <w:t>16C</w:t>
        </w:r>
      </w:hyperlink>
      <w:r w:rsidR="00344A63" w:rsidRPr="00042B43">
        <w:rPr>
          <w:rFonts w:ascii="Arial" w:hAnsi="Arial" w:cs="Arial"/>
          <w:color w:val="000000"/>
        </w:rPr>
        <w:t xml:space="preserve"> </w:t>
      </w:r>
      <w:hyperlink r:id="rId777" w:history="1">
        <w:r w:rsidR="00344A63" w:rsidRPr="00042B43">
          <w:rPr>
            <w:rStyle w:val="Hyperlink"/>
            <w:rFonts w:ascii="Arial" w:hAnsi="Arial" w:cs="Arial"/>
            <w:color w:val="000000"/>
          </w:rPr>
          <w:t>.0304</w:t>
        </w:r>
      </w:hyperlink>
    </w:p>
    <w:p w:rsidR="00344A63" w:rsidRPr="00042B43" w:rsidRDefault="00822AC0" w:rsidP="00670787">
      <w:pPr>
        <w:divId w:val="982664549"/>
        <w:rPr>
          <w:rFonts w:ascii="Arial" w:hAnsi="Arial" w:cs="Arial"/>
          <w:color w:val="000000"/>
        </w:rPr>
      </w:pPr>
      <w:hyperlink r:id="rId778"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77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780" w:history="1">
        <w:r w:rsidR="00344A63" w:rsidRPr="00042B43">
          <w:rPr>
            <w:rStyle w:val="Hyperlink"/>
            <w:rFonts w:ascii="Arial" w:hAnsi="Arial" w:cs="Arial"/>
            <w:color w:val="000000"/>
          </w:rPr>
          <w:t>16E</w:t>
        </w:r>
      </w:hyperlink>
      <w:r w:rsidR="00344A63" w:rsidRPr="00042B43">
        <w:rPr>
          <w:rFonts w:ascii="Arial" w:hAnsi="Arial" w:cs="Arial"/>
          <w:color w:val="000000"/>
        </w:rPr>
        <w:t xml:space="preserve"> </w:t>
      </w:r>
      <w:hyperlink r:id="rId781" w:history="1">
        <w:r w:rsidR="00344A63" w:rsidRPr="00042B43">
          <w:rPr>
            <w:rStyle w:val="Hyperlink"/>
            <w:rFonts w:ascii="Arial" w:hAnsi="Arial" w:cs="Arial"/>
            <w:color w:val="000000"/>
          </w:rPr>
          <w:t>.0103</w:t>
        </w:r>
      </w:hyperlink>
    </w:p>
    <w:p w:rsidR="00344A63" w:rsidRPr="00042B43" w:rsidRDefault="00822AC0" w:rsidP="00670787">
      <w:pPr>
        <w:divId w:val="982664549"/>
        <w:rPr>
          <w:rFonts w:ascii="Arial" w:hAnsi="Arial" w:cs="Arial"/>
          <w:color w:val="000000"/>
        </w:rPr>
      </w:pPr>
      <w:hyperlink r:id="rId782"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78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784" w:history="1">
        <w:r w:rsidR="00344A63" w:rsidRPr="00042B43">
          <w:rPr>
            <w:rStyle w:val="Hyperlink"/>
            <w:rFonts w:ascii="Arial" w:hAnsi="Arial" w:cs="Arial"/>
            <w:color w:val="000000"/>
          </w:rPr>
          <w:t>16E</w:t>
        </w:r>
      </w:hyperlink>
      <w:r w:rsidR="00344A63" w:rsidRPr="00042B43">
        <w:rPr>
          <w:rFonts w:ascii="Arial" w:hAnsi="Arial" w:cs="Arial"/>
          <w:color w:val="000000"/>
        </w:rPr>
        <w:t xml:space="preserve"> </w:t>
      </w:r>
      <w:hyperlink r:id="rId785" w:history="1">
        <w:r w:rsidR="00344A63" w:rsidRPr="00042B43">
          <w:rPr>
            <w:rStyle w:val="Hyperlink"/>
            <w:rFonts w:ascii="Arial" w:hAnsi="Arial" w:cs="Arial"/>
            <w:color w:val="000000"/>
          </w:rPr>
          <w:t>.0104</w:t>
        </w:r>
      </w:hyperlink>
    </w:p>
    <w:p w:rsidR="00344A63" w:rsidRPr="00042B43" w:rsidRDefault="00822AC0" w:rsidP="00670787">
      <w:pPr>
        <w:divId w:val="982664549"/>
        <w:rPr>
          <w:rFonts w:ascii="Arial" w:hAnsi="Arial" w:cs="Arial"/>
          <w:color w:val="000000"/>
        </w:rPr>
      </w:pPr>
      <w:hyperlink r:id="rId786"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78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788" w:history="1">
        <w:r w:rsidR="00344A63" w:rsidRPr="00042B43">
          <w:rPr>
            <w:rStyle w:val="Hyperlink"/>
            <w:rFonts w:ascii="Arial" w:hAnsi="Arial" w:cs="Arial"/>
            <w:color w:val="000000"/>
          </w:rPr>
          <w:t>16E</w:t>
        </w:r>
      </w:hyperlink>
      <w:r w:rsidR="00344A63" w:rsidRPr="00042B43">
        <w:rPr>
          <w:rFonts w:ascii="Arial" w:hAnsi="Arial" w:cs="Arial"/>
          <w:color w:val="000000"/>
        </w:rPr>
        <w:t xml:space="preserve"> </w:t>
      </w:r>
      <w:hyperlink r:id="rId789" w:history="1">
        <w:r w:rsidR="00344A63" w:rsidRPr="00042B43">
          <w:rPr>
            <w:rStyle w:val="Hyperlink"/>
            <w:rFonts w:ascii="Arial" w:hAnsi="Arial" w:cs="Arial"/>
            <w:color w:val="000000"/>
          </w:rPr>
          <w:t>.0301</w:t>
        </w:r>
      </w:hyperlink>
    </w:p>
    <w:p w:rsidR="00344A63" w:rsidRPr="00042B43" w:rsidRDefault="00822AC0" w:rsidP="00670787">
      <w:pPr>
        <w:divId w:val="982664549"/>
        <w:rPr>
          <w:rFonts w:ascii="Arial" w:hAnsi="Arial" w:cs="Arial"/>
          <w:color w:val="000000"/>
        </w:rPr>
      </w:pPr>
      <w:hyperlink r:id="rId790"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79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792" w:history="1">
        <w:r w:rsidR="00344A63" w:rsidRPr="00042B43">
          <w:rPr>
            <w:rStyle w:val="Hyperlink"/>
            <w:rFonts w:ascii="Arial" w:hAnsi="Arial" w:cs="Arial"/>
            <w:color w:val="000000"/>
          </w:rPr>
          <w:t>16E</w:t>
        </w:r>
      </w:hyperlink>
      <w:r w:rsidR="00344A63" w:rsidRPr="00042B43">
        <w:rPr>
          <w:rFonts w:ascii="Arial" w:hAnsi="Arial" w:cs="Arial"/>
          <w:color w:val="000000"/>
        </w:rPr>
        <w:t xml:space="preserve"> </w:t>
      </w:r>
      <w:hyperlink r:id="rId793" w:history="1">
        <w:r w:rsidR="00344A63" w:rsidRPr="00042B43">
          <w:rPr>
            <w:rStyle w:val="Hyperlink"/>
            <w:rFonts w:ascii="Arial" w:hAnsi="Arial" w:cs="Arial"/>
            <w:color w:val="000000"/>
          </w:rPr>
          <w:t>.0302</w:t>
        </w:r>
      </w:hyperlink>
    </w:p>
    <w:p w:rsidR="00344A63" w:rsidRPr="00042B43" w:rsidRDefault="00822AC0" w:rsidP="00670787">
      <w:pPr>
        <w:divId w:val="982664549"/>
        <w:rPr>
          <w:rFonts w:ascii="Arial" w:hAnsi="Arial" w:cs="Arial"/>
          <w:color w:val="000000"/>
        </w:rPr>
      </w:pPr>
      <w:hyperlink r:id="rId794"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79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796" w:history="1">
        <w:r w:rsidR="00344A63" w:rsidRPr="00042B43">
          <w:rPr>
            <w:rStyle w:val="Hyperlink"/>
            <w:rFonts w:ascii="Arial" w:hAnsi="Arial" w:cs="Arial"/>
            <w:color w:val="000000"/>
          </w:rPr>
          <w:t>16E</w:t>
        </w:r>
      </w:hyperlink>
      <w:r w:rsidR="00344A63" w:rsidRPr="00042B43">
        <w:rPr>
          <w:rFonts w:ascii="Arial" w:hAnsi="Arial" w:cs="Arial"/>
          <w:color w:val="000000"/>
        </w:rPr>
        <w:t xml:space="preserve"> </w:t>
      </w:r>
      <w:hyperlink r:id="rId797" w:history="1">
        <w:r w:rsidR="00344A63" w:rsidRPr="00042B43">
          <w:rPr>
            <w:rStyle w:val="Hyperlink"/>
            <w:rFonts w:ascii="Arial" w:hAnsi="Arial" w:cs="Arial"/>
            <w:color w:val="000000"/>
          </w:rPr>
          <w:t>.0401</w:t>
        </w:r>
      </w:hyperlink>
    </w:p>
    <w:p w:rsidR="00344A63" w:rsidRPr="00042B43" w:rsidRDefault="00822AC0" w:rsidP="00670787">
      <w:pPr>
        <w:divId w:val="982664549"/>
        <w:rPr>
          <w:rFonts w:ascii="Arial" w:hAnsi="Arial" w:cs="Arial"/>
          <w:color w:val="000000"/>
        </w:rPr>
      </w:pPr>
      <w:hyperlink r:id="rId798"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79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800" w:history="1">
        <w:r w:rsidR="00344A63" w:rsidRPr="00042B43">
          <w:rPr>
            <w:rStyle w:val="Hyperlink"/>
            <w:rFonts w:ascii="Arial" w:hAnsi="Arial" w:cs="Arial"/>
            <w:color w:val="000000"/>
          </w:rPr>
          <w:t>16E</w:t>
        </w:r>
      </w:hyperlink>
      <w:r w:rsidR="00344A63" w:rsidRPr="00042B43">
        <w:rPr>
          <w:rFonts w:ascii="Arial" w:hAnsi="Arial" w:cs="Arial"/>
          <w:color w:val="000000"/>
        </w:rPr>
        <w:t xml:space="preserve"> </w:t>
      </w:r>
      <w:hyperlink r:id="rId801" w:history="1">
        <w:r w:rsidR="00344A63" w:rsidRPr="00042B43">
          <w:rPr>
            <w:rStyle w:val="Hyperlink"/>
            <w:rFonts w:ascii="Arial" w:hAnsi="Arial" w:cs="Arial"/>
            <w:color w:val="000000"/>
          </w:rPr>
          <w:t>.0403</w:t>
        </w:r>
      </w:hyperlink>
    </w:p>
    <w:p w:rsidR="00344A63" w:rsidRPr="00042B43" w:rsidRDefault="00822AC0" w:rsidP="00670787">
      <w:pPr>
        <w:divId w:val="982664549"/>
        <w:rPr>
          <w:rFonts w:ascii="Arial" w:hAnsi="Arial" w:cs="Arial"/>
          <w:color w:val="000000"/>
        </w:rPr>
      </w:pPr>
      <w:hyperlink r:id="rId802"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80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804" w:history="1">
        <w:r w:rsidR="00344A63" w:rsidRPr="00042B43">
          <w:rPr>
            <w:rStyle w:val="Hyperlink"/>
            <w:rFonts w:ascii="Arial" w:hAnsi="Arial" w:cs="Arial"/>
            <w:color w:val="000000"/>
          </w:rPr>
          <w:t>16E</w:t>
        </w:r>
      </w:hyperlink>
      <w:r w:rsidR="00344A63" w:rsidRPr="00042B43">
        <w:rPr>
          <w:rFonts w:ascii="Arial" w:hAnsi="Arial" w:cs="Arial"/>
          <w:color w:val="000000"/>
        </w:rPr>
        <w:t xml:space="preserve"> </w:t>
      </w:r>
      <w:hyperlink r:id="rId805" w:history="1">
        <w:r w:rsidR="00344A63" w:rsidRPr="00042B43">
          <w:rPr>
            <w:rStyle w:val="Hyperlink"/>
            <w:rFonts w:ascii="Arial" w:hAnsi="Arial" w:cs="Arial"/>
            <w:color w:val="000000"/>
          </w:rPr>
          <w:t>.0502</w:t>
        </w:r>
      </w:hyperlink>
    </w:p>
    <w:p w:rsidR="00344A63" w:rsidRPr="00042B43" w:rsidRDefault="00822AC0" w:rsidP="00670787">
      <w:pPr>
        <w:divId w:val="982664549"/>
        <w:rPr>
          <w:rFonts w:ascii="Arial" w:hAnsi="Arial" w:cs="Arial"/>
          <w:color w:val="000000"/>
        </w:rPr>
      </w:pPr>
      <w:hyperlink r:id="rId806"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80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808" w:history="1">
        <w:r w:rsidR="00344A63" w:rsidRPr="00042B43">
          <w:rPr>
            <w:rStyle w:val="Hyperlink"/>
            <w:rFonts w:ascii="Arial" w:hAnsi="Arial" w:cs="Arial"/>
            <w:color w:val="000000"/>
          </w:rPr>
          <w:t>16F</w:t>
        </w:r>
      </w:hyperlink>
      <w:r w:rsidR="00344A63" w:rsidRPr="00042B43">
        <w:rPr>
          <w:rFonts w:ascii="Arial" w:hAnsi="Arial" w:cs="Arial"/>
          <w:color w:val="000000"/>
        </w:rPr>
        <w:t xml:space="preserve"> </w:t>
      </w:r>
      <w:hyperlink r:id="rId809" w:history="1">
        <w:r w:rsidR="00344A63" w:rsidRPr="00042B43">
          <w:rPr>
            <w:rStyle w:val="Hyperlink"/>
            <w:rFonts w:ascii="Arial" w:hAnsi="Arial" w:cs="Arial"/>
            <w:color w:val="000000"/>
          </w:rPr>
          <w:t>.0101</w:t>
        </w:r>
      </w:hyperlink>
    </w:p>
    <w:p w:rsidR="00344A63" w:rsidRPr="00042B43" w:rsidRDefault="00822AC0" w:rsidP="00670787">
      <w:pPr>
        <w:divId w:val="982664549"/>
        <w:rPr>
          <w:rFonts w:ascii="Arial" w:hAnsi="Arial" w:cs="Arial"/>
          <w:color w:val="000000"/>
        </w:rPr>
      </w:pPr>
      <w:hyperlink r:id="rId810"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81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812" w:history="1">
        <w:r w:rsidR="00344A63" w:rsidRPr="00042B43">
          <w:rPr>
            <w:rStyle w:val="Hyperlink"/>
            <w:rFonts w:ascii="Arial" w:hAnsi="Arial" w:cs="Arial"/>
            <w:color w:val="000000"/>
          </w:rPr>
          <w:t>16F</w:t>
        </w:r>
      </w:hyperlink>
      <w:r w:rsidR="00344A63" w:rsidRPr="00042B43">
        <w:rPr>
          <w:rFonts w:ascii="Arial" w:hAnsi="Arial" w:cs="Arial"/>
          <w:color w:val="000000"/>
        </w:rPr>
        <w:t xml:space="preserve"> </w:t>
      </w:r>
      <w:hyperlink r:id="rId813" w:history="1">
        <w:r w:rsidR="00344A63" w:rsidRPr="00042B43">
          <w:rPr>
            <w:rStyle w:val="Hyperlink"/>
            <w:rFonts w:ascii="Arial" w:hAnsi="Arial" w:cs="Arial"/>
            <w:color w:val="000000"/>
          </w:rPr>
          <w:t>.0102</w:t>
        </w:r>
      </w:hyperlink>
    </w:p>
    <w:p w:rsidR="00344A63" w:rsidRPr="00042B43" w:rsidRDefault="00822AC0" w:rsidP="00670787">
      <w:pPr>
        <w:divId w:val="982664549"/>
        <w:rPr>
          <w:rFonts w:ascii="Arial" w:hAnsi="Arial" w:cs="Arial"/>
          <w:color w:val="000000"/>
        </w:rPr>
      </w:pPr>
      <w:hyperlink r:id="rId814"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81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816" w:history="1">
        <w:r w:rsidR="00344A63" w:rsidRPr="00042B43">
          <w:rPr>
            <w:rStyle w:val="Hyperlink"/>
            <w:rFonts w:ascii="Arial" w:hAnsi="Arial" w:cs="Arial"/>
            <w:color w:val="000000"/>
          </w:rPr>
          <w:t>16F</w:t>
        </w:r>
      </w:hyperlink>
      <w:r w:rsidR="00344A63" w:rsidRPr="00042B43">
        <w:rPr>
          <w:rFonts w:ascii="Arial" w:hAnsi="Arial" w:cs="Arial"/>
          <w:color w:val="000000"/>
        </w:rPr>
        <w:t xml:space="preserve"> </w:t>
      </w:r>
      <w:hyperlink r:id="rId817" w:history="1">
        <w:r w:rsidR="00344A63" w:rsidRPr="00042B43">
          <w:rPr>
            <w:rStyle w:val="Hyperlink"/>
            <w:rFonts w:ascii="Arial" w:hAnsi="Arial" w:cs="Arial"/>
            <w:color w:val="000000"/>
          </w:rPr>
          <w:t>.0103</w:t>
        </w:r>
      </w:hyperlink>
    </w:p>
    <w:p w:rsidR="00344A63" w:rsidRPr="00042B43" w:rsidRDefault="00822AC0" w:rsidP="00670787">
      <w:pPr>
        <w:divId w:val="982664549"/>
        <w:rPr>
          <w:rFonts w:ascii="Arial" w:hAnsi="Arial" w:cs="Arial"/>
          <w:color w:val="000000"/>
        </w:rPr>
      </w:pPr>
      <w:hyperlink r:id="rId818"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81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820" w:history="1">
        <w:r w:rsidR="00344A63" w:rsidRPr="00042B43">
          <w:rPr>
            <w:rStyle w:val="Hyperlink"/>
            <w:rFonts w:ascii="Arial" w:hAnsi="Arial" w:cs="Arial"/>
            <w:color w:val="000000"/>
          </w:rPr>
          <w:t>16F</w:t>
        </w:r>
      </w:hyperlink>
      <w:r w:rsidR="00344A63" w:rsidRPr="00042B43">
        <w:rPr>
          <w:rFonts w:ascii="Arial" w:hAnsi="Arial" w:cs="Arial"/>
          <w:color w:val="000000"/>
        </w:rPr>
        <w:t xml:space="preserve"> </w:t>
      </w:r>
      <w:hyperlink r:id="rId821" w:history="1">
        <w:r w:rsidR="00344A63" w:rsidRPr="00042B43">
          <w:rPr>
            <w:rStyle w:val="Hyperlink"/>
            <w:rFonts w:ascii="Arial" w:hAnsi="Arial" w:cs="Arial"/>
            <w:color w:val="000000"/>
          </w:rPr>
          <w:t>.0105</w:t>
        </w:r>
      </w:hyperlink>
    </w:p>
    <w:p w:rsidR="00344A63" w:rsidRPr="00042B43" w:rsidRDefault="00822AC0" w:rsidP="00670787">
      <w:pPr>
        <w:divId w:val="982664549"/>
        <w:rPr>
          <w:rFonts w:ascii="Arial" w:hAnsi="Arial" w:cs="Arial"/>
          <w:color w:val="000000"/>
        </w:rPr>
      </w:pPr>
      <w:hyperlink r:id="rId822"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82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824" w:history="1">
        <w:r w:rsidR="00344A63" w:rsidRPr="00042B43">
          <w:rPr>
            <w:rStyle w:val="Hyperlink"/>
            <w:rFonts w:ascii="Arial" w:hAnsi="Arial" w:cs="Arial"/>
            <w:color w:val="000000"/>
          </w:rPr>
          <w:t>16G</w:t>
        </w:r>
      </w:hyperlink>
      <w:r w:rsidR="00344A63" w:rsidRPr="00042B43">
        <w:rPr>
          <w:rFonts w:ascii="Arial" w:hAnsi="Arial" w:cs="Arial"/>
          <w:color w:val="000000"/>
        </w:rPr>
        <w:t xml:space="preserve"> </w:t>
      </w:r>
      <w:hyperlink r:id="rId825" w:history="1">
        <w:r w:rsidR="00344A63" w:rsidRPr="00042B43">
          <w:rPr>
            <w:rStyle w:val="Hyperlink"/>
            <w:rFonts w:ascii="Arial" w:hAnsi="Arial" w:cs="Arial"/>
            <w:color w:val="000000"/>
          </w:rPr>
          <w:t>.0103</w:t>
        </w:r>
      </w:hyperlink>
    </w:p>
    <w:p w:rsidR="00344A63" w:rsidRPr="00042B43" w:rsidRDefault="00822AC0" w:rsidP="00670787">
      <w:pPr>
        <w:divId w:val="982664549"/>
        <w:rPr>
          <w:rFonts w:ascii="Arial" w:hAnsi="Arial" w:cs="Arial"/>
          <w:color w:val="000000"/>
        </w:rPr>
      </w:pPr>
      <w:hyperlink r:id="rId826"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82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828" w:history="1">
        <w:r w:rsidR="00344A63" w:rsidRPr="00042B43">
          <w:rPr>
            <w:rStyle w:val="Hyperlink"/>
            <w:rFonts w:ascii="Arial" w:hAnsi="Arial" w:cs="Arial"/>
            <w:color w:val="000000"/>
          </w:rPr>
          <w:t>16G</w:t>
        </w:r>
      </w:hyperlink>
      <w:r w:rsidR="00344A63" w:rsidRPr="00042B43">
        <w:rPr>
          <w:rFonts w:ascii="Arial" w:hAnsi="Arial" w:cs="Arial"/>
          <w:color w:val="000000"/>
        </w:rPr>
        <w:t xml:space="preserve"> </w:t>
      </w:r>
      <w:hyperlink r:id="rId829" w:history="1">
        <w:r w:rsidR="00344A63" w:rsidRPr="00042B43">
          <w:rPr>
            <w:rStyle w:val="Hyperlink"/>
            <w:rFonts w:ascii="Arial" w:hAnsi="Arial" w:cs="Arial"/>
            <w:color w:val="000000"/>
          </w:rPr>
          <w:t>.0104</w:t>
        </w:r>
      </w:hyperlink>
    </w:p>
    <w:p w:rsidR="00344A63" w:rsidRPr="00042B43" w:rsidRDefault="00822AC0" w:rsidP="00670787">
      <w:pPr>
        <w:divId w:val="982664549"/>
        <w:rPr>
          <w:rFonts w:ascii="Arial" w:hAnsi="Arial" w:cs="Arial"/>
          <w:color w:val="000000"/>
        </w:rPr>
      </w:pPr>
      <w:hyperlink r:id="rId830"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83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832" w:history="1">
        <w:r w:rsidR="00344A63" w:rsidRPr="00042B43">
          <w:rPr>
            <w:rStyle w:val="Hyperlink"/>
            <w:rFonts w:ascii="Arial" w:hAnsi="Arial" w:cs="Arial"/>
            <w:color w:val="000000"/>
          </w:rPr>
          <w:t>16G</w:t>
        </w:r>
      </w:hyperlink>
      <w:r w:rsidR="00344A63" w:rsidRPr="00042B43">
        <w:rPr>
          <w:rFonts w:ascii="Arial" w:hAnsi="Arial" w:cs="Arial"/>
          <w:color w:val="000000"/>
        </w:rPr>
        <w:t xml:space="preserve"> </w:t>
      </w:r>
      <w:hyperlink r:id="rId833" w:history="1">
        <w:r w:rsidR="00344A63" w:rsidRPr="00042B43">
          <w:rPr>
            <w:rStyle w:val="Hyperlink"/>
            <w:rFonts w:ascii="Arial" w:hAnsi="Arial" w:cs="Arial"/>
            <w:color w:val="000000"/>
          </w:rPr>
          <w:t>.0106</w:t>
        </w:r>
      </w:hyperlink>
    </w:p>
    <w:p w:rsidR="00344A63" w:rsidRPr="00042B43" w:rsidRDefault="00822AC0" w:rsidP="00670787">
      <w:pPr>
        <w:divId w:val="982664549"/>
        <w:rPr>
          <w:rFonts w:ascii="Arial" w:hAnsi="Arial" w:cs="Arial"/>
          <w:color w:val="000000"/>
        </w:rPr>
      </w:pPr>
      <w:hyperlink r:id="rId834"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83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836" w:history="1">
        <w:r w:rsidR="00344A63" w:rsidRPr="00042B43">
          <w:rPr>
            <w:rStyle w:val="Hyperlink"/>
            <w:rFonts w:ascii="Arial" w:hAnsi="Arial" w:cs="Arial"/>
            <w:color w:val="000000"/>
          </w:rPr>
          <w:t>16G</w:t>
        </w:r>
      </w:hyperlink>
      <w:r w:rsidR="00344A63" w:rsidRPr="00042B43">
        <w:rPr>
          <w:rFonts w:ascii="Arial" w:hAnsi="Arial" w:cs="Arial"/>
          <w:color w:val="000000"/>
        </w:rPr>
        <w:t xml:space="preserve"> </w:t>
      </w:r>
      <w:hyperlink r:id="rId837" w:history="1">
        <w:r w:rsidR="00344A63" w:rsidRPr="00042B43">
          <w:rPr>
            <w:rStyle w:val="Hyperlink"/>
            <w:rFonts w:ascii="Arial" w:hAnsi="Arial" w:cs="Arial"/>
            <w:color w:val="000000"/>
          </w:rPr>
          <w:t>.0311</w:t>
        </w:r>
      </w:hyperlink>
    </w:p>
    <w:p w:rsidR="00344A63" w:rsidRPr="00042B43" w:rsidRDefault="00822AC0" w:rsidP="00670787">
      <w:pPr>
        <w:divId w:val="982664549"/>
        <w:rPr>
          <w:rFonts w:ascii="Arial" w:hAnsi="Arial" w:cs="Arial"/>
          <w:color w:val="000000"/>
        </w:rPr>
      </w:pPr>
      <w:hyperlink r:id="rId838"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83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840" w:history="1">
        <w:r w:rsidR="00344A63" w:rsidRPr="00042B43">
          <w:rPr>
            <w:rStyle w:val="Hyperlink"/>
            <w:rFonts w:ascii="Arial" w:hAnsi="Arial" w:cs="Arial"/>
            <w:color w:val="000000"/>
          </w:rPr>
          <w:t>16G</w:t>
        </w:r>
      </w:hyperlink>
      <w:r w:rsidR="00344A63" w:rsidRPr="00042B43">
        <w:rPr>
          <w:rFonts w:ascii="Arial" w:hAnsi="Arial" w:cs="Arial"/>
          <w:color w:val="000000"/>
        </w:rPr>
        <w:t xml:space="preserve"> </w:t>
      </w:r>
      <w:hyperlink r:id="rId841" w:history="1">
        <w:r w:rsidR="00344A63" w:rsidRPr="00042B43">
          <w:rPr>
            <w:rStyle w:val="Hyperlink"/>
            <w:rFonts w:ascii="Arial" w:hAnsi="Arial" w:cs="Arial"/>
            <w:color w:val="000000"/>
          </w:rPr>
          <w:t>.0312</w:t>
        </w:r>
      </w:hyperlink>
    </w:p>
    <w:p w:rsidR="00344A63" w:rsidRPr="00042B43" w:rsidRDefault="00822AC0" w:rsidP="00670787">
      <w:pPr>
        <w:divId w:val="982664549"/>
        <w:rPr>
          <w:rFonts w:ascii="Arial" w:hAnsi="Arial" w:cs="Arial"/>
          <w:color w:val="000000"/>
        </w:rPr>
      </w:pPr>
      <w:hyperlink r:id="rId842"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84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844" w:history="1">
        <w:r w:rsidR="00344A63" w:rsidRPr="00042B43">
          <w:rPr>
            <w:rStyle w:val="Hyperlink"/>
            <w:rFonts w:ascii="Arial" w:hAnsi="Arial" w:cs="Arial"/>
            <w:color w:val="000000"/>
          </w:rPr>
          <w:t>16G</w:t>
        </w:r>
      </w:hyperlink>
      <w:r w:rsidR="00344A63" w:rsidRPr="00042B43">
        <w:rPr>
          <w:rFonts w:ascii="Arial" w:hAnsi="Arial" w:cs="Arial"/>
          <w:color w:val="000000"/>
        </w:rPr>
        <w:t xml:space="preserve"> </w:t>
      </w:r>
      <w:hyperlink r:id="rId845" w:history="1">
        <w:r w:rsidR="00344A63" w:rsidRPr="00042B43">
          <w:rPr>
            <w:rStyle w:val="Hyperlink"/>
            <w:rFonts w:ascii="Arial" w:hAnsi="Arial" w:cs="Arial"/>
            <w:color w:val="000000"/>
          </w:rPr>
          <w:t>.0313</w:t>
        </w:r>
      </w:hyperlink>
    </w:p>
    <w:p w:rsidR="00344A63" w:rsidRPr="00042B43" w:rsidRDefault="00822AC0" w:rsidP="00670787">
      <w:pPr>
        <w:divId w:val="982664549"/>
        <w:rPr>
          <w:rFonts w:ascii="Arial" w:hAnsi="Arial" w:cs="Arial"/>
          <w:color w:val="000000"/>
        </w:rPr>
      </w:pPr>
      <w:hyperlink r:id="rId846"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84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848" w:history="1">
        <w:r w:rsidR="00344A63" w:rsidRPr="00042B43">
          <w:rPr>
            <w:rStyle w:val="Hyperlink"/>
            <w:rFonts w:ascii="Arial" w:hAnsi="Arial" w:cs="Arial"/>
            <w:color w:val="000000"/>
          </w:rPr>
          <w:t>16G</w:t>
        </w:r>
      </w:hyperlink>
      <w:r w:rsidR="00344A63" w:rsidRPr="00042B43">
        <w:rPr>
          <w:rFonts w:ascii="Arial" w:hAnsi="Arial" w:cs="Arial"/>
          <w:color w:val="000000"/>
        </w:rPr>
        <w:t xml:space="preserve"> </w:t>
      </w:r>
      <w:hyperlink r:id="rId849" w:history="1">
        <w:r w:rsidR="00344A63" w:rsidRPr="00042B43">
          <w:rPr>
            <w:rStyle w:val="Hyperlink"/>
            <w:rFonts w:ascii="Arial" w:hAnsi="Arial" w:cs="Arial"/>
            <w:color w:val="000000"/>
          </w:rPr>
          <w:t>.0315</w:t>
        </w:r>
      </w:hyperlink>
    </w:p>
    <w:p w:rsidR="00344A63" w:rsidRPr="00042B43" w:rsidRDefault="00822AC0" w:rsidP="00670787">
      <w:pPr>
        <w:divId w:val="982664549"/>
        <w:rPr>
          <w:rFonts w:ascii="Arial" w:hAnsi="Arial" w:cs="Arial"/>
          <w:color w:val="000000"/>
        </w:rPr>
      </w:pPr>
      <w:hyperlink r:id="rId850"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85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852" w:history="1">
        <w:r w:rsidR="00344A63" w:rsidRPr="00042B43">
          <w:rPr>
            <w:rStyle w:val="Hyperlink"/>
            <w:rFonts w:ascii="Arial" w:hAnsi="Arial" w:cs="Arial"/>
            <w:color w:val="000000"/>
          </w:rPr>
          <w:t>16G</w:t>
        </w:r>
      </w:hyperlink>
      <w:r w:rsidR="00344A63" w:rsidRPr="00042B43">
        <w:rPr>
          <w:rFonts w:ascii="Arial" w:hAnsi="Arial" w:cs="Arial"/>
          <w:color w:val="000000"/>
        </w:rPr>
        <w:t xml:space="preserve"> </w:t>
      </w:r>
      <w:hyperlink r:id="rId853" w:history="1">
        <w:r w:rsidR="00344A63" w:rsidRPr="00042B43">
          <w:rPr>
            <w:rStyle w:val="Hyperlink"/>
            <w:rFonts w:ascii="Arial" w:hAnsi="Arial" w:cs="Arial"/>
            <w:color w:val="000000"/>
          </w:rPr>
          <w:t>.0405</w:t>
        </w:r>
      </w:hyperlink>
    </w:p>
    <w:p w:rsidR="00344A63" w:rsidRPr="00042B43" w:rsidRDefault="00822AC0" w:rsidP="00670787">
      <w:pPr>
        <w:divId w:val="982664549"/>
        <w:rPr>
          <w:rFonts w:ascii="Arial" w:hAnsi="Arial" w:cs="Arial"/>
          <w:color w:val="000000"/>
        </w:rPr>
      </w:pPr>
      <w:hyperlink r:id="rId854"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85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856" w:history="1">
        <w:r w:rsidR="00344A63" w:rsidRPr="00042B43">
          <w:rPr>
            <w:rStyle w:val="Hyperlink"/>
            <w:rFonts w:ascii="Arial" w:hAnsi="Arial" w:cs="Arial"/>
            <w:color w:val="000000"/>
          </w:rPr>
          <w:t>16G</w:t>
        </w:r>
      </w:hyperlink>
      <w:r w:rsidR="00344A63" w:rsidRPr="00042B43">
        <w:rPr>
          <w:rFonts w:ascii="Arial" w:hAnsi="Arial" w:cs="Arial"/>
          <w:color w:val="000000"/>
        </w:rPr>
        <w:t xml:space="preserve"> </w:t>
      </w:r>
      <w:hyperlink r:id="rId857" w:history="1">
        <w:r w:rsidR="00344A63" w:rsidRPr="00042B43">
          <w:rPr>
            <w:rStyle w:val="Hyperlink"/>
            <w:rFonts w:ascii="Arial" w:hAnsi="Arial" w:cs="Arial"/>
            <w:color w:val="000000"/>
          </w:rPr>
          <w:t>.0509</w:t>
        </w:r>
      </w:hyperlink>
    </w:p>
    <w:p w:rsidR="00344A63" w:rsidRPr="00042B43" w:rsidRDefault="00822AC0" w:rsidP="00670787">
      <w:pPr>
        <w:divId w:val="982664549"/>
        <w:rPr>
          <w:rFonts w:ascii="Arial" w:hAnsi="Arial" w:cs="Arial"/>
          <w:color w:val="000000"/>
        </w:rPr>
      </w:pPr>
      <w:hyperlink r:id="rId858"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85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860" w:history="1">
        <w:r w:rsidR="00344A63" w:rsidRPr="00042B43">
          <w:rPr>
            <w:rStyle w:val="Hyperlink"/>
            <w:rFonts w:ascii="Arial" w:hAnsi="Arial" w:cs="Arial"/>
            <w:color w:val="000000"/>
          </w:rPr>
          <w:t>16G</w:t>
        </w:r>
      </w:hyperlink>
      <w:r w:rsidR="00344A63" w:rsidRPr="00042B43">
        <w:rPr>
          <w:rFonts w:ascii="Arial" w:hAnsi="Arial" w:cs="Arial"/>
          <w:color w:val="000000"/>
        </w:rPr>
        <w:t xml:space="preserve"> </w:t>
      </w:r>
      <w:hyperlink r:id="rId861" w:history="1">
        <w:r w:rsidR="00344A63" w:rsidRPr="00042B43">
          <w:rPr>
            <w:rStyle w:val="Hyperlink"/>
            <w:rFonts w:ascii="Arial" w:hAnsi="Arial" w:cs="Arial"/>
            <w:color w:val="000000"/>
          </w:rPr>
          <w:t>.0510</w:t>
        </w:r>
      </w:hyperlink>
    </w:p>
    <w:p w:rsidR="00344A63" w:rsidRPr="00042B43" w:rsidRDefault="00822AC0" w:rsidP="00670787">
      <w:pPr>
        <w:divId w:val="982664549"/>
        <w:rPr>
          <w:rFonts w:ascii="Arial" w:hAnsi="Arial" w:cs="Arial"/>
          <w:color w:val="000000"/>
        </w:rPr>
      </w:pPr>
      <w:hyperlink r:id="rId862"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86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864" w:history="1">
        <w:r w:rsidR="00344A63" w:rsidRPr="00042B43">
          <w:rPr>
            <w:rStyle w:val="Hyperlink"/>
            <w:rFonts w:ascii="Arial" w:hAnsi="Arial" w:cs="Arial"/>
            <w:color w:val="000000"/>
          </w:rPr>
          <w:t>16G</w:t>
        </w:r>
      </w:hyperlink>
      <w:r w:rsidR="00344A63" w:rsidRPr="00042B43">
        <w:rPr>
          <w:rFonts w:ascii="Arial" w:hAnsi="Arial" w:cs="Arial"/>
          <w:color w:val="000000"/>
        </w:rPr>
        <w:t xml:space="preserve"> </w:t>
      </w:r>
      <w:hyperlink r:id="rId865" w:history="1">
        <w:r w:rsidR="00344A63" w:rsidRPr="00042B43">
          <w:rPr>
            <w:rStyle w:val="Hyperlink"/>
            <w:rFonts w:ascii="Arial" w:hAnsi="Arial" w:cs="Arial"/>
            <w:color w:val="000000"/>
          </w:rPr>
          <w:t>.0511</w:t>
        </w:r>
      </w:hyperlink>
    </w:p>
    <w:p w:rsidR="00344A63" w:rsidRPr="00042B43" w:rsidRDefault="00822AC0" w:rsidP="00670787">
      <w:pPr>
        <w:divId w:val="982664549"/>
        <w:rPr>
          <w:rFonts w:ascii="Arial" w:hAnsi="Arial" w:cs="Arial"/>
          <w:color w:val="000000"/>
        </w:rPr>
      </w:pPr>
      <w:hyperlink r:id="rId866"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86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868" w:history="1">
        <w:r w:rsidR="00344A63" w:rsidRPr="00042B43">
          <w:rPr>
            <w:rStyle w:val="Hyperlink"/>
            <w:rFonts w:ascii="Arial" w:hAnsi="Arial" w:cs="Arial"/>
            <w:color w:val="000000"/>
          </w:rPr>
          <w:t>16G</w:t>
        </w:r>
      </w:hyperlink>
      <w:r w:rsidR="00344A63" w:rsidRPr="00042B43">
        <w:rPr>
          <w:rFonts w:ascii="Arial" w:hAnsi="Arial" w:cs="Arial"/>
          <w:color w:val="000000"/>
        </w:rPr>
        <w:t xml:space="preserve"> </w:t>
      </w:r>
      <w:hyperlink r:id="rId869" w:history="1">
        <w:r w:rsidR="00344A63" w:rsidRPr="00042B43">
          <w:rPr>
            <w:rStyle w:val="Hyperlink"/>
            <w:rFonts w:ascii="Arial" w:hAnsi="Arial" w:cs="Arial"/>
            <w:color w:val="000000"/>
          </w:rPr>
          <w:t>.0512</w:t>
        </w:r>
      </w:hyperlink>
    </w:p>
    <w:p w:rsidR="00344A63" w:rsidRPr="00042B43" w:rsidRDefault="00822AC0" w:rsidP="00670787">
      <w:pPr>
        <w:divId w:val="982664549"/>
        <w:rPr>
          <w:rFonts w:ascii="Arial" w:hAnsi="Arial" w:cs="Arial"/>
          <w:color w:val="000000"/>
        </w:rPr>
      </w:pPr>
      <w:hyperlink r:id="rId870"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87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872" w:history="1">
        <w:r w:rsidR="00344A63" w:rsidRPr="00042B43">
          <w:rPr>
            <w:rStyle w:val="Hyperlink"/>
            <w:rFonts w:ascii="Arial" w:hAnsi="Arial" w:cs="Arial"/>
            <w:color w:val="000000"/>
          </w:rPr>
          <w:t>16G</w:t>
        </w:r>
      </w:hyperlink>
      <w:r w:rsidR="00344A63" w:rsidRPr="00042B43">
        <w:rPr>
          <w:rFonts w:ascii="Arial" w:hAnsi="Arial" w:cs="Arial"/>
          <w:color w:val="000000"/>
        </w:rPr>
        <w:t xml:space="preserve"> </w:t>
      </w:r>
      <w:hyperlink r:id="rId873" w:history="1">
        <w:r w:rsidR="00344A63" w:rsidRPr="00042B43">
          <w:rPr>
            <w:rStyle w:val="Hyperlink"/>
            <w:rFonts w:ascii="Arial" w:hAnsi="Arial" w:cs="Arial"/>
            <w:color w:val="000000"/>
          </w:rPr>
          <w:t>.0513</w:t>
        </w:r>
      </w:hyperlink>
    </w:p>
    <w:p w:rsidR="00344A63" w:rsidRPr="00042B43" w:rsidRDefault="00822AC0" w:rsidP="00670787">
      <w:pPr>
        <w:divId w:val="982664549"/>
        <w:rPr>
          <w:rFonts w:ascii="Arial" w:hAnsi="Arial" w:cs="Arial"/>
          <w:color w:val="000000"/>
        </w:rPr>
      </w:pPr>
      <w:hyperlink r:id="rId874"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87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876" w:history="1">
        <w:r w:rsidR="00344A63" w:rsidRPr="00042B43">
          <w:rPr>
            <w:rStyle w:val="Hyperlink"/>
            <w:rFonts w:ascii="Arial" w:hAnsi="Arial" w:cs="Arial"/>
            <w:color w:val="000000"/>
          </w:rPr>
          <w:t>16G</w:t>
        </w:r>
      </w:hyperlink>
      <w:r w:rsidR="00344A63" w:rsidRPr="00042B43">
        <w:rPr>
          <w:rFonts w:ascii="Arial" w:hAnsi="Arial" w:cs="Arial"/>
          <w:color w:val="000000"/>
        </w:rPr>
        <w:t xml:space="preserve"> </w:t>
      </w:r>
      <w:hyperlink r:id="rId877" w:history="1">
        <w:r w:rsidR="00344A63" w:rsidRPr="00042B43">
          <w:rPr>
            <w:rStyle w:val="Hyperlink"/>
            <w:rFonts w:ascii="Arial" w:hAnsi="Arial" w:cs="Arial"/>
            <w:color w:val="000000"/>
          </w:rPr>
          <w:t>.0515</w:t>
        </w:r>
      </w:hyperlink>
    </w:p>
    <w:p w:rsidR="00344A63" w:rsidRPr="00042B43" w:rsidRDefault="00822AC0" w:rsidP="00670787">
      <w:pPr>
        <w:divId w:val="982664549"/>
        <w:rPr>
          <w:rFonts w:ascii="Arial" w:hAnsi="Arial" w:cs="Arial"/>
          <w:color w:val="000000"/>
        </w:rPr>
      </w:pPr>
      <w:hyperlink r:id="rId878"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87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880" w:history="1">
        <w:r w:rsidR="00344A63" w:rsidRPr="00042B43">
          <w:rPr>
            <w:rStyle w:val="Hyperlink"/>
            <w:rFonts w:ascii="Arial" w:hAnsi="Arial" w:cs="Arial"/>
            <w:color w:val="000000"/>
          </w:rPr>
          <w:t>16G</w:t>
        </w:r>
      </w:hyperlink>
      <w:r w:rsidR="00344A63" w:rsidRPr="00042B43">
        <w:rPr>
          <w:rFonts w:ascii="Arial" w:hAnsi="Arial" w:cs="Arial"/>
          <w:color w:val="000000"/>
        </w:rPr>
        <w:t xml:space="preserve"> </w:t>
      </w:r>
      <w:hyperlink r:id="rId881" w:history="1">
        <w:r w:rsidR="00344A63" w:rsidRPr="00042B43">
          <w:rPr>
            <w:rStyle w:val="Hyperlink"/>
            <w:rFonts w:ascii="Arial" w:hAnsi="Arial" w:cs="Arial"/>
            <w:color w:val="000000"/>
          </w:rPr>
          <w:t>.0516</w:t>
        </w:r>
      </w:hyperlink>
    </w:p>
    <w:p w:rsidR="00344A63" w:rsidRPr="00042B43" w:rsidRDefault="00822AC0" w:rsidP="00670787">
      <w:pPr>
        <w:divId w:val="982664549"/>
        <w:rPr>
          <w:rFonts w:ascii="Arial" w:hAnsi="Arial" w:cs="Arial"/>
          <w:color w:val="000000"/>
        </w:rPr>
      </w:pPr>
      <w:hyperlink r:id="rId882"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88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884" w:history="1">
        <w:r w:rsidR="00344A63" w:rsidRPr="00042B43">
          <w:rPr>
            <w:rStyle w:val="Hyperlink"/>
            <w:rFonts w:ascii="Arial" w:hAnsi="Arial" w:cs="Arial"/>
            <w:color w:val="000000"/>
          </w:rPr>
          <w:t>16G</w:t>
        </w:r>
      </w:hyperlink>
      <w:r w:rsidR="00344A63" w:rsidRPr="00042B43">
        <w:rPr>
          <w:rFonts w:ascii="Arial" w:hAnsi="Arial" w:cs="Arial"/>
          <w:color w:val="000000"/>
        </w:rPr>
        <w:t xml:space="preserve"> </w:t>
      </w:r>
      <w:hyperlink r:id="rId885" w:history="1">
        <w:r w:rsidR="00344A63" w:rsidRPr="00042B43">
          <w:rPr>
            <w:rStyle w:val="Hyperlink"/>
            <w:rFonts w:ascii="Arial" w:hAnsi="Arial" w:cs="Arial"/>
            <w:color w:val="000000"/>
          </w:rPr>
          <w:t>.0712</w:t>
        </w:r>
      </w:hyperlink>
    </w:p>
    <w:p w:rsidR="00344A63" w:rsidRPr="00042B43" w:rsidRDefault="00822AC0" w:rsidP="00670787">
      <w:pPr>
        <w:divId w:val="982664549"/>
        <w:rPr>
          <w:rFonts w:ascii="Arial" w:hAnsi="Arial" w:cs="Arial"/>
          <w:color w:val="000000"/>
        </w:rPr>
      </w:pPr>
      <w:hyperlink r:id="rId886"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88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888" w:history="1">
        <w:r w:rsidR="00344A63" w:rsidRPr="00042B43">
          <w:rPr>
            <w:rStyle w:val="Hyperlink"/>
            <w:rFonts w:ascii="Arial" w:hAnsi="Arial" w:cs="Arial"/>
            <w:color w:val="000000"/>
          </w:rPr>
          <w:t>16G</w:t>
        </w:r>
      </w:hyperlink>
      <w:r w:rsidR="00344A63" w:rsidRPr="00042B43">
        <w:rPr>
          <w:rFonts w:ascii="Arial" w:hAnsi="Arial" w:cs="Arial"/>
          <w:color w:val="000000"/>
        </w:rPr>
        <w:t xml:space="preserve"> </w:t>
      </w:r>
      <w:hyperlink r:id="rId889" w:history="1">
        <w:r w:rsidR="00344A63" w:rsidRPr="00042B43">
          <w:rPr>
            <w:rStyle w:val="Hyperlink"/>
            <w:rFonts w:ascii="Arial" w:hAnsi="Arial" w:cs="Arial"/>
            <w:color w:val="000000"/>
          </w:rPr>
          <w:t>.0713</w:t>
        </w:r>
      </w:hyperlink>
    </w:p>
    <w:p w:rsidR="00344A63" w:rsidRPr="00042B43" w:rsidRDefault="00822AC0" w:rsidP="00670787">
      <w:pPr>
        <w:divId w:val="982664549"/>
        <w:rPr>
          <w:rFonts w:ascii="Arial" w:hAnsi="Arial" w:cs="Arial"/>
          <w:color w:val="000000"/>
        </w:rPr>
      </w:pPr>
      <w:hyperlink r:id="rId890"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89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892" w:history="1">
        <w:r w:rsidR="00344A63" w:rsidRPr="00042B43">
          <w:rPr>
            <w:rStyle w:val="Hyperlink"/>
            <w:rFonts w:ascii="Arial" w:hAnsi="Arial" w:cs="Arial"/>
            <w:color w:val="000000"/>
          </w:rPr>
          <w:t>16G</w:t>
        </w:r>
      </w:hyperlink>
      <w:r w:rsidR="00344A63" w:rsidRPr="00042B43">
        <w:rPr>
          <w:rFonts w:ascii="Arial" w:hAnsi="Arial" w:cs="Arial"/>
          <w:color w:val="000000"/>
        </w:rPr>
        <w:t xml:space="preserve"> </w:t>
      </w:r>
      <w:hyperlink r:id="rId893" w:history="1">
        <w:r w:rsidR="00344A63" w:rsidRPr="00042B43">
          <w:rPr>
            <w:rStyle w:val="Hyperlink"/>
            <w:rFonts w:ascii="Arial" w:hAnsi="Arial" w:cs="Arial"/>
            <w:color w:val="000000"/>
          </w:rPr>
          <w:t>.0715</w:t>
        </w:r>
      </w:hyperlink>
    </w:p>
    <w:p w:rsidR="00344A63" w:rsidRPr="00042B43" w:rsidRDefault="00822AC0" w:rsidP="00670787">
      <w:pPr>
        <w:divId w:val="982664549"/>
        <w:rPr>
          <w:rFonts w:ascii="Arial" w:hAnsi="Arial" w:cs="Arial"/>
          <w:color w:val="000000"/>
        </w:rPr>
      </w:pPr>
      <w:hyperlink r:id="rId894"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89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896" w:history="1">
        <w:r w:rsidR="00344A63" w:rsidRPr="00042B43">
          <w:rPr>
            <w:rStyle w:val="Hyperlink"/>
            <w:rFonts w:ascii="Arial" w:hAnsi="Arial" w:cs="Arial"/>
            <w:color w:val="000000"/>
          </w:rPr>
          <w:t>16G</w:t>
        </w:r>
      </w:hyperlink>
      <w:r w:rsidR="00344A63" w:rsidRPr="00042B43">
        <w:rPr>
          <w:rFonts w:ascii="Arial" w:hAnsi="Arial" w:cs="Arial"/>
          <w:color w:val="000000"/>
        </w:rPr>
        <w:t xml:space="preserve"> </w:t>
      </w:r>
      <w:hyperlink r:id="rId897" w:history="1">
        <w:r w:rsidR="00344A63" w:rsidRPr="00042B43">
          <w:rPr>
            <w:rStyle w:val="Hyperlink"/>
            <w:rFonts w:ascii="Arial" w:hAnsi="Arial" w:cs="Arial"/>
            <w:color w:val="000000"/>
          </w:rPr>
          <w:t>.0717</w:t>
        </w:r>
      </w:hyperlink>
    </w:p>
    <w:p w:rsidR="00344A63" w:rsidRPr="00042B43" w:rsidRDefault="00822AC0" w:rsidP="00670787">
      <w:pPr>
        <w:divId w:val="982664549"/>
        <w:rPr>
          <w:rFonts w:ascii="Arial" w:hAnsi="Arial" w:cs="Arial"/>
          <w:color w:val="000000"/>
        </w:rPr>
      </w:pPr>
      <w:hyperlink r:id="rId898"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89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900" w:history="1">
        <w:r w:rsidR="00344A63" w:rsidRPr="00042B43">
          <w:rPr>
            <w:rStyle w:val="Hyperlink"/>
            <w:rFonts w:ascii="Arial" w:hAnsi="Arial" w:cs="Arial"/>
            <w:color w:val="000000"/>
          </w:rPr>
          <w:t>16G</w:t>
        </w:r>
      </w:hyperlink>
      <w:r w:rsidR="00344A63" w:rsidRPr="00042B43">
        <w:rPr>
          <w:rFonts w:ascii="Arial" w:hAnsi="Arial" w:cs="Arial"/>
          <w:color w:val="000000"/>
        </w:rPr>
        <w:t xml:space="preserve"> </w:t>
      </w:r>
      <w:hyperlink r:id="rId901" w:history="1">
        <w:r w:rsidR="00344A63" w:rsidRPr="00042B43">
          <w:rPr>
            <w:rStyle w:val="Hyperlink"/>
            <w:rFonts w:ascii="Arial" w:hAnsi="Arial" w:cs="Arial"/>
            <w:color w:val="000000"/>
          </w:rPr>
          <w:t>.0718</w:t>
        </w:r>
      </w:hyperlink>
    </w:p>
    <w:p w:rsidR="00344A63" w:rsidRPr="00042B43" w:rsidRDefault="00822AC0" w:rsidP="00670787">
      <w:pPr>
        <w:divId w:val="982664549"/>
        <w:rPr>
          <w:rFonts w:ascii="Arial" w:hAnsi="Arial" w:cs="Arial"/>
          <w:color w:val="000000"/>
        </w:rPr>
      </w:pPr>
      <w:hyperlink r:id="rId902"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90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904" w:history="1">
        <w:r w:rsidR="00344A63" w:rsidRPr="00042B43">
          <w:rPr>
            <w:rStyle w:val="Hyperlink"/>
            <w:rFonts w:ascii="Arial" w:hAnsi="Arial" w:cs="Arial"/>
            <w:color w:val="000000"/>
          </w:rPr>
          <w:t>16G</w:t>
        </w:r>
      </w:hyperlink>
      <w:r w:rsidR="00344A63" w:rsidRPr="00042B43">
        <w:rPr>
          <w:rFonts w:ascii="Arial" w:hAnsi="Arial" w:cs="Arial"/>
          <w:color w:val="000000"/>
        </w:rPr>
        <w:t xml:space="preserve"> </w:t>
      </w:r>
      <w:hyperlink r:id="rId905" w:history="1">
        <w:r w:rsidR="00344A63" w:rsidRPr="00042B43">
          <w:rPr>
            <w:rStyle w:val="Hyperlink"/>
            <w:rFonts w:ascii="Arial" w:hAnsi="Arial" w:cs="Arial"/>
            <w:color w:val="000000"/>
          </w:rPr>
          <w:t>.0720</w:t>
        </w:r>
      </w:hyperlink>
    </w:p>
    <w:p w:rsidR="00344A63" w:rsidRPr="00042B43" w:rsidRDefault="00822AC0" w:rsidP="00670787">
      <w:pPr>
        <w:divId w:val="982664549"/>
        <w:rPr>
          <w:rFonts w:ascii="Arial" w:hAnsi="Arial" w:cs="Arial"/>
          <w:color w:val="000000"/>
        </w:rPr>
      </w:pPr>
      <w:hyperlink r:id="rId906"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90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908" w:history="1">
        <w:r w:rsidR="00344A63" w:rsidRPr="00042B43">
          <w:rPr>
            <w:rStyle w:val="Hyperlink"/>
            <w:rFonts w:ascii="Arial" w:hAnsi="Arial" w:cs="Arial"/>
            <w:color w:val="000000"/>
          </w:rPr>
          <w:t>16G</w:t>
        </w:r>
      </w:hyperlink>
      <w:r w:rsidR="00344A63" w:rsidRPr="00042B43">
        <w:rPr>
          <w:rFonts w:ascii="Arial" w:hAnsi="Arial" w:cs="Arial"/>
          <w:color w:val="000000"/>
        </w:rPr>
        <w:t xml:space="preserve"> </w:t>
      </w:r>
      <w:hyperlink r:id="rId909" w:history="1">
        <w:r w:rsidR="00344A63" w:rsidRPr="00042B43">
          <w:rPr>
            <w:rStyle w:val="Hyperlink"/>
            <w:rFonts w:ascii="Arial" w:hAnsi="Arial" w:cs="Arial"/>
            <w:color w:val="000000"/>
          </w:rPr>
          <w:t>.0722</w:t>
        </w:r>
      </w:hyperlink>
    </w:p>
    <w:p w:rsidR="00344A63" w:rsidRPr="00042B43" w:rsidRDefault="00822AC0" w:rsidP="00670787">
      <w:pPr>
        <w:divId w:val="982664549"/>
        <w:rPr>
          <w:rFonts w:ascii="Arial" w:hAnsi="Arial" w:cs="Arial"/>
          <w:color w:val="000000"/>
        </w:rPr>
      </w:pPr>
      <w:hyperlink r:id="rId910"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91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912" w:history="1">
        <w:r w:rsidR="00344A63" w:rsidRPr="00042B43">
          <w:rPr>
            <w:rStyle w:val="Hyperlink"/>
            <w:rFonts w:ascii="Arial" w:hAnsi="Arial" w:cs="Arial"/>
            <w:color w:val="000000"/>
          </w:rPr>
          <w:t>16G</w:t>
        </w:r>
      </w:hyperlink>
      <w:r w:rsidR="00344A63" w:rsidRPr="00042B43">
        <w:rPr>
          <w:rFonts w:ascii="Arial" w:hAnsi="Arial" w:cs="Arial"/>
          <w:color w:val="000000"/>
        </w:rPr>
        <w:t xml:space="preserve"> </w:t>
      </w:r>
      <w:hyperlink r:id="rId913" w:history="1">
        <w:r w:rsidR="00344A63" w:rsidRPr="00042B43">
          <w:rPr>
            <w:rStyle w:val="Hyperlink"/>
            <w:rFonts w:ascii="Arial" w:hAnsi="Arial" w:cs="Arial"/>
            <w:color w:val="000000"/>
          </w:rPr>
          <w:t>.0823</w:t>
        </w:r>
      </w:hyperlink>
    </w:p>
    <w:p w:rsidR="00344A63" w:rsidRPr="00042B43" w:rsidRDefault="00822AC0" w:rsidP="00670787">
      <w:pPr>
        <w:divId w:val="982664549"/>
        <w:rPr>
          <w:rFonts w:ascii="Arial" w:hAnsi="Arial" w:cs="Arial"/>
          <w:color w:val="000000"/>
        </w:rPr>
      </w:pPr>
      <w:hyperlink r:id="rId914"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91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916" w:history="1">
        <w:r w:rsidR="00344A63" w:rsidRPr="00042B43">
          <w:rPr>
            <w:rStyle w:val="Hyperlink"/>
            <w:rFonts w:ascii="Arial" w:hAnsi="Arial" w:cs="Arial"/>
            <w:color w:val="000000"/>
          </w:rPr>
          <w:t>16H</w:t>
        </w:r>
      </w:hyperlink>
      <w:r w:rsidR="00344A63" w:rsidRPr="00042B43">
        <w:rPr>
          <w:rFonts w:ascii="Arial" w:hAnsi="Arial" w:cs="Arial"/>
          <w:color w:val="000000"/>
        </w:rPr>
        <w:t xml:space="preserve"> </w:t>
      </w:r>
      <w:hyperlink r:id="rId917" w:history="1">
        <w:r w:rsidR="00344A63" w:rsidRPr="00042B43">
          <w:rPr>
            <w:rStyle w:val="Hyperlink"/>
            <w:rFonts w:ascii="Arial" w:hAnsi="Arial" w:cs="Arial"/>
            <w:color w:val="000000"/>
          </w:rPr>
          <w:t>.0101</w:t>
        </w:r>
      </w:hyperlink>
    </w:p>
    <w:p w:rsidR="00344A63" w:rsidRPr="00042B43" w:rsidRDefault="00822AC0" w:rsidP="00670787">
      <w:pPr>
        <w:divId w:val="982664549"/>
        <w:rPr>
          <w:rFonts w:ascii="Arial" w:hAnsi="Arial" w:cs="Arial"/>
          <w:color w:val="000000"/>
        </w:rPr>
      </w:pPr>
      <w:hyperlink r:id="rId918"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91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920" w:history="1">
        <w:r w:rsidR="00344A63" w:rsidRPr="00042B43">
          <w:rPr>
            <w:rStyle w:val="Hyperlink"/>
            <w:rFonts w:ascii="Arial" w:hAnsi="Arial" w:cs="Arial"/>
            <w:color w:val="000000"/>
          </w:rPr>
          <w:t>16H</w:t>
        </w:r>
      </w:hyperlink>
      <w:r w:rsidR="00344A63" w:rsidRPr="00042B43">
        <w:rPr>
          <w:rFonts w:ascii="Arial" w:hAnsi="Arial" w:cs="Arial"/>
          <w:color w:val="000000"/>
        </w:rPr>
        <w:t xml:space="preserve"> </w:t>
      </w:r>
      <w:hyperlink r:id="rId921" w:history="1">
        <w:r w:rsidR="00344A63" w:rsidRPr="00042B43">
          <w:rPr>
            <w:rStyle w:val="Hyperlink"/>
            <w:rFonts w:ascii="Arial" w:hAnsi="Arial" w:cs="Arial"/>
            <w:color w:val="000000"/>
          </w:rPr>
          <w:t>.0103</w:t>
        </w:r>
      </w:hyperlink>
    </w:p>
    <w:p w:rsidR="00344A63" w:rsidRPr="00042B43" w:rsidRDefault="00822AC0" w:rsidP="00670787">
      <w:pPr>
        <w:divId w:val="982664549"/>
        <w:rPr>
          <w:rFonts w:ascii="Arial" w:hAnsi="Arial" w:cs="Arial"/>
          <w:color w:val="000000"/>
        </w:rPr>
      </w:pPr>
      <w:hyperlink r:id="rId922"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92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924" w:history="1">
        <w:r w:rsidR="00344A63" w:rsidRPr="00042B43">
          <w:rPr>
            <w:rStyle w:val="Hyperlink"/>
            <w:rFonts w:ascii="Arial" w:hAnsi="Arial" w:cs="Arial"/>
            <w:color w:val="000000"/>
          </w:rPr>
          <w:t>16H</w:t>
        </w:r>
      </w:hyperlink>
      <w:r w:rsidR="00344A63" w:rsidRPr="00042B43">
        <w:rPr>
          <w:rFonts w:ascii="Arial" w:hAnsi="Arial" w:cs="Arial"/>
          <w:color w:val="000000"/>
        </w:rPr>
        <w:t xml:space="preserve"> </w:t>
      </w:r>
      <w:hyperlink r:id="rId925" w:history="1">
        <w:r w:rsidR="00344A63" w:rsidRPr="00042B43">
          <w:rPr>
            <w:rStyle w:val="Hyperlink"/>
            <w:rFonts w:ascii="Arial" w:hAnsi="Arial" w:cs="Arial"/>
            <w:color w:val="000000"/>
          </w:rPr>
          <w:t>.0104</w:t>
        </w:r>
      </w:hyperlink>
    </w:p>
    <w:p w:rsidR="00344A63" w:rsidRPr="00042B43" w:rsidRDefault="00822AC0" w:rsidP="00670787">
      <w:pPr>
        <w:divId w:val="982664549"/>
        <w:rPr>
          <w:rFonts w:ascii="Arial" w:hAnsi="Arial" w:cs="Arial"/>
          <w:color w:val="000000"/>
        </w:rPr>
      </w:pPr>
      <w:hyperlink r:id="rId926"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92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928" w:history="1">
        <w:r w:rsidR="00344A63" w:rsidRPr="00042B43">
          <w:rPr>
            <w:rStyle w:val="Hyperlink"/>
            <w:rFonts w:ascii="Arial" w:hAnsi="Arial" w:cs="Arial"/>
            <w:color w:val="000000"/>
          </w:rPr>
          <w:t>16H</w:t>
        </w:r>
      </w:hyperlink>
      <w:r w:rsidR="00344A63" w:rsidRPr="00042B43">
        <w:rPr>
          <w:rFonts w:ascii="Arial" w:hAnsi="Arial" w:cs="Arial"/>
          <w:color w:val="000000"/>
        </w:rPr>
        <w:t xml:space="preserve"> </w:t>
      </w:r>
      <w:hyperlink r:id="rId929" w:history="1">
        <w:r w:rsidR="00344A63" w:rsidRPr="00042B43">
          <w:rPr>
            <w:rStyle w:val="Hyperlink"/>
            <w:rFonts w:ascii="Arial" w:hAnsi="Arial" w:cs="Arial"/>
            <w:color w:val="000000"/>
          </w:rPr>
          <w:t>.0105</w:t>
        </w:r>
      </w:hyperlink>
    </w:p>
    <w:p w:rsidR="00344A63" w:rsidRPr="00042B43" w:rsidRDefault="00822AC0" w:rsidP="00670787">
      <w:pPr>
        <w:divId w:val="982664549"/>
        <w:rPr>
          <w:rFonts w:ascii="Arial" w:hAnsi="Arial" w:cs="Arial"/>
          <w:color w:val="000000"/>
        </w:rPr>
      </w:pPr>
      <w:hyperlink r:id="rId930"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93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932" w:history="1">
        <w:r w:rsidR="00344A63" w:rsidRPr="00042B43">
          <w:rPr>
            <w:rStyle w:val="Hyperlink"/>
            <w:rFonts w:ascii="Arial" w:hAnsi="Arial" w:cs="Arial"/>
            <w:color w:val="000000"/>
          </w:rPr>
          <w:t>16H</w:t>
        </w:r>
      </w:hyperlink>
      <w:r w:rsidR="00344A63" w:rsidRPr="00042B43">
        <w:rPr>
          <w:rFonts w:ascii="Arial" w:hAnsi="Arial" w:cs="Arial"/>
          <w:color w:val="000000"/>
        </w:rPr>
        <w:t xml:space="preserve"> </w:t>
      </w:r>
      <w:hyperlink r:id="rId933" w:history="1">
        <w:r w:rsidR="00344A63" w:rsidRPr="00042B43">
          <w:rPr>
            <w:rStyle w:val="Hyperlink"/>
            <w:rFonts w:ascii="Arial" w:hAnsi="Arial" w:cs="Arial"/>
            <w:color w:val="000000"/>
          </w:rPr>
          <w:t>.0108</w:t>
        </w:r>
      </w:hyperlink>
    </w:p>
    <w:p w:rsidR="00344A63" w:rsidRPr="00042B43" w:rsidRDefault="00822AC0" w:rsidP="00670787">
      <w:pPr>
        <w:divId w:val="982664549"/>
        <w:rPr>
          <w:rFonts w:ascii="Arial" w:hAnsi="Arial" w:cs="Arial"/>
          <w:color w:val="000000"/>
        </w:rPr>
      </w:pPr>
      <w:hyperlink r:id="rId934"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93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936" w:history="1">
        <w:r w:rsidR="00344A63" w:rsidRPr="00042B43">
          <w:rPr>
            <w:rStyle w:val="Hyperlink"/>
            <w:rFonts w:ascii="Arial" w:hAnsi="Arial" w:cs="Arial"/>
            <w:color w:val="000000"/>
          </w:rPr>
          <w:t>16I</w:t>
        </w:r>
      </w:hyperlink>
      <w:r w:rsidR="00344A63" w:rsidRPr="00042B43">
        <w:rPr>
          <w:rFonts w:ascii="Arial" w:hAnsi="Arial" w:cs="Arial"/>
          <w:color w:val="000000"/>
        </w:rPr>
        <w:t xml:space="preserve"> </w:t>
      </w:r>
      <w:hyperlink r:id="rId937" w:history="1">
        <w:r w:rsidR="00344A63" w:rsidRPr="00042B43">
          <w:rPr>
            <w:rStyle w:val="Hyperlink"/>
            <w:rFonts w:ascii="Arial" w:hAnsi="Arial" w:cs="Arial"/>
            <w:color w:val="000000"/>
          </w:rPr>
          <w:t>.0702</w:t>
        </w:r>
      </w:hyperlink>
    </w:p>
    <w:p w:rsidR="00344A63" w:rsidRPr="00042B43" w:rsidRDefault="00822AC0" w:rsidP="00670787">
      <w:pPr>
        <w:divId w:val="982664549"/>
        <w:rPr>
          <w:rFonts w:ascii="Arial" w:hAnsi="Arial" w:cs="Arial"/>
          <w:color w:val="000000"/>
        </w:rPr>
      </w:pPr>
      <w:hyperlink r:id="rId938"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93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940" w:history="1">
        <w:r w:rsidR="00344A63" w:rsidRPr="00042B43">
          <w:rPr>
            <w:rStyle w:val="Hyperlink"/>
            <w:rFonts w:ascii="Arial" w:hAnsi="Arial" w:cs="Arial"/>
            <w:color w:val="000000"/>
          </w:rPr>
          <w:t>16I</w:t>
        </w:r>
      </w:hyperlink>
      <w:r w:rsidR="00344A63" w:rsidRPr="00042B43">
        <w:rPr>
          <w:rFonts w:ascii="Arial" w:hAnsi="Arial" w:cs="Arial"/>
          <w:color w:val="000000"/>
        </w:rPr>
        <w:t xml:space="preserve"> </w:t>
      </w:r>
      <w:hyperlink r:id="rId941" w:history="1">
        <w:r w:rsidR="00344A63" w:rsidRPr="00042B43">
          <w:rPr>
            <w:rStyle w:val="Hyperlink"/>
            <w:rFonts w:ascii="Arial" w:hAnsi="Arial" w:cs="Arial"/>
            <w:color w:val="000000"/>
          </w:rPr>
          <w:t>.0703</w:t>
        </w:r>
      </w:hyperlink>
    </w:p>
    <w:p w:rsidR="00344A63" w:rsidRPr="00042B43" w:rsidRDefault="00822AC0" w:rsidP="00670787">
      <w:pPr>
        <w:divId w:val="982664549"/>
        <w:rPr>
          <w:rFonts w:ascii="Arial" w:hAnsi="Arial" w:cs="Arial"/>
          <w:color w:val="000000"/>
        </w:rPr>
      </w:pPr>
      <w:hyperlink r:id="rId942"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94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944" w:history="1">
        <w:r w:rsidR="00344A63" w:rsidRPr="00042B43">
          <w:rPr>
            <w:rStyle w:val="Hyperlink"/>
            <w:rFonts w:ascii="Arial" w:hAnsi="Arial" w:cs="Arial"/>
            <w:color w:val="000000"/>
          </w:rPr>
          <w:t>16I</w:t>
        </w:r>
      </w:hyperlink>
      <w:r w:rsidR="00344A63" w:rsidRPr="00042B43">
        <w:rPr>
          <w:rFonts w:ascii="Arial" w:hAnsi="Arial" w:cs="Arial"/>
          <w:color w:val="000000"/>
        </w:rPr>
        <w:t xml:space="preserve"> </w:t>
      </w:r>
      <w:hyperlink r:id="rId945" w:history="1">
        <w:r w:rsidR="00344A63" w:rsidRPr="00042B43">
          <w:rPr>
            <w:rStyle w:val="Hyperlink"/>
            <w:rFonts w:ascii="Arial" w:hAnsi="Arial" w:cs="Arial"/>
            <w:color w:val="000000"/>
          </w:rPr>
          <w:t>.0801</w:t>
        </w:r>
      </w:hyperlink>
    </w:p>
    <w:p w:rsidR="00344A63" w:rsidRPr="00042B43" w:rsidRDefault="00822AC0" w:rsidP="00670787">
      <w:pPr>
        <w:divId w:val="982664549"/>
        <w:rPr>
          <w:rFonts w:ascii="Arial" w:hAnsi="Arial" w:cs="Arial"/>
          <w:color w:val="000000"/>
        </w:rPr>
      </w:pPr>
      <w:hyperlink r:id="rId946"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94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948" w:history="1">
        <w:r w:rsidR="00344A63" w:rsidRPr="00042B43">
          <w:rPr>
            <w:rStyle w:val="Hyperlink"/>
            <w:rFonts w:ascii="Arial" w:hAnsi="Arial" w:cs="Arial"/>
            <w:color w:val="000000"/>
          </w:rPr>
          <w:t>16I</w:t>
        </w:r>
      </w:hyperlink>
      <w:r w:rsidR="00344A63" w:rsidRPr="00042B43">
        <w:rPr>
          <w:rFonts w:ascii="Arial" w:hAnsi="Arial" w:cs="Arial"/>
          <w:color w:val="000000"/>
        </w:rPr>
        <w:t xml:space="preserve"> </w:t>
      </w:r>
      <w:hyperlink r:id="rId949" w:history="1">
        <w:r w:rsidR="00344A63" w:rsidRPr="00042B43">
          <w:rPr>
            <w:rStyle w:val="Hyperlink"/>
            <w:rFonts w:ascii="Arial" w:hAnsi="Arial" w:cs="Arial"/>
            <w:color w:val="000000"/>
          </w:rPr>
          <w:t>.0802</w:t>
        </w:r>
      </w:hyperlink>
    </w:p>
    <w:p w:rsidR="00344A63" w:rsidRPr="00042B43" w:rsidRDefault="00822AC0" w:rsidP="00670787">
      <w:pPr>
        <w:divId w:val="982664549"/>
        <w:rPr>
          <w:rFonts w:ascii="Arial" w:hAnsi="Arial" w:cs="Arial"/>
          <w:color w:val="000000"/>
        </w:rPr>
      </w:pPr>
      <w:hyperlink r:id="rId950"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95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952" w:history="1">
        <w:r w:rsidR="00344A63" w:rsidRPr="00042B43">
          <w:rPr>
            <w:rStyle w:val="Hyperlink"/>
            <w:rFonts w:ascii="Arial" w:hAnsi="Arial" w:cs="Arial"/>
            <w:color w:val="000000"/>
          </w:rPr>
          <w:t>16I</w:t>
        </w:r>
      </w:hyperlink>
      <w:r w:rsidR="00344A63" w:rsidRPr="00042B43">
        <w:rPr>
          <w:rFonts w:ascii="Arial" w:hAnsi="Arial" w:cs="Arial"/>
          <w:color w:val="000000"/>
        </w:rPr>
        <w:t xml:space="preserve"> </w:t>
      </w:r>
      <w:hyperlink r:id="rId953" w:history="1">
        <w:r w:rsidR="00344A63" w:rsidRPr="00042B43">
          <w:rPr>
            <w:rStyle w:val="Hyperlink"/>
            <w:rFonts w:ascii="Arial" w:hAnsi="Arial" w:cs="Arial"/>
            <w:color w:val="000000"/>
          </w:rPr>
          <w:t>.0803</w:t>
        </w:r>
      </w:hyperlink>
    </w:p>
    <w:p w:rsidR="00344A63" w:rsidRPr="00042B43" w:rsidRDefault="00822AC0" w:rsidP="00670787">
      <w:pPr>
        <w:divId w:val="982664549"/>
        <w:rPr>
          <w:rFonts w:ascii="Arial" w:hAnsi="Arial" w:cs="Arial"/>
          <w:color w:val="000000"/>
        </w:rPr>
      </w:pPr>
      <w:hyperlink r:id="rId954"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95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956" w:history="1">
        <w:r w:rsidR="00344A63" w:rsidRPr="00042B43">
          <w:rPr>
            <w:rStyle w:val="Hyperlink"/>
            <w:rFonts w:ascii="Arial" w:hAnsi="Arial" w:cs="Arial"/>
            <w:color w:val="000000"/>
          </w:rPr>
          <w:t>16I</w:t>
        </w:r>
      </w:hyperlink>
      <w:r w:rsidR="00344A63" w:rsidRPr="00042B43">
        <w:rPr>
          <w:rFonts w:ascii="Arial" w:hAnsi="Arial" w:cs="Arial"/>
          <w:color w:val="000000"/>
        </w:rPr>
        <w:t xml:space="preserve"> </w:t>
      </w:r>
      <w:hyperlink r:id="rId957" w:history="1">
        <w:r w:rsidR="00344A63" w:rsidRPr="00042B43">
          <w:rPr>
            <w:rStyle w:val="Hyperlink"/>
            <w:rFonts w:ascii="Arial" w:hAnsi="Arial" w:cs="Arial"/>
            <w:color w:val="000000"/>
          </w:rPr>
          <w:t>.0901</w:t>
        </w:r>
      </w:hyperlink>
    </w:p>
    <w:p w:rsidR="00344A63" w:rsidRPr="00042B43" w:rsidRDefault="00822AC0" w:rsidP="00670787">
      <w:pPr>
        <w:divId w:val="982664549"/>
        <w:rPr>
          <w:rFonts w:ascii="Arial" w:hAnsi="Arial" w:cs="Arial"/>
          <w:color w:val="000000"/>
        </w:rPr>
      </w:pPr>
      <w:hyperlink r:id="rId958"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95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960" w:history="1">
        <w:r w:rsidR="00344A63" w:rsidRPr="00042B43">
          <w:rPr>
            <w:rStyle w:val="Hyperlink"/>
            <w:rFonts w:ascii="Arial" w:hAnsi="Arial" w:cs="Arial"/>
            <w:color w:val="000000"/>
          </w:rPr>
          <w:t>16I</w:t>
        </w:r>
      </w:hyperlink>
      <w:r w:rsidR="00344A63" w:rsidRPr="00042B43">
        <w:rPr>
          <w:rFonts w:ascii="Arial" w:hAnsi="Arial" w:cs="Arial"/>
          <w:color w:val="000000"/>
        </w:rPr>
        <w:t xml:space="preserve"> </w:t>
      </w:r>
      <w:hyperlink r:id="rId961" w:history="1">
        <w:r w:rsidR="00344A63" w:rsidRPr="00042B43">
          <w:rPr>
            <w:rStyle w:val="Hyperlink"/>
            <w:rFonts w:ascii="Arial" w:hAnsi="Arial" w:cs="Arial"/>
            <w:color w:val="000000"/>
          </w:rPr>
          <w:t>.0902</w:t>
        </w:r>
      </w:hyperlink>
    </w:p>
    <w:p w:rsidR="00344A63" w:rsidRPr="00042B43" w:rsidRDefault="00822AC0" w:rsidP="00670787">
      <w:pPr>
        <w:divId w:val="982664549"/>
        <w:rPr>
          <w:rFonts w:ascii="Arial" w:hAnsi="Arial" w:cs="Arial"/>
          <w:color w:val="000000"/>
        </w:rPr>
      </w:pPr>
      <w:hyperlink r:id="rId962"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96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964" w:history="1">
        <w:r w:rsidR="00344A63" w:rsidRPr="00042B43">
          <w:rPr>
            <w:rStyle w:val="Hyperlink"/>
            <w:rFonts w:ascii="Arial" w:hAnsi="Arial" w:cs="Arial"/>
            <w:color w:val="000000"/>
          </w:rPr>
          <w:t>16I</w:t>
        </w:r>
      </w:hyperlink>
      <w:r w:rsidR="00344A63" w:rsidRPr="00042B43">
        <w:rPr>
          <w:rFonts w:ascii="Arial" w:hAnsi="Arial" w:cs="Arial"/>
          <w:color w:val="000000"/>
        </w:rPr>
        <w:t xml:space="preserve"> </w:t>
      </w:r>
      <w:hyperlink r:id="rId965" w:history="1">
        <w:r w:rsidR="00344A63" w:rsidRPr="00042B43">
          <w:rPr>
            <w:rStyle w:val="Hyperlink"/>
            <w:rFonts w:ascii="Arial" w:hAnsi="Arial" w:cs="Arial"/>
            <w:color w:val="000000"/>
          </w:rPr>
          <w:t>.1001</w:t>
        </w:r>
      </w:hyperlink>
    </w:p>
    <w:p w:rsidR="00344A63" w:rsidRPr="00042B43" w:rsidRDefault="00822AC0" w:rsidP="00670787">
      <w:pPr>
        <w:divId w:val="982664549"/>
        <w:rPr>
          <w:rFonts w:ascii="Arial" w:hAnsi="Arial" w:cs="Arial"/>
          <w:color w:val="000000"/>
        </w:rPr>
      </w:pPr>
      <w:hyperlink r:id="rId966"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96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968" w:history="1">
        <w:r w:rsidR="00344A63" w:rsidRPr="00042B43">
          <w:rPr>
            <w:rStyle w:val="Hyperlink"/>
            <w:rFonts w:ascii="Arial" w:hAnsi="Arial" w:cs="Arial"/>
            <w:color w:val="000000"/>
          </w:rPr>
          <w:t>16I</w:t>
        </w:r>
      </w:hyperlink>
      <w:r w:rsidR="00344A63" w:rsidRPr="00042B43">
        <w:rPr>
          <w:rFonts w:ascii="Arial" w:hAnsi="Arial" w:cs="Arial"/>
          <w:color w:val="000000"/>
        </w:rPr>
        <w:t xml:space="preserve"> </w:t>
      </w:r>
      <w:hyperlink r:id="rId969" w:history="1">
        <w:r w:rsidR="00344A63" w:rsidRPr="00042B43">
          <w:rPr>
            <w:rStyle w:val="Hyperlink"/>
            <w:rFonts w:ascii="Arial" w:hAnsi="Arial" w:cs="Arial"/>
            <w:color w:val="000000"/>
          </w:rPr>
          <w:t>.1002</w:t>
        </w:r>
      </w:hyperlink>
    </w:p>
    <w:p w:rsidR="00344A63" w:rsidRPr="00042B43" w:rsidRDefault="00822AC0" w:rsidP="00670787">
      <w:pPr>
        <w:divId w:val="982664549"/>
        <w:rPr>
          <w:rFonts w:ascii="Arial" w:hAnsi="Arial" w:cs="Arial"/>
          <w:color w:val="000000"/>
        </w:rPr>
      </w:pPr>
      <w:hyperlink r:id="rId970"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97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972" w:history="1">
        <w:r w:rsidR="00344A63" w:rsidRPr="00042B43">
          <w:rPr>
            <w:rStyle w:val="Hyperlink"/>
            <w:rFonts w:ascii="Arial" w:hAnsi="Arial" w:cs="Arial"/>
            <w:color w:val="000000"/>
          </w:rPr>
          <w:t>16I</w:t>
        </w:r>
      </w:hyperlink>
      <w:r w:rsidR="00344A63" w:rsidRPr="00042B43">
        <w:rPr>
          <w:rFonts w:ascii="Arial" w:hAnsi="Arial" w:cs="Arial"/>
          <w:color w:val="000000"/>
        </w:rPr>
        <w:t xml:space="preserve"> </w:t>
      </w:r>
      <w:hyperlink r:id="rId973" w:history="1">
        <w:r w:rsidR="00344A63" w:rsidRPr="00042B43">
          <w:rPr>
            <w:rStyle w:val="Hyperlink"/>
            <w:rFonts w:ascii="Arial" w:hAnsi="Arial" w:cs="Arial"/>
            <w:color w:val="000000"/>
          </w:rPr>
          <w:t>.1003</w:t>
        </w:r>
      </w:hyperlink>
    </w:p>
    <w:p w:rsidR="00344A63" w:rsidRPr="00042B43" w:rsidRDefault="00822AC0" w:rsidP="00670787">
      <w:pPr>
        <w:divId w:val="982664549"/>
        <w:rPr>
          <w:rFonts w:ascii="Arial" w:hAnsi="Arial" w:cs="Arial"/>
          <w:color w:val="000000"/>
        </w:rPr>
      </w:pPr>
      <w:hyperlink r:id="rId974"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97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976" w:history="1">
        <w:r w:rsidR="00344A63" w:rsidRPr="00042B43">
          <w:rPr>
            <w:rStyle w:val="Hyperlink"/>
            <w:rFonts w:ascii="Arial" w:hAnsi="Arial" w:cs="Arial"/>
            <w:color w:val="000000"/>
          </w:rPr>
          <w:t>16I</w:t>
        </w:r>
      </w:hyperlink>
      <w:r w:rsidR="00344A63" w:rsidRPr="00042B43">
        <w:rPr>
          <w:rFonts w:ascii="Arial" w:hAnsi="Arial" w:cs="Arial"/>
          <w:color w:val="000000"/>
        </w:rPr>
        <w:t xml:space="preserve"> </w:t>
      </w:r>
      <w:hyperlink r:id="rId977" w:history="1">
        <w:r w:rsidR="00344A63" w:rsidRPr="00042B43">
          <w:rPr>
            <w:rStyle w:val="Hyperlink"/>
            <w:rFonts w:ascii="Arial" w:hAnsi="Arial" w:cs="Arial"/>
            <w:color w:val="000000"/>
          </w:rPr>
          <w:t>.1102</w:t>
        </w:r>
      </w:hyperlink>
    </w:p>
    <w:p w:rsidR="00344A63" w:rsidRPr="00042B43" w:rsidRDefault="00822AC0" w:rsidP="00670787">
      <w:pPr>
        <w:divId w:val="982664549"/>
        <w:rPr>
          <w:rFonts w:ascii="Arial" w:hAnsi="Arial" w:cs="Arial"/>
          <w:color w:val="000000"/>
        </w:rPr>
      </w:pPr>
      <w:hyperlink r:id="rId978"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97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980" w:history="1">
        <w:r w:rsidR="00344A63" w:rsidRPr="00042B43">
          <w:rPr>
            <w:rStyle w:val="Hyperlink"/>
            <w:rFonts w:ascii="Arial" w:hAnsi="Arial" w:cs="Arial"/>
            <w:color w:val="000000"/>
          </w:rPr>
          <w:t>16I</w:t>
        </w:r>
      </w:hyperlink>
      <w:r w:rsidR="00344A63" w:rsidRPr="00042B43">
        <w:rPr>
          <w:rFonts w:ascii="Arial" w:hAnsi="Arial" w:cs="Arial"/>
          <w:color w:val="000000"/>
        </w:rPr>
        <w:t xml:space="preserve"> </w:t>
      </w:r>
      <w:hyperlink r:id="rId981" w:history="1">
        <w:r w:rsidR="00344A63" w:rsidRPr="00042B43">
          <w:rPr>
            <w:rStyle w:val="Hyperlink"/>
            <w:rFonts w:ascii="Arial" w:hAnsi="Arial" w:cs="Arial"/>
            <w:color w:val="000000"/>
          </w:rPr>
          <w:t>.1103</w:t>
        </w:r>
      </w:hyperlink>
    </w:p>
    <w:p w:rsidR="00344A63" w:rsidRPr="00042B43" w:rsidRDefault="00822AC0" w:rsidP="00670787">
      <w:pPr>
        <w:divId w:val="982664549"/>
        <w:rPr>
          <w:rFonts w:ascii="Arial" w:hAnsi="Arial" w:cs="Arial"/>
          <w:color w:val="000000"/>
        </w:rPr>
      </w:pPr>
      <w:hyperlink r:id="rId982"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98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984" w:history="1">
        <w:r w:rsidR="00344A63" w:rsidRPr="00042B43">
          <w:rPr>
            <w:rStyle w:val="Hyperlink"/>
            <w:rFonts w:ascii="Arial" w:hAnsi="Arial" w:cs="Arial"/>
            <w:color w:val="000000"/>
          </w:rPr>
          <w:t>16I</w:t>
        </w:r>
      </w:hyperlink>
      <w:r w:rsidR="00344A63" w:rsidRPr="00042B43">
        <w:rPr>
          <w:rFonts w:ascii="Arial" w:hAnsi="Arial" w:cs="Arial"/>
          <w:color w:val="000000"/>
        </w:rPr>
        <w:t xml:space="preserve"> </w:t>
      </w:r>
      <w:hyperlink r:id="rId985" w:history="1">
        <w:r w:rsidR="00344A63" w:rsidRPr="00042B43">
          <w:rPr>
            <w:rStyle w:val="Hyperlink"/>
            <w:rFonts w:ascii="Arial" w:hAnsi="Arial" w:cs="Arial"/>
            <w:color w:val="000000"/>
          </w:rPr>
          <w:t>.1104</w:t>
        </w:r>
      </w:hyperlink>
    </w:p>
    <w:p w:rsidR="00344A63" w:rsidRPr="00042B43" w:rsidRDefault="00822AC0" w:rsidP="00670787">
      <w:pPr>
        <w:divId w:val="982664549"/>
        <w:rPr>
          <w:rFonts w:ascii="Arial" w:hAnsi="Arial" w:cs="Arial"/>
          <w:color w:val="000000"/>
        </w:rPr>
      </w:pPr>
      <w:hyperlink r:id="rId986"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98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988" w:history="1">
        <w:r w:rsidR="00344A63" w:rsidRPr="00042B43">
          <w:rPr>
            <w:rStyle w:val="Hyperlink"/>
            <w:rFonts w:ascii="Arial" w:hAnsi="Arial" w:cs="Arial"/>
            <w:color w:val="000000"/>
          </w:rPr>
          <w:t>16I</w:t>
        </w:r>
      </w:hyperlink>
      <w:r w:rsidR="00344A63" w:rsidRPr="00042B43">
        <w:rPr>
          <w:rFonts w:ascii="Arial" w:hAnsi="Arial" w:cs="Arial"/>
          <w:color w:val="000000"/>
        </w:rPr>
        <w:t xml:space="preserve"> </w:t>
      </w:r>
      <w:hyperlink r:id="rId989" w:history="1">
        <w:r w:rsidR="00344A63" w:rsidRPr="00042B43">
          <w:rPr>
            <w:rStyle w:val="Hyperlink"/>
            <w:rFonts w:ascii="Arial" w:hAnsi="Arial" w:cs="Arial"/>
            <w:color w:val="000000"/>
          </w:rPr>
          <w:t>.1105</w:t>
        </w:r>
      </w:hyperlink>
    </w:p>
    <w:p w:rsidR="00344A63" w:rsidRPr="00042B43" w:rsidRDefault="00822AC0" w:rsidP="00670787">
      <w:pPr>
        <w:divId w:val="982664549"/>
        <w:rPr>
          <w:rFonts w:ascii="Arial" w:hAnsi="Arial" w:cs="Arial"/>
          <w:color w:val="000000"/>
        </w:rPr>
      </w:pPr>
      <w:hyperlink r:id="rId990"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99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992" w:history="1">
        <w:r w:rsidR="00344A63" w:rsidRPr="00042B43">
          <w:rPr>
            <w:rStyle w:val="Hyperlink"/>
            <w:rFonts w:ascii="Arial" w:hAnsi="Arial" w:cs="Arial"/>
            <w:color w:val="000000"/>
          </w:rPr>
          <w:t>16I</w:t>
        </w:r>
      </w:hyperlink>
      <w:r w:rsidR="00344A63" w:rsidRPr="00042B43">
        <w:rPr>
          <w:rFonts w:ascii="Arial" w:hAnsi="Arial" w:cs="Arial"/>
          <w:color w:val="000000"/>
        </w:rPr>
        <w:t xml:space="preserve"> </w:t>
      </w:r>
      <w:hyperlink r:id="rId993" w:history="1">
        <w:r w:rsidR="00344A63" w:rsidRPr="00042B43">
          <w:rPr>
            <w:rStyle w:val="Hyperlink"/>
            <w:rFonts w:ascii="Arial" w:hAnsi="Arial" w:cs="Arial"/>
            <w:color w:val="000000"/>
          </w:rPr>
          <w:t>.1301</w:t>
        </w:r>
      </w:hyperlink>
    </w:p>
    <w:p w:rsidR="00344A63" w:rsidRPr="00042B43" w:rsidRDefault="00822AC0" w:rsidP="00670787">
      <w:pPr>
        <w:divId w:val="982664549"/>
        <w:rPr>
          <w:rFonts w:ascii="Arial" w:hAnsi="Arial" w:cs="Arial"/>
          <w:color w:val="000000"/>
        </w:rPr>
      </w:pPr>
      <w:hyperlink r:id="rId994"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99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996" w:history="1">
        <w:r w:rsidR="00344A63" w:rsidRPr="00042B43">
          <w:rPr>
            <w:rStyle w:val="Hyperlink"/>
            <w:rFonts w:ascii="Arial" w:hAnsi="Arial" w:cs="Arial"/>
            <w:color w:val="000000"/>
          </w:rPr>
          <w:t>16I</w:t>
        </w:r>
      </w:hyperlink>
      <w:r w:rsidR="00344A63" w:rsidRPr="00042B43">
        <w:rPr>
          <w:rFonts w:ascii="Arial" w:hAnsi="Arial" w:cs="Arial"/>
          <w:color w:val="000000"/>
        </w:rPr>
        <w:t xml:space="preserve"> </w:t>
      </w:r>
      <w:hyperlink r:id="rId997" w:history="1">
        <w:r w:rsidR="00344A63" w:rsidRPr="00042B43">
          <w:rPr>
            <w:rStyle w:val="Hyperlink"/>
            <w:rFonts w:ascii="Arial" w:hAnsi="Arial" w:cs="Arial"/>
            <w:color w:val="000000"/>
          </w:rPr>
          <w:t>.1302</w:t>
        </w:r>
      </w:hyperlink>
    </w:p>
    <w:p w:rsidR="00344A63" w:rsidRPr="00042B43" w:rsidRDefault="00822AC0" w:rsidP="00670787">
      <w:pPr>
        <w:divId w:val="982664549"/>
        <w:rPr>
          <w:rFonts w:ascii="Arial" w:hAnsi="Arial" w:cs="Arial"/>
          <w:color w:val="000000"/>
        </w:rPr>
      </w:pPr>
      <w:hyperlink r:id="rId998"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99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000" w:history="1">
        <w:r w:rsidR="00344A63" w:rsidRPr="00042B43">
          <w:rPr>
            <w:rStyle w:val="Hyperlink"/>
            <w:rFonts w:ascii="Arial" w:hAnsi="Arial" w:cs="Arial"/>
            <w:color w:val="000000"/>
          </w:rPr>
          <w:t>16K</w:t>
        </w:r>
      </w:hyperlink>
      <w:r w:rsidR="00344A63" w:rsidRPr="00042B43">
        <w:rPr>
          <w:rFonts w:ascii="Arial" w:hAnsi="Arial" w:cs="Arial"/>
          <w:color w:val="000000"/>
        </w:rPr>
        <w:t xml:space="preserve"> </w:t>
      </w:r>
      <w:hyperlink r:id="rId1001" w:history="1">
        <w:r w:rsidR="00344A63" w:rsidRPr="00042B43">
          <w:rPr>
            <w:rStyle w:val="Hyperlink"/>
            <w:rFonts w:ascii="Arial" w:hAnsi="Arial" w:cs="Arial"/>
            <w:color w:val="000000"/>
          </w:rPr>
          <w:t>.0101</w:t>
        </w:r>
      </w:hyperlink>
    </w:p>
    <w:p w:rsidR="00344A63" w:rsidRPr="00042B43" w:rsidRDefault="00822AC0" w:rsidP="00670787">
      <w:pPr>
        <w:divId w:val="982664549"/>
        <w:rPr>
          <w:rFonts w:ascii="Arial" w:hAnsi="Arial" w:cs="Arial"/>
          <w:color w:val="000000"/>
        </w:rPr>
      </w:pPr>
      <w:hyperlink r:id="rId1002"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100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004" w:history="1">
        <w:r w:rsidR="00344A63" w:rsidRPr="00042B43">
          <w:rPr>
            <w:rStyle w:val="Hyperlink"/>
            <w:rFonts w:ascii="Arial" w:hAnsi="Arial" w:cs="Arial"/>
            <w:color w:val="000000"/>
          </w:rPr>
          <w:t>16K</w:t>
        </w:r>
      </w:hyperlink>
      <w:r w:rsidR="00344A63" w:rsidRPr="00042B43">
        <w:rPr>
          <w:rFonts w:ascii="Arial" w:hAnsi="Arial" w:cs="Arial"/>
          <w:color w:val="000000"/>
        </w:rPr>
        <w:t xml:space="preserve"> </w:t>
      </w:r>
      <w:hyperlink r:id="rId1005" w:history="1">
        <w:r w:rsidR="00344A63" w:rsidRPr="00042B43">
          <w:rPr>
            <w:rStyle w:val="Hyperlink"/>
            <w:rFonts w:ascii="Arial" w:hAnsi="Arial" w:cs="Arial"/>
            <w:color w:val="000000"/>
          </w:rPr>
          <w:t>.0102</w:t>
        </w:r>
      </w:hyperlink>
    </w:p>
    <w:p w:rsidR="00344A63" w:rsidRPr="00042B43" w:rsidRDefault="00822AC0" w:rsidP="00670787">
      <w:pPr>
        <w:divId w:val="982664549"/>
        <w:rPr>
          <w:rFonts w:ascii="Arial" w:hAnsi="Arial" w:cs="Arial"/>
          <w:color w:val="000000"/>
        </w:rPr>
      </w:pPr>
      <w:hyperlink r:id="rId1006"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100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008" w:history="1">
        <w:r w:rsidR="00344A63" w:rsidRPr="00042B43">
          <w:rPr>
            <w:rStyle w:val="Hyperlink"/>
            <w:rFonts w:ascii="Arial" w:hAnsi="Arial" w:cs="Arial"/>
            <w:color w:val="000000"/>
          </w:rPr>
          <w:t>16K</w:t>
        </w:r>
      </w:hyperlink>
      <w:r w:rsidR="00344A63" w:rsidRPr="00042B43">
        <w:rPr>
          <w:rFonts w:ascii="Arial" w:hAnsi="Arial" w:cs="Arial"/>
          <w:color w:val="000000"/>
        </w:rPr>
        <w:t xml:space="preserve"> </w:t>
      </w:r>
      <w:hyperlink r:id="rId1009" w:history="1">
        <w:r w:rsidR="00344A63" w:rsidRPr="00042B43">
          <w:rPr>
            <w:rStyle w:val="Hyperlink"/>
            <w:rFonts w:ascii="Arial" w:hAnsi="Arial" w:cs="Arial"/>
            <w:color w:val="000000"/>
          </w:rPr>
          <w:t>.0103</w:t>
        </w:r>
      </w:hyperlink>
    </w:p>
    <w:p w:rsidR="00344A63" w:rsidRPr="00042B43" w:rsidRDefault="00822AC0" w:rsidP="00670787">
      <w:pPr>
        <w:divId w:val="982664549"/>
        <w:rPr>
          <w:rFonts w:ascii="Arial" w:hAnsi="Arial" w:cs="Arial"/>
          <w:color w:val="000000"/>
        </w:rPr>
      </w:pPr>
      <w:hyperlink r:id="rId1010"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101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012" w:history="1">
        <w:r w:rsidR="00344A63" w:rsidRPr="00042B43">
          <w:rPr>
            <w:rStyle w:val="Hyperlink"/>
            <w:rFonts w:ascii="Arial" w:hAnsi="Arial" w:cs="Arial"/>
            <w:color w:val="000000"/>
          </w:rPr>
          <w:t>16K</w:t>
        </w:r>
      </w:hyperlink>
      <w:r w:rsidR="00344A63" w:rsidRPr="00042B43">
        <w:rPr>
          <w:rFonts w:ascii="Arial" w:hAnsi="Arial" w:cs="Arial"/>
          <w:color w:val="000000"/>
        </w:rPr>
        <w:t xml:space="preserve"> </w:t>
      </w:r>
      <w:hyperlink r:id="rId1013" w:history="1">
        <w:r w:rsidR="00344A63" w:rsidRPr="00042B43">
          <w:rPr>
            <w:rStyle w:val="Hyperlink"/>
            <w:rFonts w:ascii="Arial" w:hAnsi="Arial" w:cs="Arial"/>
            <w:color w:val="000000"/>
          </w:rPr>
          <w:t>.0104</w:t>
        </w:r>
      </w:hyperlink>
    </w:p>
    <w:p w:rsidR="00344A63" w:rsidRPr="00042B43" w:rsidRDefault="00822AC0" w:rsidP="00670787">
      <w:pPr>
        <w:divId w:val="982664549"/>
        <w:rPr>
          <w:rFonts w:ascii="Arial" w:hAnsi="Arial" w:cs="Arial"/>
          <w:color w:val="000000"/>
        </w:rPr>
      </w:pPr>
      <w:hyperlink r:id="rId1014"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101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016" w:history="1">
        <w:r w:rsidR="00344A63" w:rsidRPr="00042B43">
          <w:rPr>
            <w:rStyle w:val="Hyperlink"/>
            <w:rFonts w:ascii="Arial" w:hAnsi="Arial" w:cs="Arial"/>
            <w:color w:val="000000"/>
          </w:rPr>
          <w:t>16K</w:t>
        </w:r>
      </w:hyperlink>
      <w:r w:rsidR="00344A63" w:rsidRPr="00042B43">
        <w:rPr>
          <w:rFonts w:ascii="Arial" w:hAnsi="Arial" w:cs="Arial"/>
          <w:color w:val="000000"/>
        </w:rPr>
        <w:t xml:space="preserve"> </w:t>
      </w:r>
      <w:hyperlink r:id="rId1017" w:history="1">
        <w:r w:rsidR="00344A63" w:rsidRPr="00042B43">
          <w:rPr>
            <w:rStyle w:val="Hyperlink"/>
            <w:rFonts w:ascii="Arial" w:hAnsi="Arial" w:cs="Arial"/>
            <w:color w:val="000000"/>
          </w:rPr>
          <w:t>.0105</w:t>
        </w:r>
      </w:hyperlink>
    </w:p>
    <w:p w:rsidR="00344A63" w:rsidRPr="00042B43" w:rsidRDefault="00822AC0" w:rsidP="00670787">
      <w:pPr>
        <w:divId w:val="982664549"/>
        <w:rPr>
          <w:rFonts w:ascii="Arial" w:hAnsi="Arial" w:cs="Arial"/>
          <w:color w:val="000000"/>
        </w:rPr>
      </w:pPr>
      <w:hyperlink r:id="rId1018"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101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020" w:history="1">
        <w:r w:rsidR="00344A63" w:rsidRPr="00042B43">
          <w:rPr>
            <w:rStyle w:val="Hyperlink"/>
            <w:rFonts w:ascii="Arial" w:hAnsi="Arial" w:cs="Arial"/>
            <w:color w:val="000000"/>
          </w:rPr>
          <w:t>16K</w:t>
        </w:r>
      </w:hyperlink>
      <w:r w:rsidR="00344A63" w:rsidRPr="00042B43">
        <w:rPr>
          <w:rFonts w:ascii="Arial" w:hAnsi="Arial" w:cs="Arial"/>
          <w:color w:val="000000"/>
        </w:rPr>
        <w:t xml:space="preserve"> </w:t>
      </w:r>
      <w:hyperlink r:id="rId1021" w:history="1">
        <w:r w:rsidR="00344A63" w:rsidRPr="00042B43">
          <w:rPr>
            <w:rStyle w:val="Hyperlink"/>
            <w:rFonts w:ascii="Arial" w:hAnsi="Arial" w:cs="Arial"/>
            <w:color w:val="000000"/>
          </w:rPr>
          <w:t>.0106</w:t>
        </w:r>
      </w:hyperlink>
    </w:p>
    <w:p w:rsidR="00344A63" w:rsidRPr="00042B43" w:rsidRDefault="00822AC0" w:rsidP="00670787">
      <w:pPr>
        <w:divId w:val="982664549"/>
        <w:rPr>
          <w:rFonts w:ascii="Arial" w:hAnsi="Arial" w:cs="Arial"/>
          <w:color w:val="000000"/>
        </w:rPr>
      </w:pPr>
      <w:hyperlink r:id="rId1022"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102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024" w:history="1">
        <w:r w:rsidR="00344A63" w:rsidRPr="00042B43">
          <w:rPr>
            <w:rStyle w:val="Hyperlink"/>
            <w:rFonts w:ascii="Arial" w:hAnsi="Arial" w:cs="Arial"/>
            <w:color w:val="000000"/>
          </w:rPr>
          <w:t>16K</w:t>
        </w:r>
      </w:hyperlink>
      <w:r w:rsidR="00344A63" w:rsidRPr="00042B43">
        <w:rPr>
          <w:rFonts w:ascii="Arial" w:hAnsi="Arial" w:cs="Arial"/>
          <w:color w:val="000000"/>
        </w:rPr>
        <w:t xml:space="preserve"> </w:t>
      </w:r>
      <w:hyperlink r:id="rId1025" w:history="1">
        <w:r w:rsidR="00344A63" w:rsidRPr="00042B43">
          <w:rPr>
            <w:rStyle w:val="Hyperlink"/>
            <w:rFonts w:ascii="Arial" w:hAnsi="Arial" w:cs="Arial"/>
            <w:color w:val="000000"/>
          </w:rPr>
          <w:t>.0107</w:t>
        </w:r>
      </w:hyperlink>
    </w:p>
    <w:p w:rsidR="00344A63" w:rsidRPr="00042B43" w:rsidRDefault="00822AC0" w:rsidP="00670787">
      <w:pPr>
        <w:divId w:val="982664549"/>
        <w:rPr>
          <w:rFonts w:ascii="Arial" w:hAnsi="Arial" w:cs="Arial"/>
          <w:color w:val="000000"/>
        </w:rPr>
      </w:pPr>
      <w:hyperlink r:id="rId1026"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102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028" w:history="1">
        <w:r w:rsidR="00344A63" w:rsidRPr="00042B43">
          <w:rPr>
            <w:rStyle w:val="Hyperlink"/>
            <w:rFonts w:ascii="Arial" w:hAnsi="Arial" w:cs="Arial"/>
            <w:color w:val="000000"/>
          </w:rPr>
          <w:t>16K</w:t>
        </w:r>
      </w:hyperlink>
      <w:r w:rsidR="00344A63" w:rsidRPr="00042B43">
        <w:rPr>
          <w:rFonts w:ascii="Arial" w:hAnsi="Arial" w:cs="Arial"/>
          <w:color w:val="000000"/>
        </w:rPr>
        <w:t xml:space="preserve"> </w:t>
      </w:r>
      <w:hyperlink r:id="rId1029" w:history="1">
        <w:r w:rsidR="00344A63" w:rsidRPr="00042B43">
          <w:rPr>
            <w:rStyle w:val="Hyperlink"/>
            <w:rFonts w:ascii="Arial" w:hAnsi="Arial" w:cs="Arial"/>
            <w:color w:val="000000"/>
          </w:rPr>
          <w:t>.0108</w:t>
        </w:r>
      </w:hyperlink>
    </w:p>
    <w:p w:rsidR="00344A63" w:rsidRPr="00042B43" w:rsidRDefault="00822AC0" w:rsidP="00670787">
      <w:pPr>
        <w:divId w:val="982664549"/>
        <w:rPr>
          <w:rFonts w:ascii="Arial" w:hAnsi="Arial" w:cs="Arial"/>
          <w:color w:val="000000"/>
        </w:rPr>
      </w:pPr>
      <w:hyperlink r:id="rId1030"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103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032" w:history="1">
        <w:r w:rsidR="00344A63" w:rsidRPr="00042B43">
          <w:rPr>
            <w:rStyle w:val="Hyperlink"/>
            <w:rFonts w:ascii="Arial" w:hAnsi="Arial" w:cs="Arial"/>
            <w:color w:val="000000"/>
          </w:rPr>
          <w:t>16K</w:t>
        </w:r>
      </w:hyperlink>
      <w:r w:rsidR="00344A63" w:rsidRPr="00042B43">
        <w:rPr>
          <w:rFonts w:ascii="Arial" w:hAnsi="Arial" w:cs="Arial"/>
          <w:color w:val="000000"/>
        </w:rPr>
        <w:t xml:space="preserve"> </w:t>
      </w:r>
      <w:hyperlink r:id="rId1033" w:history="1">
        <w:r w:rsidR="00344A63" w:rsidRPr="00042B43">
          <w:rPr>
            <w:rStyle w:val="Hyperlink"/>
            <w:rFonts w:ascii="Arial" w:hAnsi="Arial" w:cs="Arial"/>
            <w:color w:val="000000"/>
          </w:rPr>
          <w:t>.0109</w:t>
        </w:r>
      </w:hyperlink>
    </w:p>
    <w:p w:rsidR="00344A63" w:rsidRPr="00042B43" w:rsidRDefault="00822AC0" w:rsidP="00670787">
      <w:pPr>
        <w:divId w:val="982664549"/>
        <w:rPr>
          <w:rFonts w:ascii="Arial" w:hAnsi="Arial" w:cs="Arial"/>
          <w:color w:val="000000"/>
        </w:rPr>
      </w:pPr>
      <w:hyperlink r:id="rId1034"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103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036" w:history="1">
        <w:r w:rsidR="00344A63" w:rsidRPr="00042B43">
          <w:rPr>
            <w:rStyle w:val="Hyperlink"/>
            <w:rFonts w:ascii="Arial" w:hAnsi="Arial" w:cs="Arial"/>
            <w:color w:val="000000"/>
          </w:rPr>
          <w:t>16K</w:t>
        </w:r>
      </w:hyperlink>
      <w:r w:rsidR="00344A63" w:rsidRPr="00042B43">
        <w:rPr>
          <w:rFonts w:ascii="Arial" w:hAnsi="Arial" w:cs="Arial"/>
          <w:color w:val="000000"/>
        </w:rPr>
        <w:t xml:space="preserve"> </w:t>
      </w:r>
      <w:hyperlink r:id="rId1037" w:history="1">
        <w:r w:rsidR="00344A63" w:rsidRPr="00042B43">
          <w:rPr>
            <w:rStyle w:val="Hyperlink"/>
            <w:rFonts w:ascii="Arial" w:hAnsi="Arial" w:cs="Arial"/>
            <w:color w:val="000000"/>
          </w:rPr>
          <w:t>.0110</w:t>
        </w:r>
      </w:hyperlink>
    </w:p>
    <w:p w:rsidR="00344A63" w:rsidRPr="00042B43" w:rsidRDefault="00822AC0" w:rsidP="00670787">
      <w:pPr>
        <w:divId w:val="982664549"/>
        <w:rPr>
          <w:rFonts w:ascii="Arial" w:hAnsi="Arial" w:cs="Arial"/>
          <w:color w:val="000000"/>
        </w:rPr>
      </w:pPr>
      <w:hyperlink r:id="rId1038"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103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040" w:history="1">
        <w:r w:rsidR="00344A63" w:rsidRPr="00042B43">
          <w:rPr>
            <w:rStyle w:val="Hyperlink"/>
            <w:rFonts w:ascii="Arial" w:hAnsi="Arial" w:cs="Arial"/>
            <w:color w:val="000000"/>
          </w:rPr>
          <w:t>16K</w:t>
        </w:r>
      </w:hyperlink>
      <w:r w:rsidR="00344A63" w:rsidRPr="00042B43">
        <w:rPr>
          <w:rFonts w:ascii="Arial" w:hAnsi="Arial" w:cs="Arial"/>
          <w:color w:val="000000"/>
        </w:rPr>
        <w:t xml:space="preserve"> </w:t>
      </w:r>
      <w:hyperlink r:id="rId1041" w:history="1">
        <w:r w:rsidR="00344A63" w:rsidRPr="00042B43">
          <w:rPr>
            <w:rStyle w:val="Hyperlink"/>
            <w:rFonts w:ascii="Arial" w:hAnsi="Arial" w:cs="Arial"/>
            <w:color w:val="000000"/>
          </w:rPr>
          <w:t>.0111</w:t>
        </w:r>
      </w:hyperlink>
    </w:p>
    <w:p w:rsidR="00344A63" w:rsidRPr="00042B43" w:rsidRDefault="00822AC0" w:rsidP="00670787">
      <w:pPr>
        <w:divId w:val="982664549"/>
        <w:rPr>
          <w:rFonts w:ascii="Arial" w:hAnsi="Arial" w:cs="Arial"/>
          <w:color w:val="000000"/>
        </w:rPr>
      </w:pPr>
      <w:hyperlink r:id="rId1042"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104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044" w:history="1">
        <w:r w:rsidR="00344A63" w:rsidRPr="00042B43">
          <w:rPr>
            <w:rStyle w:val="Hyperlink"/>
            <w:rFonts w:ascii="Arial" w:hAnsi="Arial" w:cs="Arial"/>
            <w:color w:val="000000"/>
          </w:rPr>
          <w:t>16K</w:t>
        </w:r>
      </w:hyperlink>
      <w:r w:rsidR="00344A63" w:rsidRPr="00042B43">
        <w:rPr>
          <w:rFonts w:ascii="Arial" w:hAnsi="Arial" w:cs="Arial"/>
          <w:color w:val="000000"/>
        </w:rPr>
        <w:t xml:space="preserve"> </w:t>
      </w:r>
      <w:hyperlink r:id="rId1045" w:history="1">
        <w:r w:rsidR="00344A63" w:rsidRPr="00042B43">
          <w:rPr>
            <w:rStyle w:val="Hyperlink"/>
            <w:rFonts w:ascii="Arial" w:hAnsi="Arial" w:cs="Arial"/>
            <w:color w:val="000000"/>
          </w:rPr>
          <w:t>.0112</w:t>
        </w:r>
      </w:hyperlink>
    </w:p>
    <w:p w:rsidR="00344A63" w:rsidRPr="00042B43" w:rsidRDefault="00822AC0" w:rsidP="00670787">
      <w:pPr>
        <w:divId w:val="982664549"/>
        <w:rPr>
          <w:rFonts w:ascii="Arial" w:hAnsi="Arial" w:cs="Arial"/>
          <w:color w:val="000000"/>
        </w:rPr>
      </w:pPr>
      <w:hyperlink r:id="rId1046"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104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048" w:history="1">
        <w:r w:rsidR="00344A63" w:rsidRPr="00042B43">
          <w:rPr>
            <w:rStyle w:val="Hyperlink"/>
            <w:rFonts w:ascii="Arial" w:hAnsi="Arial" w:cs="Arial"/>
            <w:color w:val="000000"/>
          </w:rPr>
          <w:t>16K</w:t>
        </w:r>
      </w:hyperlink>
      <w:r w:rsidR="00344A63" w:rsidRPr="00042B43">
        <w:rPr>
          <w:rFonts w:ascii="Arial" w:hAnsi="Arial" w:cs="Arial"/>
          <w:color w:val="000000"/>
        </w:rPr>
        <w:t xml:space="preserve"> </w:t>
      </w:r>
      <w:hyperlink r:id="rId1049" w:history="1">
        <w:r w:rsidR="00344A63" w:rsidRPr="00042B43">
          <w:rPr>
            <w:rStyle w:val="Hyperlink"/>
            <w:rFonts w:ascii="Arial" w:hAnsi="Arial" w:cs="Arial"/>
            <w:color w:val="000000"/>
          </w:rPr>
          <w:t>.0117</w:t>
        </w:r>
      </w:hyperlink>
    </w:p>
    <w:p w:rsidR="00344A63" w:rsidRPr="00042B43" w:rsidRDefault="00822AC0" w:rsidP="00670787">
      <w:pPr>
        <w:divId w:val="982664549"/>
        <w:rPr>
          <w:rFonts w:ascii="Arial" w:hAnsi="Arial" w:cs="Arial"/>
          <w:color w:val="000000"/>
        </w:rPr>
      </w:pPr>
      <w:hyperlink r:id="rId1050"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105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052" w:history="1">
        <w:r w:rsidR="00344A63" w:rsidRPr="00042B43">
          <w:rPr>
            <w:rStyle w:val="Hyperlink"/>
            <w:rFonts w:ascii="Arial" w:hAnsi="Arial" w:cs="Arial"/>
            <w:color w:val="000000"/>
          </w:rPr>
          <w:t>16L</w:t>
        </w:r>
      </w:hyperlink>
      <w:r w:rsidR="00344A63" w:rsidRPr="00042B43">
        <w:rPr>
          <w:rFonts w:ascii="Arial" w:hAnsi="Arial" w:cs="Arial"/>
          <w:color w:val="000000"/>
        </w:rPr>
        <w:t xml:space="preserve"> </w:t>
      </w:r>
      <w:hyperlink r:id="rId1053" w:history="1">
        <w:r w:rsidR="00344A63" w:rsidRPr="00042B43">
          <w:rPr>
            <w:rStyle w:val="Hyperlink"/>
            <w:rFonts w:ascii="Arial" w:hAnsi="Arial" w:cs="Arial"/>
            <w:color w:val="000000"/>
          </w:rPr>
          <w:t>.0102</w:t>
        </w:r>
      </w:hyperlink>
    </w:p>
    <w:p w:rsidR="00344A63" w:rsidRPr="00042B43" w:rsidRDefault="00822AC0" w:rsidP="00670787">
      <w:pPr>
        <w:divId w:val="982664549"/>
        <w:rPr>
          <w:rFonts w:ascii="Arial" w:hAnsi="Arial" w:cs="Arial"/>
          <w:color w:val="000000"/>
        </w:rPr>
      </w:pPr>
      <w:hyperlink r:id="rId1054"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105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056" w:history="1">
        <w:r w:rsidR="00344A63" w:rsidRPr="00042B43">
          <w:rPr>
            <w:rStyle w:val="Hyperlink"/>
            <w:rFonts w:ascii="Arial" w:hAnsi="Arial" w:cs="Arial"/>
            <w:color w:val="000000"/>
          </w:rPr>
          <w:t>16L</w:t>
        </w:r>
      </w:hyperlink>
      <w:r w:rsidR="00344A63" w:rsidRPr="00042B43">
        <w:rPr>
          <w:rFonts w:ascii="Arial" w:hAnsi="Arial" w:cs="Arial"/>
          <w:color w:val="000000"/>
        </w:rPr>
        <w:t xml:space="preserve"> </w:t>
      </w:r>
      <w:hyperlink r:id="rId1057" w:history="1">
        <w:r w:rsidR="00344A63" w:rsidRPr="00042B43">
          <w:rPr>
            <w:rStyle w:val="Hyperlink"/>
            <w:rFonts w:ascii="Arial" w:hAnsi="Arial" w:cs="Arial"/>
            <w:color w:val="000000"/>
          </w:rPr>
          <w:t>.0103</w:t>
        </w:r>
      </w:hyperlink>
    </w:p>
    <w:p w:rsidR="00344A63" w:rsidRPr="00042B43" w:rsidRDefault="00822AC0" w:rsidP="00670787">
      <w:pPr>
        <w:divId w:val="982664549"/>
        <w:rPr>
          <w:rFonts w:ascii="Arial" w:hAnsi="Arial" w:cs="Arial"/>
          <w:color w:val="000000"/>
        </w:rPr>
      </w:pPr>
      <w:hyperlink r:id="rId1058" w:history="1">
        <w:r w:rsidR="00344A63" w:rsidRPr="00042B43">
          <w:rPr>
            <w:rStyle w:val="Hyperlink"/>
            <w:rFonts w:ascii="Arial" w:hAnsi="Arial" w:cs="Arial"/>
            <w:color w:val="000000"/>
          </w:rPr>
          <w:t>04</w:t>
        </w:r>
      </w:hyperlink>
      <w:r w:rsidR="00344A63" w:rsidRPr="00042B43">
        <w:rPr>
          <w:rFonts w:ascii="Arial" w:hAnsi="Arial" w:cs="Arial"/>
          <w:color w:val="000000"/>
        </w:rPr>
        <w:t xml:space="preserve"> </w:t>
      </w:r>
      <w:hyperlink r:id="rId105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060" w:history="1">
        <w:r w:rsidR="00344A63" w:rsidRPr="00042B43">
          <w:rPr>
            <w:rStyle w:val="Hyperlink"/>
            <w:rFonts w:ascii="Arial" w:hAnsi="Arial" w:cs="Arial"/>
            <w:color w:val="000000"/>
          </w:rPr>
          <w:t>16L</w:t>
        </w:r>
      </w:hyperlink>
      <w:r w:rsidR="00344A63" w:rsidRPr="00042B43">
        <w:rPr>
          <w:rFonts w:ascii="Arial" w:hAnsi="Arial" w:cs="Arial"/>
          <w:color w:val="000000"/>
        </w:rPr>
        <w:t xml:space="preserve"> </w:t>
      </w:r>
      <w:hyperlink r:id="rId1061" w:history="1">
        <w:r w:rsidR="00344A63" w:rsidRPr="00042B43">
          <w:rPr>
            <w:rStyle w:val="Hyperlink"/>
            <w:rFonts w:ascii="Arial" w:hAnsi="Arial" w:cs="Arial"/>
            <w:color w:val="000000"/>
          </w:rPr>
          <w:t>.0104</w:t>
        </w:r>
      </w:hyperlink>
    </w:p>
    <w:p w:rsidR="00344A63" w:rsidRPr="00042B43" w:rsidRDefault="00344A63" w:rsidP="00670787">
      <w:pPr>
        <w:divId w:val="611279917"/>
        <w:rPr>
          <w:rFonts w:ascii="Arial" w:hAnsi="Arial" w:cs="Arial"/>
          <w:color w:val="000000"/>
        </w:rPr>
        <w:sectPr w:rsidR="00344A63" w:rsidRPr="00042B43" w:rsidSect="007C66E0">
          <w:type w:val="continuous"/>
          <w:pgSz w:w="12240" w:h="15840"/>
          <w:pgMar w:top="360" w:right="720" w:bottom="360" w:left="720" w:header="360" w:footer="360" w:gutter="0"/>
          <w:cols w:num="3" w:space="720"/>
          <w:docGrid w:linePitch="360"/>
        </w:sectPr>
      </w:pPr>
    </w:p>
    <w:p w:rsidR="00344A63" w:rsidRPr="00042B43" w:rsidRDefault="00344A63" w:rsidP="00344A63">
      <w:pPr>
        <w:divId w:val="611279917"/>
        <w:rPr>
          <w:rFonts w:ascii="Arial" w:hAnsi="Arial" w:cs="Arial"/>
          <w:color w:val="000000"/>
        </w:rPr>
      </w:pPr>
    </w:p>
    <w:p w:rsidR="00344A63" w:rsidRDefault="00344A63" w:rsidP="00670787">
      <w:pPr>
        <w:pBdr>
          <w:top w:val="single" w:sz="18" w:space="1" w:color="auto"/>
        </w:pBdr>
        <w:divId w:val="611279917"/>
        <w:rPr>
          <w:rFonts w:ascii="Arial" w:hAnsi="Arial" w:cs="Arial"/>
          <w:b/>
          <w:bCs/>
          <w:caps/>
          <w:color w:val="000000"/>
          <w:szCs w:val="33"/>
        </w:rPr>
      </w:pPr>
    </w:p>
    <w:p w:rsidR="00344A63" w:rsidRPr="00042B43" w:rsidRDefault="00344A63" w:rsidP="00670787">
      <w:pPr>
        <w:jc w:val="center"/>
        <w:divId w:val="611279917"/>
        <w:rPr>
          <w:rFonts w:ascii="Arial" w:hAnsi="Arial" w:cs="Arial"/>
          <w:b/>
          <w:bCs/>
          <w:caps/>
          <w:color w:val="000000"/>
          <w:szCs w:val="33"/>
        </w:rPr>
      </w:pPr>
      <w:r>
        <w:rPr>
          <w:rFonts w:ascii="Arial" w:hAnsi="Arial" w:cs="Arial"/>
          <w:b/>
          <w:bCs/>
          <w:color w:val="000000"/>
          <w:szCs w:val="33"/>
        </w:rPr>
        <w:t>RRC Determination</w:t>
      </w:r>
      <w:r w:rsidRPr="00042B43">
        <w:rPr>
          <w:rFonts w:ascii="Arial" w:hAnsi="Arial" w:cs="Arial"/>
          <w:b/>
          <w:bCs/>
          <w:caps/>
          <w:color w:val="000000"/>
          <w:szCs w:val="33"/>
        </w:rPr>
        <w:br/>
      </w:r>
      <w:r>
        <w:rPr>
          <w:rFonts w:ascii="Arial" w:hAnsi="Arial" w:cs="Arial"/>
          <w:b/>
          <w:bCs/>
          <w:color w:val="000000"/>
          <w:szCs w:val="33"/>
        </w:rPr>
        <w:t>Periodic Rule Review</w:t>
      </w:r>
    </w:p>
    <w:p w:rsidR="00344A63" w:rsidRPr="00042B43" w:rsidRDefault="00344A63" w:rsidP="00670787">
      <w:pPr>
        <w:jc w:val="center"/>
        <w:divId w:val="611279917"/>
        <w:rPr>
          <w:rFonts w:ascii="Arial" w:hAnsi="Arial" w:cs="Arial"/>
          <w:b/>
          <w:bCs/>
          <w:color w:val="000000"/>
          <w:szCs w:val="30"/>
        </w:rPr>
      </w:pPr>
      <w:r w:rsidRPr="00042B43">
        <w:rPr>
          <w:rFonts w:ascii="Arial" w:hAnsi="Arial" w:cs="Arial"/>
          <w:b/>
          <w:bCs/>
          <w:color w:val="000000"/>
          <w:szCs w:val="30"/>
        </w:rPr>
        <w:t>September 20, 2018</w:t>
      </w:r>
    </w:p>
    <w:p w:rsidR="00344A63" w:rsidRPr="00042B43" w:rsidRDefault="00344A63" w:rsidP="00670787">
      <w:pPr>
        <w:jc w:val="center"/>
        <w:divId w:val="611279917"/>
        <w:rPr>
          <w:rFonts w:ascii="Arial" w:hAnsi="Arial" w:cs="Arial"/>
          <w:b/>
          <w:bCs/>
          <w:color w:val="000000"/>
          <w:szCs w:val="30"/>
        </w:rPr>
      </w:pPr>
      <w:r w:rsidRPr="00042B43">
        <w:rPr>
          <w:rFonts w:ascii="Arial" w:hAnsi="Arial" w:cs="Arial"/>
          <w:b/>
          <w:bCs/>
          <w:color w:val="000000"/>
          <w:szCs w:val="30"/>
        </w:rPr>
        <w:t>Unnecessary</w:t>
      </w:r>
    </w:p>
    <w:p w:rsidR="00344A63" w:rsidRPr="00042B43" w:rsidRDefault="00344A63" w:rsidP="00670787">
      <w:pPr>
        <w:divId w:val="611279917"/>
        <w:rPr>
          <w:rFonts w:ascii="Arial" w:hAnsi="Arial" w:cs="Arial"/>
          <w:b/>
          <w:bCs/>
          <w:color w:val="000000"/>
          <w:szCs w:val="30"/>
        </w:rPr>
      </w:pPr>
    </w:p>
    <w:p w:rsidR="00344A63" w:rsidRPr="00042B43" w:rsidRDefault="00344A63" w:rsidP="00670787">
      <w:pPr>
        <w:divId w:val="611279917"/>
        <w:rPr>
          <w:rFonts w:ascii="Arial" w:hAnsi="Arial" w:cs="Arial"/>
          <w:b/>
          <w:bCs/>
          <w:color w:val="000000"/>
          <w:szCs w:val="27"/>
        </w:rPr>
        <w:sectPr w:rsidR="00344A63" w:rsidRPr="00042B43" w:rsidSect="00670787">
          <w:type w:val="continuous"/>
          <w:pgSz w:w="12240" w:h="15840"/>
          <w:pgMar w:top="360" w:right="720" w:bottom="360" w:left="720" w:header="720" w:footer="720" w:gutter="0"/>
          <w:cols w:space="720"/>
          <w:docGrid w:linePitch="360"/>
        </w:sectPr>
      </w:pPr>
    </w:p>
    <w:p w:rsidR="00344A63" w:rsidRPr="00042B43" w:rsidRDefault="00344A63" w:rsidP="00670787">
      <w:pPr>
        <w:divId w:val="611279917"/>
        <w:rPr>
          <w:rFonts w:ascii="Arial" w:hAnsi="Arial" w:cs="Arial"/>
          <w:b/>
          <w:bCs/>
          <w:color w:val="000000"/>
          <w:szCs w:val="27"/>
        </w:rPr>
      </w:pPr>
      <w:r w:rsidRPr="00042B43">
        <w:rPr>
          <w:rFonts w:ascii="Arial" w:hAnsi="Arial" w:cs="Arial"/>
          <w:b/>
          <w:bCs/>
          <w:color w:val="000000"/>
          <w:szCs w:val="27"/>
        </w:rPr>
        <w:t>Pesticide Board</w:t>
      </w:r>
    </w:p>
    <w:p w:rsidR="00344A63" w:rsidRPr="00042B43" w:rsidRDefault="00822AC0" w:rsidP="00670787">
      <w:pPr>
        <w:divId w:val="611279917"/>
        <w:rPr>
          <w:rFonts w:ascii="Arial" w:hAnsi="Arial" w:cs="Arial"/>
          <w:color w:val="000000"/>
        </w:rPr>
      </w:pPr>
      <w:hyperlink r:id="rId106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106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064"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1065" w:history="1">
        <w:r w:rsidR="00344A63" w:rsidRPr="00042B43">
          <w:rPr>
            <w:rStyle w:val="Hyperlink"/>
            <w:rFonts w:ascii="Arial" w:hAnsi="Arial" w:cs="Arial"/>
            <w:color w:val="000000"/>
          </w:rPr>
          <w:t>.0704</w:t>
        </w:r>
      </w:hyperlink>
    </w:p>
    <w:p w:rsidR="00344A63" w:rsidRPr="00042B43" w:rsidRDefault="00822AC0" w:rsidP="00670787">
      <w:pPr>
        <w:divId w:val="611279917"/>
        <w:rPr>
          <w:rFonts w:ascii="Arial" w:hAnsi="Arial" w:cs="Arial"/>
          <w:color w:val="000000"/>
        </w:rPr>
      </w:pPr>
      <w:hyperlink r:id="rId1066"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1067"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068"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1069" w:history="1">
        <w:r w:rsidR="00344A63" w:rsidRPr="00042B43">
          <w:rPr>
            <w:rStyle w:val="Hyperlink"/>
            <w:rFonts w:ascii="Arial" w:hAnsi="Arial" w:cs="Arial"/>
            <w:color w:val="000000"/>
          </w:rPr>
          <w:t>.0901</w:t>
        </w:r>
      </w:hyperlink>
    </w:p>
    <w:p w:rsidR="00344A63" w:rsidRPr="00042B43" w:rsidRDefault="00822AC0" w:rsidP="00670787">
      <w:pPr>
        <w:divId w:val="611279917"/>
        <w:rPr>
          <w:rFonts w:ascii="Arial" w:hAnsi="Arial" w:cs="Arial"/>
          <w:color w:val="000000"/>
        </w:rPr>
      </w:pPr>
      <w:hyperlink r:id="rId1070"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1071"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072"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1073" w:history="1">
        <w:r w:rsidR="00344A63" w:rsidRPr="00042B43">
          <w:rPr>
            <w:rStyle w:val="Hyperlink"/>
            <w:rFonts w:ascii="Arial" w:hAnsi="Arial" w:cs="Arial"/>
            <w:color w:val="000000"/>
          </w:rPr>
          <w:t>.1004</w:t>
        </w:r>
      </w:hyperlink>
    </w:p>
    <w:p w:rsidR="00344A63" w:rsidRPr="00042B43" w:rsidRDefault="00822AC0" w:rsidP="00670787">
      <w:pPr>
        <w:divId w:val="611279917"/>
        <w:rPr>
          <w:rFonts w:ascii="Arial" w:hAnsi="Arial" w:cs="Arial"/>
          <w:color w:val="000000"/>
        </w:rPr>
      </w:pPr>
      <w:hyperlink r:id="rId1074"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1075"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076"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1077" w:history="1">
        <w:r w:rsidR="00344A63" w:rsidRPr="00042B43">
          <w:rPr>
            <w:rStyle w:val="Hyperlink"/>
            <w:rFonts w:ascii="Arial" w:hAnsi="Arial" w:cs="Arial"/>
            <w:color w:val="000000"/>
          </w:rPr>
          <w:t>.1807</w:t>
        </w:r>
      </w:hyperlink>
    </w:p>
    <w:p w:rsidR="00344A63" w:rsidRPr="00042B43" w:rsidRDefault="00822AC0" w:rsidP="00670787">
      <w:pPr>
        <w:divId w:val="611279917"/>
        <w:rPr>
          <w:rFonts w:ascii="Arial" w:hAnsi="Arial" w:cs="Arial"/>
          <w:color w:val="000000"/>
        </w:rPr>
      </w:pPr>
      <w:hyperlink r:id="rId1078"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1079"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080"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1081" w:history="1">
        <w:r w:rsidR="00344A63" w:rsidRPr="00042B43">
          <w:rPr>
            <w:rStyle w:val="Hyperlink"/>
            <w:rFonts w:ascii="Arial" w:hAnsi="Arial" w:cs="Arial"/>
            <w:color w:val="000000"/>
          </w:rPr>
          <w:t>.1904</w:t>
        </w:r>
      </w:hyperlink>
    </w:p>
    <w:p w:rsidR="00344A63" w:rsidRPr="00042B43" w:rsidRDefault="00822AC0" w:rsidP="00670787">
      <w:pPr>
        <w:divId w:val="611279917"/>
        <w:rPr>
          <w:rFonts w:ascii="Arial" w:hAnsi="Arial" w:cs="Arial"/>
          <w:color w:val="000000"/>
        </w:rPr>
      </w:pPr>
      <w:hyperlink r:id="rId1082" w:history="1">
        <w:r w:rsidR="00344A63" w:rsidRPr="00042B43">
          <w:rPr>
            <w:rStyle w:val="Hyperlink"/>
            <w:rFonts w:ascii="Arial" w:hAnsi="Arial" w:cs="Arial"/>
            <w:color w:val="000000"/>
          </w:rPr>
          <w:t>02</w:t>
        </w:r>
      </w:hyperlink>
      <w:r w:rsidR="00344A63" w:rsidRPr="00042B43">
        <w:rPr>
          <w:rFonts w:ascii="Arial" w:hAnsi="Arial" w:cs="Arial"/>
          <w:color w:val="000000"/>
        </w:rPr>
        <w:t xml:space="preserve"> </w:t>
      </w:r>
      <w:hyperlink r:id="rId1083" w:history="1">
        <w:r w:rsidR="00344A63" w:rsidRPr="00042B43">
          <w:rPr>
            <w:rStyle w:val="Hyperlink"/>
            <w:rFonts w:ascii="Arial" w:hAnsi="Arial" w:cs="Arial"/>
            <w:color w:val="000000"/>
          </w:rPr>
          <w:t>NCAC</w:t>
        </w:r>
      </w:hyperlink>
      <w:r w:rsidR="00344A63" w:rsidRPr="00042B43">
        <w:rPr>
          <w:rFonts w:ascii="Arial" w:hAnsi="Arial" w:cs="Arial"/>
          <w:color w:val="000000"/>
        </w:rPr>
        <w:t xml:space="preserve"> </w:t>
      </w:r>
      <w:hyperlink r:id="rId1084" w:history="1">
        <w:r w:rsidR="00344A63" w:rsidRPr="00042B43">
          <w:rPr>
            <w:rStyle w:val="Hyperlink"/>
            <w:rFonts w:ascii="Arial" w:hAnsi="Arial" w:cs="Arial"/>
            <w:color w:val="000000"/>
          </w:rPr>
          <w:t>09L</w:t>
        </w:r>
      </w:hyperlink>
      <w:r w:rsidR="00344A63" w:rsidRPr="00042B43">
        <w:rPr>
          <w:rFonts w:ascii="Arial" w:hAnsi="Arial" w:cs="Arial"/>
          <w:color w:val="000000"/>
        </w:rPr>
        <w:t xml:space="preserve"> </w:t>
      </w:r>
      <w:hyperlink r:id="rId1085" w:history="1">
        <w:r w:rsidR="00344A63" w:rsidRPr="00042B43">
          <w:rPr>
            <w:rStyle w:val="Hyperlink"/>
            <w:rFonts w:ascii="Arial" w:hAnsi="Arial" w:cs="Arial"/>
            <w:color w:val="000000"/>
          </w:rPr>
          <w:t>.1910</w:t>
        </w:r>
      </w:hyperlink>
    </w:p>
    <w:p w:rsidR="00344A63" w:rsidRPr="00042B43" w:rsidRDefault="00344A63" w:rsidP="00670787">
      <w:pPr>
        <w:divId w:val="611279917"/>
        <w:rPr>
          <w:rFonts w:ascii="Arial" w:hAnsi="Arial" w:cs="Arial"/>
          <w:color w:val="000000"/>
        </w:rPr>
        <w:sectPr w:rsidR="00344A63" w:rsidRPr="00042B43" w:rsidSect="00670787">
          <w:type w:val="continuous"/>
          <w:pgSz w:w="12240" w:h="15840"/>
          <w:pgMar w:top="360" w:right="720" w:bottom="360" w:left="720" w:header="720" w:footer="720" w:gutter="0"/>
          <w:cols w:num="3" w:space="720"/>
          <w:docGrid w:linePitch="360"/>
        </w:sectPr>
      </w:pPr>
    </w:p>
    <w:p w:rsidR="00344A63" w:rsidRPr="00042B43" w:rsidRDefault="00344A63" w:rsidP="00670787">
      <w:pPr>
        <w:divId w:val="611279917"/>
        <w:rPr>
          <w:rFonts w:ascii="Arial" w:hAnsi="Arial" w:cs="Arial"/>
          <w:color w:val="000000"/>
        </w:rPr>
      </w:pPr>
    </w:p>
    <w:p w:rsidR="00344A63" w:rsidRDefault="00344A63" w:rsidP="00670787">
      <w:pPr>
        <w:divId w:val="611279917"/>
        <w:rPr>
          <w:rFonts w:ascii="Arial" w:hAnsi="Arial" w:cs="Arial"/>
          <w:color w:val="000000"/>
        </w:rPr>
      </w:pPr>
    </w:p>
    <w:p w:rsidR="00344A63" w:rsidRDefault="00344A63" w:rsidP="00670787">
      <w:pPr>
        <w:divId w:val="611279917"/>
        <w:rPr>
          <w:rFonts w:ascii="Arial" w:hAnsi="Arial" w:cs="Arial"/>
          <w:color w:val="000000"/>
        </w:rPr>
        <w:sectPr w:rsidR="00344A63" w:rsidSect="00670787">
          <w:type w:val="continuous"/>
          <w:pgSz w:w="12240" w:h="15840"/>
          <w:pgMar w:top="360" w:right="720" w:bottom="360" w:left="720" w:header="720" w:footer="720" w:gutter="0"/>
          <w:cols w:space="720"/>
          <w:docGrid w:linePitch="360"/>
        </w:sectPr>
      </w:pPr>
    </w:p>
    <w:p w:rsidR="00344A63" w:rsidRPr="00042B43" w:rsidRDefault="00344A63" w:rsidP="00670787">
      <w:pPr>
        <w:divId w:val="611279917"/>
        <w:rPr>
          <w:rFonts w:ascii="Arial" w:hAnsi="Arial" w:cs="Arial"/>
          <w:color w:val="000000"/>
        </w:rPr>
      </w:pPr>
    </w:p>
    <w:p w:rsidR="00D52FD0" w:rsidRDefault="00D52FD0" w:rsidP="00D52FD0">
      <w:pPr>
        <w:pStyle w:val="Base"/>
      </w:pPr>
    </w:p>
    <w:p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A67521" w:rsidTr="00D23A03">
        <w:trPr>
          <w:trHeight w:val="972"/>
        </w:trPr>
        <w:tc>
          <w:tcPr>
            <w:tcW w:w="10800" w:type="dxa"/>
            <w:tcBorders>
              <w:top w:val="double" w:sz="4" w:space="0" w:color="000000"/>
              <w:left w:val="double" w:sz="4" w:space="0" w:color="000000"/>
              <w:bottom w:val="double" w:sz="4" w:space="0" w:color="000000"/>
              <w:right w:val="double" w:sz="4" w:space="0" w:color="000000"/>
            </w:tcBorders>
            <w:hideMark/>
          </w:tcPr>
          <w:p w:rsidR="00A67521" w:rsidRDefault="00A67521" w:rsidP="00D23A03">
            <w:pPr>
              <w:outlineLvl w:val="4"/>
              <w:rPr>
                <w:i/>
                <w:kern w:val="0"/>
              </w:rPr>
            </w:pPr>
            <w:r>
              <w:rPr>
                <w:i/>
                <w:kern w:val="0"/>
              </w:rPr>
              <w:t>This Section contains a listing of recently issued Administrative Law Judge decisions for contested cases that are non-confidential. Published decisions are available for viewing on the OAH website at http://www.ncoah.com/hearings/decisions/</w:t>
            </w:r>
          </w:p>
          <w:p w:rsidR="00A67521" w:rsidRDefault="00A67521" w:rsidP="00D23A03">
            <w:pPr>
              <w:outlineLvl w:val="4"/>
              <w:rPr>
                <w:i/>
                <w:kern w:val="0"/>
              </w:rPr>
            </w:pPr>
            <w:r>
              <w:rPr>
                <w:i/>
                <w:kern w:val="0"/>
              </w:rPr>
              <w:t>If you are having problems accessing the text of the decisions online or for other questions regarding contested cases or case decisions, please contact the Clerk's office by email: oah.clerks@oah.nc.gov or phone 919-431-3000.</w:t>
            </w:r>
          </w:p>
        </w:tc>
      </w:tr>
    </w:tbl>
    <w:p w:rsidR="00A67521" w:rsidRDefault="00A67521" w:rsidP="00A67521">
      <w:pPr>
        <w:jc w:val="center"/>
        <w:outlineLvl w:val="4"/>
        <w:rPr>
          <w:b/>
          <w:i/>
          <w:kern w:val="0"/>
        </w:rPr>
      </w:pPr>
    </w:p>
    <w:p w:rsidR="00A67521" w:rsidRDefault="00A67521" w:rsidP="00A67521">
      <w:pPr>
        <w:jc w:val="center"/>
        <w:outlineLvl w:val="4"/>
        <w:rPr>
          <w:b/>
          <w:i/>
          <w:kern w:val="0"/>
        </w:rPr>
      </w:pPr>
      <w:r>
        <w:rPr>
          <w:b/>
          <w:i/>
          <w:kern w:val="0"/>
        </w:rPr>
        <w:t>OFFICE OF ADMINISTRATIVE HEARINGS</w:t>
      </w:r>
    </w:p>
    <w:p w:rsidR="00A67521" w:rsidRDefault="00A67521" w:rsidP="00A67521">
      <w:pPr>
        <w:rPr>
          <w:kern w:val="0"/>
        </w:rPr>
      </w:pPr>
    </w:p>
    <w:p w:rsidR="00A67521" w:rsidRDefault="00A67521" w:rsidP="00A67521">
      <w:pPr>
        <w:jc w:val="center"/>
        <w:outlineLvl w:val="4"/>
        <w:rPr>
          <w:b/>
          <w:i/>
          <w:kern w:val="0"/>
        </w:rPr>
      </w:pPr>
      <w:r>
        <w:rPr>
          <w:b/>
          <w:i/>
          <w:kern w:val="0"/>
        </w:rPr>
        <w:t>Chief Administrative Law Judge</w:t>
      </w:r>
    </w:p>
    <w:p w:rsidR="00A67521" w:rsidRDefault="00A67521" w:rsidP="00A67521">
      <w:pPr>
        <w:jc w:val="center"/>
        <w:outlineLvl w:val="4"/>
        <w:rPr>
          <w:i/>
          <w:kern w:val="0"/>
        </w:rPr>
      </w:pPr>
      <w:r>
        <w:rPr>
          <w:i/>
          <w:kern w:val="0"/>
        </w:rPr>
        <w:t>JULIAN MANN, III</w:t>
      </w:r>
    </w:p>
    <w:p w:rsidR="00A67521" w:rsidRDefault="00A67521" w:rsidP="00A67521">
      <w:pPr>
        <w:rPr>
          <w:kern w:val="0"/>
        </w:rPr>
      </w:pPr>
    </w:p>
    <w:p w:rsidR="00A67521" w:rsidRDefault="00A67521" w:rsidP="00A67521">
      <w:pPr>
        <w:jc w:val="center"/>
        <w:outlineLvl w:val="4"/>
        <w:rPr>
          <w:b/>
          <w:i/>
          <w:kern w:val="0"/>
        </w:rPr>
      </w:pPr>
      <w:r>
        <w:rPr>
          <w:b/>
          <w:i/>
          <w:kern w:val="0"/>
        </w:rPr>
        <w:t>Senior Administrative Law Judge</w:t>
      </w:r>
    </w:p>
    <w:p w:rsidR="00A67521" w:rsidRDefault="00A67521" w:rsidP="00A67521">
      <w:pPr>
        <w:jc w:val="center"/>
        <w:outlineLvl w:val="4"/>
        <w:rPr>
          <w:i/>
          <w:kern w:val="0"/>
        </w:rPr>
      </w:pPr>
      <w:r>
        <w:rPr>
          <w:i/>
          <w:kern w:val="0"/>
        </w:rPr>
        <w:t>FRED G. MORRISON JR.</w:t>
      </w:r>
    </w:p>
    <w:p w:rsidR="00A67521" w:rsidRDefault="00A67521" w:rsidP="00A67521">
      <w:pPr>
        <w:rPr>
          <w:kern w:val="0"/>
        </w:rPr>
      </w:pPr>
    </w:p>
    <w:p w:rsidR="00A67521" w:rsidRDefault="00A67521" w:rsidP="00A67521">
      <w:pPr>
        <w:jc w:val="center"/>
        <w:outlineLvl w:val="4"/>
        <w:rPr>
          <w:kern w:val="0"/>
        </w:rPr>
      </w:pPr>
      <w:r>
        <w:rPr>
          <w:kern w:val="0"/>
        </w:rPr>
        <w:t>ADMINISTRATIVE LAW JUDGES</w:t>
      </w:r>
    </w:p>
    <w:p w:rsidR="00A67521" w:rsidRDefault="00A67521" w:rsidP="00A67521">
      <w:pPr>
        <w:rPr>
          <w:kern w:val="0"/>
        </w:rPr>
      </w:pPr>
    </w:p>
    <w:p w:rsidR="00A67521" w:rsidRDefault="00A67521" w:rsidP="00A67521">
      <w:pPr>
        <w:ind w:left="2880"/>
        <w:jc w:val="left"/>
        <w:outlineLvl w:val="4"/>
        <w:rPr>
          <w:kern w:val="0"/>
        </w:rPr>
      </w:pPr>
      <w:r>
        <w:rPr>
          <w:kern w:val="0"/>
        </w:rPr>
        <w:t>Melissa Owens Lassiter</w:t>
      </w:r>
      <w:r>
        <w:rPr>
          <w:kern w:val="0"/>
        </w:rPr>
        <w:tab/>
      </w:r>
      <w:r>
        <w:rPr>
          <w:kern w:val="0"/>
        </w:rPr>
        <w:tab/>
      </w:r>
      <w:r>
        <w:rPr>
          <w:kern w:val="0"/>
        </w:rPr>
        <w:tab/>
        <w:t>A. B. Elkins II</w:t>
      </w:r>
    </w:p>
    <w:p w:rsidR="00A67521" w:rsidRDefault="00A67521" w:rsidP="00A67521">
      <w:pPr>
        <w:ind w:left="2880"/>
        <w:jc w:val="left"/>
        <w:outlineLvl w:val="4"/>
        <w:rPr>
          <w:kern w:val="0"/>
        </w:rPr>
      </w:pPr>
      <w:r>
        <w:rPr>
          <w:kern w:val="0"/>
        </w:rPr>
        <w:t>Don Overby</w:t>
      </w:r>
      <w:r>
        <w:rPr>
          <w:kern w:val="0"/>
        </w:rPr>
        <w:tab/>
      </w:r>
      <w:r>
        <w:rPr>
          <w:kern w:val="0"/>
        </w:rPr>
        <w:tab/>
      </w:r>
      <w:r>
        <w:rPr>
          <w:kern w:val="0"/>
        </w:rPr>
        <w:tab/>
      </w:r>
      <w:r>
        <w:rPr>
          <w:kern w:val="0"/>
        </w:rPr>
        <w:tab/>
        <w:t>Selina Malherbe</w:t>
      </w:r>
    </w:p>
    <w:p w:rsidR="00A67521" w:rsidRDefault="00A67521" w:rsidP="00A67521">
      <w:pPr>
        <w:ind w:left="2880"/>
        <w:jc w:val="left"/>
        <w:outlineLvl w:val="4"/>
        <w:rPr>
          <w:kern w:val="0"/>
        </w:rPr>
      </w:pPr>
      <w:r>
        <w:rPr>
          <w:kern w:val="0"/>
        </w:rPr>
        <w:t>J. Randall May</w:t>
      </w:r>
      <w:r>
        <w:rPr>
          <w:kern w:val="0"/>
        </w:rPr>
        <w:tab/>
      </w:r>
      <w:r>
        <w:rPr>
          <w:kern w:val="0"/>
        </w:rPr>
        <w:tab/>
      </w:r>
      <w:r>
        <w:rPr>
          <w:kern w:val="0"/>
        </w:rPr>
        <w:tab/>
      </w:r>
      <w:r>
        <w:rPr>
          <w:kern w:val="0"/>
        </w:rPr>
        <w:tab/>
        <w:t>J. Randolph Ward</w:t>
      </w:r>
    </w:p>
    <w:p w:rsidR="00A67521" w:rsidRDefault="00A67521" w:rsidP="00A67521">
      <w:pPr>
        <w:ind w:left="2880"/>
        <w:jc w:val="left"/>
        <w:outlineLvl w:val="4"/>
        <w:rPr>
          <w:kern w:val="0"/>
        </w:rPr>
      </w:pPr>
      <w:r>
        <w:rPr>
          <w:kern w:val="0"/>
        </w:rPr>
        <w:t>David Sutton</w:t>
      </w:r>
      <w:r>
        <w:rPr>
          <w:kern w:val="0"/>
        </w:rPr>
        <w:tab/>
      </w:r>
      <w:r>
        <w:rPr>
          <w:kern w:val="0"/>
        </w:rPr>
        <w:tab/>
      </w:r>
      <w:r>
        <w:rPr>
          <w:kern w:val="0"/>
        </w:rPr>
        <w:tab/>
      </w:r>
      <w:r>
        <w:rPr>
          <w:kern w:val="0"/>
        </w:rPr>
        <w:tab/>
        <w:t>Stacey Bawtinhimer</w:t>
      </w:r>
    </w:p>
    <w:p w:rsidR="00A67521" w:rsidRDefault="00A67521" w:rsidP="00A67521">
      <w:pPr>
        <w:ind w:left="2880"/>
        <w:jc w:val="left"/>
        <w:outlineLvl w:val="4"/>
        <w:rPr>
          <w:kern w:val="0"/>
        </w:rPr>
      </w:pPr>
      <w:r>
        <w:rPr>
          <w:kern w:val="0"/>
        </w:rPr>
        <w:t>Tenisha Jacobs</w:t>
      </w:r>
    </w:p>
    <w:p w:rsidR="00A67521" w:rsidRDefault="00A67521" w:rsidP="00A67521">
      <w:pPr>
        <w:pBdr>
          <w:bottom w:val="single" w:sz="18" w:space="1" w:color="auto"/>
        </w:pBdr>
        <w:rPr>
          <w:kern w:val="0"/>
          <w:sz w:val="15"/>
          <w:szCs w:val="15"/>
        </w:rPr>
      </w:pPr>
    </w:p>
    <w:p w:rsidR="00A67521" w:rsidRDefault="00A67521" w:rsidP="00A67521">
      <w:pPr>
        <w:rPr>
          <w:kern w:val="0"/>
        </w:rPr>
      </w:pP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72"/>
        <w:gridCol w:w="661"/>
        <w:gridCol w:w="1274"/>
        <w:gridCol w:w="1170"/>
        <w:gridCol w:w="1890"/>
        <w:gridCol w:w="360"/>
        <w:gridCol w:w="3506"/>
        <w:gridCol w:w="1261"/>
      </w:tblGrid>
      <w:tr w:rsidR="00A67521" w:rsidRPr="00517760" w:rsidTr="00D23A03">
        <w:trPr>
          <w:trHeight w:val="780"/>
        </w:trPr>
        <w:tc>
          <w:tcPr>
            <w:tcW w:w="672"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A67521" w:rsidRPr="00517760" w:rsidRDefault="00A67521" w:rsidP="00D23A03">
            <w:pPr>
              <w:rPr>
                <w:b/>
                <w:kern w:val="0"/>
              </w:rPr>
            </w:pPr>
            <w:r w:rsidRPr="00517760">
              <w:rPr>
                <w:b/>
                <w:kern w:val="0"/>
              </w:rPr>
              <w:t>Year</w:t>
            </w:r>
          </w:p>
        </w:tc>
        <w:tc>
          <w:tcPr>
            <w:tcW w:w="661"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A67521" w:rsidRPr="00517760" w:rsidRDefault="00A67521" w:rsidP="00D23A03">
            <w:pPr>
              <w:rPr>
                <w:b/>
                <w:kern w:val="0"/>
              </w:rPr>
            </w:pPr>
            <w:r w:rsidRPr="00517760">
              <w:rPr>
                <w:b/>
                <w:kern w:val="0"/>
              </w:rPr>
              <w:t>Code</w:t>
            </w:r>
          </w:p>
        </w:tc>
        <w:tc>
          <w:tcPr>
            <w:tcW w:w="1274"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A67521" w:rsidRPr="00517760" w:rsidRDefault="00A67521" w:rsidP="00D23A03">
            <w:pPr>
              <w:rPr>
                <w:b/>
                <w:kern w:val="0"/>
              </w:rPr>
            </w:pPr>
            <w:r w:rsidRPr="00517760">
              <w:rPr>
                <w:b/>
                <w:kern w:val="0"/>
              </w:rPr>
              <w:t>Number</w:t>
            </w:r>
          </w:p>
        </w:tc>
        <w:tc>
          <w:tcPr>
            <w:tcW w:w="1170"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A67521" w:rsidRPr="00517760" w:rsidRDefault="00A67521" w:rsidP="00D23A03">
            <w:pPr>
              <w:rPr>
                <w:b/>
                <w:kern w:val="0"/>
              </w:rPr>
            </w:pPr>
            <w:r w:rsidRPr="00517760">
              <w:rPr>
                <w:b/>
                <w:kern w:val="0"/>
              </w:rPr>
              <w:t>Date Decision</w:t>
            </w:r>
            <w:r w:rsidRPr="00517760">
              <w:rPr>
                <w:b/>
                <w:kern w:val="0"/>
              </w:rPr>
              <w:br/>
              <w:t>Filed</w:t>
            </w:r>
          </w:p>
        </w:tc>
        <w:tc>
          <w:tcPr>
            <w:tcW w:w="1890"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A67521" w:rsidRPr="00517760" w:rsidRDefault="00A67521" w:rsidP="00D23A03">
            <w:pPr>
              <w:rPr>
                <w:b/>
                <w:kern w:val="0"/>
              </w:rPr>
            </w:pPr>
            <w:r w:rsidRPr="00517760">
              <w:rPr>
                <w:b/>
                <w:kern w:val="0"/>
              </w:rPr>
              <w:t>Petitioner</w:t>
            </w:r>
          </w:p>
        </w:tc>
        <w:tc>
          <w:tcPr>
            <w:tcW w:w="360"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A67521" w:rsidRPr="00517760" w:rsidRDefault="00A67521" w:rsidP="00D23A03">
            <w:pPr>
              <w:rPr>
                <w:b/>
                <w:kern w:val="0"/>
              </w:rPr>
            </w:pPr>
            <w:r w:rsidRPr="00517760">
              <w:rPr>
                <w:b/>
                <w:kern w:val="0"/>
              </w:rPr>
              <w:t> </w:t>
            </w:r>
          </w:p>
        </w:tc>
        <w:tc>
          <w:tcPr>
            <w:tcW w:w="3506"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A67521" w:rsidRPr="00517760" w:rsidRDefault="00A67521" w:rsidP="00D23A03">
            <w:pPr>
              <w:rPr>
                <w:b/>
                <w:kern w:val="0"/>
              </w:rPr>
            </w:pPr>
            <w:r w:rsidRPr="00517760">
              <w:rPr>
                <w:b/>
                <w:kern w:val="0"/>
              </w:rPr>
              <w:t>Respondent</w:t>
            </w:r>
          </w:p>
        </w:tc>
        <w:tc>
          <w:tcPr>
            <w:tcW w:w="1261"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A67521" w:rsidRPr="00517760" w:rsidRDefault="00A67521" w:rsidP="00D23A03">
            <w:pPr>
              <w:rPr>
                <w:b/>
                <w:kern w:val="0"/>
              </w:rPr>
            </w:pPr>
            <w:r w:rsidRPr="00517760">
              <w:rPr>
                <w:b/>
                <w:kern w:val="0"/>
              </w:rPr>
              <w:t>ALJ</w:t>
            </w:r>
          </w:p>
        </w:tc>
      </w:tr>
    </w:tbl>
    <w:tbl>
      <w:tblPr>
        <w:tblStyle w:val="TableGrid"/>
        <w:tblW w:w="10794" w:type="dxa"/>
        <w:tblInd w:w="-2" w:type="dxa"/>
        <w:tblLook w:val="04A0" w:firstRow="1" w:lastRow="0" w:firstColumn="1" w:lastColumn="0" w:noHBand="0" w:noVBand="1"/>
      </w:tblPr>
      <w:tblGrid>
        <w:gridCol w:w="672"/>
        <w:gridCol w:w="661"/>
        <w:gridCol w:w="1274"/>
        <w:gridCol w:w="1183"/>
        <w:gridCol w:w="1893"/>
        <w:gridCol w:w="369"/>
        <w:gridCol w:w="3481"/>
        <w:gridCol w:w="1261"/>
      </w:tblGrid>
      <w:tr w:rsidR="00A67521" w:rsidRPr="00811FD1" w:rsidTr="00D23A03">
        <w:trPr>
          <w:trHeight w:val="300"/>
        </w:trPr>
        <w:tc>
          <w:tcPr>
            <w:tcW w:w="672" w:type="dxa"/>
            <w:noWrap/>
            <w:hideMark/>
          </w:tcPr>
          <w:p w:rsidR="00A67521" w:rsidRPr="00811FD1" w:rsidRDefault="00A67521" w:rsidP="00D23A03"/>
        </w:tc>
        <w:tc>
          <w:tcPr>
            <w:tcW w:w="661" w:type="dxa"/>
            <w:noWrap/>
            <w:hideMark/>
          </w:tcPr>
          <w:p w:rsidR="00A67521" w:rsidRPr="00811FD1" w:rsidRDefault="00A67521" w:rsidP="00D23A03"/>
        </w:tc>
        <w:tc>
          <w:tcPr>
            <w:tcW w:w="1274" w:type="dxa"/>
            <w:hideMark/>
          </w:tcPr>
          <w:p w:rsidR="00A67521" w:rsidRPr="00811FD1" w:rsidRDefault="00A67521" w:rsidP="00D23A03">
            <w:r w:rsidRPr="00811FD1">
              <w:t> </w:t>
            </w:r>
          </w:p>
        </w:tc>
        <w:tc>
          <w:tcPr>
            <w:tcW w:w="1183" w:type="dxa"/>
            <w:hideMark/>
          </w:tcPr>
          <w:p w:rsidR="00A67521" w:rsidRPr="00811FD1" w:rsidRDefault="00A67521" w:rsidP="00D23A03">
            <w:r w:rsidRPr="00811FD1">
              <w:t> </w:t>
            </w:r>
          </w:p>
        </w:tc>
        <w:tc>
          <w:tcPr>
            <w:tcW w:w="1893" w:type="dxa"/>
            <w:hideMark/>
          </w:tcPr>
          <w:p w:rsidR="00A67521" w:rsidRPr="00811FD1" w:rsidRDefault="00A67521" w:rsidP="00D23A03">
            <w:pPr>
              <w:rPr>
                <w:b/>
                <w:bCs/>
                <w:u w:val="single"/>
              </w:rPr>
            </w:pPr>
            <w:r w:rsidRPr="00811FD1">
              <w:rPr>
                <w:b/>
                <w:bCs/>
                <w:u w:val="single"/>
              </w:rPr>
              <w:t>PUBLISHED</w:t>
            </w:r>
          </w:p>
        </w:tc>
        <w:tc>
          <w:tcPr>
            <w:tcW w:w="369" w:type="dxa"/>
            <w:noWrap/>
            <w:hideMark/>
          </w:tcPr>
          <w:p w:rsidR="00A67521" w:rsidRPr="00811FD1" w:rsidRDefault="00A67521" w:rsidP="00D23A03">
            <w:r w:rsidRPr="00811FD1">
              <w:t> </w:t>
            </w:r>
          </w:p>
        </w:tc>
        <w:tc>
          <w:tcPr>
            <w:tcW w:w="3481" w:type="dxa"/>
            <w:hideMark/>
          </w:tcPr>
          <w:p w:rsidR="00A67521" w:rsidRPr="00811FD1" w:rsidRDefault="00A67521" w:rsidP="00D23A03">
            <w:r w:rsidRPr="00811FD1">
              <w:t> </w:t>
            </w:r>
          </w:p>
        </w:tc>
        <w:tc>
          <w:tcPr>
            <w:tcW w:w="1261" w:type="dxa"/>
            <w:noWrap/>
            <w:hideMark/>
          </w:tcPr>
          <w:p w:rsidR="00A67521" w:rsidRPr="00811FD1" w:rsidRDefault="00A67521" w:rsidP="00D23A03"/>
        </w:tc>
      </w:tr>
      <w:tr w:rsidR="00A67521" w:rsidRPr="00811FD1" w:rsidTr="00D23A03">
        <w:trPr>
          <w:trHeight w:val="300"/>
        </w:trPr>
        <w:tc>
          <w:tcPr>
            <w:tcW w:w="672" w:type="dxa"/>
            <w:noWrap/>
            <w:hideMark/>
          </w:tcPr>
          <w:p w:rsidR="00A67521" w:rsidRPr="00811FD1" w:rsidRDefault="00A67521" w:rsidP="00D23A03">
            <w:r w:rsidRPr="00811FD1">
              <w:t>17</w:t>
            </w:r>
          </w:p>
        </w:tc>
        <w:tc>
          <w:tcPr>
            <w:tcW w:w="661" w:type="dxa"/>
            <w:noWrap/>
            <w:hideMark/>
          </w:tcPr>
          <w:p w:rsidR="00A67521" w:rsidRPr="00811FD1" w:rsidRDefault="00A67521" w:rsidP="00D23A03">
            <w:r w:rsidRPr="00811FD1">
              <w:t>CPS</w:t>
            </w:r>
          </w:p>
        </w:tc>
        <w:tc>
          <w:tcPr>
            <w:tcW w:w="1274" w:type="dxa"/>
            <w:hideMark/>
          </w:tcPr>
          <w:p w:rsidR="00A67521" w:rsidRPr="00811FD1" w:rsidRDefault="00A67521" w:rsidP="00D23A03">
            <w:r w:rsidRPr="00811FD1">
              <w:t>07192</w:t>
            </w:r>
          </w:p>
        </w:tc>
        <w:tc>
          <w:tcPr>
            <w:tcW w:w="1183" w:type="dxa"/>
            <w:hideMark/>
          </w:tcPr>
          <w:p w:rsidR="00A67521" w:rsidRPr="00811FD1" w:rsidRDefault="00A67521" w:rsidP="00D23A03">
            <w:r w:rsidRPr="00811FD1">
              <w:t>8/2/2018</w:t>
            </w:r>
          </w:p>
        </w:tc>
        <w:tc>
          <w:tcPr>
            <w:tcW w:w="1893" w:type="dxa"/>
            <w:noWrap/>
            <w:hideMark/>
          </w:tcPr>
          <w:p w:rsidR="00A67521" w:rsidRPr="00811FD1" w:rsidRDefault="00A67521" w:rsidP="00D23A03">
            <w:r w:rsidRPr="00811FD1">
              <w:t>Steve Bondi</w:t>
            </w:r>
          </w:p>
        </w:tc>
        <w:tc>
          <w:tcPr>
            <w:tcW w:w="369" w:type="dxa"/>
            <w:noWrap/>
            <w:hideMark/>
          </w:tcPr>
          <w:p w:rsidR="00A67521" w:rsidRPr="00811FD1" w:rsidRDefault="00A67521" w:rsidP="00D23A03">
            <w:r w:rsidRPr="00811FD1">
              <w:t>v.</w:t>
            </w:r>
          </w:p>
        </w:tc>
        <w:tc>
          <w:tcPr>
            <w:tcW w:w="3481" w:type="dxa"/>
            <w:hideMark/>
          </w:tcPr>
          <w:p w:rsidR="00A67521" w:rsidRPr="00811FD1" w:rsidRDefault="00A67521" w:rsidP="00D23A03">
            <w:r w:rsidRPr="00811FD1">
              <w:t>NC Crime Victims Compensation Commission Respondent</w:t>
            </w:r>
          </w:p>
        </w:tc>
        <w:tc>
          <w:tcPr>
            <w:tcW w:w="1261" w:type="dxa"/>
            <w:noWrap/>
            <w:hideMark/>
          </w:tcPr>
          <w:p w:rsidR="00A67521" w:rsidRPr="00811FD1" w:rsidRDefault="00A67521" w:rsidP="00D23A03">
            <w:r w:rsidRPr="00811FD1">
              <w:t>Elkins</w:t>
            </w:r>
          </w:p>
        </w:tc>
      </w:tr>
      <w:tr w:rsidR="00A67521" w:rsidRPr="00811FD1" w:rsidTr="00D23A03">
        <w:trPr>
          <w:trHeight w:val="300"/>
        </w:trPr>
        <w:tc>
          <w:tcPr>
            <w:tcW w:w="672" w:type="dxa"/>
            <w:noWrap/>
            <w:hideMark/>
          </w:tcPr>
          <w:p w:rsidR="00A67521" w:rsidRPr="00811FD1" w:rsidRDefault="00A67521" w:rsidP="00D23A03"/>
        </w:tc>
        <w:tc>
          <w:tcPr>
            <w:tcW w:w="661" w:type="dxa"/>
            <w:noWrap/>
            <w:hideMark/>
          </w:tcPr>
          <w:p w:rsidR="00A67521" w:rsidRPr="00811FD1" w:rsidRDefault="00A67521" w:rsidP="00D23A03"/>
        </w:tc>
        <w:tc>
          <w:tcPr>
            <w:tcW w:w="1274" w:type="dxa"/>
            <w:hideMark/>
          </w:tcPr>
          <w:p w:rsidR="00A67521" w:rsidRPr="00811FD1" w:rsidRDefault="00A67521" w:rsidP="00D23A03">
            <w:r w:rsidRPr="00811FD1">
              <w:t> </w:t>
            </w:r>
          </w:p>
        </w:tc>
        <w:tc>
          <w:tcPr>
            <w:tcW w:w="1183" w:type="dxa"/>
            <w:hideMark/>
          </w:tcPr>
          <w:p w:rsidR="00A67521" w:rsidRPr="00811FD1" w:rsidRDefault="00A67521" w:rsidP="00D23A03">
            <w:r w:rsidRPr="00811FD1">
              <w:t> </w:t>
            </w:r>
          </w:p>
        </w:tc>
        <w:tc>
          <w:tcPr>
            <w:tcW w:w="1893" w:type="dxa"/>
            <w:hideMark/>
          </w:tcPr>
          <w:p w:rsidR="00A67521" w:rsidRPr="00811FD1" w:rsidRDefault="00A67521" w:rsidP="00D23A03">
            <w:r w:rsidRPr="00811FD1">
              <w:t> </w:t>
            </w:r>
          </w:p>
        </w:tc>
        <w:tc>
          <w:tcPr>
            <w:tcW w:w="369" w:type="dxa"/>
            <w:noWrap/>
            <w:hideMark/>
          </w:tcPr>
          <w:p w:rsidR="00A67521" w:rsidRPr="00811FD1" w:rsidRDefault="00A67521" w:rsidP="00D23A03">
            <w:r w:rsidRPr="00811FD1">
              <w:t> </w:t>
            </w:r>
          </w:p>
        </w:tc>
        <w:tc>
          <w:tcPr>
            <w:tcW w:w="3481" w:type="dxa"/>
            <w:hideMark/>
          </w:tcPr>
          <w:p w:rsidR="00A67521" w:rsidRPr="00811FD1" w:rsidRDefault="00A67521" w:rsidP="00D23A03">
            <w:r w:rsidRPr="00811FD1">
              <w:t> </w:t>
            </w:r>
          </w:p>
        </w:tc>
        <w:tc>
          <w:tcPr>
            <w:tcW w:w="1261" w:type="dxa"/>
            <w:noWrap/>
            <w:hideMark/>
          </w:tcPr>
          <w:p w:rsidR="00A67521" w:rsidRPr="00811FD1" w:rsidRDefault="00A67521" w:rsidP="00D23A03"/>
        </w:tc>
      </w:tr>
      <w:tr w:rsidR="00A67521" w:rsidRPr="00811FD1" w:rsidTr="00D23A03">
        <w:trPr>
          <w:trHeight w:val="300"/>
        </w:trPr>
        <w:tc>
          <w:tcPr>
            <w:tcW w:w="672" w:type="dxa"/>
            <w:noWrap/>
            <w:hideMark/>
          </w:tcPr>
          <w:p w:rsidR="00A67521" w:rsidRPr="00811FD1" w:rsidRDefault="00A67521" w:rsidP="00D23A03">
            <w:r w:rsidRPr="00811FD1">
              <w:t>17</w:t>
            </w:r>
          </w:p>
        </w:tc>
        <w:tc>
          <w:tcPr>
            <w:tcW w:w="661" w:type="dxa"/>
            <w:noWrap/>
            <w:hideMark/>
          </w:tcPr>
          <w:p w:rsidR="00A67521" w:rsidRPr="00811FD1" w:rsidRDefault="00A67521" w:rsidP="00D23A03">
            <w:r w:rsidRPr="00811FD1">
              <w:t>DOJ</w:t>
            </w:r>
          </w:p>
        </w:tc>
        <w:tc>
          <w:tcPr>
            <w:tcW w:w="1274" w:type="dxa"/>
            <w:hideMark/>
          </w:tcPr>
          <w:p w:rsidR="00A67521" w:rsidRPr="00811FD1" w:rsidRDefault="00A67521" w:rsidP="00D23A03">
            <w:r w:rsidRPr="00811FD1">
              <w:t>07407</w:t>
            </w:r>
          </w:p>
        </w:tc>
        <w:tc>
          <w:tcPr>
            <w:tcW w:w="1183" w:type="dxa"/>
            <w:hideMark/>
          </w:tcPr>
          <w:p w:rsidR="00A67521" w:rsidRPr="00811FD1" w:rsidRDefault="00A67521" w:rsidP="00D23A03">
            <w:r w:rsidRPr="00811FD1">
              <w:t>8/23/2018</w:t>
            </w:r>
          </w:p>
        </w:tc>
        <w:tc>
          <w:tcPr>
            <w:tcW w:w="1893" w:type="dxa"/>
            <w:hideMark/>
          </w:tcPr>
          <w:p w:rsidR="00A67521" w:rsidRPr="00811FD1" w:rsidRDefault="00A67521" w:rsidP="00D23A03">
            <w:r w:rsidRPr="00811FD1">
              <w:t>Brandon Reginald Gore</w:t>
            </w:r>
          </w:p>
        </w:tc>
        <w:tc>
          <w:tcPr>
            <w:tcW w:w="369" w:type="dxa"/>
            <w:noWrap/>
            <w:hideMark/>
          </w:tcPr>
          <w:p w:rsidR="00A67521" w:rsidRPr="00811FD1" w:rsidRDefault="00A67521" w:rsidP="00D23A03">
            <w:r w:rsidRPr="00811FD1">
              <w:t>v.</w:t>
            </w:r>
          </w:p>
        </w:tc>
        <w:tc>
          <w:tcPr>
            <w:tcW w:w="3481" w:type="dxa"/>
            <w:hideMark/>
          </w:tcPr>
          <w:p w:rsidR="00A67521" w:rsidRPr="00811FD1" w:rsidRDefault="00A67521" w:rsidP="00D23A03">
            <w:r w:rsidRPr="00811FD1">
              <w:t>NC Sheriffs Education and Training Standards Commission</w:t>
            </w:r>
          </w:p>
        </w:tc>
        <w:tc>
          <w:tcPr>
            <w:tcW w:w="1261" w:type="dxa"/>
            <w:noWrap/>
            <w:hideMark/>
          </w:tcPr>
          <w:p w:rsidR="00A67521" w:rsidRPr="00811FD1" w:rsidRDefault="00A67521" w:rsidP="00D23A03">
            <w:r w:rsidRPr="00811FD1">
              <w:t>Bawtinhimer</w:t>
            </w:r>
          </w:p>
        </w:tc>
      </w:tr>
      <w:tr w:rsidR="00A67521" w:rsidRPr="00811FD1" w:rsidTr="00D23A03">
        <w:trPr>
          <w:trHeight w:val="300"/>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DOJ</w:t>
            </w:r>
          </w:p>
        </w:tc>
        <w:tc>
          <w:tcPr>
            <w:tcW w:w="1274" w:type="dxa"/>
            <w:hideMark/>
          </w:tcPr>
          <w:p w:rsidR="00A67521" w:rsidRPr="00811FD1" w:rsidRDefault="00A67521" w:rsidP="00D23A03">
            <w:r w:rsidRPr="00811FD1">
              <w:t>00497</w:t>
            </w:r>
          </w:p>
        </w:tc>
        <w:tc>
          <w:tcPr>
            <w:tcW w:w="1183" w:type="dxa"/>
            <w:hideMark/>
          </w:tcPr>
          <w:p w:rsidR="00A67521" w:rsidRPr="00811FD1" w:rsidRDefault="00A67521" w:rsidP="00D23A03">
            <w:r w:rsidRPr="00811FD1">
              <w:t>8/30/2018</w:t>
            </w:r>
          </w:p>
        </w:tc>
        <w:tc>
          <w:tcPr>
            <w:tcW w:w="1893" w:type="dxa"/>
            <w:hideMark/>
          </w:tcPr>
          <w:p w:rsidR="00A67521" w:rsidRPr="00811FD1" w:rsidRDefault="00A67521" w:rsidP="00D23A03">
            <w:r w:rsidRPr="00811FD1">
              <w:t>Daniel James Boonbumrung</w:t>
            </w:r>
          </w:p>
        </w:tc>
        <w:tc>
          <w:tcPr>
            <w:tcW w:w="369" w:type="dxa"/>
            <w:noWrap/>
            <w:hideMark/>
          </w:tcPr>
          <w:p w:rsidR="00A67521" w:rsidRPr="00811FD1" w:rsidRDefault="00A67521" w:rsidP="00D23A03">
            <w:r w:rsidRPr="00811FD1">
              <w:t>v.</w:t>
            </w:r>
          </w:p>
        </w:tc>
        <w:tc>
          <w:tcPr>
            <w:tcW w:w="3481" w:type="dxa"/>
            <w:hideMark/>
          </w:tcPr>
          <w:p w:rsidR="00A67521" w:rsidRPr="00811FD1" w:rsidRDefault="00A67521" w:rsidP="00D23A03">
            <w:r w:rsidRPr="00811FD1">
              <w:t>NC Criminal Justice Education and Training Standards Commission</w:t>
            </w:r>
          </w:p>
        </w:tc>
        <w:tc>
          <w:tcPr>
            <w:tcW w:w="1261" w:type="dxa"/>
            <w:noWrap/>
            <w:hideMark/>
          </w:tcPr>
          <w:p w:rsidR="00A67521" w:rsidRPr="00811FD1" w:rsidRDefault="00A67521" w:rsidP="00D23A03">
            <w:r w:rsidRPr="00811FD1">
              <w:t>Bawtinhimer</w:t>
            </w:r>
          </w:p>
        </w:tc>
      </w:tr>
      <w:tr w:rsidR="00A67521" w:rsidRPr="00811FD1" w:rsidTr="00D23A03">
        <w:trPr>
          <w:trHeight w:val="300"/>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DOJ</w:t>
            </w:r>
          </w:p>
        </w:tc>
        <w:tc>
          <w:tcPr>
            <w:tcW w:w="1274" w:type="dxa"/>
            <w:hideMark/>
          </w:tcPr>
          <w:p w:rsidR="00A67521" w:rsidRPr="00811FD1" w:rsidRDefault="00A67521" w:rsidP="00D23A03">
            <w:r w:rsidRPr="00811FD1">
              <w:t>00594</w:t>
            </w:r>
          </w:p>
        </w:tc>
        <w:tc>
          <w:tcPr>
            <w:tcW w:w="1183" w:type="dxa"/>
            <w:hideMark/>
          </w:tcPr>
          <w:p w:rsidR="00A67521" w:rsidRPr="00811FD1" w:rsidRDefault="00A67521" w:rsidP="00D23A03">
            <w:r w:rsidRPr="00811FD1">
              <w:t>8/27/2018</w:t>
            </w:r>
          </w:p>
        </w:tc>
        <w:tc>
          <w:tcPr>
            <w:tcW w:w="1893" w:type="dxa"/>
            <w:hideMark/>
          </w:tcPr>
          <w:p w:rsidR="00A67521" w:rsidRPr="00811FD1" w:rsidRDefault="00A67521" w:rsidP="00D23A03">
            <w:r w:rsidRPr="00811FD1">
              <w:t>LaSonya Kijafa Pemberton</w:t>
            </w:r>
          </w:p>
        </w:tc>
        <w:tc>
          <w:tcPr>
            <w:tcW w:w="369" w:type="dxa"/>
            <w:noWrap/>
            <w:hideMark/>
          </w:tcPr>
          <w:p w:rsidR="00A67521" w:rsidRPr="00811FD1" w:rsidRDefault="00A67521" w:rsidP="00D23A03">
            <w:r w:rsidRPr="00811FD1">
              <w:t>v.</w:t>
            </w:r>
          </w:p>
        </w:tc>
        <w:tc>
          <w:tcPr>
            <w:tcW w:w="3481" w:type="dxa"/>
            <w:hideMark/>
          </w:tcPr>
          <w:p w:rsidR="00A67521" w:rsidRPr="00811FD1" w:rsidRDefault="00A67521" w:rsidP="00D23A03">
            <w:r w:rsidRPr="00811FD1">
              <w:t>NC Sheriffs Education and Training Standards Commission</w:t>
            </w:r>
          </w:p>
        </w:tc>
        <w:tc>
          <w:tcPr>
            <w:tcW w:w="1261" w:type="dxa"/>
            <w:noWrap/>
            <w:hideMark/>
          </w:tcPr>
          <w:p w:rsidR="00A67521" w:rsidRPr="00811FD1" w:rsidRDefault="00A67521" w:rsidP="00D23A03">
            <w:r w:rsidRPr="00811FD1">
              <w:t>Ward</w:t>
            </w:r>
          </w:p>
        </w:tc>
      </w:tr>
      <w:tr w:rsidR="00A67521" w:rsidRPr="00811FD1" w:rsidTr="00D23A03">
        <w:trPr>
          <w:trHeight w:val="300"/>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DOJ</w:t>
            </w:r>
          </w:p>
        </w:tc>
        <w:tc>
          <w:tcPr>
            <w:tcW w:w="1274" w:type="dxa"/>
            <w:hideMark/>
          </w:tcPr>
          <w:p w:rsidR="00A67521" w:rsidRPr="00811FD1" w:rsidRDefault="00A67521" w:rsidP="00D23A03">
            <w:r w:rsidRPr="00811FD1">
              <w:t>01937</w:t>
            </w:r>
          </w:p>
        </w:tc>
        <w:tc>
          <w:tcPr>
            <w:tcW w:w="1183" w:type="dxa"/>
            <w:hideMark/>
          </w:tcPr>
          <w:p w:rsidR="00A67521" w:rsidRPr="00811FD1" w:rsidRDefault="00A67521" w:rsidP="00D23A03">
            <w:r w:rsidRPr="00811FD1">
              <w:t>8/30/2018</w:t>
            </w:r>
          </w:p>
        </w:tc>
        <w:tc>
          <w:tcPr>
            <w:tcW w:w="1893" w:type="dxa"/>
            <w:hideMark/>
          </w:tcPr>
          <w:p w:rsidR="00A67521" w:rsidRPr="00811FD1" w:rsidRDefault="00A67521" w:rsidP="00D23A03">
            <w:r w:rsidRPr="00811FD1">
              <w:t>Coty Donovan Wood</w:t>
            </w:r>
          </w:p>
        </w:tc>
        <w:tc>
          <w:tcPr>
            <w:tcW w:w="369" w:type="dxa"/>
            <w:noWrap/>
            <w:hideMark/>
          </w:tcPr>
          <w:p w:rsidR="00A67521" w:rsidRPr="00811FD1" w:rsidRDefault="00A67521" w:rsidP="00D23A03">
            <w:r w:rsidRPr="00811FD1">
              <w:t>v.</w:t>
            </w:r>
          </w:p>
        </w:tc>
        <w:tc>
          <w:tcPr>
            <w:tcW w:w="3481" w:type="dxa"/>
            <w:hideMark/>
          </w:tcPr>
          <w:p w:rsidR="00A67521" w:rsidRPr="00811FD1" w:rsidRDefault="00A67521" w:rsidP="00D23A03">
            <w:r w:rsidRPr="00811FD1">
              <w:t>NC Sheriffs Education and Training Standards Commission</w:t>
            </w:r>
          </w:p>
        </w:tc>
        <w:tc>
          <w:tcPr>
            <w:tcW w:w="1261" w:type="dxa"/>
            <w:noWrap/>
            <w:hideMark/>
          </w:tcPr>
          <w:p w:rsidR="00A67521" w:rsidRPr="00811FD1" w:rsidRDefault="00A67521" w:rsidP="00D23A03">
            <w:r w:rsidRPr="00811FD1">
              <w:t>Bawtinhimer</w:t>
            </w:r>
          </w:p>
        </w:tc>
      </w:tr>
      <w:tr w:rsidR="00A67521" w:rsidRPr="00811FD1" w:rsidTr="00D23A03">
        <w:trPr>
          <w:trHeight w:val="300"/>
        </w:trPr>
        <w:tc>
          <w:tcPr>
            <w:tcW w:w="672" w:type="dxa"/>
            <w:noWrap/>
            <w:hideMark/>
          </w:tcPr>
          <w:p w:rsidR="00A67521" w:rsidRPr="00811FD1" w:rsidRDefault="00A67521" w:rsidP="00D23A03"/>
        </w:tc>
        <w:tc>
          <w:tcPr>
            <w:tcW w:w="661" w:type="dxa"/>
            <w:noWrap/>
            <w:hideMark/>
          </w:tcPr>
          <w:p w:rsidR="00A67521" w:rsidRPr="00811FD1" w:rsidRDefault="00A67521" w:rsidP="00D23A03"/>
        </w:tc>
        <w:tc>
          <w:tcPr>
            <w:tcW w:w="1274" w:type="dxa"/>
            <w:hideMark/>
          </w:tcPr>
          <w:p w:rsidR="00A67521" w:rsidRPr="00811FD1" w:rsidRDefault="00A67521" w:rsidP="00D23A03">
            <w:r w:rsidRPr="00811FD1">
              <w:t> </w:t>
            </w:r>
          </w:p>
        </w:tc>
        <w:tc>
          <w:tcPr>
            <w:tcW w:w="1183" w:type="dxa"/>
            <w:hideMark/>
          </w:tcPr>
          <w:p w:rsidR="00A67521" w:rsidRPr="00811FD1" w:rsidRDefault="00A67521" w:rsidP="00D23A03">
            <w:r w:rsidRPr="00811FD1">
              <w:t> </w:t>
            </w:r>
          </w:p>
        </w:tc>
        <w:tc>
          <w:tcPr>
            <w:tcW w:w="1893" w:type="dxa"/>
            <w:hideMark/>
          </w:tcPr>
          <w:p w:rsidR="00A67521" w:rsidRPr="00811FD1" w:rsidRDefault="00A67521" w:rsidP="00D23A03">
            <w:r w:rsidRPr="00811FD1">
              <w:t> </w:t>
            </w:r>
          </w:p>
        </w:tc>
        <w:tc>
          <w:tcPr>
            <w:tcW w:w="369" w:type="dxa"/>
            <w:noWrap/>
            <w:hideMark/>
          </w:tcPr>
          <w:p w:rsidR="00A67521" w:rsidRPr="00811FD1" w:rsidRDefault="00A67521" w:rsidP="00D23A03">
            <w:r w:rsidRPr="00811FD1">
              <w:t> </w:t>
            </w:r>
          </w:p>
        </w:tc>
        <w:tc>
          <w:tcPr>
            <w:tcW w:w="3481" w:type="dxa"/>
            <w:hideMark/>
          </w:tcPr>
          <w:p w:rsidR="00A67521" w:rsidRPr="00811FD1" w:rsidRDefault="00A67521" w:rsidP="00D23A03">
            <w:r w:rsidRPr="00811FD1">
              <w:t> </w:t>
            </w:r>
          </w:p>
        </w:tc>
        <w:tc>
          <w:tcPr>
            <w:tcW w:w="1261" w:type="dxa"/>
            <w:noWrap/>
            <w:hideMark/>
          </w:tcPr>
          <w:p w:rsidR="00A67521" w:rsidRPr="00811FD1" w:rsidRDefault="00A67521" w:rsidP="00D23A03"/>
        </w:tc>
      </w:tr>
      <w:tr w:rsidR="00A67521" w:rsidRPr="00811FD1" w:rsidTr="00D23A03">
        <w:trPr>
          <w:trHeight w:val="300"/>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INS</w:t>
            </w:r>
          </w:p>
        </w:tc>
        <w:tc>
          <w:tcPr>
            <w:tcW w:w="1274" w:type="dxa"/>
            <w:hideMark/>
          </w:tcPr>
          <w:p w:rsidR="00A67521" w:rsidRPr="00811FD1" w:rsidRDefault="00A67521" w:rsidP="00D23A03">
            <w:r w:rsidRPr="00811FD1">
              <w:t>01815</w:t>
            </w:r>
          </w:p>
        </w:tc>
        <w:tc>
          <w:tcPr>
            <w:tcW w:w="1183" w:type="dxa"/>
            <w:hideMark/>
          </w:tcPr>
          <w:p w:rsidR="00A67521" w:rsidRPr="00811FD1" w:rsidRDefault="00A67521" w:rsidP="00D23A03">
            <w:r w:rsidRPr="00811FD1">
              <w:t>8/28/2018</w:t>
            </w:r>
          </w:p>
        </w:tc>
        <w:tc>
          <w:tcPr>
            <w:tcW w:w="1893" w:type="dxa"/>
            <w:hideMark/>
          </w:tcPr>
          <w:p w:rsidR="00A67521" w:rsidRPr="00811FD1" w:rsidRDefault="00A67521" w:rsidP="00D23A03">
            <w:r w:rsidRPr="00811FD1">
              <w:t>Jillian Bellino</w:t>
            </w:r>
          </w:p>
        </w:tc>
        <w:tc>
          <w:tcPr>
            <w:tcW w:w="369" w:type="dxa"/>
            <w:noWrap/>
            <w:hideMark/>
          </w:tcPr>
          <w:p w:rsidR="00A67521" w:rsidRPr="00811FD1" w:rsidRDefault="00A67521" w:rsidP="00D23A03">
            <w:r w:rsidRPr="00811FD1">
              <w:t>v.</w:t>
            </w:r>
          </w:p>
        </w:tc>
        <w:tc>
          <w:tcPr>
            <w:tcW w:w="3481" w:type="dxa"/>
            <w:hideMark/>
          </w:tcPr>
          <w:p w:rsidR="00A67521" w:rsidRPr="00811FD1" w:rsidRDefault="00A67521" w:rsidP="00D23A03">
            <w:r w:rsidRPr="00811FD1">
              <w:t>North Carolina Department of State Treasurer</w:t>
            </w:r>
          </w:p>
        </w:tc>
        <w:tc>
          <w:tcPr>
            <w:tcW w:w="1261" w:type="dxa"/>
            <w:noWrap/>
            <w:hideMark/>
          </w:tcPr>
          <w:p w:rsidR="00A67521" w:rsidRPr="00811FD1" w:rsidRDefault="00A67521" w:rsidP="00D23A03">
            <w:r w:rsidRPr="00811FD1">
              <w:t>Malherbe</w:t>
            </w:r>
          </w:p>
        </w:tc>
      </w:tr>
      <w:tr w:rsidR="00A67521" w:rsidRPr="00811FD1" w:rsidTr="00D23A03">
        <w:trPr>
          <w:trHeight w:val="300"/>
        </w:trPr>
        <w:tc>
          <w:tcPr>
            <w:tcW w:w="672" w:type="dxa"/>
            <w:noWrap/>
            <w:hideMark/>
          </w:tcPr>
          <w:p w:rsidR="00A67521" w:rsidRPr="00811FD1" w:rsidRDefault="00A67521" w:rsidP="00D23A03"/>
        </w:tc>
        <w:tc>
          <w:tcPr>
            <w:tcW w:w="661" w:type="dxa"/>
            <w:noWrap/>
            <w:hideMark/>
          </w:tcPr>
          <w:p w:rsidR="00A67521" w:rsidRPr="00811FD1" w:rsidRDefault="00A67521" w:rsidP="00D23A03"/>
        </w:tc>
        <w:tc>
          <w:tcPr>
            <w:tcW w:w="1274" w:type="dxa"/>
            <w:hideMark/>
          </w:tcPr>
          <w:p w:rsidR="00A67521" w:rsidRPr="00811FD1" w:rsidRDefault="00A67521" w:rsidP="00D23A03">
            <w:r w:rsidRPr="00811FD1">
              <w:t> </w:t>
            </w:r>
          </w:p>
        </w:tc>
        <w:tc>
          <w:tcPr>
            <w:tcW w:w="1183" w:type="dxa"/>
            <w:hideMark/>
          </w:tcPr>
          <w:p w:rsidR="00A67521" w:rsidRPr="00811FD1" w:rsidRDefault="00A67521" w:rsidP="00D23A03">
            <w:r w:rsidRPr="00811FD1">
              <w:t> </w:t>
            </w:r>
          </w:p>
        </w:tc>
        <w:tc>
          <w:tcPr>
            <w:tcW w:w="1893" w:type="dxa"/>
            <w:hideMark/>
          </w:tcPr>
          <w:p w:rsidR="00A67521" w:rsidRPr="00811FD1" w:rsidRDefault="00A67521" w:rsidP="00D23A03">
            <w:r w:rsidRPr="00811FD1">
              <w:t> </w:t>
            </w:r>
          </w:p>
        </w:tc>
        <w:tc>
          <w:tcPr>
            <w:tcW w:w="369" w:type="dxa"/>
            <w:noWrap/>
            <w:hideMark/>
          </w:tcPr>
          <w:p w:rsidR="00A67521" w:rsidRPr="00811FD1" w:rsidRDefault="00A67521" w:rsidP="00D23A03">
            <w:r w:rsidRPr="00811FD1">
              <w:t> </w:t>
            </w:r>
          </w:p>
        </w:tc>
        <w:tc>
          <w:tcPr>
            <w:tcW w:w="3481" w:type="dxa"/>
            <w:hideMark/>
          </w:tcPr>
          <w:p w:rsidR="00A67521" w:rsidRPr="00811FD1" w:rsidRDefault="00A67521" w:rsidP="00D23A03">
            <w:r w:rsidRPr="00811FD1">
              <w:t> </w:t>
            </w:r>
          </w:p>
        </w:tc>
        <w:tc>
          <w:tcPr>
            <w:tcW w:w="1261" w:type="dxa"/>
            <w:noWrap/>
            <w:hideMark/>
          </w:tcPr>
          <w:p w:rsidR="00A67521" w:rsidRPr="00811FD1" w:rsidRDefault="00A67521" w:rsidP="00D23A03"/>
        </w:tc>
      </w:tr>
      <w:tr w:rsidR="00A67521" w:rsidRPr="00811FD1" w:rsidTr="00D23A03">
        <w:trPr>
          <w:trHeight w:val="300"/>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OSP</w:t>
            </w:r>
          </w:p>
        </w:tc>
        <w:tc>
          <w:tcPr>
            <w:tcW w:w="1274" w:type="dxa"/>
            <w:hideMark/>
          </w:tcPr>
          <w:p w:rsidR="00A67521" w:rsidRPr="00811FD1" w:rsidRDefault="00A67521" w:rsidP="00D23A03">
            <w:r w:rsidRPr="00811FD1">
              <w:t>01115</w:t>
            </w:r>
          </w:p>
        </w:tc>
        <w:tc>
          <w:tcPr>
            <w:tcW w:w="1183" w:type="dxa"/>
            <w:hideMark/>
          </w:tcPr>
          <w:p w:rsidR="00A67521" w:rsidRPr="00811FD1" w:rsidRDefault="00A67521" w:rsidP="00D23A03">
            <w:r w:rsidRPr="00811FD1">
              <w:t>8/9/2018</w:t>
            </w:r>
          </w:p>
        </w:tc>
        <w:tc>
          <w:tcPr>
            <w:tcW w:w="1893" w:type="dxa"/>
            <w:hideMark/>
          </w:tcPr>
          <w:p w:rsidR="00A67521" w:rsidRPr="00811FD1" w:rsidRDefault="00A67521" w:rsidP="00D23A03">
            <w:r w:rsidRPr="00811FD1">
              <w:t>Cathy Callahan</w:t>
            </w:r>
          </w:p>
        </w:tc>
        <w:tc>
          <w:tcPr>
            <w:tcW w:w="369" w:type="dxa"/>
            <w:noWrap/>
            <w:hideMark/>
          </w:tcPr>
          <w:p w:rsidR="00A67521" w:rsidRPr="00811FD1" w:rsidRDefault="00A67521" w:rsidP="00D23A03">
            <w:r w:rsidRPr="00811FD1">
              <w:t>v.</w:t>
            </w:r>
          </w:p>
        </w:tc>
        <w:tc>
          <w:tcPr>
            <w:tcW w:w="3481" w:type="dxa"/>
            <w:hideMark/>
          </w:tcPr>
          <w:p w:rsidR="00A67521" w:rsidRPr="00811FD1" w:rsidRDefault="00A67521" w:rsidP="00D23A03">
            <w:r w:rsidRPr="00811FD1">
              <w:t>North Carolina Department of Public Safety</w:t>
            </w:r>
          </w:p>
        </w:tc>
        <w:tc>
          <w:tcPr>
            <w:tcW w:w="1261" w:type="dxa"/>
            <w:noWrap/>
            <w:hideMark/>
          </w:tcPr>
          <w:p w:rsidR="00A67521" w:rsidRPr="00811FD1" w:rsidRDefault="00A67521" w:rsidP="00D23A03">
            <w:r w:rsidRPr="00811FD1">
              <w:t>Bawtinhimer</w:t>
            </w:r>
          </w:p>
        </w:tc>
      </w:tr>
      <w:tr w:rsidR="00A67521" w:rsidRPr="00811FD1" w:rsidTr="00D23A03">
        <w:trPr>
          <w:trHeight w:val="300"/>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OSP</w:t>
            </w:r>
          </w:p>
        </w:tc>
        <w:tc>
          <w:tcPr>
            <w:tcW w:w="1274" w:type="dxa"/>
            <w:hideMark/>
          </w:tcPr>
          <w:p w:rsidR="00A67521" w:rsidRPr="00811FD1" w:rsidRDefault="00A67521" w:rsidP="00D23A03">
            <w:r w:rsidRPr="00811FD1">
              <w:t>02123</w:t>
            </w:r>
          </w:p>
        </w:tc>
        <w:tc>
          <w:tcPr>
            <w:tcW w:w="1183" w:type="dxa"/>
            <w:hideMark/>
          </w:tcPr>
          <w:p w:rsidR="00A67521" w:rsidRPr="00811FD1" w:rsidRDefault="00A67521" w:rsidP="00D23A03">
            <w:r w:rsidRPr="00811FD1">
              <w:t>8/8/2018</w:t>
            </w:r>
          </w:p>
        </w:tc>
        <w:tc>
          <w:tcPr>
            <w:tcW w:w="1893" w:type="dxa"/>
            <w:hideMark/>
          </w:tcPr>
          <w:p w:rsidR="00A67521" w:rsidRPr="00811FD1" w:rsidRDefault="00A67521" w:rsidP="00D23A03">
            <w:r w:rsidRPr="00811FD1">
              <w:t>Monroe Brown Sr</w:t>
            </w:r>
          </w:p>
        </w:tc>
        <w:tc>
          <w:tcPr>
            <w:tcW w:w="369" w:type="dxa"/>
            <w:noWrap/>
            <w:hideMark/>
          </w:tcPr>
          <w:p w:rsidR="00A67521" w:rsidRPr="00811FD1" w:rsidRDefault="00A67521" w:rsidP="00D23A03">
            <w:r w:rsidRPr="00811FD1">
              <w:t>v.</w:t>
            </w:r>
          </w:p>
        </w:tc>
        <w:tc>
          <w:tcPr>
            <w:tcW w:w="3481" w:type="dxa"/>
            <w:hideMark/>
          </w:tcPr>
          <w:p w:rsidR="00A67521" w:rsidRPr="00811FD1" w:rsidRDefault="00A67521" w:rsidP="00D23A03">
            <w:r w:rsidRPr="00811FD1">
              <w:t>NC Department of Transportation</w:t>
            </w:r>
          </w:p>
        </w:tc>
        <w:tc>
          <w:tcPr>
            <w:tcW w:w="1261" w:type="dxa"/>
            <w:noWrap/>
            <w:hideMark/>
          </w:tcPr>
          <w:p w:rsidR="00A67521" w:rsidRPr="00811FD1" w:rsidRDefault="00A67521" w:rsidP="00D23A03">
            <w:r w:rsidRPr="00811FD1">
              <w:t>Bawtinhimer</w:t>
            </w:r>
          </w:p>
        </w:tc>
      </w:tr>
      <w:tr w:rsidR="00A67521" w:rsidRPr="00811FD1" w:rsidTr="00D23A03">
        <w:trPr>
          <w:trHeight w:val="300"/>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OSP</w:t>
            </w:r>
          </w:p>
        </w:tc>
        <w:tc>
          <w:tcPr>
            <w:tcW w:w="1274" w:type="dxa"/>
            <w:hideMark/>
          </w:tcPr>
          <w:p w:rsidR="00A67521" w:rsidRPr="00811FD1" w:rsidRDefault="00A67521" w:rsidP="00D23A03">
            <w:r w:rsidRPr="00811FD1">
              <w:t>04299</w:t>
            </w:r>
          </w:p>
        </w:tc>
        <w:tc>
          <w:tcPr>
            <w:tcW w:w="1183" w:type="dxa"/>
            <w:hideMark/>
          </w:tcPr>
          <w:p w:rsidR="00A67521" w:rsidRPr="00811FD1" w:rsidRDefault="00A67521" w:rsidP="00D23A03">
            <w:r w:rsidRPr="00811FD1">
              <w:t>8/17/2018</w:t>
            </w:r>
          </w:p>
        </w:tc>
        <w:tc>
          <w:tcPr>
            <w:tcW w:w="1893" w:type="dxa"/>
            <w:hideMark/>
          </w:tcPr>
          <w:p w:rsidR="00A67521" w:rsidRPr="00811FD1" w:rsidRDefault="00A67521" w:rsidP="00D23A03">
            <w:r w:rsidRPr="00811FD1">
              <w:t>Okwudiri Morris Ekwuruke</w:t>
            </w:r>
          </w:p>
        </w:tc>
        <w:tc>
          <w:tcPr>
            <w:tcW w:w="369" w:type="dxa"/>
            <w:noWrap/>
            <w:hideMark/>
          </w:tcPr>
          <w:p w:rsidR="00A67521" w:rsidRPr="00811FD1" w:rsidRDefault="00A67521" w:rsidP="00D23A03">
            <w:r w:rsidRPr="00811FD1">
              <w:t>v.</w:t>
            </w:r>
          </w:p>
        </w:tc>
        <w:tc>
          <w:tcPr>
            <w:tcW w:w="3481" w:type="dxa"/>
            <w:hideMark/>
          </w:tcPr>
          <w:p w:rsidR="00A67521" w:rsidRPr="00811FD1" w:rsidRDefault="00A67521" w:rsidP="00D23A03">
            <w:r w:rsidRPr="00811FD1">
              <w:t>NC Department of Public Safety</w:t>
            </w:r>
          </w:p>
        </w:tc>
        <w:tc>
          <w:tcPr>
            <w:tcW w:w="1261" w:type="dxa"/>
            <w:noWrap/>
            <w:hideMark/>
          </w:tcPr>
          <w:p w:rsidR="00A67521" w:rsidRPr="00811FD1" w:rsidRDefault="00A67521" w:rsidP="00D23A03">
            <w:r w:rsidRPr="00811FD1">
              <w:t>Overby</w:t>
            </w:r>
          </w:p>
        </w:tc>
      </w:tr>
      <w:tr w:rsidR="00A67521" w:rsidRPr="00811FD1" w:rsidTr="00D23A03">
        <w:trPr>
          <w:trHeight w:val="300"/>
        </w:trPr>
        <w:tc>
          <w:tcPr>
            <w:tcW w:w="672" w:type="dxa"/>
            <w:noWrap/>
            <w:hideMark/>
          </w:tcPr>
          <w:p w:rsidR="00A67521" w:rsidRPr="00811FD1" w:rsidRDefault="00A67521" w:rsidP="00D23A03"/>
        </w:tc>
        <w:tc>
          <w:tcPr>
            <w:tcW w:w="661" w:type="dxa"/>
            <w:noWrap/>
            <w:hideMark/>
          </w:tcPr>
          <w:p w:rsidR="00A67521" w:rsidRPr="00811FD1" w:rsidRDefault="00A67521" w:rsidP="00D23A03"/>
        </w:tc>
        <w:tc>
          <w:tcPr>
            <w:tcW w:w="1274" w:type="dxa"/>
            <w:hideMark/>
          </w:tcPr>
          <w:p w:rsidR="00A67521" w:rsidRPr="00811FD1" w:rsidRDefault="00A67521" w:rsidP="00D23A03">
            <w:r w:rsidRPr="00811FD1">
              <w:t> </w:t>
            </w:r>
          </w:p>
        </w:tc>
        <w:tc>
          <w:tcPr>
            <w:tcW w:w="1183" w:type="dxa"/>
            <w:hideMark/>
          </w:tcPr>
          <w:p w:rsidR="00A67521" w:rsidRPr="00811FD1" w:rsidRDefault="00A67521" w:rsidP="00D23A03">
            <w:r w:rsidRPr="00811FD1">
              <w:t> </w:t>
            </w:r>
          </w:p>
        </w:tc>
        <w:tc>
          <w:tcPr>
            <w:tcW w:w="1893" w:type="dxa"/>
            <w:hideMark/>
          </w:tcPr>
          <w:p w:rsidR="00A67521" w:rsidRPr="00811FD1" w:rsidRDefault="00A67521" w:rsidP="00D23A03"/>
        </w:tc>
        <w:tc>
          <w:tcPr>
            <w:tcW w:w="369" w:type="dxa"/>
            <w:noWrap/>
            <w:hideMark/>
          </w:tcPr>
          <w:p w:rsidR="00A67521" w:rsidRPr="00811FD1" w:rsidRDefault="00A67521" w:rsidP="00D23A03">
            <w:r w:rsidRPr="00811FD1">
              <w:t> </w:t>
            </w:r>
          </w:p>
        </w:tc>
        <w:tc>
          <w:tcPr>
            <w:tcW w:w="3481" w:type="dxa"/>
            <w:hideMark/>
          </w:tcPr>
          <w:p w:rsidR="00A67521" w:rsidRPr="00811FD1" w:rsidRDefault="00A67521" w:rsidP="00D23A03">
            <w:r w:rsidRPr="00811FD1">
              <w:t> </w:t>
            </w:r>
          </w:p>
        </w:tc>
        <w:tc>
          <w:tcPr>
            <w:tcW w:w="1261" w:type="dxa"/>
            <w:noWrap/>
            <w:hideMark/>
          </w:tcPr>
          <w:p w:rsidR="00A67521" w:rsidRPr="00811FD1" w:rsidRDefault="00A67521" w:rsidP="00D23A03"/>
        </w:tc>
      </w:tr>
      <w:tr w:rsidR="00A67521" w:rsidRPr="00811FD1" w:rsidTr="00D23A03">
        <w:trPr>
          <w:trHeight w:val="300"/>
        </w:trPr>
        <w:tc>
          <w:tcPr>
            <w:tcW w:w="672" w:type="dxa"/>
            <w:noWrap/>
            <w:hideMark/>
          </w:tcPr>
          <w:p w:rsidR="00A67521" w:rsidRPr="00811FD1" w:rsidRDefault="00A67521" w:rsidP="00D23A03"/>
        </w:tc>
        <w:tc>
          <w:tcPr>
            <w:tcW w:w="661" w:type="dxa"/>
            <w:noWrap/>
            <w:hideMark/>
          </w:tcPr>
          <w:p w:rsidR="00A67521" w:rsidRPr="00811FD1" w:rsidRDefault="00A67521" w:rsidP="00D23A03"/>
        </w:tc>
        <w:tc>
          <w:tcPr>
            <w:tcW w:w="1274" w:type="dxa"/>
            <w:hideMark/>
          </w:tcPr>
          <w:p w:rsidR="00A67521" w:rsidRPr="00811FD1" w:rsidRDefault="00A67521" w:rsidP="00D23A03">
            <w:r w:rsidRPr="00811FD1">
              <w:t> </w:t>
            </w:r>
          </w:p>
        </w:tc>
        <w:tc>
          <w:tcPr>
            <w:tcW w:w="1183" w:type="dxa"/>
            <w:hideMark/>
          </w:tcPr>
          <w:p w:rsidR="00A67521" w:rsidRPr="00811FD1" w:rsidRDefault="00A67521" w:rsidP="00D23A03">
            <w:r w:rsidRPr="00811FD1">
              <w:t> </w:t>
            </w:r>
          </w:p>
        </w:tc>
        <w:tc>
          <w:tcPr>
            <w:tcW w:w="1893" w:type="dxa"/>
            <w:hideMark/>
          </w:tcPr>
          <w:p w:rsidR="00A67521" w:rsidRPr="00811FD1" w:rsidRDefault="00A67521" w:rsidP="00D23A03">
            <w:pPr>
              <w:rPr>
                <w:b/>
                <w:bCs/>
                <w:u w:val="single"/>
              </w:rPr>
            </w:pPr>
            <w:r w:rsidRPr="00811FD1">
              <w:rPr>
                <w:b/>
                <w:bCs/>
                <w:u w:val="single"/>
              </w:rPr>
              <w:t>UNPUBLISHED</w:t>
            </w:r>
          </w:p>
        </w:tc>
        <w:tc>
          <w:tcPr>
            <w:tcW w:w="369" w:type="dxa"/>
            <w:noWrap/>
            <w:hideMark/>
          </w:tcPr>
          <w:p w:rsidR="00A67521" w:rsidRPr="00811FD1" w:rsidRDefault="00A67521" w:rsidP="00D23A03">
            <w:r w:rsidRPr="00811FD1">
              <w:t> </w:t>
            </w:r>
          </w:p>
        </w:tc>
        <w:tc>
          <w:tcPr>
            <w:tcW w:w="3481" w:type="dxa"/>
            <w:hideMark/>
          </w:tcPr>
          <w:p w:rsidR="00A67521" w:rsidRPr="00811FD1" w:rsidRDefault="00A67521" w:rsidP="00D23A03">
            <w:r w:rsidRPr="00811FD1">
              <w:t> </w:t>
            </w:r>
          </w:p>
        </w:tc>
        <w:tc>
          <w:tcPr>
            <w:tcW w:w="1261" w:type="dxa"/>
            <w:noWrap/>
            <w:hideMark/>
          </w:tcPr>
          <w:p w:rsidR="00A67521" w:rsidRPr="00811FD1" w:rsidRDefault="00A67521" w:rsidP="00D23A03"/>
        </w:tc>
      </w:tr>
      <w:tr w:rsidR="00A67521" w:rsidRPr="00811FD1" w:rsidTr="00D23A03">
        <w:trPr>
          <w:trHeight w:val="255"/>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ABC</w:t>
            </w:r>
          </w:p>
        </w:tc>
        <w:tc>
          <w:tcPr>
            <w:tcW w:w="1274" w:type="dxa"/>
            <w:hideMark/>
          </w:tcPr>
          <w:p w:rsidR="00A67521" w:rsidRPr="00811FD1" w:rsidRDefault="00A67521" w:rsidP="00D23A03">
            <w:r w:rsidRPr="00811FD1">
              <w:t>01783</w:t>
            </w:r>
          </w:p>
        </w:tc>
        <w:tc>
          <w:tcPr>
            <w:tcW w:w="1183" w:type="dxa"/>
            <w:hideMark/>
          </w:tcPr>
          <w:p w:rsidR="00A67521" w:rsidRPr="00811FD1" w:rsidRDefault="00A67521" w:rsidP="00D23A03">
            <w:r w:rsidRPr="00811FD1">
              <w:t>8/16/2018</w:t>
            </w:r>
          </w:p>
        </w:tc>
        <w:tc>
          <w:tcPr>
            <w:tcW w:w="1893" w:type="dxa"/>
            <w:hideMark/>
          </w:tcPr>
          <w:p w:rsidR="00A67521" w:rsidRPr="00811FD1" w:rsidRDefault="00A67521" w:rsidP="00D23A03">
            <w:r w:rsidRPr="00811FD1">
              <w:t>NC Alcoholic Beverage Control Commission</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Vision China Bistro LLC T/A Vision China Bistro</w:t>
            </w:r>
          </w:p>
        </w:tc>
        <w:tc>
          <w:tcPr>
            <w:tcW w:w="1261" w:type="dxa"/>
            <w:hideMark/>
          </w:tcPr>
          <w:p w:rsidR="00A67521" w:rsidRPr="00811FD1" w:rsidRDefault="00A67521" w:rsidP="00D23A03">
            <w:r w:rsidRPr="00811FD1">
              <w:t>Sutton</w:t>
            </w:r>
          </w:p>
        </w:tc>
      </w:tr>
      <w:tr w:rsidR="00A67521" w:rsidRPr="00811FD1" w:rsidTr="00D23A03">
        <w:trPr>
          <w:trHeight w:val="300"/>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ABC</w:t>
            </w:r>
          </w:p>
        </w:tc>
        <w:tc>
          <w:tcPr>
            <w:tcW w:w="1274" w:type="dxa"/>
            <w:hideMark/>
          </w:tcPr>
          <w:p w:rsidR="00A67521" w:rsidRPr="00811FD1" w:rsidRDefault="00A67521" w:rsidP="00D23A03">
            <w:r w:rsidRPr="00811FD1">
              <w:t>03631</w:t>
            </w:r>
          </w:p>
        </w:tc>
        <w:tc>
          <w:tcPr>
            <w:tcW w:w="1183" w:type="dxa"/>
            <w:hideMark/>
          </w:tcPr>
          <w:p w:rsidR="00A67521" w:rsidRPr="00811FD1" w:rsidRDefault="00A67521" w:rsidP="00D23A03">
            <w:r w:rsidRPr="00811FD1">
              <w:t>8/17/2018</w:t>
            </w:r>
          </w:p>
        </w:tc>
        <w:tc>
          <w:tcPr>
            <w:tcW w:w="1893" w:type="dxa"/>
            <w:hideMark/>
          </w:tcPr>
          <w:p w:rsidR="00A67521" w:rsidRPr="00811FD1" w:rsidRDefault="00A67521" w:rsidP="00D23A03">
            <w:r w:rsidRPr="00811FD1">
              <w:t>NC Alcoholic Beverage Control Commission</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L C C Inc T/A Good Stop</w:t>
            </w:r>
          </w:p>
        </w:tc>
        <w:tc>
          <w:tcPr>
            <w:tcW w:w="1261" w:type="dxa"/>
            <w:hideMark/>
          </w:tcPr>
          <w:p w:rsidR="00A67521" w:rsidRPr="00811FD1" w:rsidRDefault="00A67521" w:rsidP="00D23A03">
            <w:r w:rsidRPr="00811FD1">
              <w:t>Sutton</w:t>
            </w:r>
          </w:p>
        </w:tc>
      </w:tr>
      <w:tr w:rsidR="00A67521" w:rsidRPr="00811FD1" w:rsidTr="00D23A03">
        <w:trPr>
          <w:trHeight w:val="300"/>
        </w:trPr>
        <w:tc>
          <w:tcPr>
            <w:tcW w:w="672" w:type="dxa"/>
            <w:noWrap/>
            <w:hideMark/>
          </w:tcPr>
          <w:p w:rsidR="00A67521" w:rsidRPr="00811FD1" w:rsidRDefault="00A67521" w:rsidP="00D23A03"/>
        </w:tc>
        <w:tc>
          <w:tcPr>
            <w:tcW w:w="661" w:type="dxa"/>
            <w:noWrap/>
            <w:hideMark/>
          </w:tcPr>
          <w:p w:rsidR="00A67521" w:rsidRPr="00811FD1" w:rsidRDefault="00A67521" w:rsidP="00D23A03"/>
        </w:tc>
        <w:tc>
          <w:tcPr>
            <w:tcW w:w="1274" w:type="dxa"/>
            <w:hideMark/>
          </w:tcPr>
          <w:p w:rsidR="00A67521" w:rsidRPr="00811FD1" w:rsidRDefault="00A67521" w:rsidP="00D23A03">
            <w:r w:rsidRPr="00811FD1">
              <w:t> </w:t>
            </w:r>
          </w:p>
        </w:tc>
        <w:tc>
          <w:tcPr>
            <w:tcW w:w="1183" w:type="dxa"/>
            <w:hideMark/>
          </w:tcPr>
          <w:p w:rsidR="00A67521" w:rsidRPr="00811FD1" w:rsidRDefault="00A67521" w:rsidP="00D23A03">
            <w:r w:rsidRPr="00811FD1">
              <w:t> </w:t>
            </w:r>
          </w:p>
        </w:tc>
        <w:tc>
          <w:tcPr>
            <w:tcW w:w="1893" w:type="dxa"/>
            <w:hideMark/>
          </w:tcPr>
          <w:p w:rsidR="00A67521" w:rsidRPr="00811FD1" w:rsidRDefault="00A67521" w:rsidP="00D23A03">
            <w:r w:rsidRPr="00811FD1">
              <w:t> </w:t>
            </w:r>
          </w:p>
        </w:tc>
        <w:tc>
          <w:tcPr>
            <w:tcW w:w="369" w:type="dxa"/>
            <w:hideMark/>
          </w:tcPr>
          <w:p w:rsidR="00A67521" w:rsidRPr="00811FD1" w:rsidRDefault="00A67521" w:rsidP="00D23A03">
            <w:r w:rsidRPr="00811FD1">
              <w:t> </w:t>
            </w:r>
          </w:p>
        </w:tc>
        <w:tc>
          <w:tcPr>
            <w:tcW w:w="3481" w:type="dxa"/>
            <w:hideMark/>
          </w:tcPr>
          <w:p w:rsidR="00A67521" w:rsidRPr="00811FD1" w:rsidRDefault="00A67521" w:rsidP="00D23A03">
            <w:r w:rsidRPr="00811FD1">
              <w:t> </w:t>
            </w:r>
          </w:p>
        </w:tc>
        <w:tc>
          <w:tcPr>
            <w:tcW w:w="1261" w:type="dxa"/>
            <w:hideMark/>
          </w:tcPr>
          <w:p w:rsidR="00A67521" w:rsidRPr="00811FD1" w:rsidRDefault="00A67521" w:rsidP="00D23A03"/>
        </w:tc>
      </w:tr>
      <w:tr w:rsidR="00A67521" w:rsidRPr="00811FD1" w:rsidTr="00D23A03">
        <w:trPr>
          <w:trHeight w:val="525"/>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CPS</w:t>
            </w:r>
          </w:p>
        </w:tc>
        <w:tc>
          <w:tcPr>
            <w:tcW w:w="1274" w:type="dxa"/>
            <w:hideMark/>
          </w:tcPr>
          <w:p w:rsidR="00A67521" w:rsidRPr="00811FD1" w:rsidRDefault="00A67521" w:rsidP="00D23A03">
            <w:r w:rsidRPr="00811FD1">
              <w:t>02990</w:t>
            </w:r>
          </w:p>
        </w:tc>
        <w:tc>
          <w:tcPr>
            <w:tcW w:w="1183" w:type="dxa"/>
            <w:hideMark/>
          </w:tcPr>
          <w:p w:rsidR="00A67521" w:rsidRPr="00811FD1" w:rsidRDefault="00A67521" w:rsidP="00D23A03">
            <w:r w:rsidRPr="00811FD1">
              <w:t>8/15/2018</w:t>
            </w:r>
          </w:p>
        </w:tc>
        <w:tc>
          <w:tcPr>
            <w:tcW w:w="1893" w:type="dxa"/>
            <w:hideMark/>
          </w:tcPr>
          <w:p w:rsidR="00A67521" w:rsidRPr="00811FD1" w:rsidRDefault="00A67521" w:rsidP="00D23A03">
            <w:r w:rsidRPr="00811FD1">
              <w:t>Demarcus Ingram</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North Carolina Division of Victim Compensaton Services Division of the Department of Public Safety</w:t>
            </w:r>
          </w:p>
        </w:tc>
        <w:tc>
          <w:tcPr>
            <w:tcW w:w="1261" w:type="dxa"/>
            <w:hideMark/>
          </w:tcPr>
          <w:p w:rsidR="00A67521" w:rsidRPr="00811FD1" w:rsidRDefault="00A67521" w:rsidP="00D23A03">
            <w:r w:rsidRPr="00811FD1">
              <w:t>Malherbe</w:t>
            </w:r>
          </w:p>
        </w:tc>
      </w:tr>
      <w:tr w:rsidR="00A67521" w:rsidRPr="00811FD1" w:rsidTr="00D23A03">
        <w:trPr>
          <w:trHeight w:val="300"/>
        </w:trPr>
        <w:tc>
          <w:tcPr>
            <w:tcW w:w="672" w:type="dxa"/>
            <w:noWrap/>
            <w:hideMark/>
          </w:tcPr>
          <w:p w:rsidR="00A67521" w:rsidRPr="00811FD1" w:rsidRDefault="00A67521" w:rsidP="00D23A03"/>
        </w:tc>
        <w:tc>
          <w:tcPr>
            <w:tcW w:w="661" w:type="dxa"/>
            <w:noWrap/>
            <w:hideMark/>
          </w:tcPr>
          <w:p w:rsidR="00A67521" w:rsidRPr="00811FD1" w:rsidRDefault="00A67521" w:rsidP="00D23A03"/>
        </w:tc>
        <w:tc>
          <w:tcPr>
            <w:tcW w:w="1274" w:type="dxa"/>
            <w:hideMark/>
          </w:tcPr>
          <w:p w:rsidR="00A67521" w:rsidRPr="00811FD1" w:rsidRDefault="00A67521" w:rsidP="00D23A03">
            <w:r w:rsidRPr="00811FD1">
              <w:t> </w:t>
            </w:r>
          </w:p>
        </w:tc>
        <w:tc>
          <w:tcPr>
            <w:tcW w:w="1183" w:type="dxa"/>
            <w:hideMark/>
          </w:tcPr>
          <w:p w:rsidR="00A67521" w:rsidRPr="00811FD1" w:rsidRDefault="00A67521" w:rsidP="00D23A03">
            <w:r w:rsidRPr="00811FD1">
              <w:t> </w:t>
            </w:r>
          </w:p>
        </w:tc>
        <w:tc>
          <w:tcPr>
            <w:tcW w:w="1893" w:type="dxa"/>
            <w:hideMark/>
          </w:tcPr>
          <w:p w:rsidR="00A67521" w:rsidRPr="00811FD1" w:rsidRDefault="00A67521" w:rsidP="00D23A03">
            <w:r w:rsidRPr="00811FD1">
              <w:t> </w:t>
            </w:r>
          </w:p>
        </w:tc>
        <w:tc>
          <w:tcPr>
            <w:tcW w:w="369" w:type="dxa"/>
            <w:hideMark/>
          </w:tcPr>
          <w:p w:rsidR="00A67521" w:rsidRPr="00811FD1" w:rsidRDefault="00A67521" w:rsidP="00D23A03">
            <w:r w:rsidRPr="00811FD1">
              <w:t> </w:t>
            </w:r>
          </w:p>
        </w:tc>
        <w:tc>
          <w:tcPr>
            <w:tcW w:w="3481" w:type="dxa"/>
            <w:hideMark/>
          </w:tcPr>
          <w:p w:rsidR="00A67521" w:rsidRPr="00811FD1" w:rsidRDefault="00A67521" w:rsidP="00D23A03">
            <w:r w:rsidRPr="00811FD1">
              <w:t> </w:t>
            </w:r>
          </w:p>
        </w:tc>
        <w:tc>
          <w:tcPr>
            <w:tcW w:w="1261" w:type="dxa"/>
            <w:hideMark/>
          </w:tcPr>
          <w:p w:rsidR="00A67521" w:rsidRPr="00811FD1" w:rsidRDefault="00A67521" w:rsidP="00D23A03"/>
        </w:tc>
      </w:tr>
      <w:tr w:rsidR="00A67521" w:rsidRPr="00811FD1" w:rsidTr="00D23A03">
        <w:trPr>
          <w:trHeight w:val="300"/>
        </w:trPr>
        <w:tc>
          <w:tcPr>
            <w:tcW w:w="672" w:type="dxa"/>
            <w:noWrap/>
            <w:hideMark/>
          </w:tcPr>
          <w:p w:rsidR="00A67521" w:rsidRPr="00811FD1" w:rsidRDefault="00A67521" w:rsidP="00D23A03">
            <w:r w:rsidRPr="00811FD1">
              <w:t>17</w:t>
            </w:r>
          </w:p>
        </w:tc>
        <w:tc>
          <w:tcPr>
            <w:tcW w:w="661" w:type="dxa"/>
            <w:noWrap/>
            <w:hideMark/>
          </w:tcPr>
          <w:p w:rsidR="00A67521" w:rsidRPr="00811FD1" w:rsidRDefault="00A67521" w:rsidP="00D23A03">
            <w:r w:rsidRPr="00811FD1">
              <w:t>CSE</w:t>
            </w:r>
          </w:p>
        </w:tc>
        <w:tc>
          <w:tcPr>
            <w:tcW w:w="1274" w:type="dxa"/>
            <w:hideMark/>
          </w:tcPr>
          <w:p w:rsidR="00A67521" w:rsidRPr="00811FD1" w:rsidRDefault="00A67521" w:rsidP="00D23A03">
            <w:r w:rsidRPr="00811FD1">
              <w:t>07401</w:t>
            </w:r>
          </w:p>
        </w:tc>
        <w:tc>
          <w:tcPr>
            <w:tcW w:w="1183" w:type="dxa"/>
            <w:hideMark/>
          </w:tcPr>
          <w:p w:rsidR="00A67521" w:rsidRPr="00811FD1" w:rsidRDefault="00A67521" w:rsidP="00D23A03">
            <w:r w:rsidRPr="00811FD1">
              <w:t>8/6/2018</w:t>
            </w:r>
          </w:p>
        </w:tc>
        <w:tc>
          <w:tcPr>
            <w:tcW w:w="1893" w:type="dxa"/>
            <w:hideMark/>
          </w:tcPr>
          <w:p w:rsidR="00A67521" w:rsidRPr="00811FD1" w:rsidRDefault="00A67521" w:rsidP="00D23A03">
            <w:r w:rsidRPr="00811FD1">
              <w:t>Lewis Alston</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NC Department of Health and Human Services,Child Support Enforcement</w:t>
            </w:r>
          </w:p>
        </w:tc>
        <w:tc>
          <w:tcPr>
            <w:tcW w:w="1261" w:type="dxa"/>
            <w:hideMark/>
          </w:tcPr>
          <w:p w:rsidR="00A67521" w:rsidRPr="00811FD1" w:rsidRDefault="00A67521" w:rsidP="00D23A03">
            <w:r w:rsidRPr="00811FD1">
              <w:t>Ward</w:t>
            </w:r>
          </w:p>
        </w:tc>
      </w:tr>
      <w:tr w:rsidR="00A67521" w:rsidRPr="00811FD1" w:rsidTr="00D23A03">
        <w:trPr>
          <w:trHeight w:val="525"/>
        </w:trPr>
        <w:tc>
          <w:tcPr>
            <w:tcW w:w="672" w:type="dxa"/>
            <w:noWrap/>
            <w:hideMark/>
          </w:tcPr>
          <w:p w:rsidR="00A67521" w:rsidRPr="00811FD1" w:rsidRDefault="00A67521" w:rsidP="00D23A03">
            <w:r w:rsidRPr="00811FD1">
              <w:t>17</w:t>
            </w:r>
          </w:p>
        </w:tc>
        <w:tc>
          <w:tcPr>
            <w:tcW w:w="661" w:type="dxa"/>
            <w:noWrap/>
            <w:hideMark/>
          </w:tcPr>
          <w:p w:rsidR="00A67521" w:rsidRPr="00811FD1" w:rsidRDefault="00A67521" w:rsidP="00D23A03">
            <w:r w:rsidRPr="00811FD1">
              <w:t>CSE</w:t>
            </w:r>
          </w:p>
        </w:tc>
        <w:tc>
          <w:tcPr>
            <w:tcW w:w="1274" w:type="dxa"/>
            <w:hideMark/>
          </w:tcPr>
          <w:p w:rsidR="00A67521" w:rsidRPr="00811FD1" w:rsidRDefault="00A67521" w:rsidP="00D23A03">
            <w:r w:rsidRPr="00811FD1">
              <w:t>07410</w:t>
            </w:r>
          </w:p>
        </w:tc>
        <w:tc>
          <w:tcPr>
            <w:tcW w:w="1183" w:type="dxa"/>
            <w:hideMark/>
          </w:tcPr>
          <w:p w:rsidR="00A67521" w:rsidRPr="00811FD1" w:rsidRDefault="00A67521" w:rsidP="00D23A03">
            <w:r w:rsidRPr="00811FD1">
              <w:t>8/3/2018</w:t>
            </w:r>
          </w:p>
        </w:tc>
        <w:tc>
          <w:tcPr>
            <w:tcW w:w="1893" w:type="dxa"/>
            <w:hideMark/>
          </w:tcPr>
          <w:p w:rsidR="00A67521" w:rsidRPr="00811FD1" w:rsidRDefault="00A67521" w:rsidP="00D23A03">
            <w:r w:rsidRPr="00811FD1">
              <w:t>Abdel Malik Ali</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NC Department of Health and Human Services, Division of Social Services, Child Support Enforcement</w:t>
            </w:r>
          </w:p>
        </w:tc>
        <w:tc>
          <w:tcPr>
            <w:tcW w:w="1261" w:type="dxa"/>
            <w:hideMark/>
          </w:tcPr>
          <w:p w:rsidR="00A67521" w:rsidRPr="00811FD1" w:rsidRDefault="00A67521" w:rsidP="00D23A03">
            <w:r w:rsidRPr="00811FD1">
              <w:t>Elkins</w:t>
            </w:r>
          </w:p>
        </w:tc>
      </w:tr>
      <w:tr w:rsidR="00A67521" w:rsidRPr="00811FD1" w:rsidTr="00D23A03">
        <w:trPr>
          <w:trHeight w:val="525"/>
        </w:trPr>
        <w:tc>
          <w:tcPr>
            <w:tcW w:w="672" w:type="dxa"/>
            <w:noWrap/>
            <w:hideMark/>
          </w:tcPr>
          <w:p w:rsidR="00A67521" w:rsidRPr="00811FD1" w:rsidRDefault="00A67521" w:rsidP="00D23A03">
            <w:r w:rsidRPr="00811FD1">
              <w:t>17</w:t>
            </w:r>
          </w:p>
        </w:tc>
        <w:tc>
          <w:tcPr>
            <w:tcW w:w="661" w:type="dxa"/>
            <w:noWrap/>
            <w:hideMark/>
          </w:tcPr>
          <w:p w:rsidR="00A67521" w:rsidRPr="00811FD1" w:rsidRDefault="00A67521" w:rsidP="00D23A03">
            <w:r w:rsidRPr="00811FD1">
              <w:t>CSE</w:t>
            </w:r>
          </w:p>
        </w:tc>
        <w:tc>
          <w:tcPr>
            <w:tcW w:w="1274" w:type="dxa"/>
            <w:hideMark/>
          </w:tcPr>
          <w:p w:rsidR="00A67521" w:rsidRPr="00811FD1" w:rsidRDefault="00A67521" w:rsidP="00D23A03">
            <w:r w:rsidRPr="00811FD1">
              <w:t>07634</w:t>
            </w:r>
          </w:p>
        </w:tc>
        <w:tc>
          <w:tcPr>
            <w:tcW w:w="1183" w:type="dxa"/>
            <w:hideMark/>
          </w:tcPr>
          <w:p w:rsidR="00A67521" w:rsidRPr="00811FD1" w:rsidRDefault="00A67521" w:rsidP="00D23A03">
            <w:r w:rsidRPr="00811FD1">
              <w:t>8/6/2018</w:t>
            </w:r>
          </w:p>
        </w:tc>
        <w:tc>
          <w:tcPr>
            <w:tcW w:w="1893" w:type="dxa"/>
            <w:hideMark/>
          </w:tcPr>
          <w:p w:rsidR="00A67521" w:rsidRPr="00811FD1" w:rsidRDefault="00A67521" w:rsidP="00D23A03">
            <w:r w:rsidRPr="00811FD1">
              <w:t>Roger Lee Sparks</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NC Department of Health and Human Services, Division of Social Services, Child Support Enforcement Section</w:t>
            </w:r>
          </w:p>
        </w:tc>
        <w:tc>
          <w:tcPr>
            <w:tcW w:w="1261" w:type="dxa"/>
            <w:hideMark/>
          </w:tcPr>
          <w:p w:rsidR="00A67521" w:rsidRPr="00811FD1" w:rsidRDefault="00A67521" w:rsidP="00D23A03">
            <w:r w:rsidRPr="00811FD1">
              <w:t>Malherbe</w:t>
            </w:r>
          </w:p>
        </w:tc>
      </w:tr>
      <w:tr w:rsidR="00A67521" w:rsidRPr="00811FD1" w:rsidTr="00D23A03">
        <w:trPr>
          <w:trHeight w:val="525"/>
        </w:trPr>
        <w:tc>
          <w:tcPr>
            <w:tcW w:w="672" w:type="dxa"/>
            <w:noWrap/>
            <w:hideMark/>
          </w:tcPr>
          <w:p w:rsidR="00A67521" w:rsidRPr="00811FD1" w:rsidRDefault="00A67521" w:rsidP="00D23A03">
            <w:r w:rsidRPr="00811FD1">
              <w:t>17</w:t>
            </w:r>
          </w:p>
        </w:tc>
        <w:tc>
          <w:tcPr>
            <w:tcW w:w="661" w:type="dxa"/>
            <w:noWrap/>
            <w:hideMark/>
          </w:tcPr>
          <w:p w:rsidR="00A67521" w:rsidRPr="00811FD1" w:rsidRDefault="00A67521" w:rsidP="00D23A03">
            <w:r w:rsidRPr="00811FD1">
              <w:t>CSE</w:t>
            </w:r>
          </w:p>
        </w:tc>
        <w:tc>
          <w:tcPr>
            <w:tcW w:w="1274" w:type="dxa"/>
            <w:hideMark/>
          </w:tcPr>
          <w:p w:rsidR="00A67521" w:rsidRPr="00811FD1" w:rsidRDefault="00A67521" w:rsidP="00D23A03">
            <w:r w:rsidRPr="00811FD1">
              <w:t>07918</w:t>
            </w:r>
          </w:p>
        </w:tc>
        <w:tc>
          <w:tcPr>
            <w:tcW w:w="1183" w:type="dxa"/>
            <w:hideMark/>
          </w:tcPr>
          <w:p w:rsidR="00A67521" w:rsidRPr="00811FD1" w:rsidRDefault="00A67521" w:rsidP="00D23A03">
            <w:r w:rsidRPr="00811FD1">
              <w:t>8/6/2018</w:t>
            </w:r>
          </w:p>
        </w:tc>
        <w:tc>
          <w:tcPr>
            <w:tcW w:w="1893" w:type="dxa"/>
            <w:hideMark/>
          </w:tcPr>
          <w:p w:rsidR="00A67521" w:rsidRPr="00811FD1" w:rsidRDefault="00A67521" w:rsidP="00D23A03">
            <w:r w:rsidRPr="00811FD1">
              <w:t>Anton M Caple</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NC Department of Health and Human Services, Division of Social Services, Child Support Enforcement</w:t>
            </w:r>
          </w:p>
        </w:tc>
        <w:tc>
          <w:tcPr>
            <w:tcW w:w="1261" w:type="dxa"/>
            <w:hideMark/>
          </w:tcPr>
          <w:p w:rsidR="00A67521" w:rsidRPr="00811FD1" w:rsidRDefault="00A67521" w:rsidP="00D23A03">
            <w:r w:rsidRPr="00811FD1">
              <w:t>Malherbe</w:t>
            </w:r>
          </w:p>
        </w:tc>
      </w:tr>
      <w:tr w:rsidR="00A67521" w:rsidRPr="00811FD1" w:rsidTr="00D23A03">
        <w:trPr>
          <w:trHeight w:val="525"/>
        </w:trPr>
        <w:tc>
          <w:tcPr>
            <w:tcW w:w="672" w:type="dxa"/>
            <w:noWrap/>
            <w:hideMark/>
          </w:tcPr>
          <w:p w:rsidR="00A67521" w:rsidRPr="00811FD1" w:rsidRDefault="00A67521" w:rsidP="00D23A03">
            <w:r w:rsidRPr="00811FD1">
              <w:t>17</w:t>
            </w:r>
          </w:p>
        </w:tc>
        <w:tc>
          <w:tcPr>
            <w:tcW w:w="661" w:type="dxa"/>
            <w:noWrap/>
            <w:hideMark/>
          </w:tcPr>
          <w:p w:rsidR="00A67521" w:rsidRPr="00811FD1" w:rsidRDefault="00A67521" w:rsidP="00D23A03">
            <w:r w:rsidRPr="00811FD1">
              <w:t>CSE</w:t>
            </w:r>
          </w:p>
        </w:tc>
        <w:tc>
          <w:tcPr>
            <w:tcW w:w="1274" w:type="dxa"/>
            <w:hideMark/>
          </w:tcPr>
          <w:p w:rsidR="00A67521" w:rsidRPr="00811FD1" w:rsidRDefault="00A67521" w:rsidP="00D23A03">
            <w:r w:rsidRPr="00811FD1">
              <w:t>08048</w:t>
            </w:r>
          </w:p>
        </w:tc>
        <w:tc>
          <w:tcPr>
            <w:tcW w:w="1183" w:type="dxa"/>
            <w:hideMark/>
          </w:tcPr>
          <w:p w:rsidR="00A67521" w:rsidRPr="00811FD1" w:rsidRDefault="00A67521" w:rsidP="00D23A03">
            <w:r w:rsidRPr="00811FD1">
              <w:t>8/3/2018</w:t>
            </w:r>
          </w:p>
        </w:tc>
        <w:tc>
          <w:tcPr>
            <w:tcW w:w="1893" w:type="dxa"/>
            <w:hideMark/>
          </w:tcPr>
          <w:p w:rsidR="00A67521" w:rsidRPr="00811FD1" w:rsidRDefault="00A67521" w:rsidP="00D23A03">
            <w:r w:rsidRPr="00811FD1">
              <w:t>Jeffrey R Griffith</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NC Department of Health and Human Services, Division of Social Services, Child Support Enforcement Section</w:t>
            </w:r>
          </w:p>
        </w:tc>
        <w:tc>
          <w:tcPr>
            <w:tcW w:w="1261" w:type="dxa"/>
            <w:hideMark/>
          </w:tcPr>
          <w:p w:rsidR="00A67521" w:rsidRPr="00811FD1" w:rsidRDefault="00A67521" w:rsidP="00D23A03">
            <w:r w:rsidRPr="00811FD1">
              <w:t>Elkins</w:t>
            </w:r>
          </w:p>
        </w:tc>
      </w:tr>
      <w:tr w:rsidR="00A67521" w:rsidRPr="00811FD1" w:rsidTr="00D23A03">
        <w:trPr>
          <w:trHeight w:val="525"/>
        </w:trPr>
        <w:tc>
          <w:tcPr>
            <w:tcW w:w="672" w:type="dxa"/>
            <w:noWrap/>
            <w:hideMark/>
          </w:tcPr>
          <w:p w:rsidR="00A67521" w:rsidRPr="00811FD1" w:rsidRDefault="00A67521" w:rsidP="00D23A03">
            <w:r w:rsidRPr="00811FD1">
              <w:t>17</w:t>
            </w:r>
          </w:p>
        </w:tc>
        <w:tc>
          <w:tcPr>
            <w:tcW w:w="661" w:type="dxa"/>
            <w:noWrap/>
            <w:hideMark/>
          </w:tcPr>
          <w:p w:rsidR="00A67521" w:rsidRPr="00811FD1" w:rsidRDefault="00A67521" w:rsidP="00D23A03">
            <w:r w:rsidRPr="00811FD1">
              <w:t>CSE</w:t>
            </w:r>
          </w:p>
        </w:tc>
        <w:tc>
          <w:tcPr>
            <w:tcW w:w="1274" w:type="dxa"/>
            <w:hideMark/>
          </w:tcPr>
          <w:p w:rsidR="00A67521" w:rsidRPr="00811FD1" w:rsidRDefault="00A67521" w:rsidP="00D23A03">
            <w:r w:rsidRPr="00811FD1">
              <w:t>08101</w:t>
            </w:r>
          </w:p>
        </w:tc>
        <w:tc>
          <w:tcPr>
            <w:tcW w:w="1183" w:type="dxa"/>
            <w:hideMark/>
          </w:tcPr>
          <w:p w:rsidR="00A67521" w:rsidRPr="00811FD1" w:rsidRDefault="00A67521" w:rsidP="00D23A03">
            <w:r w:rsidRPr="00811FD1">
              <w:t>8/7/2018</w:t>
            </w:r>
          </w:p>
        </w:tc>
        <w:tc>
          <w:tcPr>
            <w:tcW w:w="1893" w:type="dxa"/>
            <w:hideMark/>
          </w:tcPr>
          <w:p w:rsidR="00A67521" w:rsidRPr="00811FD1" w:rsidRDefault="00A67521" w:rsidP="00D23A03">
            <w:r w:rsidRPr="00811FD1">
              <w:t>Chad Atkins</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NC Department of Health and Human Services, Division of Social Services, Child Support Enforcement Section</w:t>
            </w:r>
          </w:p>
        </w:tc>
        <w:tc>
          <w:tcPr>
            <w:tcW w:w="1261" w:type="dxa"/>
            <w:hideMark/>
          </w:tcPr>
          <w:p w:rsidR="00A67521" w:rsidRPr="00811FD1" w:rsidRDefault="00A67521" w:rsidP="00D23A03">
            <w:r w:rsidRPr="00811FD1">
              <w:t>Elkins</w:t>
            </w:r>
          </w:p>
        </w:tc>
      </w:tr>
      <w:tr w:rsidR="00A67521" w:rsidRPr="00811FD1" w:rsidTr="00D23A03">
        <w:trPr>
          <w:trHeight w:val="525"/>
        </w:trPr>
        <w:tc>
          <w:tcPr>
            <w:tcW w:w="672" w:type="dxa"/>
            <w:noWrap/>
            <w:hideMark/>
          </w:tcPr>
          <w:p w:rsidR="00A67521" w:rsidRPr="00811FD1" w:rsidRDefault="00A67521" w:rsidP="00D23A03">
            <w:r w:rsidRPr="00811FD1">
              <w:t>17</w:t>
            </w:r>
          </w:p>
        </w:tc>
        <w:tc>
          <w:tcPr>
            <w:tcW w:w="661" w:type="dxa"/>
            <w:noWrap/>
            <w:hideMark/>
          </w:tcPr>
          <w:p w:rsidR="00A67521" w:rsidRPr="00811FD1" w:rsidRDefault="00A67521" w:rsidP="00D23A03">
            <w:r w:rsidRPr="00811FD1">
              <w:t>CSE</w:t>
            </w:r>
          </w:p>
        </w:tc>
        <w:tc>
          <w:tcPr>
            <w:tcW w:w="1274" w:type="dxa"/>
            <w:hideMark/>
          </w:tcPr>
          <w:p w:rsidR="00A67521" w:rsidRPr="00811FD1" w:rsidRDefault="00A67521" w:rsidP="00D23A03">
            <w:r w:rsidRPr="00811FD1">
              <w:t>08349</w:t>
            </w:r>
          </w:p>
        </w:tc>
        <w:tc>
          <w:tcPr>
            <w:tcW w:w="1183" w:type="dxa"/>
            <w:hideMark/>
          </w:tcPr>
          <w:p w:rsidR="00A67521" w:rsidRPr="00811FD1" w:rsidRDefault="00A67521" w:rsidP="00D23A03">
            <w:r w:rsidRPr="00811FD1">
              <w:t>8/1/2018</w:t>
            </w:r>
          </w:p>
        </w:tc>
        <w:tc>
          <w:tcPr>
            <w:tcW w:w="1893" w:type="dxa"/>
            <w:hideMark/>
          </w:tcPr>
          <w:p w:rsidR="00A67521" w:rsidRPr="00811FD1" w:rsidRDefault="00A67521" w:rsidP="00D23A03">
            <w:r w:rsidRPr="00811FD1">
              <w:t>Channing T Daye</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NC Department of Health and Human Services, Division of Social Services, Child Support Enforcement Section</w:t>
            </w:r>
          </w:p>
        </w:tc>
        <w:tc>
          <w:tcPr>
            <w:tcW w:w="1261" w:type="dxa"/>
            <w:hideMark/>
          </w:tcPr>
          <w:p w:rsidR="00A67521" w:rsidRPr="00811FD1" w:rsidRDefault="00A67521" w:rsidP="00D23A03">
            <w:r w:rsidRPr="00811FD1">
              <w:t>Overby</w:t>
            </w:r>
          </w:p>
        </w:tc>
      </w:tr>
      <w:tr w:rsidR="00A67521" w:rsidRPr="00811FD1" w:rsidTr="00D23A03">
        <w:trPr>
          <w:trHeight w:val="525"/>
        </w:trPr>
        <w:tc>
          <w:tcPr>
            <w:tcW w:w="672" w:type="dxa"/>
            <w:noWrap/>
            <w:hideMark/>
          </w:tcPr>
          <w:p w:rsidR="00A67521" w:rsidRPr="00811FD1" w:rsidRDefault="00A67521" w:rsidP="00D23A03">
            <w:r w:rsidRPr="00811FD1">
              <w:t>17</w:t>
            </w:r>
          </w:p>
        </w:tc>
        <w:tc>
          <w:tcPr>
            <w:tcW w:w="661" w:type="dxa"/>
            <w:noWrap/>
            <w:hideMark/>
          </w:tcPr>
          <w:p w:rsidR="00A67521" w:rsidRPr="00811FD1" w:rsidRDefault="00A67521" w:rsidP="00D23A03">
            <w:r w:rsidRPr="00811FD1">
              <w:t>CSE</w:t>
            </w:r>
          </w:p>
        </w:tc>
        <w:tc>
          <w:tcPr>
            <w:tcW w:w="1274" w:type="dxa"/>
            <w:hideMark/>
          </w:tcPr>
          <w:p w:rsidR="00A67521" w:rsidRPr="00811FD1" w:rsidRDefault="00A67521" w:rsidP="00D23A03">
            <w:r w:rsidRPr="00811FD1">
              <w:t>08560</w:t>
            </w:r>
          </w:p>
        </w:tc>
        <w:tc>
          <w:tcPr>
            <w:tcW w:w="1183" w:type="dxa"/>
            <w:hideMark/>
          </w:tcPr>
          <w:p w:rsidR="00A67521" w:rsidRPr="00811FD1" w:rsidRDefault="00A67521" w:rsidP="00D23A03">
            <w:r w:rsidRPr="00811FD1">
              <w:t>8/10/2018</w:t>
            </w:r>
          </w:p>
        </w:tc>
        <w:tc>
          <w:tcPr>
            <w:tcW w:w="1893" w:type="dxa"/>
            <w:hideMark/>
          </w:tcPr>
          <w:p w:rsidR="00A67521" w:rsidRPr="00811FD1" w:rsidRDefault="00A67521" w:rsidP="00D23A03">
            <w:r w:rsidRPr="00811FD1">
              <w:t>Amanda Renee Palmer Clark</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NC Department of Health and Human Services, Division of Social Services, Child Support Enforcement</w:t>
            </w:r>
          </w:p>
        </w:tc>
        <w:tc>
          <w:tcPr>
            <w:tcW w:w="1261" w:type="dxa"/>
            <w:hideMark/>
          </w:tcPr>
          <w:p w:rsidR="00A67521" w:rsidRPr="00811FD1" w:rsidRDefault="00A67521" w:rsidP="00D23A03">
            <w:r w:rsidRPr="00811FD1">
              <w:t>Elkins</w:t>
            </w:r>
          </w:p>
        </w:tc>
      </w:tr>
      <w:tr w:rsidR="00A67521" w:rsidRPr="00811FD1" w:rsidTr="00D23A03">
        <w:trPr>
          <w:trHeight w:val="525"/>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CSE</w:t>
            </w:r>
          </w:p>
        </w:tc>
        <w:tc>
          <w:tcPr>
            <w:tcW w:w="1274" w:type="dxa"/>
            <w:hideMark/>
          </w:tcPr>
          <w:p w:rsidR="00A67521" w:rsidRPr="00811FD1" w:rsidRDefault="00A67521" w:rsidP="00D23A03">
            <w:r w:rsidRPr="00811FD1">
              <w:t>00384</w:t>
            </w:r>
          </w:p>
        </w:tc>
        <w:tc>
          <w:tcPr>
            <w:tcW w:w="1183" w:type="dxa"/>
            <w:hideMark/>
          </w:tcPr>
          <w:p w:rsidR="00A67521" w:rsidRPr="00811FD1" w:rsidRDefault="00A67521" w:rsidP="00D23A03">
            <w:r w:rsidRPr="00811FD1">
              <w:t>8/3/2018</w:t>
            </w:r>
          </w:p>
        </w:tc>
        <w:tc>
          <w:tcPr>
            <w:tcW w:w="1893" w:type="dxa"/>
            <w:hideMark/>
          </w:tcPr>
          <w:p w:rsidR="00A67521" w:rsidRPr="00811FD1" w:rsidRDefault="00A67521" w:rsidP="00D23A03">
            <w:r w:rsidRPr="00811FD1">
              <w:t>Clyde Doss</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NC Department of Health and Human Services, Division of Social Services, Child Support Enforcement Section</w:t>
            </w:r>
          </w:p>
        </w:tc>
        <w:tc>
          <w:tcPr>
            <w:tcW w:w="1261" w:type="dxa"/>
            <w:hideMark/>
          </w:tcPr>
          <w:p w:rsidR="00A67521" w:rsidRPr="00811FD1" w:rsidRDefault="00A67521" w:rsidP="00D23A03">
            <w:r w:rsidRPr="00811FD1">
              <w:t>Elkins</w:t>
            </w:r>
          </w:p>
        </w:tc>
      </w:tr>
      <w:tr w:rsidR="00A67521" w:rsidRPr="00811FD1" w:rsidTr="00D23A03">
        <w:trPr>
          <w:trHeight w:val="525"/>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CSE</w:t>
            </w:r>
          </w:p>
        </w:tc>
        <w:tc>
          <w:tcPr>
            <w:tcW w:w="1274" w:type="dxa"/>
            <w:hideMark/>
          </w:tcPr>
          <w:p w:rsidR="00A67521" w:rsidRPr="00811FD1" w:rsidRDefault="00A67521" w:rsidP="00D23A03">
            <w:r w:rsidRPr="00811FD1">
              <w:t>03688</w:t>
            </w:r>
          </w:p>
        </w:tc>
        <w:tc>
          <w:tcPr>
            <w:tcW w:w="1183" w:type="dxa"/>
            <w:hideMark/>
          </w:tcPr>
          <w:p w:rsidR="00A67521" w:rsidRPr="00811FD1" w:rsidRDefault="00A67521" w:rsidP="00D23A03">
            <w:r w:rsidRPr="00811FD1">
              <w:t>8/30/2018</w:t>
            </w:r>
          </w:p>
        </w:tc>
        <w:tc>
          <w:tcPr>
            <w:tcW w:w="1893" w:type="dxa"/>
            <w:hideMark/>
          </w:tcPr>
          <w:p w:rsidR="00A67521" w:rsidRPr="00811FD1" w:rsidRDefault="00A67521" w:rsidP="00D23A03">
            <w:r w:rsidRPr="00811FD1">
              <w:t>Matthew T Minga</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NC Department of Health and Human Services, Division of Social Services, Child Support Enforcement Section</w:t>
            </w:r>
          </w:p>
        </w:tc>
        <w:tc>
          <w:tcPr>
            <w:tcW w:w="1261" w:type="dxa"/>
            <w:hideMark/>
          </w:tcPr>
          <w:p w:rsidR="00A67521" w:rsidRPr="00811FD1" w:rsidRDefault="00A67521" w:rsidP="00D23A03">
            <w:r w:rsidRPr="00811FD1">
              <w:t>May</w:t>
            </w:r>
          </w:p>
        </w:tc>
      </w:tr>
      <w:tr w:rsidR="00A67521" w:rsidRPr="00811FD1" w:rsidTr="00D23A03">
        <w:trPr>
          <w:trHeight w:val="300"/>
        </w:trPr>
        <w:tc>
          <w:tcPr>
            <w:tcW w:w="672" w:type="dxa"/>
            <w:noWrap/>
            <w:hideMark/>
          </w:tcPr>
          <w:p w:rsidR="00A67521" w:rsidRPr="00811FD1" w:rsidRDefault="00A67521" w:rsidP="00D23A03"/>
        </w:tc>
        <w:tc>
          <w:tcPr>
            <w:tcW w:w="661" w:type="dxa"/>
            <w:noWrap/>
            <w:hideMark/>
          </w:tcPr>
          <w:p w:rsidR="00A67521" w:rsidRPr="00811FD1" w:rsidRDefault="00A67521" w:rsidP="00D23A03"/>
        </w:tc>
        <w:tc>
          <w:tcPr>
            <w:tcW w:w="1274" w:type="dxa"/>
            <w:hideMark/>
          </w:tcPr>
          <w:p w:rsidR="00A67521" w:rsidRPr="00811FD1" w:rsidRDefault="00A67521" w:rsidP="00D23A03">
            <w:r w:rsidRPr="00811FD1">
              <w:t> </w:t>
            </w:r>
          </w:p>
        </w:tc>
        <w:tc>
          <w:tcPr>
            <w:tcW w:w="1183" w:type="dxa"/>
            <w:hideMark/>
          </w:tcPr>
          <w:p w:rsidR="00A67521" w:rsidRPr="00811FD1" w:rsidRDefault="00A67521" w:rsidP="00D23A03">
            <w:r w:rsidRPr="00811FD1">
              <w:t> </w:t>
            </w:r>
          </w:p>
        </w:tc>
        <w:tc>
          <w:tcPr>
            <w:tcW w:w="1893" w:type="dxa"/>
            <w:hideMark/>
          </w:tcPr>
          <w:p w:rsidR="00A67521" w:rsidRPr="00811FD1" w:rsidRDefault="00A67521" w:rsidP="00D23A03">
            <w:r w:rsidRPr="00811FD1">
              <w:t> </w:t>
            </w:r>
          </w:p>
        </w:tc>
        <w:tc>
          <w:tcPr>
            <w:tcW w:w="369" w:type="dxa"/>
            <w:hideMark/>
          </w:tcPr>
          <w:p w:rsidR="00A67521" w:rsidRPr="00811FD1" w:rsidRDefault="00A67521" w:rsidP="00D23A03">
            <w:r w:rsidRPr="00811FD1">
              <w:t> </w:t>
            </w:r>
          </w:p>
        </w:tc>
        <w:tc>
          <w:tcPr>
            <w:tcW w:w="3481" w:type="dxa"/>
            <w:hideMark/>
          </w:tcPr>
          <w:p w:rsidR="00A67521" w:rsidRPr="00811FD1" w:rsidRDefault="00A67521" w:rsidP="00D23A03">
            <w:r w:rsidRPr="00811FD1">
              <w:t> </w:t>
            </w:r>
          </w:p>
        </w:tc>
        <w:tc>
          <w:tcPr>
            <w:tcW w:w="1261" w:type="dxa"/>
            <w:hideMark/>
          </w:tcPr>
          <w:p w:rsidR="00A67521" w:rsidRPr="00811FD1" w:rsidRDefault="00A67521" w:rsidP="00D23A03"/>
        </w:tc>
      </w:tr>
      <w:tr w:rsidR="00A67521" w:rsidRPr="00811FD1" w:rsidTr="00D23A03">
        <w:trPr>
          <w:trHeight w:val="300"/>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DAG</w:t>
            </w:r>
          </w:p>
        </w:tc>
        <w:tc>
          <w:tcPr>
            <w:tcW w:w="1274" w:type="dxa"/>
            <w:hideMark/>
          </w:tcPr>
          <w:p w:rsidR="00A67521" w:rsidRPr="00811FD1" w:rsidRDefault="00A67521" w:rsidP="00D23A03">
            <w:r w:rsidRPr="00811FD1">
              <w:t>03089</w:t>
            </w:r>
          </w:p>
        </w:tc>
        <w:tc>
          <w:tcPr>
            <w:tcW w:w="1183" w:type="dxa"/>
            <w:hideMark/>
          </w:tcPr>
          <w:p w:rsidR="00A67521" w:rsidRPr="00811FD1" w:rsidRDefault="00A67521" w:rsidP="00D23A03">
            <w:r w:rsidRPr="00811FD1">
              <w:t>8/10/2018</w:t>
            </w:r>
          </w:p>
        </w:tc>
        <w:tc>
          <w:tcPr>
            <w:tcW w:w="1893" w:type="dxa"/>
            <w:hideMark/>
          </w:tcPr>
          <w:p w:rsidR="00A67521" w:rsidRPr="00811FD1" w:rsidRDefault="00A67521" w:rsidP="00D23A03">
            <w:r w:rsidRPr="00811FD1">
              <w:t>Daimler Trucks North America LLC Gastonia</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NC Department of Agriculture &amp; Consumer Services</w:t>
            </w:r>
          </w:p>
        </w:tc>
        <w:tc>
          <w:tcPr>
            <w:tcW w:w="1261" w:type="dxa"/>
            <w:hideMark/>
          </w:tcPr>
          <w:p w:rsidR="00A67521" w:rsidRPr="00811FD1" w:rsidRDefault="00A67521" w:rsidP="00D23A03">
            <w:r w:rsidRPr="00811FD1">
              <w:t>Mann</w:t>
            </w:r>
          </w:p>
        </w:tc>
      </w:tr>
      <w:tr w:rsidR="00A67521" w:rsidRPr="00811FD1" w:rsidTr="00D23A03">
        <w:trPr>
          <w:trHeight w:val="300"/>
        </w:trPr>
        <w:tc>
          <w:tcPr>
            <w:tcW w:w="672" w:type="dxa"/>
            <w:noWrap/>
            <w:hideMark/>
          </w:tcPr>
          <w:p w:rsidR="00A67521" w:rsidRPr="00811FD1" w:rsidRDefault="00A67521" w:rsidP="00D23A03"/>
        </w:tc>
        <w:tc>
          <w:tcPr>
            <w:tcW w:w="661" w:type="dxa"/>
            <w:noWrap/>
            <w:hideMark/>
          </w:tcPr>
          <w:p w:rsidR="00A67521" w:rsidRPr="00811FD1" w:rsidRDefault="00A67521" w:rsidP="00D23A03"/>
        </w:tc>
        <w:tc>
          <w:tcPr>
            <w:tcW w:w="1274" w:type="dxa"/>
            <w:hideMark/>
          </w:tcPr>
          <w:p w:rsidR="00A67521" w:rsidRPr="00811FD1" w:rsidRDefault="00A67521" w:rsidP="00D23A03">
            <w:r w:rsidRPr="00811FD1">
              <w:t> </w:t>
            </w:r>
          </w:p>
        </w:tc>
        <w:tc>
          <w:tcPr>
            <w:tcW w:w="1183" w:type="dxa"/>
            <w:hideMark/>
          </w:tcPr>
          <w:p w:rsidR="00A67521" w:rsidRPr="00811FD1" w:rsidRDefault="00A67521" w:rsidP="00D23A03">
            <w:r w:rsidRPr="00811FD1">
              <w:t> </w:t>
            </w:r>
          </w:p>
        </w:tc>
        <w:tc>
          <w:tcPr>
            <w:tcW w:w="1893" w:type="dxa"/>
            <w:hideMark/>
          </w:tcPr>
          <w:p w:rsidR="00A67521" w:rsidRPr="00811FD1" w:rsidRDefault="00A67521" w:rsidP="00D23A03">
            <w:r w:rsidRPr="00811FD1">
              <w:t> </w:t>
            </w:r>
          </w:p>
        </w:tc>
        <w:tc>
          <w:tcPr>
            <w:tcW w:w="369" w:type="dxa"/>
            <w:hideMark/>
          </w:tcPr>
          <w:p w:rsidR="00A67521" w:rsidRPr="00811FD1" w:rsidRDefault="00A67521" w:rsidP="00D23A03">
            <w:r w:rsidRPr="00811FD1">
              <w:t> </w:t>
            </w:r>
          </w:p>
        </w:tc>
        <w:tc>
          <w:tcPr>
            <w:tcW w:w="3481" w:type="dxa"/>
            <w:hideMark/>
          </w:tcPr>
          <w:p w:rsidR="00A67521" w:rsidRPr="00811FD1" w:rsidRDefault="00A67521" w:rsidP="00D23A03">
            <w:r w:rsidRPr="00811FD1">
              <w:t> </w:t>
            </w:r>
          </w:p>
        </w:tc>
        <w:tc>
          <w:tcPr>
            <w:tcW w:w="1261" w:type="dxa"/>
            <w:hideMark/>
          </w:tcPr>
          <w:p w:rsidR="00A67521" w:rsidRPr="00811FD1" w:rsidRDefault="00A67521" w:rsidP="00D23A03"/>
        </w:tc>
      </w:tr>
      <w:tr w:rsidR="00A67521" w:rsidRPr="00811FD1" w:rsidTr="00D23A03">
        <w:trPr>
          <w:trHeight w:val="525"/>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DHR</w:t>
            </w:r>
          </w:p>
        </w:tc>
        <w:tc>
          <w:tcPr>
            <w:tcW w:w="1274" w:type="dxa"/>
            <w:hideMark/>
          </w:tcPr>
          <w:p w:rsidR="00A67521" w:rsidRPr="00811FD1" w:rsidRDefault="00A67521" w:rsidP="00D23A03">
            <w:r w:rsidRPr="00811FD1">
              <w:t>01503</w:t>
            </w:r>
          </w:p>
        </w:tc>
        <w:tc>
          <w:tcPr>
            <w:tcW w:w="1183" w:type="dxa"/>
            <w:hideMark/>
          </w:tcPr>
          <w:p w:rsidR="00A67521" w:rsidRPr="00811FD1" w:rsidRDefault="00A67521" w:rsidP="00D23A03">
            <w:r w:rsidRPr="00811FD1">
              <w:t>8/28/2018</w:t>
            </w:r>
          </w:p>
        </w:tc>
        <w:tc>
          <w:tcPr>
            <w:tcW w:w="1893" w:type="dxa"/>
            <w:hideMark/>
          </w:tcPr>
          <w:p w:rsidR="00A67521" w:rsidRPr="00811FD1" w:rsidRDefault="00A67521" w:rsidP="00D23A03">
            <w:r w:rsidRPr="00811FD1">
              <w:t>Georgette Johnson Managing Member of MTC Adult Care LLC Licensee For Heritage Oaks Assisted Living</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Department of Health and Human Services, AdultCare Licensure Section Department of Health and Human Services</w:t>
            </w:r>
          </w:p>
        </w:tc>
        <w:tc>
          <w:tcPr>
            <w:tcW w:w="1261" w:type="dxa"/>
            <w:hideMark/>
          </w:tcPr>
          <w:p w:rsidR="00A67521" w:rsidRPr="00811FD1" w:rsidRDefault="00A67521" w:rsidP="00D23A03">
            <w:r w:rsidRPr="00811FD1">
              <w:t>Malherbe</w:t>
            </w:r>
          </w:p>
        </w:tc>
      </w:tr>
      <w:tr w:rsidR="00A67521" w:rsidRPr="00811FD1" w:rsidTr="00D23A03">
        <w:trPr>
          <w:trHeight w:val="300"/>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DHR</w:t>
            </w:r>
          </w:p>
        </w:tc>
        <w:tc>
          <w:tcPr>
            <w:tcW w:w="1274" w:type="dxa"/>
            <w:hideMark/>
          </w:tcPr>
          <w:p w:rsidR="00A67521" w:rsidRPr="00811FD1" w:rsidRDefault="00A67521" w:rsidP="00D23A03">
            <w:r w:rsidRPr="00811FD1">
              <w:t>02090</w:t>
            </w:r>
          </w:p>
        </w:tc>
        <w:tc>
          <w:tcPr>
            <w:tcW w:w="1183" w:type="dxa"/>
            <w:hideMark/>
          </w:tcPr>
          <w:p w:rsidR="00A67521" w:rsidRPr="00811FD1" w:rsidRDefault="00A67521" w:rsidP="00D23A03">
            <w:r w:rsidRPr="00811FD1">
              <w:t>8/24/2018</w:t>
            </w:r>
          </w:p>
        </w:tc>
        <w:tc>
          <w:tcPr>
            <w:tcW w:w="1893" w:type="dxa"/>
            <w:hideMark/>
          </w:tcPr>
          <w:p w:rsidR="00A67521" w:rsidRPr="00811FD1" w:rsidRDefault="00A67521" w:rsidP="00D23A03">
            <w:r w:rsidRPr="00811FD1">
              <w:t>Brookdale Cary Carmen Scott Executive Director</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Dept of Health and Human Services, Division of Health Service Regulation</w:t>
            </w:r>
          </w:p>
        </w:tc>
        <w:tc>
          <w:tcPr>
            <w:tcW w:w="1261" w:type="dxa"/>
            <w:hideMark/>
          </w:tcPr>
          <w:p w:rsidR="00A67521" w:rsidRPr="00811FD1" w:rsidRDefault="00A67521" w:rsidP="00D23A03">
            <w:r w:rsidRPr="00811FD1">
              <w:t>Mann</w:t>
            </w:r>
          </w:p>
        </w:tc>
      </w:tr>
      <w:tr w:rsidR="00A67521" w:rsidRPr="00811FD1" w:rsidTr="00D23A03">
        <w:trPr>
          <w:trHeight w:val="300"/>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DHR</w:t>
            </w:r>
          </w:p>
        </w:tc>
        <w:tc>
          <w:tcPr>
            <w:tcW w:w="1274" w:type="dxa"/>
            <w:hideMark/>
          </w:tcPr>
          <w:p w:rsidR="00A67521" w:rsidRPr="00811FD1" w:rsidRDefault="00A67521" w:rsidP="00D23A03">
            <w:r w:rsidRPr="00811FD1">
              <w:t>02143</w:t>
            </w:r>
          </w:p>
        </w:tc>
        <w:tc>
          <w:tcPr>
            <w:tcW w:w="1183" w:type="dxa"/>
            <w:hideMark/>
          </w:tcPr>
          <w:p w:rsidR="00A67521" w:rsidRPr="00811FD1" w:rsidRDefault="00A67521" w:rsidP="00D23A03">
            <w:r w:rsidRPr="00811FD1">
              <w:t>8/13/2018</w:t>
            </w:r>
          </w:p>
        </w:tc>
        <w:tc>
          <w:tcPr>
            <w:tcW w:w="1893" w:type="dxa"/>
            <w:hideMark/>
          </w:tcPr>
          <w:p w:rsidR="00A67521" w:rsidRPr="00811FD1" w:rsidRDefault="00A67521" w:rsidP="00D23A03">
            <w:r w:rsidRPr="00811FD1">
              <w:t>Kimmy L Ellis</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Department of Health and Human Services, Division of Health Service Regulation</w:t>
            </w:r>
          </w:p>
        </w:tc>
        <w:tc>
          <w:tcPr>
            <w:tcW w:w="1261" w:type="dxa"/>
            <w:hideMark/>
          </w:tcPr>
          <w:p w:rsidR="00A67521" w:rsidRPr="00811FD1" w:rsidRDefault="00A67521" w:rsidP="00D23A03">
            <w:r w:rsidRPr="00811FD1">
              <w:t>Ward</w:t>
            </w:r>
          </w:p>
        </w:tc>
      </w:tr>
      <w:tr w:rsidR="00A67521" w:rsidRPr="00811FD1" w:rsidTr="00D23A03">
        <w:trPr>
          <w:trHeight w:val="300"/>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DHR</w:t>
            </w:r>
          </w:p>
        </w:tc>
        <w:tc>
          <w:tcPr>
            <w:tcW w:w="1274" w:type="dxa"/>
            <w:hideMark/>
          </w:tcPr>
          <w:p w:rsidR="00A67521" w:rsidRPr="00811FD1" w:rsidRDefault="00A67521" w:rsidP="00D23A03">
            <w:r w:rsidRPr="00811FD1">
              <w:t>02372</w:t>
            </w:r>
          </w:p>
        </w:tc>
        <w:tc>
          <w:tcPr>
            <w:tcW w:w="1183" w:type="dxa"/>
            <w:hideMark/>
          </w:tcPr>
          <w:p w:rsidR="00A67521" w:rsidRPr="00811FD1" w:rsidRDefault="00A67521" w:rsidP="00D23A03">
            <w:r w:rsidRPr="00811FD1">
              <w:t>8/13/2018</w:t>
            </w:r>
          </w:p>
        </w:tc>
        <w:tc>
          <w:tcPr>
            <w:tcW w:w="1893" w:type="dxa"/>
            <w:hideMark/>
          </w:tcPr>
          <w:p w:rsidR="00A67521" w:rsidRPr="00811FD1" w:rsidRDefault="00A67521" w:rsidP="00D23A03">
            <w:r w:rsidRPr="00811FD1">
              <w:t>Selena Harrell</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DHHS</w:t>
            </w:r>
          </w:p>
        </w:tc>
        <w:tc>
          <w:tcPr>
            <w:tcW w:w="1261" w:type="dxa"/>
            <w:hideMark/>
          </w:tcPr>
          <w:p w:rsidR="00A67521" w:rsidRPr="00811FD1" w:rsidRDefault="00A67521" w:rsidP="00D23A03">
            <w:r w:rsidRPr="00811FD1">
              <w:t>Ward</w:t>
            </w:r>
          </w:p>
        </w:tc>
      </w:tr>
      <w:tr w:rsidR="00A67521" w:rsidRPr="00811FD1" w:rsidTr="00D23A03">
        <w:trPr>
          <w:trHeight w:val="300"/>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DHR</w:t>
            </w:r>
          </w:p>
        </w:tc>
        <w:tc>
          <w:tcPr>
            <w:tcW w:w="1274" w:type="dxa"/>
            <w:hideMark/>
          </w:tcPr>
          <w:p w:rsidR="00A67521" w:rsidRPr="00811FD1" w:rsidRDefault="00A67521" w:rsidP="00D23A03">
            <w:r w:rsidRPr="00811FD1">
              <w:t>02426</w:t>
            </w:r>
          </w:p>
        </w:tc>
        <w:tc>
          <w:tcPr>
            <w:tcW w:w="1183" w:type="dxa"/>
            <w:hideMark/>
          </w:tcPr>
          <w:p w:rsidR="00A67521" w:rsidRPr="00811FD1" w:rsidRDefault="00A67521" w:rsidP="00D23A03">
            <w:r w:rsidRPr="00811FD1">
              <w:t>8/2/2018</w:t>
            </w:r>
          </w:p>
        </w:tc>
        <w:tc>
          <w:tcPr>
            <w:tcW w:w="1893" w:type="dxa"/>
            <w:hideMark/>
          </w:tcPr>
          <w:p w:rsidR="00A67521" w:rsidRPr="00811FD1" w:rsidRDefault="00A67521" w:rsidP="00D23A03">
            <w:r w:rsidRPr="00811FD1">
              <w:t>Holly Chadwick</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NC Department of Health and Human Services, Food and Nutrition Services</w:t>
            </w:r>
          </w:p>
        </w:tc>
        <w:tc>
          <w:tcPr>
            <w:tcW w:w="1261" w:type="dxa"/>
            <w:hideMark/>
          </w:tcPr>
          <w:p w:rsidR="00A67521" w:rsidRPr="00811FD1" w:rsidRDefault="00A67521" w:rsidP="00D23A03">
            <w:r w:rsidRPr="00811FD1">
              <w:t>Elkins</w:t>
            </w:r>
          </w:p>
        </w:tc>
      </w:tr>
      <w:tr w:rsidR="00A67521" w:rsidRPr="00811FD1" w:rsidTr="00D23A03">
        <w:trPr>
          <w:trHeight w:val="300"/>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DHR</w:t>
            </w:r>
          </w:p>
        </w:tc>
        <w:tc>
          <w:tcPr>
            <w:tcW w:w="1274" w:type="dxa"/>
            <w:hideMark/>
          </w:tcPr>
          <w:p w:rsidR="00A67521" w:rsidRPr="00811FD1" w:rsidRDefault="00A67521" w:rsidP="00D23A03">
            <w:r w:rsidRPr="00811FD1">
              <w:t>02992</w:t>
            </w:r>
          </w:p>
        </w:tc>
        <w:tc>
          <w:tcPr>
            <w:tcW w:w="1183" w:type="dxa"/>
            <w:hideMark/>
          </w:tcPr>
          <w:p w:rsidR="00A67521" w:rsidRPr="00811FD1" w:rsidRDefault="00A67521" w:rsidP="00D23A03">
            <w:r w:rsidRPr="00811FD1">
              <w:t>8/15/2018</w:t>
            </w:r>
          </w:p>
        </w:tc>
        <w:tc>
          <w:tcPr>
            <w:tcW w:w="1893" w:type="dxa"/>
            <w:hideMark/>
          </w:tcPr>
          <w:p w:rsidR="00A67521" w:rsidRPr="00811FD1" w:rsidRDefault="00A67521" w:rsidP="00D23A03">
            <w:r w:rsidRPr="00811FD1">
              <w:t>Joy Medical Supply Benson Ejindu</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Dept of Health and Human Services</w:t>
            </w:r>
          </w:p>
        </w:tc>
        <w:tc>
          <w:tcPr>
            <w:tcW w:w="1261" w:type="dxa"/>
            <w:hideMark/>
          </w:tcPr>
          <w:p w:rsidR="00A67521" w:rsidRPr="00811FD1" w:rsidRDefault="00A67521" w:rsidP="00D23A03">
            <w:r w:rsidRPr="00811FD1">
              <w:t>Malherbe</w:t>
            </w:r>
          </w:p>
        </w:tc>
      </w:tr>
      <w:tr w:rsidR="00A67521" w:rsidRPr="00811FD1" w:rsidTr="00D23A03">
        <w:trPr>
          <w:trHeight w:val="300"/>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DHR</w:t>
            </w:r>
          </w:p>
        </w:tc>
        <w:tc>
          <w:tcPr>
            <w:tcW w:w="1274" w:type="dxa"/>
            <w:hideMark/>
          </w:tcPr>
          <w:p w:rsidR="00A67521" w:rsidRPr="00811FD1" w:rsidRDefault="00A67521" w:rsidP="00D23A03">
            <w:r w:rsidRPr="00811FD1">
              <w:t>03003</w:t>
            </w:r>
          </w:p>
        </w:tc>
        <w:tc>
          <w:tcPr>
            <w:tcW w:w="1183" w:type="dxa"/>
            <w:hideMark/>
          </w:tcPr>
          <w:p w:rsidR="00A67521" w:rsidRPr="00811FD1" w:rsidRDefault="00A67521" w:rsidP="00D23A03">
            <w:r w:rsidRPr="00811FD1">
              <w:t>8/6/2018</w:t>
            </w:r>
          </w:p>
        </w:tc>
        <w:tc>
          <w:tcPr>
            <w:tcW w:w="1893" w:type="dxa"/>
            <w:hideMark/>
          </w:tcPr>
          <w:p w:rsidR="00A67521" w:rsidRPr="00811FD1" w:rsidRDefault="00A67521" w:rsidP="00D23A03">
            <w:r w:rsidRPr="00811FD1">
              <w:t>Grace Massala</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Department of Health and Human Services</w:t>
            </w:r>
          </w:p>
        </w:tc>
        <w:tc>
          <w:tcPr>
            <w:tcW w:w="1261" w:type="dxa"/>
            <w:hideMark/>
          </w:tcPr>
          <w:p w:rsidR="00A67521" w:rsidRPr="00811FD1" w:rsidRDefault="00A67521" w:rsidP="00D23A03">
            <w:r w:rsidRPr="00811FD1">
              <w:t>Overby</w:t>
            </w:r>
          </w:p>
        </w:tc>
      </w:tr>
      <w:tr w:rsidR="00A67521" w:rsidRPr="00811FD1" w:rsidTr="00D23A03">
        <w:trPr>
          <w:trHeight w:val="300"/>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DHR</w:t>
            </w:r>
          </w:p>
        </w:tc>
        <w:tc>
          <w:tcPr>
            <w:tcW w:w="1274" w:type="dxa"/>
            <w:hideMark/>
          </w:tcPr>
          <w:p w:rsidR="00A67521" w:rsidRPr="00811FD1" w:rsidRDefault="00A67521" w:rsidP="00D23A03">
            <w:r w:rsidRPr="00811FD1">
              <w:t>03241</w:t>
            </w:r>
          </w:p>
        </w:tc>
        <w:tc>
          <w:tcPr>
            <w:tcW w:w="1183" w:type="dxa"/>
            <w:hideMark/>
          </w:tcPr>
          <w:p w:rsidR="00A67521" w:rsidRPr="00811FD1" w:rsidRDefault="00A67521" w:rsidP="00D23A03">
            <w:r w:rsidRPr="00811FD1">
              <w:t>8/10/2018</w:t>
            </w:r>
          </w:p>
        </w:tc>
        <w:tc>
          <w:tcPr>
            <w:tcW w:w="1893" w:type="dxa"/>
            <w:hideMark/>
          </w:tcPr>
          <w:p w:rsidR="00A67521" w:rsidRPr="00811FD1" w:rsidRDefault="00A67521" w:rsidP="00D23A03">
            <w:r w:rsidRPr="00811FD1">
              <w:t>TLC W MHL-036-323 Tina Wilson CEO</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Ms. Lisa Corbett Department of Health and Human Services</w:t>
            </w:r>
          </w:p>
        </w:tc>
        <w:tc>
          <w:tcPr>
            <w:tcW w:w="1261" w:type="dxa"/>
            <w:hideMark/>
          </w:tcPr>
          <w:p w:rsidR="00A67521" w:rsidRPr="00811FD1" w:rsidRDefault="00A67521" w:rsidP="00D23A03">
            <w:r w:rsidRPr="00811FD1">
              <w:t>Mann</w:t>
            </w:r>
          </w:p>
        </w:tc>
      </w:tr>
      <w:tr w:rsidR="00A67521" w:rsidRPr="00811FD1" w:rsidTr="00D23A03">
        <w:trPr>
          <w:trHeight w:val="525"/>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DHR</w:t>
            </w:r>
          </w:p>
        </w:tc>
        <w:tc>
          <w:tcPr>
            <w:tcW w:w="1274" w:type="dxa"/>
            <w:hideMark/>
          </w:tcPr>
          <w:p w:rsidR="00A67521" w:rsidRPr="00811FD1" w:rsidRDefault="00A67521" w:rsidP="00D23A03">
            <w:r w:rsidRPr="00811FD1">
              <w:t>03258</w:t>
            </w:r>
          </w:p>
        </w:tc>
        <w:tc>
          <w:tcPr>
            <w:tcW w:w="1183" w:type="dxa"/>
            <w:hideMark/>
          </w:tcPr>
          <w:p w:rsidR="00A67521" w:rsidRPr="00811FD1" w:rsidRDefault="00A67521" w:rsidP="00D23A03">
            <w:r w:rsidRPr="00811FD1">
              <w:t>8/27/2018</w:t>
            </w:r>
          </w:p>
        </w:tc>
        <w:tc>
          <w:tcPr>
            <w:tcW w:w="1893" w:type="dxa"/>
            <w:hideMark/>
          </w:tcPr>
          <w:p w:rsidR="00A67521" w:rsidRPr="00811FD1" w:rsidRDefault="00A67521" w:rsidP="00D23A03">
            <w:r w:rsidRPr="00811FD1">
              <w:t>Catering II You LLC</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NC Department of Health and Human Services Division of Public Health Environmental Health Section</w:t>
            </w:r>
          </w:p>
        </w:tc>
        <w:tc>
          <w:tcPr>
            <w:tcW w:w="1261" w:type="dxa"/>
            <w:hideMark/>
          </w:tcPr>
          <w:p w:rsidR="00A67521" w:rsidRPr="00811FD1" w:rsidRDefault="00A67521" w:rsidP="00D23A03">
            <w:r w:rsidRPr="00811FD1">
              <w:t>Mann</w:t>
            </w:r>
          </w:p>
        </w:tc>
      </w:tr>
      <w:tr w:rsidR="00A67521" w:rsidRPr="00811FD1" w:rsidTr="00D23A03">
        <w:trPr>
          <w:trHeight w:val="300"/>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DHR</w:t>
            </w:r>
          </w:p>
        </w:tc>
        <w:tc>
          <w:tcPr>
            <w:tcW w:w="1274" w:type="dxa"/>
            <w:hideMark/>
          </w:tcPr>
          <w:p w:rsidR="00A67521" w:rsidRPr="00811FD1" w:rsidRDefault="00A67521" w:rsidP="00D23A03">
            <w:r w:rsidRPr="00811FD1">
              <w:t>03347</w:t>
            </w:r>
          </w:p>
        </w:tc>
        <w:tc>
          <w:tcPr>
            <w:tcW w:w="1183" w:type="dxa"/>
            <w:hideMark/>
          </w:tcPr>
          <w:p w:rsidR="00A67521" w:rsidRPr="00811FD1" w:rsidRDefault="00A67521" w:rsidP="00D23A03">
            <w:r w:rsidRPr="00811FD1">
              <w:t>8/10/2018</w:t>
            </w:r>
          </w:p>
        </w:tc>
        <w:tc>
          <w:tcPr>
            <w:tcW w:w="1893" w:type="dxa"/>
            <w:hideMark/>
          </w:tcPr>
          <w:p w:rsidR="00A67521" w:rsidRPr="00811FD1" w:rsidRDefault="00A67521" w:rsidP="00D23A03">
            <w:r w:rsidRPr="00811FD1">
              <w:t>Asha Bs Closet</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NC Department of Health and Human Services, Division of Medical Assistance</w:t>
            </w:r>
          </w:p>
        </w:tc>
        <w:tc>
          <w:tcPr>
            <w:tcW w:w="1261" w:type="dxa"/>
            <w:hideMark/>
          </w:tcPr>
          <w:p w:rsidR="00A67521" w:rsidRPr="00811FD1" w:rsidRDefault="00A67521" w:rsidP="00D23A03">
            <w:r w:rsidRPr="00811FD1">
              <w:t>Mann</w:t>
            </w:r>
          </w:p>
        </w:tc>
      </w:tr>
      <w:tr w:rsidR="00A67521" w:rsidRPr="00811FD1" w:rsidTr="00D23A03">
        <w:trPr>
          <w:trHeight w:val="300"/>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DHR</w:t>
            </w:r>
          </w:p>
        </w:tc>
        <w:tc>
          <w:tcPr>
            <w:tcW w:w="1274" w:type="dxa"/>
            <w:hideMark/>
          </w:tcPr>
          <w:p w:rsidR="00A67521" w:rsidRPr="00811FD1" w:rsidRDefault="00A67521" w:rsidP="00D23A03">
            <w:r w:rsidRPr="00811FD1">
              <w:t>03509</w:t>
            </w:r>
          </w:p>
        </w:tc>
        <w:tc>
          <w:tcPr>
            <w:tcW w:w="1183" w:type="dxa"/>
            <w:hideMark/>
          </w:tcPr>
          <w:p w:rsidR="00A67521" w:rsidRPr="00811FD1" w:rsidRDefault="00A67521" w:rsidP="00D23A03">
            <w:r w:rsidRPr="00811FD1">
              <w:t>8/27/2018</w:t>
            </w:r>
          </w:p>
        </w:tc>
        <w:tc>
          <w:tcPr>
            <w:tcW w:w="1893" w:type="dxa"/>
            <w:hideMark/>
          </w:tcPr>
          <w:p w:rsidR="00A67521" w:rsidRPr="00811FD1" w:rsidRDefault="00A67521" w:rsidP="00D23A03">
            <w:r w:rsidRPr="00811FD1">
              <w:t>Segrest International Realtors</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NC Department of Health and Human Services</w:t>
            </w:r>
          </w:p>
        </w:tc>
        <w:tc>
          <w:tcPr>
            <w:tcW w:w="1261" w:type="dxa"/>
            <w:hideMark/>
          </w:tcPr>
          <w:p w:rsidR="00A67521" w:rsidRPr="00811FD1" w:rsidRDefault="00A67521" w:rsidP="00D23A03">
            <w:r w:rsidRPr="00811FD1">
              <w:t>Mann</w:t>
            </w:r>
          </w:p>
        </w:tc>
      </w:tr>
      <w:tr w:rsidR="00A67521" w:rsidRPr="00811FD1" w:rsidTr="00D23A03">
        <w:trPr>
          <w:trHeight w:val="525"/>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DHR</w:t>
            </w:r>
          </w:p>
        </w:tc>
        <w:tc>
          <w:tcPr>
            <w:tcW w:w="1274" w:type="dxa"/>
            <w:hideMark/>
          </w:tcPr>
          <w:p w:rsidR="00A67521" w:rsidRPr="00811FD1" w:rsidRDefault="00A67521" w:rsidP="00D23A03">
            <w:r w:rsidRPr="00811FD1">
              <w:t>03609</w:t>
            </w:r>
          </w:p>
        </w:tc>
        <w:tc>
          <w:tcPr>
            <w:tcW w:w="1183" w:type="dxa"/>
            <w:hideMark/>
          </w:tcPr>
          <w:p w:rsidR="00A67521" w:rsidRPr="00811FD1" w:rsidRDefault="00A67521" w:rsidP="00D23A03">
            <w:r w:rsidRPr="00811FD1">
              <w:t>8/3/2018</w:t>
            </w:r>
          </w:p>
        </w:tc>
        <w:tc>
          <w:tcPr>
            <w:tcW w:w="1893" w:type="dxa"/>
            <w:hideMark/>
          </w:tcPr>
          <w:p w:rsidR="00A67521" w:rsidRPr="00811FD1" w:rsidRDefault="00A67521" w:rsidP="00D23A03">
            <w:r w:rsidRPr="00811FD1">
              <w:t>Arvenise Walker</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Division of Child Development and Early Education- Department of Health and Human Services</w:t>
            </w:r>
          </w:p>
        </w:tc>
        <w:tc>
          <w:tcPr>
            <w:tcW w:w="1261" w:type="dxa"/>
            <w:hideMark/>
          </w:tcPr>
          <w:p w:rsidR="00A67521" w:rsidRPr="00811FD1" w:rsidRDefault="00A67521" w:rsidP="00D23A03">
            <w:r w:rsidRPr="00811FD1">
              <w:t>Elkins</w:t>
            </w:r>
          </w:p>
        </w:tc>
      </w:tr>
      <w:tr w:rsidR="00A67521" w:rsidRPr="00811FD1" w:rsidTr="00D23A03">
        <w:trPr>
          <w:trHeight w:val="300"/>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DHR</w:t>
            </w:r>
          </w:p>
        </w:tc>
        <w:tc>
          <w:tcPr>
            <w:tcW w:w="1274" w:type="dxa"/>
            <w:hideMark/>
          </w:tcPr>
          <w:p w:rsidR="00A67521" w:rsidRPr="00811FD1" w:rsidRDefault="00A67521" w:rsidP="00D23A03">
            <w:r w:rsidRPr="00811FD1">
              <w:t>03630</w:t>
            </w:r>
          </w:p>
        </w:tc>
        <w:tc>
          <w:tcPr>
            <w:tcW w:w="1183" w:type="dxa"/>
            <w:hideMark/>
          </w:tcPr>
          <w:p w:rsidR="00A67521" w:rsidRPr="00811FD1" w:rsidRDefault="00A67521" w:rsidP="00D23A03">
            <w:r w:rsidRPr="00811FD1">
              <w:t>8/13/2018</w:t>
            </w:r>
          </w:p>
        </w:tc>
        <w:tc>
          <w:tcPr>
            <w:tcW w:w="1893" w:type="dxa"/>
            <w:hideMark/>
          </w:tcPr>
          <w:p w:rsidR="00A67521" w:rsidRPr="00811FD1" w:rsidRDefault="00A67521" w:rsidP="00D23A03">
            <w:r w:rsidRPr="00811FD1">
              <w:t>Julius Byass</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Department of Health and Human Services</w:t>
            </w:r>
          </w:p>
        </w:tc>
        <w:tc>
          <w:tcPr>
            <w:tcW w:w="1261" w:type="dxa"/>
            <w:hideMark/>
          </w:tcPr>
          <w:p w:rsidR="00A67521" w:rsidRPr="00811FD1" w:rsidRDefault="00A67521" w:rsidP="00D23A03">
            <w:r w:rsidRPr="00811FD1">
              <w:t>Elkins</w:t>
            </w:r>
          </w:p>
        </w:tc>
      </w:tr>
      <w:tr w:rsidR="00A67521" w:rsidRPr="00811FD1" w:rsidTr="00D23A03">
        <w:trPr>
          <w:trHeight w:val="300"/>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DHR</w:t>
            </w:r>
          </w:p>
        </w:tc>
        <w:tc>
          <w:tcPr>
            <w:tcW w:w="1274" w:type="dxa"/>
            <w:hideMark/>
          </w:tcPr>
          <w:p w:rsidR="00A67521" w:rsidRPr="00811FD1" w:rsidRDefault="00A67521" w:rsidP="00D23A03">
            <w:r w:rsidRPr="00811FD1">
              <w:t>03694</w:t>
            </w:r>
          </w:p>
        </w:tc>
        <w:tc>
          <w:tcPr>
            <w:tcW w:w="1183" w:type="dxa"/>
            <w:hideMark/>
          </w:tcPr>
          <w:p w:rsidR="00A67521" w:rsidRPr="00811FD1" w:rsidRDefault="00A67521" w:rsidP="00D23A03">
            <w:r w:rsidRPr="00811FD1">
              <w:t>8/30/2018</w:t>
            </w:r>
          </w:p>
        </w:tc>
        <w:tc>
          <w:tcPr>
            <w:tcW w:w="1893" w:type="dxa"/>
            <w:hideMark/>
          </w:tcPr>
          <w:p w:rsidR="00A67521" w:rsidRPr="00811FD1" w:rsidRDefault="00A67521" w:rsidP="00D23A03">
            <w:r w:rsidRPr="00811FD1">
              <w:t>Bryant's Family Home Care</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NCDHHS</w:t>
            </w:r>
          </w:p>
        </w:tc>
        <w:tc>
          <w:tcPr>
            <w:tcW w:w="1261" w:type="dxa"/>
            <w:hideMark/>
          </w:tcPr>
          <w:p w:rsidR="00A67521" w:rsidRPr="00811FD1" w:rsidRDefault="00A67521" w:rsidP="00D23A03">
            <w:r w:rsidRPr="00811FD1">
              <w:t>May</w:t>
            </w:r>
          </w:p>
        </w:tc>
      </w:tr>
      <w:tr w:rsidR="00A67521" w:rsidRPr="00811FD1" w:rsidTr="00D23A03">
        <w:trPr>
          <w:trHeight w:val="525"/>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DHR</w:t>
            </w:r>
          </w:p>
        </w:tc>
        <w:tc>
          <w:tcPr>
            <w:tcW w:w="1274" w:type="dxa"/>
            <w:hideMark/>
          </w:tcPr>
          <w:p w:rsidR="00A67521" w:rsidRPr="00811FD1" w:rsidRDefault="00A67521" w:rsidP="00D23A03">
            <w:r w:rsidRPr="00811FD1">
              <w:t>03881</w:t>
            </w:r>
          </w:p>
        </w:tc>
        <w:tc>
          <w:tcPr>
            <w:tcW w:w="1183" w:type="dxa"/>
            <w:hideMark/>
          </w:tcPr>
          <w:p w:rsidR="00A67521" w:rsidRPr="00811FD1" w:rsidRDefault="00A67521" w:rsidP="00D23A03">
            <w:r w:rsidRPr="00811FD1">
              <w:t>8/10/2018</w:t>
            </w:r>
          </w:p>
        </w:tc>
        <w:tc>
          <w:tcPr>
            <w:tcW w:w="1893" w:type="dxa"/>
            <w:hideMark/>
          </w:tcPr>
          <w:p w:rsidR="00A67521" w:rsidRPr="00811FD1" w:rsidRDefault="00A67521" w:rsidP="00D23A03">
            <w:r w:rsidRPr="00811FD1">
              <w:t>Martha M Smith</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NC Department of Health and Human Services, Division of Health Service Regulation</w:t>
            </w:r>
          </w:p>
        </w:tc>
        <w:tc>
          <w:tcPr>
            <w:tcW w:w="1261" w:type="dxa"/>
            <w:hideMark/>
          </w:tcPr>
          <w:p w:rsidR="00A67521" w:rsidRPr="00811FD1" w:rsidRDefault="00A67521" w:rsidP="00D23A03">
            <w:r w:rsidRPr="00811FD1">
              <w:t>May</w:t>
            </w:r>
          </w:p>
        </w:tc>
      </w:tr>
      <w:tr w:rsidR="00A67521" w:rsidRPr="00811FD1" w:rsidTr="00D23A03">
        <w:trPr>
          <w:trHeight w:val="600"/>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DHR</w:t>
            </w:r>
          </w:p>
        </w:tc>
        <w:tc>
          <w:tcPr>
            <w:tcW w:w="1274" w:type="dxa"/>
            <w:noWrap/>
            <w:hideMark/>
          </w:tcPr>
          <w:p w:rsidR="00A67521" w:rsidRPr="00811FD1" w:rsidRDefault="00A67521" w:rsidP="00D23A03">
            <w:r w:rsidRPr="00811FD1">
              <w:t>04256</w:t>
            </w:r>
          </w:p>
        </w:tc>
        <w:tc>
          <w:tcPr>
            <w:tcW w:w="1183" w:type="dxa"/>
            <w:hideMark/>
          </w:tcPr>
          <w:p w:rsidR="00A67521" w:rsidRPr="00811FD1" w:rsidRDefault="00A67521" w:rsidP="00D23A03">
            <w:r w:rsidRPr="00811FD1">
              <w:t>8/17/2018</w:t>
            </w:r>
          </w:p>
        </w:tc>
        <w:tc>
          <w:tcPr>
            <w:tcW w:w="1893" w:type="dxa"/>
            <w:hideMark/>
          </w:tcPr>
          <w:p w:rsidR="00A67521" w:rsidRPr="00811FD1" w:rsidRDefault="00A67521" w:rsidP="00D23A03">
            <w:r w:rsidRPr="00811FD1">
              <w:t>Sharie Leonard</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North Carolina Department of Health and Human Services, Division of Health Service Regulation</w:t>
            </w:r>
          </w:p>
        </w:tc>
        <w:tc>
          <w:tcPr>
            <w:tcW w:w="1261" w:type="dxa"/>
            <w:hideMark/>
          </w:tcPr>
          <w:p w:rsidR="00A67521" w:rsidRPr="00811FD1" w:rsidRDefault="00A67521" w:rsidP="00D23A03">
            <w:r w:rsidRPr="00811FD1">
              <w:t>Ward</w:t>
            </w:r>
          </w:p>
        </w:tc>
      </w:tr>
      <w:tr w:rsidR="00A67521" w:rsidRPr="00811FD1" w:rsidTr="00D23A03">
        <w:trPr>
          <w:trHeight w:val="300"/>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DHR</w:t>
            </w:r>
          </w:p>
        </w:tc>
        <w:tc>
          <w:tcPr>
            <w:tcW w:w="1274" w:type="dxa"/>
            <w:noWrap/>
            <w:hideMark/>
          </w:tcPr>
          <w:p w:rsidR="00A67521" w:rsidRPr="00811FD1" w:rsidRDefault="00A67521" w:rsidP="00D23A03">
            <w:r w:rsidRPr="00811FD1">
              <w:t>04417</w:t>
            </w:r>
          </w:p>
        </w:tc>
        <w:tc>
          <w:tcPr>
            <w:tcW w:w="1183" w:type="dxa"/>
            <w:hideMark/>
          </w:tcPr>
          <w:p w:rsidR="00A67521" w:rsidRPr="00811FD1" w:rsidRDefault="00A67521" w:rsidP="00D23A03">
            <w:r w:rsidRPr="00811FD1">
              <w:t>8/30/2018</w:t>
            </w:r>
          </w:p>
        </w:tc>
        <w:tc>
          <w:tcPr>
            <w:tcW w:w="1893" w:type="dxa"/>
            <w:hideMark/>
          </w:tcPr>
          <w:p w:rsidR="00A67521" w:rsidRPr="00811FD1" w:rsidRDefault="00A67521" w:rsidP="00D23A03">
            <w:r w:rsidRPr="00811FD1">
              <w:t>Marquetta Renee Scott</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Department of Health and Human Services, Division of Health Service Regulation</w:t>
            </w:r>
          </w:p>
        </w:tc>
        <w:tc>
          <w:tcPr>
            <w:tcW w:w="1261" w:type="dxa"/>
            <w:hideMark/>
          </w:tcPr>
          <w:p w:rsidR="00A67521" w:rsidRPr="00811FD1" w:rsidRDefault="00A67521" w:rsidP="00D23A03">
            <w:r w:rsidRPr="00811FD1">
              <w:t>May</w:t>
            </w:r>
          </w:p>
        </w:tc>
      </w:tr>
      <w:tr w:rsidR="00A67521" w:rsidRPr="00811FD1" w:rsidTr="00D23A03">
        <w:trPr>
          <w:trHeight w:val="300"/>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DHR</w:t>
            </w:r>
          </w:p>
        </w:tc>
        <w:tc>
          <w:tcPr>
            <w:tcW w:w="1274" w:type="dxa"/>
            <w:noWrap/>
            <w:hideMark/>
          </w:tcPr>
          <w:p w:rsidR="00A67521" w:rsidRPr="00811FD1" w:rsidRDefault="00A67521" w:rsidP="00D23A03">
            <w:r w:rsidRPr="00811FD1">
              <w:t>04491</w:t>
            </w:r>
          </w:p>
        </w:tc>
        <w:tc>
          <w:tcPr>
            <w:tcW w:w="1183" w:type="dxa"/>
            <w:hideMark/>
          </w:tcPr>
          <w:p w:rsidR="00A67521" w:rsidRPr="00811FD1" w:rsidRDefault="00A67521" w:rsidP="00D23A03">
            <w:r w:rsidRPr="00811FD1">
              <w:t>8/24/2018</w:t>
            </w:r>
          </w:p>
        </w:tc>
        <w:tc>
          <w:tcPr>
            <w:tcW w:w="1893" w:type="dxa"/>
            <w:hideMark/>
          </w:tcPr>
          <w:p w:rsidR="00A67521" w:rsidRPr="00811FD1" w:rsidRDefault="00A67521" w:rsidP="00D23A03">
            <w:r w:rsidRPr="00811FD1">
              <w:t>Veronica Smith</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Department of Health and Human Services, Division of Health Service Regulation</w:t>
            </w:r>
          </w:p>
        </w:tc>
        <w:tc>
          <w:tcPr>
            <w:tcW w:w="1261" w:type="dxa"/>
            <w:hideMark/>
          </w:tcPr>
          <w:p w:rsidR="00A67521" w:rsidRPr="00811FD1" w:rsidRDefault="00A67521" w:rsidP="00D23A03">
            <w:r w:rsidRPr="00811FD1">
              <w:t>Jacobs</w:t>
            </w:r>
          </w:p>
        </w:tc>
      </w:tr>
      <w:tr w:rsidR="00A67521" w:rsidRPr="00811FD1" w:rsidTr="00D23A03">
        <w:trPr>
          <w:trHeight w:val="300"/>
        </w:trPr>
        <w:tc>
          <w:tcPr>
            <w:tcW w:w="672" w:type="dxa"/>
            <w:noWrap/>
            <w:hideMark/>
          </w:tcPr>
          <w:p w:rsidR="00A67521" w:rsidRPr="00811FD1" w:rsidRDefault="00A67521" w:rsidP="00D23A03"/>
        </w:tc>
        <w:tc>
          <w:tcPr>
            <w:tcW w:w="661" w:type="dxa"/>
            <w:noWrap/>
            <w:hideMark/>
          </w:tcPr>
          <w:p w:rsidR="00A67521" w:rsidRPr="00811FD1" w:rsidRDefault="00A67521" w:rsidP="00D23A03"/>
        </w:tc>
        <w:tc>
          <w:tcPr>
            <w:tcW w:w="1274" w:type="dxa"/>
            <w:noWrap/>
            <w:hideMark/>
          </w:tcPr>
          <w:p w:rsidR="00A67521" w:rsidRPr="00811FD1" w:rsidRDefault="00A67521" w:rsidP="00D23A03">
            <w:r w:rsidRPr="00811FD1">
              <w:t> </w:t>
            </w:r>
          </w:p>
        </w:tc>
        <w:tc>
          <w:tcPr>
            <w:tcW w:w="1183" w:type="dxa"/>
            <w:hideMark/>
          </w:tcPr>
          <w:p w:rsidR="00A67521" w:rsidRPr="00811FD1" w:rsidRDefault="00A67521" w:rsidP="00D23A03">
            <w:r w:rsidRPr="00811FD1">
              <w:t> </w:t>
            </w:r>
          </w:p>
        </w:tc>
        <w:tc>
          <w:tcPr>
            <w:tcW w:w="1893" w:type="dxa"/>
            <w:hideMark/>
          </w:tcPr>
          <w:p w:rsidR="00A67521" w:rsidRPr="00811FD1" w:rsidRDefault="00A67521" w:rsidP="00D23A03">
            <w:r w:rsidRPr="00811FD1">
              <w:t> </w:t>
            </w:r>
          </w:p>
        </w:tc>
        <w:tc>
          <w:tcPr>
            <w:tcW w:w="369" w:type="dxa"/>
            <w:hideMark/>
          </w:tcPr>
          <w:p w:rsidR="00A67521" w:rsidRPr="00811FD1" w:rsidRDefault="00A67521" w:rsidP="00D23A03">
            <w:r w:rsidRPr="00811FD1">
              <w:t> </w:t>
            </w:r>
          </w:p>
        </w:tc>
        <w:tc>
          <w:tcPr>
            <w:tcW w:w="3481" w:type="dxa"/>
            <w:hideMark/>
          </w:tcPr>
          <w:p w:rsidR="00A67521" w:rsidRPr="00811FD1" w:rsidRDefault="00A67521" w:rsidP="00D23A03">
            <w:r w:rsidRPr="00811FD1">
              <w:t> </w:t>
            </w:r>
          </w:p>
        </w:tc>
        <w:tc>
          <w:tcPr>
            <w:tcW w:w="1261" w:type="dxa"/>
            <w:hideMark/>
          </w:tcPr>
          <w:p w:rsidR="00A67521" w:rsidRPr="00811FD1" w:rsidRDefault="00A67521" w:rsidP="00D23A03"/>
        </w:tc>
      </w:tr>
      <w:tr w:rsidR="00A67521" w:rsidRPr="00811FD1" w:rsidTr="00D23A03">
        <w:trPr>
          <w:trHeight w:val="300"/>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DOJ</w:t>
            </w:r>
          </w:p>
        </w:tc>
        <w:tc>
          <w:tcPr>
            <w:tcW w:w="1274" w:type="dxa"/>
            <w:noWrap/>
            <w:hideMark/>
          </w:tcPr>
          <w:p w:rsidR="00A67521" w:rsidRPr="00811FD1" w:rsidRDefault="00A67521" w:rsidP="00D23A03">
            <w:r w:rsidRPr="00811FD1">
              <w:t>01921</w:t>
            </w:r>
          </w:p>
        </w:tc>
        <w:tc>
          <w:tcPr>
            <w:tcW w:w="1183" w:type="dxa"/>
            <w:hideMark/>
          </w:tcPr>
          <w:p w:rsidR="00A67521" w:rsidRPr="00811FD1" w:rsidRDefault="00A67521" w:rsidP="00D23A03">
            <w:r w:rsidRPr="00811FD1">
              <w:t>8/31/2018</w:t>
            </w:r>
          </w:p>
        </w:tc>
        <w:tc>
          <w:tcPr>
            <w:tcW w:w="1893" w:type="dxa"/>
            <w:hideMark/>
          </w:tcPr>
          <w:p w:rsidR="00A67521" w:rsidRPr="00811FD1" w:rsidRDefault="00A67521" w:rsidP="00D23A03">
            <w:r w:rsidRPr="00811FD1">
              <w:t>Ki-Yon Amari Walden</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NC Sheriffs Education and Training Standards Commission</w:t>
            </w:r>
          </w:p>
        </w:tc>
        <w:tc>
          <w:tcPr>
            <w:tcW w:w="1261" w:type="dxa"/>
            <w:hideMark/>
          </w:tcPr>
          <w:p w:rsidR="00A67521" w:rsidRPr="00811FD1" w:rsidRDefault="00A67521" w:rsidP="00D23A03">
            <w:r w:rsidRPr="00811FD1">
              <w:t>Elkins</w:t>
            </w:r>
          </w:p>
        </w:tc>
      </w:tr>
      <w:tr w:rsidR="00A67521" w:rsidRPr="00811FD1" w:rsidTr="00D23A03">
        <w:trPr>
          <w:trHeight w:val="300"/>
        </w:trPr>
        <w:tc>
          <w:tcPr>
            <w:tcW w:w="672" w:type="dxa"/>
            <w:noWrap/>
            <w:hideMark/>
          </w:tcPr>
          <w:p w:rsidR="00A67521" w:rsidRPr="00811FD1" w:rsidRDefault="00A67521" w:rsidP="00D23A03"/>
        </w:tc>
        <w:tc>
          <w:tcPr>
            <w:tcW w:w="661" w:type="dxa"/>
            <w:noWrap/>
            <w:hideMark/>
          </w:tcPr>
          <w:p w:rsidR="00A67521" w:rsidRPr="00811FD1" w:rsidRDefault="00A67521" w:rsidP="00D23A03"/>
        </w:tc>
        <w:tc>
          <w:tcPr>
            <w:tcW w:w="1274" w:type="dxa"/>
            <w:noWrap/>
            <w:hideMark/>
          </w:tcPr>
          <w:p w:rsidR="00A67521" w:rsidRPr="00811FD1" w:rsidRDefault="00A67521" w:rsidP="00D23A03">
            <w:r w:rsidRPr="00811FD1">
              <w:t> </w:t>
            </w:r>
          </w:p>
        </w:tc>
        <w:tc>
          <w:tcPr>
            <w:tcW w:w="1183" w:type="dxa"/>
            <w:hideMark/>
          </w:tcPr>
          <w:p w:rsidR="00A67521" w:rsidRPr="00811FD1" w:rsidRDefault="00A67521" w:rsidP="00D23A03">
            <w:r w:rsidRPr="00811FD1">
              <w:t> </w:t>
            </w:r>
          </w:p>
        </w:tc>
        <w:tc>
          <w:tcPr>
            <w:tcW w:w="1893" w:type="dxa"/>
            <w:hideMark/>
          </w:tcPr>
          <w:p w:rsidR="00A67521" w:rsidRPr="00811FD1" w:rsidRDefault="00A67521" w:rsidP="00D23A03">
            <w:r w:rsidRPr="00811FD1">
              <w:t> </w:t>
            </w:r>
          </w:p>
        </w:tc>
        <w:tc>
          <w:tcPr>
            <w:tcW w:w="369" w:type="dxa"/>
            <w:hideMark/>
          </w:tcPr>
          <w:p w:rsidR="00A67521" w:rsidRPr="00811FD1" w:rsidRDefault="00A67521" w:rsidP="00D23A03">
            <w:r w:rsidRPr="00811FD1">
              <w:t> </w:t>
            </w:r>
          </w:p>
        </w:tc>
        <w:tc>
          <w:tcPr>
            <w:tcW w:w="3481" w:type="dxa"/>
            <w:hideMark/>
          </w:tcPr>
          <w:p w:rsidR="00A67521" w:rsidRPr="00811FD1" w:rsidRDefault="00A67521" w:rsidP="00D23A03">
            <w:r w:rsidRPr="00811FD1">
              <w:t> </w:t>
            </w:r>
          </w:p>
        </w:tc>
        <w:tc>
          <w:tcPr>
            <w:tcW w:w="1261" w:type="dxa"/>
            <w:hideMark/>
          </w:tcPr>
          <w:p w:rsidR="00A67521" w:rsidRPr="00811FD1" w:rsidRDefault="00A67521" w:rsidP="00D23A03"/>
        </w:tc>
      </w:tr>
      <w:tr w:rsidR="00A67521" w:rsidRPr="00811FD1" w:rsidTr="00D23A03">
        <w:trPr>
          <w:trHeight w:val="525"/>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DOL</w:t>
            </w:r>
          </w:p>
        </w:tc>
        <w:tc>
          <w:tcPr>
            <w:tcW w:w="1274" w:type="dxa"/>
            <w:noWrap/>
            <w:hideMark/>
          </w:tcPr>
          <w:p w:rsidR="00A67521" w:rsidRPr="00811FD1" w:rsidRDefault="00A67521" w:rsidP="00D23A03">
            <w:r w:rsidRPr="00811FD1">
              <w:t>03804</w:t>
            </w:r>
          </w:p>
        </w:tc>
        <w:tc>
          <w:tcPr>
            <w:tcW w:w="1183" w:type="dxa"/>
            <w:hideMark/>
          </w:tcPr>
          <w:p w:rsidR="00A67521" w:rsidRPr="00811FD1" w:rsidRDefault="00A67521" w:rsidP="00D23A03">
            <w:r w:rsidRPr="00811FD1">
              <w:t>8/30/2018</w:t>
            </w:r>
          </w:p>
        </w:tc>
        <w:tc>
          <w:tcPr>
            <w:tcW w:w="1893" w:type="dxa"/>
            <w:hideMark/>
          </w:tcPr>
          <w:p w:rsidR="00A67521" w:rsidRPr="00811FD1" w:rsidRDefault="00A67521" w:rsidP="00D23A03">
            <w:r w:rsidRPr="00811FD1">
              <w:t>William C Elmore OD DBA American Eye Care Optometric CTRS PA</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NC Department of Labor</w:t>
            </w:r>
          </w:p>
        </w:tc>
        <w:tc>
          <w:tcPr>
            <w:tcW w:w="1261" w:type="dxa"/>
            <w:hideMark/>
          </w:tcPr>
          <w:p w:rsidR="00A67521" w:rsidRPr="00811FD1" w:rsidRDefault="00A67521" w:rsidP="00D23A03">
            <w:r w:rsidRPr="00811FD1">
              <w:t>Malherbe</w:t>
            </w:r>
          </w:p>
        </w:tc>
      </w:tr>
      <w:tr w:rsidR="00A67521" w:rsidRPr="00811FD1" w:rsidTr="00D23A03">
        <w:trPr>
          <w:trHeight w:val="300"/>
        </w:trPr>
        <w:tc>
          <w:tcPr>
            <w:tcW w:w="672" w:type="dxa"/>
            <w:noWrap/>
            <w:hideMark/>
          </w:tcPr>
          <w:p w:rsidR="00A67521" w:rsidRPr="00811FD1" w:rsidRDefault="00A67521" w:rsidP="00D23A03"/>
        </w:tc>
        <w:tc>
          <w:tcPr>
            <w:tcW w:w="661" w:type="dxa"/>
            <w:noWrap/>
            <w:hideMark/>
          </w:tcPr>
          <w:p w:rsidR="00A67521" w:rsidRPr="00811FD1" w:rsidRDefault="00A67521" w:rsidP="00D23A03"/>
        </w:tc>
        <w:tc>
          <w:tcPr>
            <w:tcW w:w="1274" w:type="dxa"/>
            <w:noWrap/>
            <w:hideMark/>
          </w:tcPr>
          <w:p w:rsidR="00A67521" w:rsidRPr="00811FD1" w:rsidRDefault="00A67521" w:rsidP="00D23A03">
            <w:r w:rsidRPr="00811FD1">
              <w:t> </w:t>
            </w:r>
          </w:p>
        </w:tc>
        <w:tc>
          <w:tcPr>
            <w:tcW w:w="1183" w:type="dxa"/>
            <w:hideMark/>
          </w:tcPr>
          <w:p w:rsidR="00A67521" w:rsidRPr="00811FD1" w:rsidRDefault="00A67521" w:rsidP="00D23A03">
            <w:r w:rsidRPr="00811FD1">
              <w:t> </w:t>
            </w:r>
          </w:p>
        </w:tc>
        <w:tc>
          <w:tcPr>
            <w:tcW w:w="1893" w:type="dxa"/>
            <w:hideMark/>
          </w:tcPr>
          <w:p w:rsidR="00A67521" w:rsidRPr="00811FD1" w:rsidRDefault="00A67521" w:rsidP="00D23A03">
            <w:r w:rsidRPr="00811FD1">
              <w:t> </w:t>
            </w:r>
          </w:p>
        </w:tc>
        <w:tc>
          <w:tcPr>
            <w:tcW w:w="369" w:type="dxa"/>
            <w:hideMark/>
          </w:tcPr>
          <w:p w:rsidR="00A67521" w:rsidRPr="00811FD1" w:rsidRDefault="00A67521" w:rsidP="00D23A03">
            <w:r w:rsidRPr="00811FD1">
              <w:t> </w:t>
            </w:r>
          </w:p>
        </w:tc>
        <w:tc>
          <w:tcPr>
            <w:tcW w:w="3481" w:type="dxa"/>
            <w:hideMark/>
          </w:tcPr>
          <w:p w:rsidR="00A67521" w:rsidRPr="00811FD1" w:rsidRDefault="00A67521" w:rsidP="00D23A03">
            <w:r w:rsidRPr="00811FD1">
              <w:t> </w:t>
            </w:r>
          </w:p>
        </w:tc>
        <w:tc>
          <w:tcPr>
            <w:tcW w:w="1261" w:type="dxa"/>
            <w:hideMark/>
          </w:tcPr>
          <w:p w:rsidR="00A67521" w:rsidRPr="00811FD1" w:rsidRDefault="00A67521" w:rsidP="00D23A03"/>
        </w:tc>
      </w:tr>
      <w:tr w:rsidR="00A67521" w:rsidRPr="00811FD1" w:rsidTr="00D23A03">
        <w:trPr>
          <w:trHeight w:val="300"/>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HFA</w:t>
            </w:r>
          </w:p>
        </w:tc>
        <w:tc>
          <w:tcPr>
            <w:tcW w:w="1274" w:type="dxa"/>
            <w:noWrap/>
            <w:hideMark/>
          </w:tcPr>
          <w:p w:rsidR="00A67521" w:rsidRPr="00811FD1" w:rsidRDefault="00A67521" w:rsidP="00D23A03">
            <w:r w:rsidRPr="00811FD1">
              <w:t>02856</w:t>
            </w:r>
          </w:p>
        </w:tc>
        <w:tc>
          <w:tcPr>
            <w:tcW w:w="1183" w:type="dxa"/>
            <w:hideMark/>
          </w:tcPr>
          <w:p w:rsidR="00A67521" w:rsidRPr="00811FD1" w:rsidRDefault="00A67521" w:rsidP="00D23A03">
            <w:r w:rsidRPr="00811FD1">
              <w:t>8/23/2018</w:t>
            </w:r>
          </w:p>
        </w:tc>
        <w:tc>
          <w:tcPr>
            <w:tcW w:w="1893" w:type="dxa"/>
            <w:hideMark/>
          </w:tcPr>
          <w:p w:rsidR="00A67521" w:rsidRPr="00811FD1" w:rsidRDefault="00A67521" w:rsidP="00D23A03">
            <w:r w:rsidRPr="00811FD1">
              <w:t>Samantha Hooker a/k/a Samantha Peterson</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North Carolina Housing Finance Agency</w:t>
            </w:r>
          </w:p>
        </w:tc>
        <w:tc>
          <w:tcPr>
            <w:tcW w:w="1261" w:type="dxa"/>
            <w:hideMark/>
          </w:tcPr>
          <w:p w:rsidR="00A67521" w:rsidRPr="00811FD1" w:rsidRDefault="00A67521" w:rsidP="00D23A03">
            <w:r w:rsidRPr="00811FD1">
              <w:t>Lassiter</w:t>
            </w:r>
          </w:p>
        </w:tc>
      </w:tr>
      <w:tr w:rsidR="00A67521" w:rsidRPr="00811FD1" w:rsidTr="00D23A03">
        <w:trPr>
          <w:trHeight w:val="300"/>
        </w:trPr>
        <w:tc>
          <w:tcPr>
            <w:tcW w:w="672" w:type="dxa"/>
            <w:noWrap/>
            <w:hideMark/>
          </w:tcPr>
          <w:p w:rsidR="00A67521" w:rsidRPr="00811FD1" w:rsidRDefault="00A67521" w:rsidP="00D23A03"/>
        </w:tc>
        <w:tc>
          <w:tcPr>
            <w:tcW w:w="661" w:type="dxa"/>
            <w:noWrap/>
            <w:hideMark/>
          </w:tcPr>
          <w:p w:rsidR="00A67521" w:rsidRPr="00811FD1" w:rsidRDefault="00A67521" w:rsidP="00D23A03"/>
        </w:tc>
        <w:tc>
          <w:tcPr>
            <w:tcW w:w="1274" w:type="dxa"/>
            <w:noWrap/>
            <w:hideMark/>
          </w:tcPr>
          <w:p w:rsidR="00A67521" w:rsidRPr="00811FD1" w:rsidRDefault="00A67521" w:rsidP="00D23A03">
            <w:r w:rsidRPr="00811FD1">
              <w:t> </w:t>
            </w:r>
          </w:p>
        </w:tc>
        <w:tc>
          <w:tcPr>
            <w:tcW w:w="1183" w:type="dxa"/>
            <w:hideMark/>
          </w:tcPr>
          <w:p w:rsidR="00A67521" w:rsidRPr="00811FD1" w:rsidRDefault="00A67521" w:rsidP="00D23A03">
            <w:r w:rsidRPr="00811FD1">
              <w:t> </w:t>
            </w:r>
          </w:p>
        </w:tc>
        <w:tc>
          <w:tcPr>
            <w:tcW w:w="1893" w:type="dxa"/>
            <w:hideMark/>
          </w:tcPr>
          <w:p w:rsidR="00A67521" w:rsidRPr="00811FD1" w:rsidRDefault="00A67521" w:rsidP="00D23A03">
            <w:r w:rsidRPr="00811FD1">
              <w:t> </w:t>
            </w:r>
          </w:p>
        </w:tc>
        <w:tc>
          <w:tcPr>
            <w:tcW w:w="369" w:type="dxa"/>
            <w:hideMark/>
          </w:tcPr>
          <w:p w:rsidR="00A67521" w:rsidRPr="00811FD1" w:rsidRDefault="00A67521" w:rsidP="00D23A03">
            <w:r w:rsidRPr="00811FD1">
              <w:t> </w:t>
            </w:r>
          </w:p>
        </w:tc>
        <w:tc>
          <w:tcPr>
            <w:tcW w:w="3481" w:type="dxa"/>
            <w:hideMark/>
          </w:tcPr>
          <w:p w:rsidR="00A67521" w:rsidRPr="00811FD1" w:rsidRDefault="00A67521" w:rsidP="00D23A03">
            <w:r w:rsidRPr="00811FD1">
              <w:t> </w:t>
            </w:r>
          </w:p>
        </w:tc>
        <w:tc>
          <w:tcPr>
            <w:tcW w:w="1261" w:type="dxa"/>
            <w:hideMark/>
          </w:tcPr>
          <w:p w:rsidR="00A67521" w:rsidRPr="00811FD1" w:rsidRDefault="00A67521" w:rsidP="00D23A03"/>
        </w:tc>
      </w:tr>
      <w:tr w:rsidR="00A67521" w:rsidRPr="00811FD1" w:rsidTr="00D23A03">
        <w:trPr>
          <w:trHeight w:val="525"/>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INS</w:t>
            </w:r>
          </w:p>
        </w:tc>
        <w:tc>
          <w:tcPr>
            <w:tcW w:w="1274" w:type="dxa"/>
            <w:noWrap/>
            <w:hideMark/>
          </w:tcPr>
          <w:p w:rsidR="00A67521" w:rsidRPr="00811FD1" w:rsidRDefault="00A67521" w:rsidP="00D23A03">
            <w:r w:rsidRPr="00811FD1">
              <w:t>02058</w:t>
            </w:r>
          </w:p>
        </w:tc>
        <w:tc>
          <w:tcPr>
            <w:tcW w:w="1183" w:type="dxa"/>
            <w:hideMark/>
          </w:tcPr>
          <w:p w:rsidR="00A67521" w:rsidRPr="00811FD1" w:rsidRDefault="00A67521" w:rsidP="00D23A03">
            <w:r w:rsidRPr="00811FD1">
              <w:t>8/10/2018</w:t>
            </w:r>
          </w:p>
        </w:tc>
        <w:tc>
          <w:tcPr>
            <w:tcW w:w="1893" w:type="dxa"/>
            <w:hideMark/>
          </w:tcPr>
          <w:p w:rsidR="00A67521" w:rsidRPr="00811FD1" w:rsidRDefault="00A67521" w:rsidP="00D23A03">
            <w:r w:rsidRPr="00811FD1">
              <w:t>Ashley Foster Schauer</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The North Carolina State Health Plan for Teachers and State Employees' (the Plan) 2018 Open Enrollment</w:t>
            </w:r>
          </w:p>
        </w:tc>
        <w:tc>
          <w:tcPr>
            <w:tcW w:w="1261" w:type="dxa"/>
            <w:hideMark/>
          </w:tcPr>
          <w:p w:rsidR="00A67521" w:rsidRPr="00811FD1" w:rsidRDefault="00A67521" w:rsidP="00D23A03">
            <w:r w:rsidRPr="00811FD1">
              <w:t>Bawtinhimer</w:t>
            </w:r>
          </w:p>
        </w:tc>
      </w:tr>
      <w:tr w:rsidR="00A67521" w:rsidRPr="00811FD1" w:rsidTr="00D23A03">
        <w:trPr>
          <w:trHeight w:val="525"/>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INS</w:t>
            </w:r>
          </w:p>
        </w:tc>
        <w:tc>
          <w:tcPr>
            <w:tcW w:w="1274" w:type="dxa"/>
            <w:noWrap/>
            <w:hideMark/>
          </w:tcPr>
          <w:p w:rsidR="00A67521" w:rsidRPr="00811FD1" w:rsidRDefault="00A67521" w:rsidP="00D23A03">
            <w:r w:rsidRPr="00811FD1">
              <w:t>02781</w:t>
            </w:r>
          </w:p>
        </w:tc>
        <w:tc>
          <w:tcPr>
            <w:tcW w:w="1183" w:type="dxa"/>
            <w:hideMark/>
          </w:tcPr>
          <w:p w:rsidR="00A67521" w:rsidRPr="00811FD1" w:rsidRDefault="00A67521" w:rsidP="00D23A03">
            <w:r w:rsidRPr="00811FD1">
              <w:t>8/20/2018</w:t>
            </w:r>
          </w:p>
        </w:tc>
        <w:tc>
          <w:tcPr>
            <w:tcW w:w="1893" w:type="dxa"/>
            <w:hideMark/>
          </w:tcPr>
          <w:p w:rsidR="00A67521" w:rsidRPr="00811FD1" w:rsidRDefault="00A67521" w:rsidP="00D23A03">
            <w:r w:rsidRPr="00811FD1">
              <w:t>Hadijatou Joyce Jarra Administrator of the Estate of Brenda P Jarra</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North Carolina State Health Plan A Division of the Department of State Treasurer</w:t>
            </w:r>
          </w:p>
        </w:tc>
        <w:tc>
          <w:tcPr>
            <w:tcW w:w="1261" w:type="dxa"/>
            <w:hideMark/>
          </w:tcPr>
          <w:p w:rsidR="00A67521" w:rsidRPr="00811FD1" w:rsidRDefault="00A67521" w:rsidP="00D23A03">
            <w:r w:rsidRPr="00811FD1">
              <w:t>Overby</w:t>
            </w:r>
          </w:p>
        </w:tc>
      </w:tr>
      <w:tr w:rsidR="00A67521" w:rsidRPr="00811FD1" w:rsidTr="00D23A03">
        <w:trPr>
          <w:trHeight w:val="300"/>
        </w:trPr>
        <w:tc>
          <w:tcPr>
            <w:tcW w:w="672" w:type="dxa"/>
            <w:noWrap/>
            <w:hideMark/>
          </w:tcPr>
          <w:p w:rsidR="00A67521" w:rsidRPr="00811FD1" w:rsidRDefault="00A67521" w:rsidP="00D23A03"/>
        </w:tc>
        <w:tc>
          <w:tcPr>
            <w:tcW w:w="661" w:type="dxa"/>
            <w:noWrap/>
            <w:hideMark/>
          </w:tcPr>
          <w:p w:rsidR="00A67521" w:rsidRPr="00811FD1" w:rsidRDefault="00A67521" w:rsidP="00D23A03"/>
        </w:tc>
        <w:tc>
          <w:tcPr>
            <w:tcW w:w="1274" w:type="dxa"/>
            <w:noWrap/>
            <w:hideMark/>
          </w:tcPr>
          <w:p w:rsidR="00A67521" w:rsidRPr="00811FD1" w:rsidRDefault="00A67521" w:rsidP="00D23A03">
            <w:r w:rsidRPr="00811FD1">
              <w:t> </w:t>
            </w:r>
          </w:p>
        </w:tc>
        <w:tc>
          <w:tcPr>
            <w:tcW w:w="1183" w:type="dxa"/>
            <w:hideMark/>
          </w:tcPr>
          <w:p w:rsidR="00A67521" w:rsidRPr="00811FD1" w:rsidRDefault="00A67521" w:rsidP="00D23A03">
            <w:r w:rsidRPr="00811FD1">
              <w:t> </w:t>
            </w:r>
          </w:p>
        </w:tc>
        <w:tc>
          <w:tcPr>
            <w:tcW w:w="1893" w:type="dxa"/>
            <w:hideMark/>
          </w:tcPr>
          <w:p w:rsidR="00A67521" w:rsidRPr="00811FD1" w:rsidRDefault="00A67521" w:rsidP="00D23A03">
            <w:r w:rsidRPr="00811FD1">
              <w:t> </w:t>
            </w:r>
          </w:p>
        </w:tc>
        <w:tc>
          <w:tcPr>
            <w:tcW w:w="369" w:type="dxa"/>
            <w:hideMark/>
          </w:tcPr>
          <w:p w:rsidR="00A67521" w:rsidRPr="00811FD1" w:rsidRDefault="00A67521" w:rsidP="00D23A03">
            <w:r w:rsidRPr="00811FD1">
              <w:t> </w:t>
            </w:r>
          </w:p>
        </w:tc>
        <w:tc>
          <w:tcPr>
            <w:tcW w:w="3481" w:type="dxa"/>
            <w:hideMark/>
          </w:tcPr>
          <w:p w:rsidR="00A67521" w:rsidRPr="00811FD1" w:rsidRDefault="00A67521" w:rsidP="00D23A03">
            <w:r w:rsidRPr="00811FD1">
              <w:t> </w:t>
            </w:r>
          </w:p>
        </w:tc>
        <w:tc>
          <w:tcPr>
            <w:tcW w:w="1261" w:type="dxa"/>
            <w:hideMark/>
          </w:tcPr>
          <w:p w:rsidR="00A67521" w:rsidRPr="00811FD1" w:rsidRDefault="00A67521" w:rsidP="00D23A03"/>
        </w:tc>
      </w:tr>
      <w:tr w:rsidR="00A67521" w:rsidRPr="00811FD1" w:rsidTr="00D23A03">
        <w:trPr>
          <w:trHeight w:val="300"/>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OSP</w:t>
            </w:r>
          </w:p>
        </w:tc>
        <w:tc>
          <w:tcPr>
            <w:tcW w:w="1274" w:type="dxa"/>
            <w:noWrap/>
            <w:hideMark/>
          </w:tcPr>
          <w:p w:rsidR="00A67521" w:rsidRPr="00811FD1" w:rsidRDefault="00A67521" w:rsidP="00D23A03">
            <w:r w:rsidRPr="00811FD1">
              <w:t>02759</w:t>
            </w:r>
          </w:p>
        </w:tc>
        <w:tc>
          <w:tcPr>
            <w:tcW w:w="1183" w:type="dxa"/>
            <w:hideMark/>
          </w:tcPr>
          <w:p w:rsidR="00A67521" w:rsidRPr="00811FD1" w:rsidRDefault="00A67521" w:rsidP="00D23A03">
            <w:r w:rsidRPr="00811FD1">
              <w:t>8/6/2018</w:t>
            </w:r>
          </w:p>
        </w:tc>
        <w:tc>
          <w:tcPr>
            <w:tcW w:w="1893" w:type="dxa"/>
            <w:hideMark/>
          </w:tcPr>
          <w:p w:rsidR="00A67521" w:rsidRPr="00811FD1" w:rsidRDefault="00A67521" w:rsidP="00D23A03">
            <w:r w:rsidRPr="00811FD1">
              <w:t>Anthony Reeves</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DHHS</w:t>
            </w:r>
          </w:p>
        </w:tc>
        <w:tc>
          <w:tcPr>
            <w:tcW w:w="1261" w:type="dxa"/>
            <w:hideMark/>
          </w:tcPr>
          <w:p w:rsidR="00A67521" w:rsidRPr="00811FD1" w:rsidRDefault="00A67521" w:rsidP="00D23A03">
            <w:r w:rsidRPr="00811FD1">
              <w:t>Overby</w:t>
            </w:r>
          </w:p>
        </w:tc>
      </w:tr>
      <w:tr w:rsidR="00A67521" w:rsidRPr="00811FD1" w:rsidTr="00D23A03">
        <w:trPr>
          <w:trHeight w:val="300"/>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OSP</w:t>
            </w:r>
          </w:p>
        </w:tc>
        <w:tc>
          <w:tcPr>
            <w:tcW w:w="1274" w:type="dxa"/>
            <w:noWrap/>
            <w:hideMark/>
          </w:tcPr>
          <w:p w:rsidR="00A67521" w:rsidRPr="00811FD1" w:rsidRDefault="00A67521" w:rsidP="00D23A03">
            <w:r w:rsidRPr="00811FD1">
              <w:t>03853</w:t>
            </w:r>
          </w:p>
        </w:tc>
        <w:tc>
          <w:tcPr>
            <w:tcW w:w="1183" w:type="dxa"/>
            <w:hideMark/>
          </w:tcPr>
          <w:p w:rsidR="00A67521" w:rsidRPr="00811FD1" w:rsidRDefault="00A67521" w:rsidP="00D23A03">
            <w:r w:rsidRPr="00811FD1">
              <w:t>8/28/2018</w:t>
            </w:r>
          </w:p>
        </w:tc>
        <w:tc>
          <w:tcPr>
            <w:tcW w:w="1893" w:type="dxa"/>
            <w:hideMark/>
          </w:tcPr>
          <w:p w:rsidR="00A67521" w:rsidRPr="00811FD1" w:rsidRDefault="00A67521" w:rsidP="00D23A03">
            <w:r w:rsidRPr="00811FD1">
              <w:t>Shaunna L Carlton</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University of North Carolina at Chapel Hill</w:t>
            </w:r>
          </w:p>
        </w:tc>
        <w:tc>
          <w:tcPr>
            <w:tcW w:w="1261" w:type="dxa"/>
            <w:hideMark/>
          </w:tcPr>
          <w:p w:rsidR="00A67521" w:rsidRPr="00811FD1" w:rsidRDefault="00A67521" w:rsidP="00D23A03">
            <w:r w:rsidRPr="00811FD1">
              <w:t>Overby</w:t>
            </w:r>
          </w:p>
        </w:tc>
      </w:tr>
      <w:tr w:rsidR="00A67521" w:rsidRPr="00811FD1" w:rsidTr="00D23A03">
        <w:trPr>
          <w:trHeight w:val="300"/>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OSP</w:t>
            </w:r>
          </w:p>
        </w:tc>
        <w:tc>
          <w:tcPr>
            <w:tcW w:w="1274" w:type="dxa"/>
            <w:noWrap/>
            <w:hideMark/>
          </w:tcPr>
          <w:p w:rsidR="00A67521" w:rsidRPr="00811FD1" w:rsidRDefault="00A67521" w:rsidP="00D23A03">
            <w:r w:rsidRPr="00811FD1">
              <w:t>04083</w:t>
            </w:r>
          </w:p>
        </w:tc>
        <w:tc>
          <w:tcPr>
            <w:tcW w:w="1183" w:type="dxa"/>
            <w:hideMark/>
          </w:tcPr>
          <w:p w:rsidR="00A67521" w:rsidRPr="00811FD1" w:rsidRDefault="00A67521" w:rsidP="00D23A03">
            <w:r w:rsidRPr="00811FD1">
              <w:t>8/15/2018</w:t>
            </w:r>
          </w:p>
        </w:tc>
        <w:tc>
          <w:tcPr>
            <w:tcW w:w="1893" w:type="dxa"/>
            <w:hideMark/>
          </w:tcPr>
          <w:p w:rsidR="00A67521" w:rsidRPr="00811FD1" w:rsidRDefault="00A67521" w:rsidP="00D23A03">
            <w:r w:rsidRPr="00811FD1">
              <w:t>Nancy Newkirk</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NC Department of Health and Human Services</w:t>
            </w:r>
          </w:p>
        </w:tc>
        <w:tc>
          <w:tcPr>
            <w:tcW w:w="1261" w:type="dxa"/>
            <w:hideMark/>
          </w:tcPr>
          <w:p w:rsidR="00A67521" w:rsidRPr="00811FD1" w:rsidRDefault="00A67521" w:rsidP="00D23A03">
            <w:r w:rsidRPr="00811FD1">
              <w:t>Lassiter</w:t>
            </w:r>
          </w:p>
        </w:tc>
      </w:tr>
      <w:tr w:rsidR="00A67521" w:rsidRPr="00811FD1" w:rsidTr="00D23A03">
        <w:trPr>
          <w:trHeight w:val="300"/>
        </w:trPr>
        <w:tc>
          <w:tcPr>
            <w:tcW w:w="672" w:type="dxa"/>
            <w:noWrap/>
            <w:hideMark/>
          </w:tcPr>
          <w:p w:rsidR="00A67521" w:rsidRPr="00811FD1" w:rsidRDefault="00A67521" w:rsidP="00D23A03"/>
        </w:tc>
        <w:tc>
          <w:tcPr>
            <w:tcW w:w="661" w:type="dxa"/>
            <w:noWrap/>
            <w:hideMark/>
          </w:tcPr>
          <w:p w:rsidR="00A67521" w:rsidRPr="00811FD1" w:rsidRDefault="00A67521" w:rsidP="00D23A03"/>
        </w:tc>
        <w:tc>
          <w:tcPr>
            <w:tcW w:w="1274" w:type="dxa"/>
            <w:noWrap/>
            <w:hideMark/>
          </w:tcPr>
          <w:p w:rsidR="00A67521" w:rsidRPr="00811FD1" w:rsidRDefault="00A67521" w:rsidP="00D23A03">
            <w:r w:rsidRPr="00811FD1">
              <w:t> </w:t>
            </w:r>
          </w:p>
        </w:tc>
        <w:tc>
          <w:tcPr>
            <w:tcW w:w="1183" w:type="dxa"/>
            <w:hideMark/>
          </w:tcPr>
          <w:p w:rsidR="00A67521" w:rsidRPr="00811FD1" w:rsidRDefault="00A67521" w:rsidP="00D23A03">
            <w:r w:rsidRPr="00811FD1">
              <w:t> </w:t>
            </w:r>
          </w:p>
        </w:tc>
        <w:tc>
          <w:tcPr>
            <w:tcW w:w="1893" w:type="dxa"/>
            <w:hideMark/>
          </w:tcPr>
          <w:p w:rsidR="00A67521" w:rsidRPr="00811FD1" w:rsidRDefault="00A67521" w:rsidP="00D23A03">
            <w:r w:rsidRPr="00811FD1">
              <w:t> </w:t>
            </w:r>
          </w:p>
        </w:tc>
        <w:tc>
          <w:tcPr>
            <w:tcW w:w="369" w:type="dxa"/>
            <w:hideMark/>
          </w:tcPr>
          <w:p w:rsidR="00A67521" w:rsidRPr="00811FD1" w:rsidRDefault="00A67521" w:rsidP="00D23A03">
            <w:r w:rsidRPr="00811FD1">
              <w:t> </w:t>
            </w:r>
          </w:p>
        </w:tc>
        <w:tc>
          <w:tcPr>
            <w:tcW w:w="3481" w:type="dxa"/>
            <w:hideMark/>
          </w:tcPr>
          <w:p w:rsidR="00A67521" w:rsidRPr="00811FD1" w:rsidRDefault="00A67521" w:rsidP="00D23A03">
            <w:r w:rsidRPr="00811FD1">
              <w:t> </w:t>
            </w:r>
          </w:p>
        </w:tc>
        <w:tc>
          <w:tcPr>
            <w:tcW w:w="1261" w:type="dxa"/>
            <w:hideMark/>
          </w:tcPr>
          <w:p w:rsidR="00A67521" w:rsidRPr="00811FD1" w:rsidRDefault="00A67521" w:rsidP="00D23A03"/>
        </w:tc>
      </w:tr>
      <w:tr w:rsidR="00A67521" w:rsidRPr="00811FD1" w:rsidTr="00D23A03">
        <w:trPr>
          <w:trHeight w:val="300"/>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UNC</w:t>
            </w:r>
          </w:p>
        </w:tc>
        <w:tc>
          <w:tcPr>
            <w:tcW w:w="1274" w:type="dxa"/>
            <w:noWrap/>
            <w:hideMark/>
          </w:tcPr>
          <w:p w:rsidR="00A67521" w:rsidRPr="00811FD1" w:rsidRDefault="00A67521" w:rsidP="00D23A03">
            <w:r w:rsidRPr="00811FD1">
              <w:t>02733</w:t>
            </w:r>
          </w:p>
        </w:tc>
        <w:tc>
          <w:tcPr>
            <w:tcW w:w="1183" w:type="dxa"/>
            <w:hideMark/>
          </w:tcPr>
          <w:p w:rsidR="00A67521" w:rsidRPr="00811FD1" w:rsidRDefault="00A67521" w:rsidP="00D23A03">
            <w:r w:rsidRPr="00811FD1">
              <w:t>8/29/2018</w:t>
            </w:r>
          </w:p>
        </w:tc>
        <w:tc>
          <w:tcPr>
            <w:tcW w:w="1893" w:type="dxa"/>
            <w:hideMark/>
          </w:tcPr>
          <w:p w:rsidR="00A67521" w:rsidRPr="00811FD1" w:rsidRDefault="00A67521" w:rsidP="00D23A03">
            <w:r w:rsidRPr="00811FD1">
              <w:t>Desma George</w:t>
            </w:r>
          </w:p>
        </w:tc>
        <w:tc>
          <w:tcPr>
            <w:tcW w:w="369" w:type="dxa"/>
            <w:hideMark/>
          </w:tcPr>
          <w:p w:rsidR="00A67521" w:rsidRPr="00811FD1" w:rsidRDefault="00A67521" w:rsidP="00D23A03">
            <w:r w:rsidRPr="00811FD1">
              <w:t>v.</w:t>
            </w:r>
          </w:p>
        </w:tc>
        <w:tc>
          <w:tcPr>
            <w:tcW w:w="3481" w:type="dxa"/>
            <w:hideMark/>
          </w:tcPr>
          <w:p w:rsidR="00A67521" w:rsidRPr="00811FD1" w:rsidRDefault="00A67521" w:rsidP="00D23A03">
            <w:r w:rsidRPr="00811FD1">
              <w:t>University of North Carolina Hospitals</w:t>
            </w:r>
          </w:p>
        </w:tc>
        <w:tc>
          <w:tcPr>
            <w:tcW w:w="1261" w:type="dxa"/>
            <w:hideMark/>
          </w:tcPr>
          <w:p w:rsidR="00A67521" w:rsidRPr="00811FD1" w:rsidRDefault="00A67521" w:rsidP="00D23A03">
            <w:r w:rsidRPr="00811FD1">
              <w:t>Overby</w:t>
            </w:r>
          </w:p>
        </w:tc>
      </w:tr>
      <w:tr w:rsidR="00A67521" w:rsidRPr="00811FD1" w:rsidTr="00D23A03">
        <w:trPr>
          <w:trHeight w:val="300"/>
        </w:trPr>
        <w:tc>
          <w:tcPr>
            <w:tcW w:w="672" w:type="dxa"/>
            <w:noWrap/>
            <w:hideMark/>
          </w:tcPr>
          <w:p w:rsidR="00A67521" w:rsidRPr="00811FD1" w:rsidRDefault="00A67521" w:rsidP="00D23A03">
            <w:r w:rsidRPr="00811FD1">
              <w:t>18</w:t>
            </w:r>
          </w:p>
        </w:tc>
        <w:tc>
          <w:tcPr>
            <w:tcW w:w="661" w:type="dxa"/>
            <w:noWrap/>
            <w:hideMark/>
          </w:tcPr>
          <w:p w:rsidR="00A67521" w:rsidRPr="00811FD1" w:rsidRDefault="00A67521" w:rsidP="00D23A03">
            <w:r w:rsidRPr="00811FD1">
              <w:t>UNC</w:t>
            </w:r>
          </w:p>
        </w:tc>
        <w:tc>
          <w:tcPr>
            <w:tcW w:w="1274" w:type="dxa"/>
            <w:noWrap/>
            <w:hideMark/>
          </w:tcPr>
          <w:p w:rsidR="00A67521" w:rsidRPr="00811FD1" w:rsidRDefault="00A67521" w:rsidP="00D23A03">
            <w:r w:rsidRPr="00811FD1">
              <w:t>03532</w:t>
            </w:r>
          </w:p>
        </w:tc>
        <w:tc>
          <w:tcPr>
            <w:tcW w:w="1183" w:type="dxa"/>
            <w:hideMark/>
          </w:tcPr>
          <w:p w:rsidR="00A67521" w:rsidRPr="00811FD1" w:rsidRDefault="00A67521" w:rsidP="00D23A03">
            <w:r w:rsidRPr="00811FD1">
              <w:t>8/24/2018</w:t>
            </w:r>
          </w:p>
        </w:tc>
        <w:tc>
          <w:tcPr>
            <w:tcW w:w="1893" w:type="dxa"/>
            <w:hideMark/>
          </w:tcPr>
          <w:p w:rsidR="00A67521" w:rsidRPr="00811FD1" w:rsidRDefault="00A67521" w:rsidP="00D23A03">
            <w:r w:rsidRPr="00811FD1">
              <w:t>Rebecca Carrington</w:t>
            </w:r>
          </w:p>
        </w:tc>
        <w:tc>
          <w:tcPr>
            <w:tcW w:w="369" w:type="dxa"/>
            <w:noWrap/>
            <w:hideMark/>
          </w:tcPr>
          <w:p w:rsidR="00A67521" w:rsidRPr="00811FD1" w:rsidRDefault="00A67521" w:rsidP="00D23A03">
            <w:r w:rsidRPr="00811FD1">
              <w:t>v.</w:t>
            </w:r>
          </w:p>
        </w:tc>
        <w:tc>
          <w:tcPr>
            <w:tcW w:w="3481" w:type="dxa"/>
            <w:hideMark/>
          </w:tcPr>
          <w:p w:rsidR="00A67521" w:rsidRPr="00811FD1" w:rsidRDefault="00A67521" w:rsidP="00D23A03">
            <w:r w:rsidRPr="00811FD1">
              <w:t>University of North Carolina Hospitals</w:t>
            </w:r>
          </w:p>
        </w:tc>
        <w:tc>
          <w:tcPr>
            <w:tcW w:w="1261" w:type="dxa"/>
            <w:noWrap/>
            <w:hideMark/>
          </w:tcPr>
          <w:p w:rsidR="00A67521" w:rsidRPr="00811FD1" w:rsidRDefault="00A67521" w:rsidP="00D23A03">
            <w:r w:rsidRPr="00811FD1">
              <w:t>Mann</w:t>
            </w:r>
          </w:p>
        </w:tc>
      </w:tr>
    </w:tbl>
    <w:p w:rsidR="00D52FD0" w:rsidRDefault="00D52FD0" w:rsidP="00D52FD0">
      <w:pPr>
        <w:pStyle w:val="Base"/>
      </w:pPr>
    </w:p>
    <w:sectPr w:rsidR="00D52FD0" w:rsidSect="00A67521">
      <w:headerReference w:type="default" r:id="rId1086"/>
      <w:footerReference w:type="first" r:id="rId1087"/>
      <w:endnotePr>
        <w:numFmt w:val="decimal"/>
      </w:endnotePr>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22AC0" w:rsidRDefault="00822AC0" w:rsidP="007B698D">
      <w:r>
        <w:separator/>
      </w:r>
    </w:p>
  </w:endnote>
  <w:endnote w:type="continuationSeparator" w:id="0">
    <w:p w:rsidR="00822AC0" w:rsidRDefault="00822AC0"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22AC0" w:rsidRPr="005A121E" w:rsidRDefault="00822AC0" w:rsidP="005A12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22AC0" w:rsidRPr="00F61BB9" w:rsidRDefault="00822AC0" w:rsidP="006978AE">
    <w:pPr>
      <w:tabs>
        <w:tab w:val="center" w:pos="4320"/>
        <w:tab w:val="right" w:pos="8640"/>
        <w:tab w:val="left" w:pos="10386"/>
        <w:tab w:val="left" w:pos="10602"/>
      </w:tabs>
      <w:rPr>
        <w:kern w:val="0"/>
        <w:szCs w:val="22"/>
      </w:rPr>
    </w:pPr>
  </w:p>
  <w:p w:rsidR="00822AC0" w:rsidRPr="00533688" w:rsidRDefault="00822AC0" w:rsidP="001908A6">
    <w:pPr>
      <w:pStyle w:val="RegisterHeaderFooterItalics"/>
    </w:pPr>
    <w:fldSimple w:instr=" DOCPROPERTY  Volume  \* MERGEFORMAT ">
      <w:r>
        <w:t>33</w:t>
      </w:r>
    </w:fldSimple>
    <w:r>
      <w:t>:</w:t>
    </w:r>
    <w:fldSimple w:instr=" DOCPROPERTY  Issue  \* MERGEFORMAT ">
      <w:r>
        <w:t>08</w:t>
      </w:r>
    </w:fldSimple>
    <w:r w:rsidRPr="00533688">
      <w:tab/>
      <w:t>NORTH CAROLINA REGISTER</w:t>
    </w:r>
    <w:r w:rsidRPr="00533688">
      <w:tab/>
    </w:r>
    <w:fldSimple w:instr=" DOCPROPERTY  IssueDate  \* MERGEFORMAT ">
      <w:r>
        <w:t>October 15, 2018</w:t>
      </w:r>
    </w:fldSimple>
  </w:p>
  <w:p w:rsidR="00822AC0" w:rsidRPr="00F61BB9" w:rsidRDefault="00822AC0"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1866</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22AC0" w:rsidRPr="00F61BB9" w:rsidRDefault="00822AC0" w:rsidP="006978AE">
    <w:pPr>
      <w:tabs>
        <w:tab w:val="center" w:pos="4320"/>
        <w:tab w:val="right" w:pos="8640"/>
        <w:tab w:val="left" w:pos="10386"/>
        <w:tab w:val="left" w:pos="10602"/>
      </w:tabs>
      <w:rPr>
        <w:kern w:val="0"/>
        <w:szCs w:val="22"/>
      </w:rPr>
    </w:pPr>
  </w:p>
  <w:p w:rsidR="00822AC0" w:rsidRPr="00533688" w:rsidRDefault="00822AC0" w:rsidP="001908A6">
    <w:pPr>
      <w:pStyle w:val="RegisterHeaderFooterItalics"/>
    </w:pPr>
    <w:fldSimple w:instr=" DOCPROPERTY  Volume  \* MERGEFORMAT ">
      <w:r>
        <w:t>33</w:t>
      </w:r>
    </w:fldSimple>
    <w:r>
      <w:t>:</w:t>
    </w:r>
    <w:fldSimple w:instr=" DOCPROPERTY  Issue  \* MERGEFORMAT ">
      <w:r>
        <w:t>08</w:t>
      </w:r>
    </w:fldSimple>
    <w:r w:rsidRPr="00533688">
      <w:tab/>
      <w:t>NORTH CAROLINA REGISTER</w:t>
    </w:r>
    <w:r w:rsidRPr="00533688">
      <w:tab/>
    </w:r>
    <w:fldSimple w:instr=" DOCPROPERTY  IssueDate  \* MERGEFORMAT ">
      <w:r>
        <w:t>October 15, 2018</w:t>
      </w:r>
    </w:fldSimple>
  </w:p>
  <w:p w:rsidR="00822AC0" w:rsidRPr="00F61BB9" w:rsidRDefault="00822AC0"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1868</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22AC0" w:rsidRPr="00F61BB9" w:rsidRDefault="00822AC0" w:rsidP="006978AE">
    <w:pPr>
      <w:tabs>
        <w:tab w:val="center" w:pos="4320"/>
        <w:tab w:val="right" w:pos="8640"/>
        <w:tab w:val="left" w:pos="10386"/>
        <w:tab w:val="left" w:pos="10602"/>
      </w:tabs>
      <w:rPr>
        <w:kern w:val="0"/>
        <w:szCs w:val="22"/>
      </w:rPr>
    </w:pPr>
  </w:p>
  <w:p w:rsidR="00822AC0" w:rsidRPr="00533688" w:rsidRDefault="00822AC0" w:rsidP="001908A6">
    <w:pPr>
      <w:pStyle w:val="RegisterHeaderFooterItalics"/>
    </w:pPr>
    <w:fldSimple w:instr=" DOCPROPERTY  Volume  \* MERGEFORMAT ">
      <w:r>
        <w:t>33</w:t>
      </w:r>
    </w:fldSimple>
    <w:r>
      <w:t>:</w:t>
    </w:r>
    <w:fldSimple w:instr=" DOCPROPERTY  Issue  \* MERGEFORMAT ">
      <w:r>
        <w:t>08</w:t>
      </w:r>
    </w:fldSimple>
    <w:r w:rsidRPr="00533688">
      <w:tab/>
      <w:t>NORTH CAROLINA REGISTER</w:t>
    </w:r>
    <w:r w:rsidRPr="00533688">
      <w:tab/>
    </w:r>
    <w:fldSimple w:instr=" DOCPROPERTY  IssueDate  \* MERGEFORMAT ">
      <w:r>
        <w:t>October 15, 2018</w:t>
      </w:r>
    </w:fldSimple>
  </w:p>
  <w:p w:rsidR="00822AC0" w:rsidRPr="00F61BB9" w:rsidRDefault="00822AC0"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1869</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22AC0" w:rsidRPr="00F61BB9" w:rsidRDefault="00822AC0" w:rsidP="006978AE">
    <w:pPr>
      <w:tabs>
        <w:tab w:val="center" w:pos="4320"/>
        <w:tab w:val="right" w:pos="8640"/>
        <w:tab w:val="left" w:pos="10386"/>
        <w:tab w:val="left" w:pos="10602"/>
      </w:tabs>
      <w:rPr>
        <w:kern w:val="0"/>
        <w:szCs w:val="22"/>
      </w:rPr>
    </w:pPr>
  </w:p>
  <w:p w:rsidR="00822AC0" w:rsidRPr="00533688" w:rsidRDefault="00822AC0" w:rsidP="001908A6">
    <w:pPr>
      <w:pStyle w:val="RegisterHeaderFooterItalics"/>
    </w:pPr>
    <w:fldSimple w:instr=" DOCPROPERTY  Volume  \* MERGEFORMAT ">
      <w:r>
        <w:t>33</w:t>
      </w:r>
    </w:fldSimple>
    <w:r>
      <w:t>:</w:t>
    </w:r>
    <w:fldSimple w:instr=" DOCPROPERTY  Issue  \* MERGEFORMAT ">
      <w:r>
        <w:t>08</w:t>
      </w:r>
    </w:fldSimple>
    <w:r w:rsidRPr="00533688">
      <w:tab/>
      <w:t>NORTH CAROLINA REGISTER</w:t>
    </w:r>
    <w:r w:rsidRPr="00533688">
      <w:tab/>
    </w:r>
    <w:fldSimple w:instr=" DOCPROPERTY  IssueDate  \* MERGEFORMAT ">
      <w:r>
        <w:t>October 15, 2018</w:t>
      </w:r>
    </w:fldSimple>
  </w:p>
  <w:p w:rsidR="00822AC0" w:rsidRPr="00F61BB9" w:rsidRDefault="00822AC0"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1870</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22AC0" w:rsidRPr="00F61BB9" w:rsidRDefault="00822AC0" w:rsidP="006978AE">
    <w:pPr>
      <w:tabs>
        <w:tab w:val="center" w:pos="4320"/>
        <w:tab w:val="right" w:pos="8640"/>
        <w:tab w:val="left" w:pos="10386"/>
        <w:tab w:val="left" w:pos="10602"/>
      </w:tabs>
      <w:rPr>
        <w:kern w:val="0"/>
        <w:szCs w:val="22"/>
      </w:rPr>
    </w:pPr>
  </w:p>
  <w:p w:rsidR="00822AC0" w:rsidRPr="00533688" w:rsidRDefault="00822AC0" w:rsidP="001908A6">
    <w:pPr>
      <w:pStyle w:val="RegisterHeaderFooterItalics"/>
    </w:pPr>
    <w:fldSimple w:instr=" DOCPROPERTY  Volume  \* MERGEFORMAT ">
      <w:r>
        <w:t>33</w:t>
      </w:r>
    </w:fldSimple>
    <w:r>
      <w:t>:</w:t>
    </w:r>
    <w:fldSimple w:instr=" DOCPROPERTY  Issue  \* MERGEFORMAT ">
      <w:r>
        <w:t>08</w:t>
      </w:r>
    </w:fldSimple>
    <w:r w:rsidRPr="00533688">
      <w:tab/>
      <w:t>NORTH CAROLINA REGISTER</w:t>
    </w:r>
    <w:r w:rsidRPr="00533688">
      <w:tab/>
    </w:r>
    <w:fldSimple w:instr=" DOCPROPERTY  IssueDate  \* MERGEFORMAT ">
      <w:r>
        <w:t>October 15, 2018</w:t>
      </w:r>
    </w:fldSimple>
  </w:p>
  <w:p w:rsidR="00822AC0" w:rsidRPr="00F61BB9" w:rsidRDefault="00822AC0"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1871</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22AC0" w:rsidRPr="00F61BB9" w:rsidRDefault="00822AC0" w:rsidP="006978AE">
    <w:pPr>
      <w:tabs>
        <w:tab w:val="center" w:pos="4320"/>
        <w:tab w:val="right" w:pos="8640"/>
        <w:tab w:val="left" w:pos="10386"/>
        <w:tab w:val="left" w:pos="10602"/>
      </w:tabs>
      <w:rPr>
        <w:kern w:val="0"/>
        <w:szCs w:val="22"/>
      </w:rPr>
    </w:pPr>
  </w:p>
  <w:p w:rsidR="00822AC0" w:rsidRPr="00533688" w:rsidRDefault="00822AC0" w:rsidP="001908A6">
    <w:pPr>
      <w:pStyle w:val="RegisterHeaderFooterItalics"/>
    </w:pPr>
    <w:fldSimple w:instr=" DOCPROPERTY  Volume  \* MERGEFORMAT ">
      <w:r>
        <w:t>33</w:t>
      </w:r>
    </w:fldSimple>
    <w:r>
      <w:t>:</w:t>
    </w:r>
    <w:fldSimple w:instr=" DOCPROPERTY  Issue  \* MERGEFORMAT ">
      <w:r>
        <w:t>08</w:t>
      </w:r>
    </w:fldSimple>
    <w:r w:rsidRPr="00533688">
      <w:tab/>
      <w:t>NORTH CAROLINA REGISTER</w:t>
    </w:r>
    <w:r w:rsidRPr="00533688">
      <w:tab/>
    </w:r>
    <w:fldSimple w:instr=" DOCPROPERTY  IssueDate  \* MERGEFORMAT ">
      <w:r>
        <w:t>October 15, 2018</w:t>
      </w:r>
    </w:fldSimple>
  </w:p>
  <w:p w:rsidR="00822AC0" w:rsidRPr="00F61BB9" w:rsidRDefault="00822AC0"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1872</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22AC0" w:rsidRDefault="00822AC0" w:rsidP="007B698D">
    <w:r>
      <w:fldChar w:fldCharType="begin"/>
    </w:r>
    <w:r>
      <w:fldChar w:fldCharType="begin"/>
    </w:r>
    <w:r>
      <w:instrText>NUMPAGES</w:instrText>
    </w:r>
    <w:r>
      <w:fldChar w:fldCharType="separate"/>
    </w:r>
    <w:r>
      <w:rPr>
        <w:noProof/>
      </w:rPr>
      <w:instrText>113</w:instrText>
    </w:r>
    <w:r>
      <w:fldChar w:fldCharType="end"/>
    </w:r>
    <w:r>
      <w:instrText xml:space="preserve"> of </w:instrTex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22AC0" w:rsidRDefault="00822AC0" w:rsidP="007B698D">
      <w:r>
        <w:separator/>
      </w:r>
    </w:p>
  </w:footnote>
  <w:footnote w:type="continuationSeparator" w:id="0">
    <w:p w:rsidR="00822AC0" w:rsidRDefault="00822AC0"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22AC0" w:rsidRPr="00E212A1" w:rsidRDefault="00822AC0" w:rsidP="00E212A1">
    <w:pPr>
      <w:pStyle w:val="Base"/>
      <w:rPr>
        <w:sz w:val="2"/>
        <w:szCs w:val="2"/>
      </w:rPr>
    </w:pPr>
    <w:r>
      <w:rPr>
        <w:sz w:val="2"/>
        <w:szCs w:val="2"/>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22AC0" w:rsidRPr="00972C13" w:rsidRDefault="00822AC0" w:rsidP="007B39D0">
    <w:pPr>
      <w:pStyle w:val="RegisterHeaderFooterItalics"/>
    </w:pPr>
    <w:r>
      <w:tab/>
      <w:t>contested case decisions</w:t>
    </w:r>
  </w:p>
  <w:p w:rsidR="00822AC0" w:rsidRDefault="00822AC0" w:rsidP="007B39D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22AC0" w:rsidRPr="005A121E" w:rsidRDefault="00822AC0"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22AC0" w:rsidRDefault="00822AC0" w:rsidP="00533688">
    <w:pPr>
      <w:pStyle w:val="RegisterHeaderFooterItalics"/>
      <w:jc w:val="center"/>
    </w:pPr>
    <w:r>
      <w:t>EXECUTIVE ORDERS</w:t>
    </w:r>
  </w:p>
  <w:p w:rsidR="00822AC0" w:rsidRDefault="00822AC0"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22AC0" w:rsidRPr="00533688" w:rsidRDefault="00822AC0" w:rsidP="00533688">
    <w:pPr>
      <w:pStyle w:val="RegisterHeaderFooterItalics"/>
    </w:pPr>
    <w:r w:rsidRPr="00533688">
      <w:tab/>
      <w:t>IN ADDITION</w:t>
    </w:r>
  </w:p>
  <w:p w:rsidR="00822AC0" w:rsidRDefault="00822AC0"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22AC0" w:rsidRPr="00972C13" w:rsidRDefault="00822AC0" w:rsidP="007B39D0">
    <w:pPr>
      <w:pStyle w:val="RegisterHeaderFooterItalics"/>
    </w:pPr>
    <w:r>
      <w:tab/>
      <w:t>PROPOSED</w:t>
    </w:r>
    <w:r w:rsidRPr="00246CE8">
      <w:t xml:space="preserve"> RULES</w:t>
    </w:r>
  </w:p>
  <w:p w:rsidR="00822AC0" w:rsidRDefault="00822AC0"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22AC0" w:rsidRPr="00972C13" w:rsidRDefault="00822AC0" w:rsidP="007B39D0">
    <w:pPr>
      <w:pStyle w:val="RegisterHeaderFooterItalics"/>
    </w:pPr>
    <w:r>
      <w:tab/>
      <w:t>EMERGENCY</w:t>
    </w:r>
    <w:r w:rsidRPr="00246CE8">
      <w:t xml:space="preserve"> RULES</w:t>
    </w:r>
  </w:p>
  <w:p w:rsidR="00822AC0" w:rsidRDefault="00822AC0"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22AC0" w:rsidRPr="00972C13" w:rsidRDefault="00822AC0" w:rsidP="007B39D0">
    <w:pPr>
      <w:pStyle w:val="RegisterHeaderFooterItalics"/>
    </w:pPr>
    <w:r>
      <w:tab/>
      <w:t>TEMPORARY</w:t>
    </w:r>
    <w:r w:rsidRPr="00246CE8">
      <w:t xml:space="preserve"> RULES</w:t>
    </w:r>
  </w:p>
  <w:p w:rsidR="00822AC0" w:rsidRDefault="00822AC0"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22AC0" w:rsidRPr="00972C13" w:rsidRDefault="00822AC0" w:rsidP="007B39D0">
    <w:pPr>
      <w:pStyle w:val="RegisterHeaderFooterItalics"/>
    </w:pPr>
    <w:r>
      <w:tab/>
      <w:t>APPROVED</w:t>
    </w:r>
    <w:r w:rsidRPr="00246CE8">
      <w:t xml:space="preserve"> RULES</w:t>
    </w:r>
  </w:p>
  <w:p w:rsidR="00822AC0" w:rsidRDefault="00822AC0" w:rsidP="007B39D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22AC0" w:rsidRPr="00972C13" w:rsidRDefault="00822AC0" w:rsidP="007B39D0">
    <w:pPr>
      <w:pStyle w:val="RegisterHeaderFooterItalics"/>
    </w:pPr>
    <w:r>
      <w:tab/>
      <w:t>Rules review commission</w:t>
    </w:r>
  </w:p>
  <w:p w:rsidR="00822AC0" w:rsidRDefault="00822AC0"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2"/>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8"/>
  <w:removePersonalInformation/>
  <w:displayBackgroundShape/>
  <w:embedSystemFonts/>
  <w:mirrorMargins/>
  <w:bordersDoNotSurroundHeader/>
  <w:bordersDoNotSurroundFooter/>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63489"/>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42A1"/>
    <w:rsid w:val="000044FB"/>
    <w:rsid w:val="00005A49"/>
    <w:rsid w:val="0001116A"/>
    <w:rsid w:val="000234F4"/>
    <w:rsid w:val="00030B09"/>
    <w:rsid w:val="000368F8"/>
    <w:rsid w:val="00037311"/>
    <w:rsid w:val="00042352"/>
    <w:rsid w:val="00042929"/>
    <w:rsid w:val="0005731A"/>
    <w:rsid w:val="000753EC"/>
    <w:rsid w:val="000A3219"/>
    <w:rsid w:val="000A7F3D"/>
    <w:rsid w:val="000C2089"/>
    <w:rsid w:val="000D332D"/>
    <w:rsid w:val="000D58FE"/>
    <w:rsid w:val="000F5E9B"/>
    <w:rsid w:val="0011650F"/>
    <w:rsid w:val="00116841"/>
    <w:rsid w:val="00116E76"/>
    <w:rsid w:val="001171DD"/>
    <w:rsid w:val="00131537"/>
    <w:rsid w:val="001435D2"/>
    <w:rsid w:val="00145BC8"/>
    <w:rsid w:val="00151C2A"/>
    <w:rsid w:val="001908A6"/>
    <w:rsid w:val="001A26C7"/>
    <w:rsid w:val="001C3275"/>
    <w:rsid w:val="001C4925"/>
    <w:rsid w:val="001C7098"/>
    <w:rsid w:val="001D74E5"/>
    <w:rsid w:val="001E0D7D"/>
    <w:rsid w:val="002038B6"/>
    <w:rsid w:val="0022700B"/>
    <w:rsid w:val="002278C1"/>
    <w:rsid w:val="002334A7"/>
    <w:rsid w:val="002412EC"/>
    <w:rsid w:val="00262BBC"/>
    <w:rsid w:val="00285E85"/>
    <w:rsid w:val="002948B9"/>
    <w:rsid w:val="002A056D"/>
    <w:rsid w:val="002B4592"/>
    <w:rsid w:val="002C15DC"/>
    <w:rsid w:val="002C3244"/>
    <w:rsid w:val="002C5B89"/>
    <w:rsid w:val="002C6772"/>
    <w:rsid w:val="002D46CC"/>
    <w:rsid w:val="002D6D8F"/>
    <w:rsid w:val="002E07A1"/>
    <w:rsid w:val="002F13FA"/>
    <w:rsid w:val="002F4BB1"/>
    <w:rsid w:val="00306851"/>
    <w:rsid w:val="00307C9D"/>
    <w:rsid w:val="00311D07"/>
    <w:rsid w:val="00321394"/>
    <w:rsid w:val="00324CBB"/>
    <w:rsid w:val="003344B3"/>
    <w:rsid w:val="00334C50"/>
    <w:rsid w:val="00344A63"/>
    <w:rsid w:val="003513F4"/>
    <w:rsid w:val="003549DA"/>
    <w:rsid w:val="00354ACB"/>
    <w:rsid w:val="00367570"/>
    <w:rsid w:val="0037090C"/>
    <w:rsid w:val="00375918"/>
    <w:rsid w:val="00376279"/>
    <w:rsid w:val="00382004"/>
    <w:rsid w:val="003A67B9"/>
    <w:rsid w:val="004034A4"/>
    <w:rsid w:val="00433B6C"/>
    <w:rsid w:val="0044316E"/>
    <w:rsid w:val="00443812"/>
    <w:rsid w:val="00447D51"/>
    <w:rsid w:val="00451CF6"/>
    <w:rsid w:val="0046175E"/>
    <w:rsid w:val="004768BF"/>
    <w:rsid w:val="00482A05"/>
    <w:rsid w:val="00491579"/>
    <w:rsid w:val="00492E8F"/>
    <w:rsid w:val="00494958"/>
    <w:rsid w:val="004A1A79"/>
    <w:rsid w:val="004C0ADE"/>
    <w:rsid w:val="004C5C46"/>
    <w:rsid w:val="004D1647"/>
    <w:rsid w:val="004D255B"/>
    <w:rsid w:val="004D375A"/>
    <w:rsid w:val="004F2E90"/>
    <w:rsid w:val="0050536D"/>
    <w:rsid w:val="005215BD"/>
    <w:rsid w:val="00533688"/>
    <w:rsid w:val="00560751"/>
    <w:rsid w:val="00572C19"/>
    <w:rsid w:val="005A121E"/>
    <w:rsid w:val="005C4925"/>
    <w:rsid w:val="005D4C37"/>
    <w:rsid w:val="005F0F1A"/>
    <w:rsid w:val="00636642"/>
    <w:rsid w:val="006458BB"/>
    <w:rsid w:val="00651440"/>
    <w:rsid w:val="00661091"/>
    <w:rsid w:val="00664F9F"/>
    <w:rsid w:val="00670787"/>
    <w:rsid w:val="00674C70"/>
    <w:rsid w:val="00683684"/>
    <w:rsid w:val="006920A4"/>
    <w:rsid w:val="0069220D"/>
    <w:rsid w:val="006978AE"/>
    <w:rsid w:val="006978FC"/>
    <w:rsid w:val="006A7245"/>
    <w:rsid w:val="006A7BC2"/>
    <w:rsid w:val="006C2082"/>
    <w:rsid w:val="006D0465"/>
    <w:rsid w:val="006F0E86"/>
    <w:rsid w:val="0070437E"/>
    <w:rsid w:val="00727EA6"/>
    <w:rsid w:val="007644B1"/>
    <w:rsid w:val="00770BAF"/>
    <w:rsid w:val="007B39D0"/>
    <w:rsid w:val="007B698D"/>
    <w:rsid w:val="007C66E0"/>
    <w:rsid w:val="007D4CE1"/>
    <w:rsid w:val="007E5F94"/>
    <w:rsid w:val="007E61E8"/>
    <w:rsid w:val="007E657F"/>
    <w:rsid w:val="007F632D"/>
    <w:rsid w:val="008214E7"/>
    <w:rsid w:val="00822AC0"/>
    <w:rsid w:val="0083102F"/>
    <w:rsid w:val="00832E2A"/>
    <w:rsid w:val="00842564"/>
    <w:rsid w:val="00843621"/>
    <w:rsid w:val="00845EBF"/>
    <w:rsid w:val="008545B9"/>
    <w:rsid w:val="00884AA9"/>
    <w:rsid w:val="00894F01"/>
    <w:rsid w:val="008D0049"/>
    <w:rsid w:val="008D1940"/>
    <w:rsid w:val="008D3156"/>
    <w:rsid w:val="008D7B44"/>
    <w:rsid w:val="008E0BE2"/>
    <w:rsid w:val="008E3A8E"/>
    <w:rsid w:val="009457AC"/>
    <w:rsid w:val="00952545"/>
    <w:rsid w:val="009538D0"/>
    <w:rsid w:val="009576FF"/>
    <w:rsid w:val="00963E3A"/>
    <w:rsid w:val="00964506"/>
    <w:rsid w:val="0099228E"/>
    <w:rsid w:val="009D5E39"/>
    <w:rsid w:val="009E2899"/>
    <w:rsid w:val="009E7AA9"/>
    <w:rsid w:val="009E7CBD"/>
    <w:rsid w:val="00A13FE5"/>
    <w:rsid w:val="00A4357B"/>
    <w:rsid w:val="00A62C0D"/>
    <w:rsid w:val="00A67521"/>
    <w:rsid w:val="00A71FC9"/>
    <w:rsid w:val="00A936F3"/>
    <w:rsid w:val="00A938EA"/>
    <w:rsid w:val="00A95C2C"/>
    <w:rsid w:val="00A97BDD"/>
    <w:rsid w:val="00AB07AF"/>
    <w:rsid w:val="00AB27B9"/>
    <w:rsid w:val="00AB2F74"/>
    <w:rsid w:val="00AB7F86"/>
    <w:rsid w:val="00AD619A"/>
    <w:rsid w:val="00AF120C"/>
    <w:rsid w:val="00AF2B36"/>
    <w:rsid w:val="00B00D1B"/>
    <w:rsid w:val="00B01C1C"/>
    <w:rsid w:val="00B2189B"/>
    <w:rsid w:val="00B27FB4"/>
    <w:rsid w:val="00B31FB9"/>
    <w:rsid w:val="00B37F08"/>
    <w:rsid w:val="00B439BE"/>
    <w:rsid w:val="00B50191"/>
    <w:rsid w:val="00B5569C"/>
    <w:rsid w:val="00B56F84"/>
    <w:rsid w:val="00B63B36"/>
    <w:rsid w:val="00B85B2C"/>
    <w:rsid w:val="00B92ED4"/>
    <w:rsid w:val="00B933CB"/>
    <w:rsid w:val="00B975DB"/>
    <w:rsid w:val="00BA33C6"/>
    <w:rsid w:val="00BC7313"/>
    <w:rsid w:val="00BD0461"/>
    <w:rsid w:val="00BD2800"/>
    <w:rsid w:val="00BD6D55"/>
    <w:rsid w:val="00BE5545"/>
    <w:rsid w:val="00BE62E3"/>
    <w:rsid w:val="00BE7900"/>
    <w:rsid w:val="00BF2D1A"/>
    <w:rsid w:val="00BF431E"/>
    <w:rsid w:val="00BF63F1"/>
    <w:rsid w:val="00C029A0"/>
    <w:rsid w:val="00C06BE1"/>
    <w:rsid w:val="00C42DAE"/>
    <w:rsid w:val="00C44D97"/>
    <w:rsid w:val="00C6223B"/>
    <w:rsid w:val="00C638AB"/>
    <w:rsid w:val="00C7719B"/>
    <w:rsid w:val="00C870C9"/>
    <w:rsid w:val="00C913A0"/>
    <w:rsid w:val="00C92084"/>
    <w:rsid w:val="00CA265E"/>
    <w:rsid w:val="00CC7E05"/>
    <w:rsid w:val="00CD4310"/>
    <w:rsid w:val="00CD4560"/>
    <w:rsid w:val="00CD68B0"/>
    <w:rsid w:val="00CE1654"/>
    <w:rsid w:val="00CF439C"/>
    <w:rsid w:val="00D02816"/>
    <w:rsid w:val="00D1687E"/>
    <w:rsid w:val="00D23A03"/>
    <w:rsid w:val="00D24DA8"/>
    <w:rsid w:val="00D33D0B"/>
    <w:rsid w:val="00D40874"/>
    <w:rsid w:val="00D45A1E"/>
    <w:rsid w:val="00D52A06"/>
    <w:rsid w:val="00D52FD0"/>
    <w:rsid w:val="00D65BF5"/>
    <w:rsid w:val="00D93C24"/>
    <w:rsid w:val="00DA74EB"/>
    <w:rsid w:val="00DE7797"/>
    <w:rsid w:val="00E00EE6"/>
    <w:rsid w:val="00E212A1"/>
    <w:rsid w:val="00E22CEA"/>
    <w:rsid w:val="00E435B5"/>
    <w:rsid w:val="00E51650"/>
    <w:rsid w:val="00E65699"/>
    <w:rsid w:val="00E807D8"/>
    <w:rsid w:val="00E8351B"/>
    <w:rsid w:val="00E84F57"/>
    <w:rsid w:val="00E90753"/>
    <w:rsid w:val="00EA5DB0"/>
    <w:rsid w:val="00EC7EA7"/>
    <w:rsid w:val="00ED32D6"/>
    <w:rsid w:val="00EE3FD1"/>
    <w:rsid w:val="00EE7238"/>
    <w:rsid w:val="00F037A9"/>
    <w:rsid w:val="00F04092"/>
    <w:rsid w:val="00F236E1"/>
    <w:rsid w:val="00F30218"/>
    <w:rsid w:val="00F36AF2"/>
    <w:rsid w:val="00F82F7B"/>
    <w:rsid w:val="00F84D63"/>
    <w:rsid w:val="00F97A77"/>
    <w:rsid w:val="00FB04D4"/>
    <w:rsid w:val="00FC7441"/>
    <w:rsid w:val="00FD79E5"/>
    <w:rsid w:val="00FF55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time"/>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PersonName"/>
  <w:shapeDefaults>
    <o:shapedefaults v:ext="edit" spidmax="63489"/>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uiPriority="99"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Normal (Web)"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
    <w:name w:val="Base"/>
    <w:link w:val="BaseChar"/>
    <w:qFormat/>
    <w:rsid w:val="004768BF"/>
    <w:pPr>
      <w:jc w:val="both"/>
    </w:pPr>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rsid w:val="008D1940"/>
    <w:rPr>
      <w:i/>
    </w:rPr>
  </w:style>
  <w:style w:type="paragraph" w:customStyle="1" w:styleId="Item">
    <w:name w:val="Item"/>
    <w:basedOn w:val="Base"/>
    <w:link w:val="ItemChar"/>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paragraph" w:customStyle="1" w:styleId="Part">
    <w:name w:val="Part"/>
    <w:basedOn w:val="Base"/>
    <w:link w:val="PartChar"/>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link w:val="SubItemLvl1Char"/>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paragraph" w:customStyle="1" w:styleId="SubPart">
    <w:name w:val="SubPart"/>
    <w:basedOn w:val="Base"/>
    <w:rsid w:val="00BC7313"/>
    <w:pPr>
      <w:tabs>
        <w:tab w:val="left" w:pos="3240"/>
      </w:tabs>
      <w:ind w:left="2880" w:hanging="720"/>
    </w:pPr>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iPriority w:val="99"/>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uiPriority w:val="99"/>
    <w:rsid w:val="0022700B"/>
    <w:pPr>
      <w:tabs>
        <w:tab w:val="center" w:pos="4680"/>
        <w:tab w:val="right" w:pos="9360"/>
      </w:tabs>
    </w:pPr>
  </w:style>
  <w:style w:type="character" w:customStyle="1" w:styleId="FooterChar">
    <w:name w:val="Footer Char"/>
    <w:basedOn w:val="DefaultParagraphFont"/>
    <w:link w:val="Footer"/>
    <w:uiPriority w:val="99"/>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character" w:customStyle="1" w:styleId="BaseChar">
    <w:name w:val="Base Char"/>
    <w:basedOn w:val="DefaultParagraphFont"/>
    <w:link w:val="Base"/>
    <w:rsid w:val="008545B9"/>
  </w:style>
  <w:style w:type="character" w:customStyle="1" w:styleId="ParagraphChar">
    <w:name w:val="Paragraph Char"/>
    <w:link w:val="Paragraph"/>
    <w:rsid w:val="008545B9"/>
  </w:style>
  <w:style w:type="character" w:customStyle="1" w:styleId="HistoryChar">
    <w:name w:val="History Char"/>
    <w:link w:val="History"/>
    <w:locked/>
    <w:rsid w:val="008545B9"/>
    <w:rPr>
      <w:i/>
    </w:rPr>
  </w:style>
  <w:style w:type="character" w:customStyle="1" w:styleId="RuleChar">
    <w:name w:val="Rule Char"/>
    <w:link w:val="Rule"/>
    <w:rsid w:val="008545B9"/>
    <w:rPr>
      <w:b/>
      <w:caps/>
    </w:rPr>
  </w:style>
  <w:style w:type="character" w:customStyle="1" w:styleId="SubParagraphChar">
    <w:name w:val="SubParagraph Char"/>
    <w:link w:val="SubParagraph"/>
    <w:rsid w:val="008545B9"/>
  </w:style>
  <w:style w:type="paragraph" w:customStyle="1" w:styleId="Default">
    <w:name w:val="Default"/>
    <w:rsid w:val="008545B9"/>
    <w:pPr>
      <w:autoSpaceDE w:val="0"/>
      <w:autoSpaceDN w:val="0"/>
      <w:adjustRightInd w:val="0"/>
    </w:pPr>
    <w:rPr>
      <w:color w:val="000000"/>
      <w:sz w:val="24"/>
      <w:szCs w:val="24"/>
    </w:rPr>
  </w:style>
  <w:style w:type="character" w:customStyle="1" w:styleId="ItemChar">
    <w:name w:val="Item Char"/>
    <w:link w:val="Item"/>
    <w:locked/>
    <w:rsid w:val="008545B9"/>
  </w:style>
  <w:style w:type="character" w:customStyle="1" w:styleId="SubItemLvl1Char">
    <w:name w:val="SubItem Lvl 1 Char"/>
    <w:link w:val="SubItemLvl1"/>
    <w:locked/>
    <w:rsid w:val="008545B9"/>
  </w:style>
  <w:style w:type="character" w:customStyle="1" w:styleId="PartChar">
    <w:name w:val="Part Char"/>
    <w:link w:val="Part"/>
    <w:locked/>
    <w:rsid w:val="008545B9"/>
  </w:style>
  <w:style w:type="character" w:styleId="FollowedHyperlink">
    <w:name w:val="FollowedHyperlink"/>
    <w:basedOn w:val="DefaultParagraphFont"/>
    <w:uiPriority w:val="99"/>
    <w:unhideWhenUsed/>
    <w:rsid w:val="00344A63"/>
    <w:rPr>
      <w:color w:val="235986"/>
      <w:u w:val="single"/>
    </w:rPr>
  </w:style>
  <w:style w:type="paragraph" w:customStyle="1" w:styleId="msonormal0">
    <w:name w:val="msonormal"/>
    <w:basedOn w:val="Normal"/>
    <w:rsid w:val="00344A63"/>
    <w:pPr>
      <w:spacing w:before="100" w:beforeAutospacing="1" w:after="100" w:afterAutospacing="1"/>
      <w:jc w:val="left"/>
    </w:pPr>
    <w:rPr>
      <w:rFonts w:eastAsiaTheme="minorEastAsia"/>
      <w:kern w:val="0"/>
      <w:sz w:val="24"/>
      <w:szCs w:val="24"/>
    </w:rPr>
  </w:style>
  <w:style w:type="paragraph" w:customStyle="1" w:styleId="Subtitle1">
    <w:name w:val="Subtitle1"/>
    <w:basedOn w:val="Normal"/>
    <w:rsid w:val="00344A63"/>
    <w:pPr>
      <w:spacing w:before="100" w:beforeAutospacing="1" w:after="100" w:afterAutospacing="1"/>
      <w:jc w:val="center"/>
    </w:pPr>
    <w:rPr>
      <w:rFonts w:ascii="Arial" w:eastAsiaTheme="minorEastAsia" w:hAnsi="Arial" w:cs="Arial"/>
      <w:b/>
      <w:bCs/>
      <w:kern w:val="0"/>
      <w:sz w:val="30"/>
      <w:szCs w:val="30"/>
    </w:rPr>
  </w:style>
  <w:style w:type="paragraph" w:customStyle="1" w:styleId="field">
    <w:name w:val="field"/>
    <w:basedOn w:val="Normal"/>
    <w:rsid w:val="00344A63"/>
    <w:pPr>
      <w:pBdr>
        <w:bottom w:val="single" w:sz="6" w:space="1" w:color="235986"/>
      </w:pBdr>
      <w:shd w:val="clear" w:color="auto" w:fill="FFFFFF"/>
      <w:spacing w:before="100" w:beforeAutospacing="1" w:after="100" w:afterAutospacing="1"/>
      <w:jc w:val="left"/>
    </w:pPr>
    <w:rPr>
      <w:rFonts w:ascii="Arial" w:eastAsiaTheme="minorEastAsia" w:hAnsi="Arial" w:cs="Arial"/>
      <w:kern w:val="0"/>
    </w:rPr>
  </w:style>
  <w:style w:type="paragraph" w:customStyle="1" w:styleId="fielddate">
    <w:name w:val="field_date"/>
    <w:basedOn w:val="Normal"/>
    <w:rsid w:val="00344A63"/>
    <w:pPr>
      <w:pBdr>
        <w:bottom w:val="single" w:sz="6" w:space="1" w:color="235986"/>
      </w:pBdr>
      <w:shd w:val="clear" w:color="auto" w:fill="FFFFFF"/>
      <w:spacing w:before="100" w:beforeAutospacing="1" w:after="100" w:afterAutospacing="1"/>
      <w:jc w:val="center"/>
    </w:pPr>
    <w:rPr>
      <w:rFonts w:ascii="Arial" w:eastAsiaTheme="minorEastAsia" w:hAnsi="Arial" w:cs="Arial"/>
      <w:kern w:val="0"/>
    </w:rPr>
  </w:style>
  <w:style w:type="paragraph" w:customStyle="1" w:styleId="fieldnote">
    <w:name w:val="field_note"/>
    <w:basedOn w:val="Normal"/>
    <w:rsid w:val="00344A63"/>
    <w:pPr>
      <w:pBdr>
        <w:top w:val="dashed" w:sz="6" w:space="1" w:color="EEEEEE"/>
        <w:left w:val="dashed" w:sz="6" w:space="2" w:color="EEEEEE"/>
        <w:bottom w:val="single" w:sz="6" w:space="1" w:color="235986"/>
        <w:right w:val="dashed" w:sz="6" w:space="2" w:color="EEEEEE"/>
      </w:pBdr>
      <w:shd w:val="clear" w:color="auto" w:fill="FFFFFF"/>
      <w:spacing w:before="100" w:beforeAutospacing="1" w:after="100" w:afterAutospacing="1"/>
      <w:jc w:val="left"/>
    </w:pPr>
    <w:rPr>
      <w:rFonts w:ascii="Arial" w:eastAsiaTheme="minorEastAsia" w:hAnsi="Arial" w:cs="Arial"/>
      <w:kern w:val="0"/>
    </w:rPr>
  </w:style>
  <w:style w:type="paragraph" w:customStyle="1" w:styleId="fieldissue">
    <w:name w:val="field_issue"/>
    <w:basedOn w:val="Normal"/>
    <w:rsid w:val="00344A63"/>
    <w:pPr>
      <w:pBdr>
        <w:bottom w:val="single" w:sz="6" w:space="1" w:color="235986"/>
      </w:pBdr>
      <w:shd w:val="clear" w:color="auto" w:fill="FFFFFF"/>
      <w:spacing w:before="100" w:beforeAutospacing="1" w:after="100" w:afterAutospacing="1"/>
      <w:jc w:val="left"/>
    </w:pPr>
    <w:rPr>
      <w:rFonts w:ascii="Arial" w:eastAsiaTheme="minorEastAsia" w:hAnsi="Arial" w:cs="Arial"/>
      <w:kern w:val="0"/>
    </w:rPr>
  </w:style>
  <w:style w:type="paragraph" w:customStyle="1" w:styleId="fieldradio-check">
    <w:name w:val="field_radio-check"/>
    <w:basedOn w:val="Normal"/>
    <w:rsid w:val="00344A63"/>
    <w:pPr>
      <w:spacing w:before="100" w:beforeAutospacing="1" w:after="100" w:afterAutospacing="1"/>
      <w:jc w:val="left"/>
    </w:pPr>
    <w:rPr>
      <w:rFonts w:eastAsiaTheme="minorEastAsia"/>
      <w:kern w:val="0"/>
      <w:sz w:val="24"/>
      <w:szCs w:val="24"/>
    </w:rPr>
  </w:style>
  <w:style w:type="paragraph" w:customStyle="1" w:styleId="fieldlabel">
    <w:name w:val="field_label"/>
    <w:basedOn w:val="Normal"/>
    <w:rsid w:val="00344A63"/>
    <w:pPr>
      <w:spacing w:before="100" w:beforeAutospacing="1" w:after="100" w:afterAutospacing="1"/>
      <w:jc w:val="left"/>
      <w:textAlignment w:val="top"/>
    </w:pPr>
    <w:rPr>
      <w:rFonts w:ascii="Arial" w:eastAsiaTheme="minorEastAsia" w:hAnsi="Arial" w:cs="Arial"/>
      <w:b/>
      <w:bCs/>
      <w:kern w:val="0"/>
    </w:rPr>
  </w:style>
  <w:style w:type="paragraph" w:customStyle="1" w:styleId="button">
    <w:name w:val="button"/>
    <w:basedOn w:val="Normal"/>
    <w:rsid w:val="00344A63"/>
    <w:pPr>
      <w:spacing w:before="100" w:beforeAutospacing="1" w:after="100" w:afterAutospacing="1"/>
      <w:jc w:val="left"/>
    </w:pPr>
    <w:rPr>
      <w:rFonts w:ascii="Arial" w:eastAsiaTheme="minorEastAsia" w:hAnsi="Arial" w:cs="Arial"/>
      <w:b/>
      <w:bCs/>
      <w:kern w:val="0"/>
    </w:rPr>
  </w:style>
  <w:style w:type="paragraph" w:customStyle="1" w:styleId="tableheader">
    <w:name w:val="tableheader"/>
    <w:basedOn w:val="Normal"/>
    <w:rsid w:val="00344A63"/>
    <w:pPr>
      <w:pBdr>
        <w:bottom w:val="single" w:sz="6" w:space="0" w:color="FFFFEE"/>
      </w:pBdr>
      <w:shd w:val="clear" w:color="auto" w:fill="235986"/>
      <w:spacing w:before="100" w:beforeAutospacing="1" w:after="100" w:afterAutospacing="1"/>
      <w:jc w:val="center"/>
    </w:pPr>
    <w:rPr>
      <w:rFonts w:ascii="Arial" w:eastAsiaTheme="minorEastAsia" w:hAnsi="Arial" w:cs="Arial"/>
      <w:b/>
      <w:bCs/>
      <w:color w:val="FFFFEE"/>
      <w:kern w:val="0"/>
      <w:sz w:val="21"/>
      <w:szCs w:val="21"/>
    </w:rPr>
  </w:style>
  <w:style w:type="paragraph" w:customStyle="1" w:styleId="menuheader">
    <w:name w:val="menuheader"/>
    <w:basedOn w:val="Normal"/>
    <w:rsid w:val="00344A63"/>
    <w:pPr>
      <w:shd w:val="clear" w:color="auto" w:fill="FFFFEE"/>
      <w:spacing w:before="100" w:beforeAutospacing="1" w:after="100" w:afterAutospacing="1"/>
      <w:jc w:val="center"/>
    </w:pPr>
    <w:rPr>
      <w:rFonts w:ascii="Arial" w:eastAsiaTheme="minorEastAsia" w:hAnsi="Arial" w:cs="Arial"/>
      <w:b/>
      <w:bCs/>
      <w:color w:val="235986"/>
      <w:spacing w:val="30"/>
      <w:kern w:val="0"/>
    </w:rPr>
  </w:style>
  <w:style w:type="paragraph" w:customStyle="1" w:styleId="menuitem">
    <w:name w:val="menuitem"/>
    <w:basedOn w:val="Normal"/>
    <w:rsid w:val="00344A63"/>
    <w:pPr>
      <w:pBdr>
        <w:bottom w:val="single" w:sz="6" w:space="2" w:color="FFFFFF"/>
      </w:pBdr>
      <w:shd w:val="clear" w:color="auto" w:fill="235986"/>
      <w:spacing w:before="100" w:beforeAutospacing="1" w:after="100" w:afterAutospacing="1"/>
      <w:jc w:val="left"/>
    </w:pPr>
    <w:rPr>
      <w:rFonts w:ascii="Arial" w:eastAsiaTheme="minorEastAsia" w:hAnsi="Arial" w:cs="Arial"/>
      <w:color w:val="FFFFEE"/>
      <w:kern w:val="0"/>
    </w:rPr>
  </w:style>
  <w:style w:type="paragraph" w:customStyle="1" w:styleId="buttonbar">
    <w:name w:val="buttonbar"/>
    <w:basedOn w:val="Normal"/>
    <w:rsid w:val="00344A63"/>
    <w:pPr>
      <w:shd w:val="clear" w:color="auto" w:fill="567086"/>
      <w:spacing w:before="100" w:beforeAutospacing="1" w:after="100" w:afterAutospacing="1"/>
      <w:jc w:val="left"/>
    </w:pPr>
    <w:rPr>
      <w:rFonts w:eastAsiaTheme="minorEastAsia"/>
      <w:kern w:val="0"/>
      <w:sz w:val="24"/>
      <w:szCs w:val="24"/>
    </w:rPr>
  </w:style>
  <w:style w:type="paragraph" w:customStyle="1" w:styleId="buttonbarformelement">
    <w:name w:val="buttonbarformelement"/>
    <w:basedOn w:val="Normal"/>
    <w:rsid w:val="00344A63"/>
    <w:pPr>
      <w:pBdr>
        <w:top w:val="single" w:sz="6" w:space="0" w:color="FFFFEE"/>
        <w:left w:val="single" w:sz="6" w:space="0" w:color="FFFFEE"/>
        <w:bottom w:val="single" w:sz="6" w:space="0" w:color="FFFFEE"/>
        <w:right w:val="single" w:sz="6" w:space="0" w:color="FFFFEE"/>
      </w:pBdr>
      <w:shd w:val="clear" w:color="auto" w:fill="567086"/>
      <w:spacing w:before="100" w:beforeAutospacing="1" w:after="100" w:afterAutospacing="1"/>
      <w:jc w:val="left"/>
    </w:pPr>
    <w:rPr>
      <w:rFonts w:ascii="Arial" w:eastAsiaTheme="minorEastAsia" w:hAnsi="Arial" w:cs="Arial"/>
      <w:b/>
      <w:bCs/>
      <w:color w:val="FFFFEE"/>
      <w:kern w:val="0"/>
      <w:sz w:val="17"/>
      <w:szCs w:val="17"/>
    </w:rPr>
  </w:style>
  <w:style w:type="paragraph" w:customStyle="1" w:styleId="formdivision">
    <w:name w:val="formdivision"/>
    <w:basedOn w:val="Normal"/>
    <w:rsid w:val="00344A63"/>
    <w:pPr>
      <w:pBdr>
        <w:bottom w:val="single" w:sz="6" w:space="0" w:color="235986"/>
      </w:pBdr>
      <w:spacing w:before="100" w:beforeAutospacing="1" w:after="150"/>
      <w:jc w:val="left"/>
    </w:pPr>
    <w:rPr>
      <w:rFonts w:ascii="Arial" w:eastAsiaTheme="minorEastAsia" w:hAnsi="Arial" w:cs="Arial"/>
      <w:b/>
      <w:bCs/>
      <w:kern w:val="0"/>
      <w:sz w:val="29"/>
      <w:szCs w:val="29"/>
    </w:rPr>
  </w:style>
  <w:style w:type="paragraph" w:styleId="NormalWeb">
    <w:name w:val="Normal (Web)"/>
    <w:basedOn w:val="Normal"/>
    <w:uiPriority w:val="99"/>
    <w:unhideWhenUsed/>
    <w:rsid w:val="00344A63"/>
    <w:pPr>
      <w:spacing w:before="100" w:beforeAutospacing="1" w:after="100" w:afterAutospacing="1"/>
      <w:jc w:val="left"/>
    </w:pPr>
    <w:rPr>
      <w:rFonts w:eastAsiaTheme="minorEastAsia"/>
      <w:kern w:val="0"/>
      <w:sz w:val="24"/>
      <w:szCs w:val="24"/>
    </w:rPr>
  </w:style>
  <w:style w:type="table" w:styleId="TableGrid">
    <w:name w:val="Table Grid"/>
    <w:basedOn w:val="TableNormal"/>
    <w:rsid w:val="00A675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611279917">
      <w:bodyDiv w:val="1"/>
      <w:marLeft w:val="0"/>
      <w:marRight w:val="0"/>
      <w:marTop w:val="0"/>
      <w:marBottom w:val="0"/>
      <w:divBdr>
        <w:top w:val="none" w:sz="0" w:space="0" w:color="auto"/>
        <w:left w:val="none" w:sz="0" w:space="0" w:color="auto"/>
        <w:bottom w:val="none" w:sz="0" w:space="0" w:color="auto"/>
        <w:right w:val="none" w:sz="0" w:space="0" w:color="auto"/>
      </w:divBdr>
      <w:divsChild>
        <w:div w:id="1900625693">
          <w:marLeft w:val="0"/>
          <w:marRight w:val="0"/>
          <w:marTop w:val="0"/>
          <w:marBottom w:val="0"/>
          <w:divBdr>
            <w:top w:val="none" w:sz="0" w:space="0" w:color="auto"/>
            <w:left w:val="none" w:sz="0" w:space="0" w:color="auto"/>
            <w:bottom w:val="none" w:sz="0" w:space="0" w:color="auto"/>
            <w:right w:val="none" w:sz="0" w:space="0" w:color="auto"/>
          </w:divBdr>
        </w:div>
        <w:div w:id="982664549">
          <w:marLeft w:val="0"/>
          <w:marRight w:val="0"/>
          <w:marTop w:val="0"/>
          <w:marBottom w:val="0"/>
          <w:divBdr>
            <w:top w:val="none" w:sz="0" w:space="0" w:color="auto"/>
            <w:left w:val="none" w:sz="0" w:space="0" w:color="auto"/>
            <w:bottom w:val="none" w:sz="0" w:space="0" w:color="auto"/>
            <w:right w:val="none" w:sz="0" w:space="0" w:color="auto"/>
          </w:divBdr>
        </w:div>
      </w:divsChild>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rats/viewRule.pl?nRuleID=65368" TargetMode="External"/><Relationship Id="rId671" Type="http://schemas.openxmlformats.org/officeDocument/2006/relationships/hyperlink" Target="http://rats/viewRule.pl?nRuleID=65511" TargetMode="External"/><Relationship Id="rId769" Type="http://schemas.openxmlformats.org/officeDocument/2006/relationships/hyperlink" Target="http://rats/viewRule.pl?nRuleID=67123" TargetMode="External"/><Relationship Id="rId976" Type="http://schemas.openxmlformats.org/officeDocument/2006/relationships/hyperlink" Target="http://rats/viewRule.pl?nRuleID=67175" TargetMode="External"/><Relationship Id="rId21" Type="http://schemas.openxmlformats.org/officeDocument/2006/relationships/image" Target="media/image9.jpeg"/><Relationship Id="rId324" Type="http://schemas.openxmlformats.org/officeDocument/2006/relationships/hyperlink" Target="http://rats/viewRule.pl?nRuleID=65434" TargetMode="External"/><Relationship Id="rId531" Type="http://schemas.openxmlformats.org/officeDocument/2006/relationships/hyperlink" Target="http://rats/viewRule.pl?nRuleID=65465" TargetMode="External"/><Relationship Id="rId629" Type="http://schemas.openxmlformats.org/officeDocument/2006/relationships/hyperlink" Target="http://rats/viewRule.pl?nRuleID=65498" TargetMode="External"/><Relationship Id="rId170" Type="http://schemas.openxmlformats.org/officeDocument/2006/relationships/hyperlink" Target="http://rats/viewRule.pl?nRuleID=65388" TargetMode="External"/><Relationship Id="rId836" Type="http://schemas.openxmlformats.org/officeDocument/2006/relationships/hyperlink" Target="http://rats/viewRule.pl?nRuleID=67140" TargetMode="External"/><Relationship Id="rId1021" Type="http://schemas.openxmlformats.org/officeDocument/2006/relationships/hyperlink" Target="http://rats/viewRule.pl?nRuleID=67186" TargetMode="External"/><Relationship Id="rId268" Type="http://schemas.openxmlformats.org/officeDocument/2006/relationships/hyperlink" Target="http://rats/viewRule.pl?nRuleID=65418" TargetMode="External"/><Relationship Id="rId475" Type="http://schemas.openxmlformats.org/officeDocument/2006/relationships/hyperlink" Target="http://rats/viewRule.pl?nRuleID=65444" TargetMode="External"/><Relationship Id="rId682" Type="http://schemas.openxmlformats.org/officeDocument/2006/relationships/hyperlink" Target="http://rats/viewRule.pl?nRuleID=65514" TargetMode="External"/><Relationship Id="rId903" Type="http://schemas.openxmlformats.org/officeDocument/2006/relationships/hyperlink" Target="http://rats/viewRule.pl?nRuleID=67157" TargetMode="External"/><Relationship Id="rId32" Type="http://schemas.openxmlformats.org/officeDocument/2006/relationships/image" Target="media/image20.jpeg"/><Relationship Id="rId128" Type="http://schemas.openxmlformats.org/officeDocument/2006/relationships/hyperlink" Target="http://rats/viewRule.pl?nRuleID=65374" TargetMode="External"/><Relationship Id="rId335" Type="http://schemas.openxmlformats.org/officeDocument/2006/relationships/hyperlink" Target="http://rats/viewRule.pl?nRuleID=65439" TargetMode="External"/><Relationship Id="rId542" Type="http://schemas.openxmlformats.org/officeDocument/2006/relationships/hyperlink" Target="http://rats/viewRule.pl?nRuleID=65469" TargetMode="External"/><Relationship Id="rId987" Type="http://schemas.openxmlformats.org/officeDocument/2006/relationships/hyperlink" Target="http://rats/viewRule.pl?nRuleID=67178" TargetMode="External"/><Relationship Id="rId181" Type="http://schemas.openxmlformats.org/officeDocument/2006/relationships/hyperlink" Target="http://rats/viewRule.pl?nRuleID=65391" TargetMode="External"/><Relationship Id="rId402" Type="http://schemas.openxmlformats.org/officeDocument/2006/relationships/hyperlink" Target="http://rats/viewRule.pl?nRuleID=65497" TargetMode="External"/><Relationship Id="rId847" Type="http://schemas.openxmlformats.org/officeDocument/2006/relationships/hyperlink" Target="http://rats/viewRule.pl?nRuleID=67143" TargetMode="External"/><Relationship Id="rId1032" Type="http://schemas.openxmlformats.org/officeDocument/2006/relationships/hyperlink" Target="http://rats/viewRule.pl?nRuleID=67189" TargetMode="External"/><Relationship Id="rId279" Type="http://schemas.openxmlformats.org/officeDocument/2006/relationships/hyperlink" Target="http://rats/viewRule.pl?nRuleID=65421" TargetMode="External"/><Relationship Id="rId486" Type="http://schemas.openxmlformats.org/officeDocument/2006/relationships/hyperlink" Target="http://rats/viewRule.pl?nRuleID=65447" TargetMode="External"/><Relationship Id="rId693" Type="http://schemas.openxmlformats.org/officeDocument/2006/relationships/hyperlink" Target="http://rats/viewRule.pl?nRuleID=65516" TargetMode="External"/><Relationship Id="rId707" Type="http://schemas.openxmlformats.org/officeDocument/2006/relationships/hyperlink" Target="http://rats/viewRule.pl?nRuleID=65520" TargetMode="External"/><Relationship Id="rId914" Type="http://schemas.openxmlformats.org/officeDocument/2006/relationships/hyperlink" Target="http://rats/viewRule.pl?nRuleID=67160" TargetMode="External"/><Relationship Id="rId43" Type="http://schemas.openxmlformats.org/officeDocument/2006/relationships/header" Target="header5.xml"/><Relationship Id="rId139" Type="http://schemas.openxmlformats.org/officeDocument/2006/relationships/hyperlink" Target="http://rats/viewRule.pl?nRuleID=65378" TargetMode="External"/><Relationship Id="rId346" Type="http://schemas.openxmlformats.org/officeDocument/2006/relationships/hyperlink" Target="http://rats/viewRule.pl?nRuleID=65442" TargetMode="External"/><Relationship Id="rId553" Type="http://schemas.openxmlformats.org/officeDocument/2006/relationships/hyperlink" Target="http://rats/viewRule.pl?nRuleID=65471" TargetMode="External"/><Relationship Id="rId760" Type="http://schemas.openxmlformats.org/officeDocument/2006/relationships/hyperlink" Target="http://rats/viewRule.pl?nRuleID=65533" TargetMode="External"/><Relationship Id="rId998" Type="http://schemas.openxmlformats.org/officeDocument/2006/relationships/hyperlink" Target="http://rats/viewRule.pl?nRuleID=67181" TargetMode="External"/><Relationship Id="rId192" Type="http://schemas.openxmlformats.org/officeDocument/2006/relationships/hyperlink" Target="http://rats/viewRule.pl?nRuleID=65395" TargetMode="External"/><Relationship Id="rId206" Type="http://schemas.openxmlformats.org/officeDocument/2006/relationships/hyperlink" Target="http://rats/viewRule.pl?nRuleID=65400" TargetMode="External"/><Relationship Id="rId413" Type="http://schemas.openxmlformats.org/officeDocument/2006/relationships/hyperlink" Target="http://rats/viewRule.pl?nRuleID=65508" TargetMode="External"/><Relationship Id="rId858" Type="http://schemas.openxmlformats.org/officeDocument/2006/relationships/hyperlink" Target="http://rats/viewRule.pl?nRuleID=67146" TargetMode="External"/><Relationship Id="rId1043" Type="http://schemas.openxmlformats.org/officeDocument/2006/relationships/hyperlink" Target="http://rats/viewRule.pl?nRuleID=67192" TargetMode="External"/><Relationship Id="rId497" Type="http://schemas.openxmlformats.org/officeDocument/2006/relationships/hyperlink" Target="http://rats/viewRule.pl?nRuleID=65449" TargetMode="External"/><Relationship Id="rId620" Type="http://schemas.openxmlformats.org/officeDocument/2006/relationships/hyperlink" Target="http://rats/viewRule.pl?nRuleID=65490" TargetMode="External"/><Relationship Id="rId718" Type="http://schemas.openxmlformats.org/officeDocument/2006/relationships/hyperlink" Target="http://rats/viewRule.pl?nRuleID=65523" TargetMode="External"/><Relationship Id="rId925" Type="http://schemas.openxmlformats.org/officeDocument/2006/relationships/hyperlink" Target="http://rats/viewRule.pl?nRuleID=67162" TargetMode="External"/><Relationship Id="rId357" Type="http://schemas.openxmlformats.org/officeDocument/2006/relationships/hyperlink" Target="http://rats/viewRule.pl?nRuleID=65451" TargetMode="External"/><Relationship Id="rId54" Type="http://schemas.openxmlformats.org/officeDocument/2006/relationships/image" Target="media/image31.emf"/><Relationship Id="rId217" Type="http://schemas.openxmlformats.org/officeDocument/2006/relationships/hyperlink" Target="http://rats/viewRule.pl?nRuleID=65403" TargetMode="External"/><Relationship Id="rId564" Type="http://schemas.openxmlformats.org/officeDocument/2006/relationships/hyperlink" Target="http://rats/viewRule.pl?nRuleID=65474" TargetMode="External"/><Relationship Id="rId771" Type="http://schemas.openxmlformats.org/officeDocument/2006/relationships/hyperlink" Target="http://rats/viewRule.pl?nRuleID=67124" TargetMode="External"/><Relationship Id="rId869" Type="http://schemas.openxmlformats.org/officeDocument/2006/relationships/hyperlink" Target="http://rats/viewRule.pl?nRuleID=67148" TargetMode="External"/><Relationship Id="rId424" Type="http://schemas.openxmlformats.org/officeDocument/2006/relationships/hyperlink" Target="http://rats/viewRule.pl?nRuleID=65357" TargetMode="External"/><Relationship Id="rId631" Type="http://schemas.openxmlformats.org/officeDocument/2006/relationships/hyperlink" Target="http://rats/viewRule.pl?nRuleID=65499" TargetMode="External"/><Relationship Id="rId729" Type="http://schemas.openxmlformats.org/officeDocument/2006/relationships/hyperlink" Target="http://rats/viewRule.pl?nRuleID=65525" TargetMode="External"/><Relationship Id="rId1054" Type="http://schemas.openxmlformats.org/officeDocument/2006/relationships/hyperlink" Target="http://rats/viewRule.pl?nRuleID=67195" TargetMode="External"/><Relationship Id="rId270" Type="http://schemas.openxmlformats.org/officeDocument/2006/relationships/hyperlink" Target="http://rats/viewRule.pl?nRuleID=65419" TargetMode="External"/><Relationship Id="rId936" Type="http://schemas.openxmlformats.org/officeDocument/2006/relationships/hyperlink" Target="http://rats/viewRule.pl?nRuleID=67165" TargetMode="External"/><Relationship Id="rId65" Type="http://schemas.openxmlformats.org/officeDocument/2006/relationships/image" Target="media/image42.emf"/><Relationship Id="rId130" Type="http://schemas.openxmlformats.org/officeDocument/2006/relationships/hyperlink" Target="http://rats/viewRule.pl?nRuleID=65376" TargetMode="External"/><Relationship Id="rId368" Type="http://schemas.openxmlformats.org/officeDocument/2006/relationships/hyperlink" Target="http://rats/viewRule.pl?nRuleID=65461" TargetMode="External"/><Relationship Id="rId575" Type="http://schemas.openxmlformats.org/officeDocument/2006/relationships/hyperlink" Target="http://rats/viewRule.pl?nRuleID=65477" TargetMode="External"/><Relationship Id="rId782" Type="http://schemas.openxmlformats.org/officeDocument/2006/relationships/hyperlink" Target="http://rats/viewRule.pl?nRuleID=67127" TargetMode="External"/><Relationship Id="rId228" Type="http://schemas.openxmlformats.org/officeDocument/2006/relationships/hyperlink" Target="http://rats/viewRule.pl?nRuleID=65406" TargetMode="External"/><Relationship Id="rId435" Type="http://schemas.openxmlformats.org/officeDocument/2006/relationships/hyperlink" Target="http://rats/viewRule.pl?nRuleID=65369" TargetMode="External"/><Relationship Id="rId642" Type="http://schemas.openxmlformats.org/officeDocument/2006/relationships/hyperlink" Target="http://rats/viewRule.pl?nRuleID=65503" TargetMode="External"/><Relationship Id="rId1065" Type="http://schemas.openxmlformats.org/officeDocument/2006/relationships/hyperlink" Target="http://rats/viewRule.pl?nRuleID=65392" TargetMode="External"/><Relationship Id="rId281" Type="http://schemas.openxmlformats.org/officeDocument/2006/relationships/hyperlink" Target="http://rats/viewRule.pl?nRuleID=65421" TargetMode="External"/><Relationship Id="rId502" Type="http://schemas.openxmlformats.org/officeDocument/2006/relationships/hyperlink" Target="http://rats/viewRule.pl?nRuleID=65457" TargetMode="External"/><Relationship Id="rId947" Type="http://schemas.openxmlformats.org/officeDocument/2006/relationships/hyperlink" Target="http://rats/viewRule.pl?nRuleID=67168" TargetMode="External"/><Relationship Id="rId76" Type="http://schemas.openxmlformats.org/officeDocument/2006/relationships/hyperlink" Target="http://rats/viewRule.pl?nRuleID=65354" TargetMode="External"/><Relationship Id="rId141" Type="http://schemas.openxmlformats.org/officeDocument/2006/relationships/hyperlink" Target="http://rats/viewRule.pl?nRuleID=65378" TargetMode="External"/><Relationship Id="rId379" Type="http://schemas.openxmlformats.org/officeDocument/2006/relationships/hyperlink" Target="http://rats/viewRule.pl?nRuleID=65483" TargetMode="External"/><Relationship Id="rId586" Type="http://schemas.openxmlformats.org/officeDocument/2006/relationships/hyperlink" Target="http://rats/viewRule.pl?nRuleID=65481" TargetMode="External"/><Relationship Id="rId793" Type="http://schemas.openxmlformats.org/officeDocument/2006/relationships/hyperlink" Target="http://rats/viewRule.pl?nRuleID=67129" TargetMode="External"/><Relationship Id="rId807" Type="http://schemas.openxmlformats.org/officeDocument/2006/relationships/hyperlink" Target="http://rats/viewRule.pl?nRuleID=67133" TargetMode="External"/><Relationship Id="rId7" Type="http://schemas.openxmlformats.org/officeDocument/2006/relationships/endnotes" Target="endnotes.xml"/><Relationship Id="rId239" Type="http://schemas.openxmlformats.org/officeDocument/2006/relationships/hyperlink" Target="http://rats/viewRule.pl?nRuleID=65409" TargetMode="External"/><Relationship Id="rId446" Type="http://schemas.openxmlformats.org/officeDocument/2006/relationships/hyperlink" Target="http://rats/viewRule.pl?nRuleID=65375" TargetMode="External"/><Relationship Id="rId653" Type="http://schemas.openxmlformats.org/officeDocument/2006/relationships/hyperlink" Target="http://rats/viewRule.pl?nRuleID=65505" TargetMode="External"/><Relationship Id="rId1076" Type="http://schemas.openxmlformats.org/officeDocument/2006/relationships/hyperlink" Target="http://rats/viewRule.pl?nRuleID=65427" TargetMode="External"/><Relationship Id="rId292" Type="http://schemas.openxmlformats.org/officeDocument/2006/relationships/hyperlink" Target="http://rats/viewRule.pl?nRuleID=65424" TargetMode="External"/><Relationship Id="rId306" Type="http://schemas.openxmlformats.org/officeDocument/2006/relationships/hyperlink" Target="http://rats/viewRule.pl?nRuleID=65429" TargetMode="External"/><Relationship Id="rId860" Type="http://schemas.openxmlformats.org/officeDocument/2006/relationships/hyperlink" Target="http://rats/viewRule.pl?nRuleID=67146" TargetMode="External"/><Relationship Id="rId958" Type="http://schemas.openxmlformats.org/officeDocument/2006/relationships/hyperlink" Target="http://rats/viewRule.pl?nRuleID=67171" TargetMode="External"/><Relationship Id="rId87" Type="http://schemas.openxmlformats.org/officeDocument/2006/relationships/hyperlink" Target="http://rats/viewRule.pl?nRuleID=65359" TargetMode="External"/><Relationship Id="rId513" Type="http://schemas.openxmlformats.org/officeDocument/2006/relationships/hyperlink" Target="http://rats/viewRule.pl?nRuleID=65459" TargetMode="External"/><Relationship Id="rId597" Type="http://schemas.openxmlformats.org/officeDocument/2006/relationships/hyperlink" Target="http://rats/viewRule.pl?nRuleID=65484" TargetMode="External"/><Relationship Id="rId720" Type="http://schemas.openxmlformats.org/officeDocument/2006/relationships/hyperlink" Target="http://rats/viewRule.pl?nRuleID=65523" TargetMode="External"/><Relationship Id="rId818" Type="http://schemas.openxmlformats.org/officeDocument/2006/relationships/hyperlink" Target="http://rats/viewRule.pl?nRuleID=67136" TargetMode="External"/><Relationship Id="rId152" Type="http://schemas.openxmlformats.org/officeDocument/2006/relationships/hyperlink" Target="http://rats/viewRule.pl?nRuleID=65381" TargetMode="External"/><Relationship Id="rId457" Type="http://schemas.openxmlformats.org/officeDocument/2006/relationships/hyperlink" Target="http://rats/viewRule.pl?nRuleID=65386" TargetMode="External"/><Relationship Id="rId1003" Type="http://schemas.openxmlformats.org/officeDocument/2006/relationships/hyperlink" Target="http://rats/viewRule.pl?nRuleID=67182" TargetMode="External"/><Relationship Id="rId1087" Type="http://schemas.openxmlformats.org/officeDocument/2006/relationships/footer" Target="footer8.xml"/><Relationship Id="rId664" Type="http://schemas.openxmlformats.org/officeDocument/2006/relationships/hyperlink" Target="http://rats/viewRule.pl?nRuleID=65509" TargetMode="External"/><Relationship Id="rId871" Type="http://schemas.openxmlformats.org/officeDocument/2006/relationships/hyperlink" Target="http://rats/viewRule.pl?nRuleID=67149" TargetMode="External"/><Relationship Id="rId969" Type="http://schemas.openxmlformats.org/officeDocument/2006/relationships/hyperlink" Target="http://rats/viewRule.pl?nRuleID=67173" TargetMode="External"/><Relationship Id="rId14" Type="http://schemas.openxmlformats.org/officeDocument/2006/relationships/header" Target="header3.xml"/><Relationship Id="rId317" Type="http://schemas.openxmlformats.org/officeDocument/2006/relationships/hyperlink" Target="http://rats/viewRule.pl?nRuleID=65432" TargetMode="External"/><Relationship Id="rId524" Type="http://schemas.openxmlformats.org/officeDocument/2006/relationships/hyperlink" Target="http://rats/viewRule.pl?nRuleID=65463" TargetMode="External"/><Relationship Id="rId731" Type="http://schemas.openxmlformats.org/officeDocument/2006/relationships/hyperlink" Target="http://rats/viewRule.pl?nRuleID=65526" TargetMode="External"/><Relationship Id="rId98" Type="http://schemas.openxmlformats.org/officeDocument/2006/relationships/hyperlink" Target="http://rats/viewRule.pl?nRuleID=65364" TargetMode="External"/><Relationship Id="rId163" Type="http://schemas.openxmlformats.org/officeDocument/2006/relationships/hyperlink" Target="http://rats/viewRule.pl?nRuleID=65385" TargetMode="External"/><Relationship Id="rId370" Type="http://schemas.openxmlformats.org/officeDocument/2006/relationships/hyperlink" Target="http://rats/viewRule.pl?nRuleID=65467" TargetMode="External"/><Relationship Id="rId829" Type="http://schemas.openxmlformats.org/officeDocument/2006/relationships/hyperlink" Target="http://rats/viewRule.pl?nRuleID=67138" TargetMode="External"/><Relationship Id="rId1014" Type="http://schemas.openxmlformats.org/officeDocument/2006/relationships/hyperlink" Target="http://rats/viewRule.pl?nRuleID=67185" TargetMode="External"/><Relationship Id="rId230" Type="http://schemas.openxmlformats.org/officeDocument/2006/relationships/hyperlink" Target="http://rats/viewRule.pl?nRuleID=65407" TargetMode="External"/><Relationship Id="rId468" Type="http://schemas.openxmlformats.org/officeDocument/2006/relationships/hyperlink" Target="http://rats/viewRule.pl?nRuleID=65417" TargetMode="External"/><Relationship Id="rId675" Type="http://schemas.openxmlformats.org/officeDocument/2006/relationships/hyperlink" Target="http://rats/viewRule.pl?nRuleID=65512" TargetMode="External"/><Relationship Id="rId882" Type="http://schemas.openxmlformats.org/officeDocument/2006/relationships/hyperlink" Target="http://rats/viewRule.pl?nRuleID=67152" TargetMode="External"/><Relationship Id="rId25" Type="http://schemas.openxmlformats.org/officeDocument/2006/relationships/image" Target="media/image13.jpeg"/><Relationship Id="rId328" Type="http://schemas.openxmlformats.org/officeDocument/2006/relationships/hyperlink" Target="http://rats/viewRule.pl?nRuleID=65435" TargetMode="External"/><Relationship Id="rId535" Type="http://schemas.openxmlformats.org/officeDocument/2006/relationships/hyperlink" Target="http://rats/viewRule.pl?nRuleID=65466" TargetMode="External"/><Relationship Id="rId742" Type="http://schemas.openxmlformats.org/officeDocument/2006/relationships/hyperlink" Target="http://rats/viewRule.pl?nRuleID=65529" TargetMode="External"/><Relationship Id="rId174" Type="http://schemas.openxmlformats.org/officeDocument/2006/relationships/hyperlink" Target="http://rats/viewRule.pl?nRuleID=65390" TargetMode="External"/><Relationship Id="rId381" Type="http://schemas.openxmlformats.org/officeDocument/2006/relationships/hyperlink" Target="http://rats/viewRule.pl?nRuleID=65483" TargetMode="External"/><Relationship Id="rId602" Type="http://schemas.openxmlformats.org/officeDocument/2006/relationships/hyperlink" Target="http://rats/viewRule.pl?nRuleID=65486" TargetMode="External"/><Relationship Id="rId1025" Type="http://schemas.openxmlformats.org/officeDocument/2006/relationships/hyperlink" Target="http://rats/viewRule.pl?nRuleID=67187" TargetMode="External"/><Relationship Id="rId241" Type="http://schemas.openxmlformats.org/officeDocument/2006/relationships/hyperlink" Target="http://rats/viewRule.pl?nRuleID=65409" TargetMode="External"/><Relationship Id="rId479" Type="http://schemas.openxmlformats.org/officeDocument/2006/relationships/hyperlink" Target="http://rats/viewRule.pl?nRuleID=65445" TargetMode="External"/><Relationship Id="rId686" Type="http://schemas.openxmlformats.org/officeDocument/2006/relationships/hyperlink" Target="http://rats/viewRule.pl?nRuleID=65515" TargetMode="External"/><Relationship Id="rId893" Type="http://schemas.openxmlformats.org/officeDocument/2006/relationships/hyperlink" Target="http://rats/viewRule.pl?nRuleID=67154" TargetMode="External"/><Relationship Id="rId907" Type="http://schemas.openxmlformats.org/officeDocument/2006/relationships/hyperlink" Target="http://rats/viewRule.pl?nRuleID=67158" TargetMode="External"/><Relationship Id="rId36" Type="http://schemas.openxmlformats.org/officeDocument/2006/relationships/image" Target="media/image24.jpeg"/><Relationship Id="rId339" Type="http://schemas.openxmlformats.org/officeDocument/2006/relationships/hyperlink" Target="http://rats/viewRule.pl?nRuleID=65440" TargetMode="External"/><Relationship Id="rId546" Type="http://schemas.openxmlformats.org/officeDocument/2006/relationships/hyperlink" Target="http://rats/viewRule.pl?nRuleID=65470" TargetMode="External"/><Relationship Id="rId753" Type="http://schemas.openxmlformats.org/officeDocument/2006/relationships/hyperlink" Target="http://rats/viewRule.pl?nRuleID=65531" TargetMode="External"/><Relationship Id="rId101" Type="http://schemas.openxmlformats.org/officeDocument/2006/relationships/hyperlink" Target="http://rats/viewRule.pl?nRuleID=65364" TargetMode="External"/><Relationship Id="rId185" Type="http://schemas.openxmlformats.org/officeDocument/2006/relationships/hyperlink" Target="http://rats/viewRule.pl?nRuleID=65393" TargetMode="External"/><Relationship Id="rId406" Type="http://schemas.openxmlformats.org/officeDocument/2006/relationships/hyperlink" Target="http://rats/viewRule.pl?nRuleID=65502" TargetMode="External"/><Relationship Id="rId960" Type="http://schemas.openxmlformats.org/officeDocument/2006/relationships/hyperlink" Target="http://rats/viewRule.pl?nRuleID=67171" TargetMode="External"/><Relationship Id="rId1036" Type="http://schemas.openxmlformats.org/officeDocument/2006/relationships/hyperlink" Target="http://rats/viewRule.pl?nRuleID=67190" TargetMode="External"/><Relationship Id="rId392" Type="http://schemas.openxmlformats.org/officeDocument/2006/relationships/hyperlink" Target="http://rats/viewRule.pl?nRuleID=65494" TargetMode="External"/><Relationship Id="rId613" Type="http://schemas.openxmlformats.org/officeDocument/2006/relationships/hyperlink" Target="http://rats/viewRule.pl?nRuleID=65488" TargetMode="External"/><Relationship Id="rId697" Type="http://schemas.openxmlformats.org/officeDocument/2006/relationships/hyperlink" Target="http://rats/viewRule.pl?nRuleID=65517" TargetMode="External"/><Relationship Id="rId820" Type="http://schemas.openxmlformats.org/officeDocument/2006/relationships/hyperlink" Target="http://rats/viewRule.pl?nRuleID=67136" TargetMode="External"/><Relationship Id="rId918" Type="http://schemas.openxmlformats.org/officeDocument/2006/relationships/hyperlink" Target="http://rats/viewRule.pl?nRuleID=67161" TargetMode="External"/><Relationship Id="rId252" Type="http://schemas.openxmlformats.org/officeDocument/2006/relationships/hyperlink" Target="http://rats/viewRule.pl?nRuleID=65412" TargetMode="External"/><Relationship Id="rId47" Type="http://schemas.openxmlformats.org/officeDocument/2006/relationships/header" Target="header7.xml"/><Relationship Id="rId112" Type="http://schemas.openxmlformats.org/officeDocument/2006/relationships/hyperlink" Target="http://rats/viewRule.pl?nRuleID=65367" TargetMode="External"/><Relationship Id="rId557" Type="http://schemas.openxmlformats.org/officeDocument/2006/relationships/hyperlink" Target="http://rats/viewRule.pl?nRuleID=65472" TargetMode="External"/><Relationship Id="rId764" Type="http://schemas.openxmlformats.org/officeDocument/2006/relationships/hyperlink" Target="http://rats/viewRule.pl?nRuleID=65534" TargetMode="External"/><Relationship Id="rId971" Type="http://schemas.openxmlformats.org/officeDocument/2006/relationships/hyperlink" Target="http://rats/viewRule.pl?nRuleID=67174" TargetMode="External"/><Relationship Id="rId196" Type="http://schemas.openxmlformats.org/officeDocument/2006/relationships/hyperlink" Target="http://rats/viewRule.pl?nRuleID=65396" TargetMode="External"/><Relationship Id="rId417" Type="http://schemas.openxmlformats.org/officeDocument/2006/relationships/hyperlink" Target="http://rats/viewRule.pl?nRuleID=65535" TargetMode="External"/><Relationship Id="rId624" Type="http://schemas.openxmlformats.org/officeDocument/2006/relationships/hyperlink" Target="http://rats/viewRule.pl?nRuleID=65491" TargetMode="External"/><Relationship Id="rId831" Type="http://schemas.openxmlformats.org/officeDocument/2006/relationships/hyperlink" Target="http://rats/viewRule.pl?nRuleID=67139" TargetMode="External"/><Relationship Id="rId1047" Type="http://schemas.openxmlformats.org/officeDocument/2006/relationships/hyperlink" Target="http://rats/viewRule.pl?nRuleID=67193" TargetMode="External"/><Relationship Id="rId263" Type="http://schemas.openxmlformats.org/officeDocument/2006/relationships/hyperlink" Target="http://rats/viewRule.pl?nRuleID=65416" TargetMode="External"/><Relationship Id="rId470" Type="http://schemas.openxmlformats.org/officeDocument/2006/relationships/hyperlink" Target="http://rats/viewRule.pl?nRuleID=65437" TargetMode="External"/><Relationship Id="rId929" Type="http://schemas.openxmlformats.org/officeDocument/2006/relationships/hyperlink" Target="http://rats/viewRule.pl?nRuleID=67163" TargetMode="External"/><Relationship Id="rId58" Type="http://schemas.openxmlformats.org/officeDocument/2006/relationships/image" Target="media/image35.emf"/><Relationship Id="rId123" Type="http://schemas.openxmlformats.org/officeDocument/2006/relationships/hyperlink" Target="http://rats/viewRule.pl?nRuleID=65373" TargetMode="External"/><Relationship Id="rId330" Type="http://schemas.openxmlformats.org/officeDocument/2006/relationships/hyperlink" Target="http://rats/viewRule.pl?nRuleID=65438" TargetMode="External"/><Relationship Id="rId568" Type="http://schemas.openxmlformats.org/officeDocument/2006/relationships/hyperlink" Target="http://rats/viewRule.pl?nRuleID=65475" TargetMode="External"/><Relationship Id="rId775" Type="http://schemas.openxmlformats.org/officeDocument/2006/relationships/hyperlink" Target="http://rats/viewRule.pl?nRuleID=67125" TargetMode="External"/><Relationship Id="rId982" Type="http://schemas.openxmlformats.org/officeDocument/2006/relationships/hyperlink" Target="http://rats/viewRule.pl?nRuleID=67177" TargetMode="External"/><Relationship Id="rId428" Type="http://schemas.openxmlformats.org/officeDocument/2006/relationships/hyperlink" Target="http://rats/viewRule.pl?nRuleID=65360" TargetMode="External"/><Relationship Id="rId635" Type="http://schemas.openxmlformats.org/officeDocument/2006/relationships/hyperlink" Target="http://rats/viewRule.pl?nRuleID=65500" TargetMode="External"/><Relationship Id="rId842" Type="http://schemas.openxmlformats.org/officeDocument/2006/relationships/hyperlink" Target="http://rats/viewRule.pl?nRuleID=67142" TargetMode="External"/><Relationship Id="rId1058" Type="http://schemas.openxmlformats.org/officeDocument/2006/relationships/hyperlink" Target="http://rats/viewRule.pl?nRuleID=67196" TargetMode="External"/><Relationship Id="rId274" Type="http://schemas.openxmlformats.org/officeDocument/2006/relationships/hyperlink" Target="http://rats/viewRule.pl?nRuleID=65420" TargetMode="External"/><Relationship Id="rId481" Type="http://schemas.openxmlformats.org/officeDocument/2006/relationships/hyperlink" Target="http://rats/viewRule.pl?nRuleID=65445" TargetMode="External"/><Relationship Id="rId702" Type="http://schemas.openxmlformats.org/officeDocument/2006/relationships/hyperlink" Target="http://rats/viewRule.pl?nRuleID=65519" TargetMode="External"/><Relationship Id="rId69" Type="http://schemas.openxmlformats.org/officeDocument/2006/relationships/image" Target="media/image46.emf"/><Relationship Id="rId134" Type="http://schemas.openxmlformats.org/officeDocument/2006/relationships/hyperlink" Target="http://rats/viewRule.pl?nRuleID=65377" TargetMode="External"/><Relationship Id="rId579" Type="http://schemas.openxmlformats.org/officeDocument/2006/relationships/hyperlink" Target="http://rats/viewRule.pl?nRuleID=65478" TargetMode="External"/><Relationship Id="rId786" Type="http://schemas.openxmlformats.org/officeDocument/2006/relationships/hyperlink" Target="http://rats/viewRule.pl?nRuleID=67128" TargetMode="External"/><Relationship Id="rId993" Type="http://schemas.openxmlformats.org/officeDocument/2006/relationships/hyperlink" Target="http://rats/viewRule.pl?nRuleID=67179" TargetMode="External"/><Relationship Id="rId341" Type="http://schemas.openxmlformats.org/officeDocument/2006/relationships/hyperlink" Target="http://rats/viewRule.pl?nRuleID=65440" TargetMode="External"/><Relationship Id="rId439" Type="http://schemas.openxmlformats.org/officeDocument/2006/relationships/hyperlink" Target="http://rats/viewRule.pl?nRuleID=65370" TargetMode="External"/><Relationship Id="rId646" Type="http://schemas.openxmlformats.org/officeDocument/2006/relationships/hyperlink" Target="http://rats/viewRule.pl?nRuleID=65504" TargetMode="External"/><Relationship Id="rId1069" Type="http://schemas.openxmlformats.org/officeDocument/2006/relationships/hyperlink" Target="http://rats/viewRule.pl?nRuleID=65398" TargetMode="External"/><Relationship Id="rId201" Type="http://schemas.openxmlformats.org/officeDocument/2006/relationships/hyperlink" Target="http://rats/viewRule.pl?nRuleID=65397" TargetMode="External"/><Relationship Id="rId285" Type="http://schemas.openxmlformats.org/officeDocument/2006/relationships/hyperlink" Target="http://rats/viewRule.pl?nRuleID=65422" TargetMode="External"/><Relationship Id="rId506" Type="http://schemas.openxmlformats.org/officeDocument/2006/relationships/hyperlink" Target="http://rats/viewRule.pl?nRuleID=65458" TargetMode="External"/><Relationship Id="rId853" Type="http://schemas.openxmlformats.org/officeDocument/2006/relationships/hyperlink" Target="http://rats/viewRule.pl?nRuleID=67144" TargetMode="External"/><Relationship Id="rId492" Type="http://schemas.openxmlformats.org/officeDocument/2006/relationships/hyperlink" Target="http://rats/viewRule.pl?nRuleID=65448" TargetMode="External"/><Relationship Id="rId713" Type="http://schemas.openxmlformats.org/officeDocument/2006/relationships/hyperlink" Target="http://rats/viewRule.pl?nRuleID=65521" TargetMode="External"/><Relationship Id="rId797" Type="http://schemas.openxmlformats.org/officeDocument/2006/relationships/hyperlink" Target="http://rats/viewRule.pl?nRuleID=67130" TargetMode="External"/><Relationship Id="rId920" Type="http://schemas.openxmlformats.org/officeDocument/2006/relationships/hyperlink" Target="http://rats/viewRule.pl?nRuleID=67161" TargetMode="External"/><Relationship Id="rId145" Type="http://schemas.openxmlformats.org/officeDocument/2006/relationships/hyperlink" Target="http://rats/viewRule.pl?nRuleID=65379" TargetMode="External"/><Relationship Id="rId352" Type="http://schemas.openxmlformats.org/officeDocument/2006/relationships/hyperlink" Target="http://rats/viewRule.pl?nRuleID=65443" TargetMode="External"/><Relationship Id="rId212" Type="http://schemas.openxmlformats.org/officeDocument/2006/relationships/hyperlink" Target="http://rats/viewRule.pl?nRuleID=65401" TargetMode="External"/><Relationship Id="rId657" Type="http://schemas.openxmlformats.org/officeDocument/2006/relationships/hyperlink" Target="http://rats/viewRule.pl?nRuleID=65506" TargetMode="External"/><Relationship Id="rId864" Type="http://schemas.openxmlformats.org/officeDocument/2006/relationships/hyperlink" Target="http://rats/viewRule.pl?nRuleID=67147" TargetMode="External"/><Relationship Id="rId296" Type="http://schemas.openxmlformats.org/officeDocument/2006/relationships/hyperlink" Target="http://rats/viewRule.pl?nRuleID=65425" TargetMode="External"/><Relationship Id="rId517" Type="http://schemas.openxmlformats.org/officeDocument/2006/relationships/hyperlink" Target="http://rats/viewRule.pl?nRuleID=65460" TargetMode="External"/><Relationship Id="rId724" Type="http://schemas.openxmlformats.org/officeDocument/2006/relationships/hyperlink" Target="http://rats/viewRule.pl?nRuleID=65524" TargetMode="External"/><Relationship Id="rId931" Type="http://schemas.openxmlformats.org/officeDocument/2006/relationships/hyperlink" Target="http://rats/viewRule.pl?nRuleID=67164" TargetMode="External"/><Relationship Id="rId60" Type="http://schemas.openxmlformats.org/officeDocument/2006/relationships/image" Target="media/image37.emf"/><Relationship Id="rId156" Type="http://schemas.openxmlformats.org/officeDocument/2006/relationships/hyperlink" Target="http://rats/viewRule.pl?nRuleID=65382" TargetMode="External"/><Relationship Id="rId363" Type="http://schemas.openxmlformats.org/officeDocument/2006/relationships/hyperlink" Target="http://rats/viewRule.pl?nRuleID=65453" TargetMode="External"/><Relationship Id="rId570" Type="http://schemas.openxmlformats.org/officeDocument/2006/relationships/hyperlink" Target="http://rats/viewRule.pl?nRuleID=65476" TargetMode="External"/><Relationship Id="rId1007" Type="http://schemas.openxmlformats.org/officeDocument/2006/relationships/hyperlink" Target="http://rats/viewRule.pl?nRuleID=67183" TargetMode="External"/><Relationship Id="rId223" Type="http://schemas.openxmlformats.org/officeDocument/2006/relationships/hyperlink" Target="http://rats/viewRule.pl?nRuleID=65405" TargetMode="External"/><Relationship Id="rId430" Type="http://schemas.openxmlformats.org/officeDocument/2006/relationships/hyperlink" Target="http://rats/viewRule.pl?nRuleID=65361" TargetMode="External"/><Relationship Id="rId668" Type="http://schemas.openxmlformats.org/officeDocument/2006/relationships/hyperlink" Target="http://rats/viewRule.pl?nRuleID=65510" TargetMode="External"/><Relationship Id="rId875" Type="http://schemas.openxmlformats.org/officeDocument/2006/relationships/hyperlink" Target="http://rats/viewRule.pl?nRuleID=67150" TargetMode="External"/><Relationship Id="rId1060" Type="http://schemas.openxmlformats.org/officeDocument/2006/relationships/hyperlink" Target="http://rats/viewRule.pl?nRuleID=67196" TargetMode="External"/><Relationship Id="rId18" Type="http://schemas.openxmlformats.org/officeDocument/2006/relationships/image" Target="media/image6.jpeg"/><Relationship Id="rId528" Type="http://schemas.openxmlformats.org/officeDocument/2006/relationships/hyperlink" Target="http://rats/viewRule.pl?nRuleID=65464" TargetMode="External"/><Relationship Id="rId735" Type="http://schemas.openxmlformats.org/officeDocument/2006/relationships/hyperlink" Target="http://rats/viewRule.pl?nRuleID=65527" TargetMode="External"/><Relationship Id="rId942" Type="http://schemas.openxmlformats.org/officeDocument/2006/relationships/hyperlink" Target="http://rats/viewRule.pl?nRuleID=67167" TargetMode="External"/><Relationship Id="rId167" Type="http://schemas.openxmlformats.org/officeDocument/2006/relationships/hyperlink" Target="http://rats/viewRule.pl?nRuleID=65387" TargetMode="External"/><Relationship Id="rId374" Type="http://schemas.openxmlformats.org/officeDocument/2006/relationships/hyperlink" Target="http://rats/viewRule.pl?nRuleID=65480" TargetMode="External"/><Relationship Id="rId581" Type="http://schemas.openxmlformats.org/officeDocument/2006/relationships/hyperlink" Target="http://rats/viewRule.pl?nRuleID=65478" TargetMode="External"/><Relationship Id="rId1018" Type="http://schemas.openxmlformats.org/officeDocument/2006/relationships/hyperlink" Target="http://rats/viewRule.pl?nRuleID=67186" TargetMode="External"/><Relationship Id="rId71" Type="http://schemas.openxmlformats.org/officeDocument/2006/relationships/hyperlink" Target="http://rats/viewRule.pl?nRuleID=65353" TargetMode="External"/><Relationship Id="rId234" Type="http://schemas.openxmlformats.org/officeDocument/2006/relationships/hyperlink" Target="http://rats/viewRule.pl?nRuleID=65408" TargetMode="External"/><Relationship Id="rId679" Type="http://schemas.openxmlformats.org/officeDocument/2006/relationships/hyperlink" Target="http://rats/viewRule.pl?nRuleID=65513" TargetMode="External"/><Relationship Id="rId802" Type="http://schemas.openxmlformats.org/officeDocument/2006/relationships/hyperlink" Target="http://rats/viewRule.pl?nRuleID=67132" TargetMode="External"/><Relationship Id="rId886" Type="http://schemas.openxmlformats.org/officeDocument/2006/relationships/hyperlink" Target="http://rats/viewRule.pl?nRuleID=67153" TargetMode="External"/><Relationship Id="rId2" Type="http://schemas.openxmlformats.org/officeDocument/2006/relationships/numbering" Target="numbering.xml"/><Relationship Id="rId29" Type="http://schemas.openxmlformats.org/officeDocument/2006/relationships/image" Target="media/image17.jpeg"/><Relationship Id="rId441" Type="http://schemas.openxmlformats.org/officeDocument/2006/relationships/hyperlink" Target="http://rats/viewRule.pl?nRuleID=65370" TargetMode="External"/><Relationship Id="rId539" Type="http://schemas.openxmlformats.org/officeDocument/2006/relationships/hyperlink" Target="http://rats/viewRule.pl?nRuleID=65468" TargetMode="External"/><Relationship Id="rId746" Type="http://schemas.openxmlformats.org/officeDocument/2006/relationships/hyperlink" Target="http://rats/viewRule.pl?nRuleID=65530" TargetMode="External"/><Relationship Id="rId1071" Type="http://schemas.openxmlformats.org/officeDocument/2006/relationships/hyperlink" Target="http://rats/viewRule.pl?nRuleID=65402" TargetMode="External"/><Relationship Id="rId178" Type="http://schemas.openxmlformats.org/officeDocument/2006/relationships/hyperlink" Target="http://rats/viewRule.pl?nRuleID=65391" TargetMode="External"/><Relationship Id="rId301" Type="http://schemas.openxmlformats.org/officeDocument/2006/relationships/hyperlink" Target="http://rats/viewRule.pl?nRuleID=65426" TargetMode="External"/><Relationship Id="rId953" Type="http://schemas.openxmlformats.org/officeDocument/2006/relationships/hyperlink" Target="http://rats/viewRule.pl?nRuleID=67169" TargetMode="External"/><Relationship Id="rId1029" Type="http://schemas.openxmlformats.org/officeDocument/2006/relationships/hyperlink" Target="http://rats/viewRule.pl?nRuleID=67188" TargetMode="External"/><Relationship Id="rId82" Type="http://schemas.openxmlformats.org/officeDocument/2006/relationships/hyperlink" Target="http://rats/viewRule.pl?nRuleID=65358" TargetMode="External"/><Relationship Id="rId385" Type="http://schemas.openxmlformats.org/officeDocument/2006/relationships/hyperlink" Target="http://rats/viewRule.pl?nRuleID=65492" TargetMode="External"/><Relationship Id="rId592" Type="http://schemas.openxmlformats.org/officeDocument/2006/relationships/hyperlink" Target="http://rats/viewRule.pl?nRuleID=65482" TargetMode="External"/><Relationship Id="rId606" Type="http://schemas.openxmlformats.org/officeDocument/2006/relationships/hyperlink" Target="http://rats/viewRule.pl?nRuleID=65487" TargetMode="External"/><Relationship Id="rId813" Type="http://schemas.openxmlformats.org/officeDocument/2006/relationships/hyperlink" Target="http://rats/viewRule.pl?nRuleID=67134" TargetMode="External"/><Relationship Id="rId245" Type="http://schemas.openxmlformats.org/officeDocument/2006/relationships/hyperlink" Target="http://rats/viewRule.pl?nRuleID=65410" TargetMode="External"/><Relationship Id="rId287" Type="http://schemas.openxmlformats.org/officeDocument/2006/relationships/hyperlink" Target="http://rats/viewRule.pl?nRuleID=65423" TargetMode="External"/><Relationship Id="rId410" Type="http://schemas.openxmlformats.org/officeDocument/2006/relationships/hyperlink" Target="http://rats/viewRule.pl?nRuleID=65508" TargetMode="External"/><Relationship Id="rId452" Type="http://schemas.openxmlformats.org/officeDocument/2006/relationships/hyperlink" Target="http://rats/viewRule.pl?nRuleID=65384" TargetMode="External"/><Relationship Id="rId494" Type="http://schemas.openxmlformats.org/officeDocument/2006/relationships/hyperlink" Target="http://rats/viewRule.pl?nRuleID=65449" TargetMode="External"/><Relationship Id="rId508" Type="http://schemas.openxmlformats.org/officeDocument/2006/relationships/hyperlink" Target="http://rats/viewRule.pl?nRuleID=65458" TargetMode="External"/><Relationship Id="rId715" Type="http://schemas.openxmlformats.org/officeDocument/2006/relationships/hyperlink" Target="http://rats/viewRule.pl?nRuleID=65522" TargetMode="External"/><Relationship Id="rId897" Type="http://schemas.openxmlformats.org/officeDocument/2006/relationships/hyperlink" Target="http://rats/viewRule.pl?nRuleID=67155" TargetMode="External"/><Relationship Id="rId922" Type="http://schemas.openxmlformats.org/officeDocument/2006/relationships/hyperlink" Target="http://rats/viewRule.pl?nRuleID=67162" TargetMode="External"/><Relationship Id="rId1082" Type="http://schemas.openxmlformats.org/officeDocument/2006/relationships/hyperlink" Target="http://rats/viewRule.pl?nRuleID=65436" TargetMode="External"/><Relationship Id="rId105" Type="http://schemas.openxmlformats.org/officeDocument/2006/relationships/hyperlink" Target="http://rats/viewRule.pl?nRuleID=65365" TargetMode="External"/><Relationship Id="rId147" Type="http://schemas.openxmlformats.org/officeDocument/2006/relationships/hyperlink" Target="http://rats/viewRule.pl?nRuleID=65380" TargetMode="External"/><Relationship Id="rId312" Type="http://schemas.openxmlformats.org/officeDocument/2006/relationships/hyperlink" Target="http://rats/viewRule.pl?nRuleID=65431" TargetMode="External"/><Relationship Id="rId354" Type="http://schemas.openxmlformats.org/officeDocument/2006/relationships/hyperlink" Target="http://rats/viewRule.pl?nRuleID=65451" TargetMode="External"/><Relationship Id="rId757" Type="http://schemas.openxmlformats.org/officeDocument/2006/relationships/hyperlink" Target="http://rats/viewRule.pl?nRuleID=65532" TargetMode="External"/><Relationship Id="rId799" Type="http://schemas.openxmlformats.org/officeDocument/2006/relationships/hyperlink" Target="http://rats/viewRule.pl?nRuleID=67131" TargetMode="External"/><Relationship Id="rId964" Type="http://schemas.openxmlformats.org/officeDocument/2006/relationships/hyperlink" Target="http://rats/viewRule.pl?nRuleID=67172" TargetMode="External"/><Relationship Id="rId51" Type="http://schemas.openxmlformats.org/officeDocument/2006/relationships/header" Target="header9.xml"/><Relationship Id="rId93" Type="http://schemas.openxmlformats.org/officeDocument/2006/relationships/hyperlink" Target="http://rats/viewRule.pl?nRuleID=65362" TargetMode="External"/><Relationship Id="rId189" Type="http://schemas.openxmlformats.org/officeDocument/2006/relationships/hyperlink" Target="http://rats/viewRule.pl?nRuleID=65394" TargetMode="External"/><Relationship Id="rId396" Type="http://schemas.openxmlformats.org/officeDocument/2006/relationships/hyperlink" Target="http://rats/viewRule.pl?nRuleID=65495" TargetMode="External"/><Relationship Id="rId561" Type="http://schemas.openxmlformats.org/officeDocument/2006/relationships/hyperlink" Target="http://rats/viewRule.pl?nRuleID=65473" TargetMode="External"/><Relationship Id="rId617" Type="http://schemas.openxmlformats.org/officeDocument/2006/relationships/hyperlink" Target="http://rats/viewRule.pl?nRuleID=65489" TargetMode="External"/><Relationship Id="rId659" Type="http://schemas.openxmlformats.org/officeDocument/2006/relationships/hyperlink" Target="http://rats/viewRule.pl?nRuleID=65507" TargetMode="External"/><Relationship Id="rId824" Type="http://schemas.openxmlformats.org/officeDocument/2006/relationships/hyperlink" Target="http://rats/viewRule.pl?nRuleID=67137" TargetMode="External"/><Relationship Id="rId866" Type="http://schemas.openxmlformats.org/officeDocument/2006/relationships/hyperlink" Target="http://rats/viewRule.pl?nRuleID=67148" TargetMode="External"/><Relationship Id="rId214" Type="http://schemas.openxmlformats.org/officeDocument/2006/relationships/hyperlink" Target="http://rats/viewRule.pl?nRuleID=65403" TargetMode="External"/><Relationship Id="rId256" Type="http://schemas.openxmlformats.org/officeDocument/2006/relationships/hyperlink" Target="http://rats/viewRule.pl?nRuleID=65414" TargetMode="External"/><Relationship Id="rId298" Type="http://schemas.openxmlformats.org/officeDocument/2006/relationships/hyperlink" Target="http://rats/viewRule.pl?nRuleID=65426" TargetMode="External"/><Relationship Id="rId421" Type="http://schemas.openxmlformats.org/officeDocument/2006/relationships/hyperlink" Target="http://rats/viewRule.pl?nRuleID=65356" TargetMode="External"/><Relationship Id="rId463" Type="http://schemas.openxmlformats.org/officeDocument/2006/relationships/hyperlink" Target="http://rats/viewRule.pl?nRuleID=65413" TargetMode="External"/><Relationship Id="rId519" Type="http://schemas.openxmlformats.org/officeDocument/2006/relationships/hyperlink" Target="http://rats/viewRule.pl?nRuleID=65462" TargetMode="External"/><Relationship Id="rId670" Type="http://schemas.openxmlformats.org/officeDocument/2006/relationships/hyperlink" Target="http://rats/viewRule.pl?nRuleID=65511" TargetMode="External"/><Relationship Id="rId1051" Type="http://schemas.openxmlformats.org/officeDocument/2006/relationships/hyperlink" Target="http://rats/viewRule.pl?nRuleID=67194" TargetMode="External"/><Relationship Id="rId116" Type="http://schemas.openxmlformats.org/officeDocument/2006/relationships/hyperlink" Target="http://rats/viewRule.pl?nRuleID=65368" TargetMode="External"/><Relationship Id="rId158" Type="http://schemas.openxmlformats.org/officeDocument/2006/relationships/hyperlink" Target="http://rats/viewRule.pl?nRuleID=65383" TargetMode="External"/><Relationship Id="rId323" Type="http://schemas.openxmlformats.org/officeDocument/2006/relationships/hyperlink" Target="http://rats/viewRule.pl?nRuleID=65434" TargetMode="External"/><Relationship Id="rId530" Type="http://schemas.openxmlformats.org/officeDocument/2006/relationships/hyperlink" Target="http://rats/viewRule.pl?nRuleID=65465" TargetMode="External"/><Relationship Id="rId726" Type="http://schemas.openxmlformats.org/officeDocument/2006/relationships/hyperlink" Target="http://rats/viewRule.pl?nRuleID=65525" TargetMode="External"/><Relationship Id="rId768" Type="http://schemas.openxmlformats.org/officeDocument/2006/relationships/hyperlink" Target="http://rats/viewRule.pl?nRuleID=67123" TargetMode="External"/><Relationship Id="rId933" Type="http://schemas.openxmlformats.org/officeDocument/2006/relationships/hyperlink" Target="http://rats/viewRule.pl?nRuleID=67164" TargetMode="External"/><Relationship Id="rId975" Type="http://schemas.openxmlformats.org/officeDocument/2006/relationships/hyperlink" Target="http://rats/viewRule.pl?nRuleID=67175" TargetMode="External"/><Relationship Id="rId1009" Type="http://schemas.openxmlformats.org/officeDocument/2006/relationships/hyperlink" Target="http://rats/viewRule.pl?nRuleID=67183" TargetMode="External"/><Relationship Id="rId20" Type="http://schemas.openxmlformats.org/officeDocument/2006/relationships/image" Target="media/image8.jpeg"/><Relationship Id="rId62" Type="http://schemas.openxmlformats.org/officeDocument/2006/relationships/image" Target="media/image39.emf"/><Relationship Id="rId365" Type="http://schemas.openxmlformats.org/officeDocument/2006/relationships/hyperlink" Target="http://rats/viewRule.pl?nRuleID=65453" TargetMode="External"/><Relationship Id="rId572" Type="http://schemas.openxmlformats.org/officeDocument/2006/relationships/hyperlink" Target="http://rats/viewRule.pl?nRuleID=65476" TargetMode="External"/><Relationship Id="rId628" Type="http://schemas.openxmlformats.org/officeDocument/2006/relationships/hyperlink" Target="http://rats/viewRule.pl?nRuleID=65498" TargetMode="External"/><Relationship Id="rId835" Type="http://schemas.openxmlformats.org/officeDocument/2006/relationships/hyperlink" Target="http://rats/viewRule.pl?nRuleID=67140" TargetMode="External"/><Relationship Id="rId225" Type="http://schemas.openxmlformats.org/officeDocument/2006/relationships/hyperlink" Target="http://rats/viewRule.pl?nRuleID=65405" TargetMode="External"/><Relationship Id="rId267" Type="http://schemas.openxmlformats.org/officeDocument/2006/relationships/hyperlink" Target="http://rats/viewRule.pl?nRuleID=65418" TargetMode="External"/><Relationship Id="rId432" Type="http://schemas.openxmlformats.org/officeDocument/2006/relationships/hyperlink" Target="http://rats/viewRule.pl?nRuleID=65361" TargetMode="External"/><Relationship Id="rId474" Type="http://schemas.openxmlformats.org/officeDocument/2006/relationships/hyperlink" Target="http://rats/viewRule.pl?nRuleID=65444" TargetMode="External"/><Relationship Id="rId877" Type="http://schemas.openxmlformats.org/officeDocument/2006/relationships/hyperlink" Target="http://rats/viewRule.pl?nRuleID=67150" TargetMode="External"/><Relationship Id="rId1020" Type="http://schemas.openxmlformats.org/officeDocument/2006/relationships/hyperlink" Target="http://rats/viewRule.pl?nRuleID=67186" TargetMode="External"/><Relationship Id="rId1062" Type="http://schemas.openxmlformats.org/officeDocument/2006/relationships/hyperlink" Target="http://rats/viewRule.pl?nRuleID=65392" TargetMode="External"/><Relationship Id="rId127" Type="http://schemas.openxmlformats.org/officeDocument/2006/relationships/hyperlink" Target="http://rats/viewRule.pl?nRuleID=65374" TargetMode="External"/><Relationship Id="rId681" Type="http://schemas.openxmlformats.org/officeDocument/2006/relationships/hyperlink" Target="http://rats/viewRule.pl?nRuleID=65513" TargetMode="External"/><Relationship Id="rId737" Type="http://schemas.openxmlformats.org/officeDocument/2006/relationships/hyperlink" Target="http://rats/viewRule.pl?nRuleID=65527" TargetMode="External"/><Relationship Id="rId779" Type="http://schemas.openxmlformats.org/officeDocument/2006/relationships/hyperlink" Target="http://rats/viewRule.pl?nRuleID=67126" TargetMode="External"/><Relationship Id="rId902" Type="http://schemas.openxmlformats.org/officeDocument/2006/relationships/hyperlink" Target="http://rats/viewRule.pl?nRuleID=67157" TargetMode="External"/><Relationship Id="rId944" Type="http://schemas.openxmlformats.org/officeDocument/2006/relationships/hyperlink" Target="http://rats/viewRule.pl?nRuleID=67167" TargetMode="External"/><Relationship Id="rId986" Type="http://schemas.openxmlformats.org/officeDocument/2006/relationships/hyperlink" Target="http://rats/viewRule.pl?nRuleID=67178" TargetMode="External"/><Relationship Id="rId31" Type="http://schemas.openxmlformats.org/officeDocument/2006/relationships/image" Target="media/image19.jpeg"/><Relationship Id="rId73" Type="http://schemas.openxmlformats.org/officeDocument/2006/relationships/hyperlink" Target="http://rats/viewRule.pl?nRuleID=65353" TargetMode="External"/><Relationship Id="rId169" Type="http://schemas.openxmlformats.org/officeDocument/2006/relationships/hyperlink" Target="http://rats/viewRule.pl?nRuleID=65387" TargetMode="External"/><Relationship Id="rId334" Type="http://schemas.openxmlformats.org/officeDocument/2006/relationships/hyperlink" Target="http://rats/viewRule.pl?nRuleID=65439" TargetMode="External"/><Relationship Id="rId376" Type="http://schemas.openxmlformats.org/officeDocument/2006/relationships/hyperlink" Target="http://rats/viewRule.pl?nRuleID=65480" TargetMode="External"/><Relationship Id="rId541" Type="http://schemas.openxmlformats.org/officeDocument/2006/relationships/hyperlink" Target="http://rats/viewRule.pl?nRuleID=65468" TargetMode="External"/><Relationship Id="rId583" Type="http://schemas.openxmlformats.org/officeDocument/2006/relationships/hyperlink" Target="http://rats/viewRule.pl?nRuleID=65479" TargetMode="External"/><Relationship Id="rId639" Type="http://schemas.openxmlformats.org/officeDocument/2006/relationships/hyperlink" Target="http://rats/viewRule.pl?nRuleID=65501" TargetMode="External"/><Relationship Id="rId790" Type="http://schemas.openxmlformats.org/officeDocument/2006/relationships/hyperlink" Target="http://rats/viewRule.pl?nRuleID=67129" TargetMode="External"/><Relationship Id="rId804" Type="http://schemas.openxmlformats.org/officeDocument/2006/relationships/hyperlink" Target="http://rats/viewRule.pl?nRuleID=67132" TargetMode="External"/><Relationship Id="rId4" Type="http://schemas.openxmlformats.org/officeDocument/2006/relationships/settings" Target="settings.xml"/><Relationship Id="rId180" Type="http://schemas.openxmlformats.org/officeDocument/2006/relationships/hyperlink" Target="http://rats/viewRule.pl?nRuleID=65391" TargetMode="External"/><Relationship Id="rId236" Type="http://schemas.openxmlformats.org/officeDocument/2006/relationships/hyperlink" Target="http://rats/viewRule.pl?nRuleID=65408" TargetMode="External"/><Relationship Id="rId278" Type="http://schemas.openxmlformats.org/officeDocument/2006/relationships/hyperlink" Target="http://rats/viewRule.pl?nRuleID=65421" TargetMode="External"/><Relationship Id="rId401" Type="http://schemas.openxmlformats.org/officeDocument/2006/relationships/hyperlink" Target="http://rats/viewRule.pl?nRuleID=65496" TargetMode="External"/><Relationship Id="rId443" Type="http://schemas.openxmlformats.org/officeDocument/2006/relationships/hyperlink" Target="http://rats/viewRule.pl?nRuleID=65372" TargetMode="External"/><Relationship Id="rId650" Type="http://schemas.openxmlformats.org/officeDocument/2006/relationships/hyperlink" Target="http://rats/viewRule.pl?nRuleID=65505" TargetMode="External"/><Relationship Id="rId846" Type="http://schemas.openxmlformats.org/officeDocument/2006/relationships/hyperlink" Target="http://rats/viewRule.pl?nRuleID=67143" TargetMode="External"/><Relationship Id="rId888" Type="http://schemas.openxmlformats.org/officeDocument/2006/relationships/hyperlink" Target="http://rats/viewRule.pl?nRuleID=67153" TargetMode="External"/><Relationship Id="rId1031" Type="http://schemas.openxmlformats.org/officeDocument/2006/relationships/hyperlink" Target="http://rats/viewRule.pl?nRuleID=67189" TargetMode="External"/><Relationship Id="rId1073" Type="http://schemas.openxmlformats.org/officeDocument/2006/relationships/hyperlink" Target="http://rats/viewRule.pl?nRuleID=65402" TargetMode="External"/><Relationship Id="rId303" Type="http://schemas.openxmlformats.org/officeDocument/2006/relationships/hyperlink" Target="http://rats/viewRule.pl?nRuleID=65428" TargetMode="External"/><Relationship Id="rId485" Type="http://schemas.openxmlformats.org/officeDocument/2006/relationships/hyperlink" Target="http://rats/viewRule.pl?nRuleID=65446" TargetMode="External"/><Relationship Id="rId692" Type="http://schemas.openxmlformats.org/officeDocument/2006/relationships/hyperlink" Target="http://rats/viewRule.pl?nRuleID=65516" TargetMode="External"/><Relationship Id="rId706" Type="http://schemas.openxmlformats.org/officeDocument/2006/relationships/hyperlink" Target="http://rats/viewRule.pl?nRuleID=65520" TargetMode="External"/><Relationship Id="rId748" Type="http://schemas.openxmlformats.org/officeDocument/2006/relationships/hyperlink" Target="http://rats/viewRule.pl?nRuleID=65530" TargetMode="External"/><Relationship Id="rId913" Type="http://schemas.openxmlformats.org/officeDocument/2006/relationships/hyperlink" Target="http://rats/viewRule.pl?nRuleID=67159" TargetMode="External"/><Relationship Id="rId955" Type="http://schemas.openxmlformats.org/officeDocument/2006/relationships/hyperlink" Target="http://rats/viewRule.pl?nRuleID=67170" TargetMode="External"/><Relationship Id="rId42" Type="http://schemas.openxmlformats.org/officeDocument/2006/relationships/image" Target="media/image29.jpeg"/><Relationship Id="rId84" Type="http://schemas.openxmlformats.org/officeDocument/2006/relationships/hyperlink" Target="http://rats/viewRule.pl?nRuleID=65358" TargetMode="External"/><Relationship Id="rId138" Type="http://schemas.openxmlformats.org/officeDocument/2006/relationships/hyperlink" Target="http://rats/viewRule.pl?nRuleID=65378" TargetMode="External"/><Relationship Id="rId345" Type="http://schemas.openxmlformats.org/officeDocument/2006/relationships/hyperlink" Target="http://rats/viewRule.pl?nRuleID=65441" TargetMode="External"/><Relationship Id="rId387" Type="http://schemas.openxmlformats.org/officeDocument/2006/relationships/hyperlink" Target="http://rats/viewRule.pl?nRuleID=65493" TargetMode="External"/><Relationship Id="rId510" Type="http://schemas.openxmlformats.org/officeDocument/2006/relationships/hyperlink" Target="http://rats/viewRule.pl?nRuleID=65459" TargetMode="External"/><Relationship Id="rId552" Type="http://schemas.openxmlformats.org/officeDocument/2006/relationships/hyperlink" Target="http://rats/viewRule.pl?nRuleID=65471" TargetMode="External"/><Relationship Id="rId594" Type="http://schemas.openxmlformats.org/officeDocument/2006/relationships/hyperlink" Target="http://rats/viewRule.pl?nRuleID=65484" TargetMode="External"/><Relationship Id="rId608" Type="http://schemas.openxmlformats.org/officeDocument/2006/relationships/hyperlink" Target="http://rats/viewRule.pl?nRuleID=65487" TargetMode="External"/><Relationship Id="rId815" Type="http://schemas.openxmlformats.org/officeDocument/2006/relationships/hyperlink" Target="http://rats/viewRule.pl?nRuleID=67135" TargetMode="External"/><Relationship Id="rId997" Type="http://schemas.openxmlformats.org/officeDocument/2006/relationships/hyperlink" Target="http://rats/viewRule.pl?nRuleID=67180" TargetMode="External"/><Relationship Id="rId191" Type="http://schemas.openxmlformats.org/officeDocument/2006/relationships/hyperlink" Target="http://rats/viewRule.pl?nRuleID=65395" TargetMode="External"/><Relationship Id="rId205" Type="http://schemas.openxmlformats.org/officeDocument/2006/relationships/hyperlink" Target="http://rats/viewRule.pl?nRuleID=65399" TargetMode="External"/><Relationship Id="rId247" Type="http://schemas.openxmlformats.org/officeDocument/2006/relationships/hyperlink" Target="http://rats/viewRule.pl?nRuleID=65411" TargetMode="External"/><Relationship Id="rId412" Type="http://schemas.openxmlformats.org/officeDocument/2006/relationships/hyperlink" Target="http://rats/viewRule.pl?nRuleID=65508" TargetMode="External"/><Relationship Id="rId857" Type="http://schemas.openxmlformats.org/officeDocument/2006/relationships/hyperlink" Target="http://rats/viewRule.pl?nRuleID=67145" TargetMode="External"/><Relationship Id="rId899" Type="http://schemas.openxmlformats.org/officeDocument/2006/relationships/hyperlink" Target="http://rats/viewRule.pl?nRuleID=67156" TargetMode="External"/><Relationship Id="rId1000" Type="http://schemas.openxmlformats.org/officeDocument/2006/relationships/hyperlink" Target="http://rats/viewRule.pl?nRuleID=67181" TargetMode="External"/><Relationship Id="rId1042" Type="http://schemas.openxmlformats.org/officeDocument/2006/relationships/hyperlink" Target="http://rats/viewRule.pl?nRuleID=67192" TargetMode="External"/><Relationship Id="rId1084" Type="http://schemas.openxmlformats.org/officeDocument/2006/relationships/hyperlink" Target="http://rats/viewRule.pl?nRuleID=65436" TargetMode="External"/><Relationship Id="rId107" Type="http://schemas.openxmlformats.org/officeDocument/2006/relationships/hyperlink" Target="http://rats/viewRule.pl?nRuleID=65366" TargetMode="External"/><Relationship Id="rId289" Type="http://schemas.openxmlformats.org/officeDocument/2006/relationships/hyperlink" Target="http://rats/viewRule.pl?nRuleID=65423" TargetMode="External"/><Relationship Id="rId454" Type="http://schemas.openxmlformats.org/officeDocument/2006/relationships/hyperlink" Target="http://rats/viewRule.pl?nRuleID=65386" TargetMode="External"/><Relationship Id="rId496" Type="http://schemas.openxmlformats.org/officeDocument/2006/relationships/hyperlink" Target="http://rats/viewRule.pl?nRuleID=65449" TargetMode="External"/><Relationship Id="rId661" Type="http://schemas.openxmlformats.org/officeDocument/2006/relationships/hyperlink" Target="http://rats/viewRule.pl?nRuleID=65507" TargetMode="External"/><Relationship Id="rId717" Type="http://schemas.openxmlformats.org/officeDocument/2006/relationships/hyperlink" Target="http://rats/viewRule.pl?nRuleID=65522" TargetMode="External"/><Relationship Id="rId759" Type="http://schemas.openxmlformats.org/officeDocument/2006/relationships/hyperlink" Target="http://rats/viewRule.pl?nRuleID=65533" TargetMode="External"/><Relationship Id="rId924" Type="http://schemas.openxmlformats.org/officeDocument/2006/relationships/hyperlink" Target="http://rats/viewRule.pl?nRuleID=67162" TargetMode="External"/><Relationship Id="rId966" Type="http://schemas.openxmlformats.org/officeDocument/2006/relationships/hyperlink" Target="http://rats/viewRule.pl?nRuleID=67173" TargetMode="External"/><Relationship Id="rId11" Type="http://schemas.openxmlformats.org/officeDocument/2006/relationships/footer" Target="footer1.xml"/><Relationship Id="rId53" Type="http://schemas.openxmlformats.org/officeDocument/2006/relationships/image" Target="media/image30.emf"/><Relationship Id="rId149" Type="http://schemas.openxmlformats.org/officeDocument/2006/relationships/hyperlink" Target="http://rats/viewRule.pl?nRuleID=65380" TargetMode="External"/><Relationship Id="rId314" Type="http://schemas.openxmlformats.org/officeDocument/2006/relationships/hyperlink" Target="http://rats/viewRule.pl?nRuleID=65432" TargetMode="External"/><Relationship Id="rId356" Type="http://schemas.openxmlformats.org/officeDocument/2006/relationships/hyperlink" Target="http://rats/viewRule.pl?nRuleID=65451" TargetMode="External"/><Relationship Id="rId398" Type="http://schemas.openxmlformats.org/officeDocument/2006/relationships/hyperlink" Target="http://rats/viewRule.pl?nRuleID=65496" TargetMode="External"/><Relationship Id="rId521" Type="http://schemas.openxmlformats.org/officeDocument/2006/relationships/hyperlink" Target="http://rats/viewRule.pl?nRuleID=65462" TargetMode="External"/><Relationship Id="rId563" Type="http://schemas.openxmlformats.org/officeDocument/2006/relationships/hyperlink" Target="http://rats/viewRule.pl?nRuleID=65474" TargetMode="External"/><Relationship Id="rId619" Type="http://schemas.openxmlformats.org/officeDocument/2006/relationships/hyperlink" Target="http://rats/viewRule.pl?nRuleID=65490" TargetMode="External"/><Relationship Id="rId770" Type="http://schemas.openxmlformats.org/officeDocument/2006/relationships/hyperlink" Target="http://rats/viewRule.pl?nRuleID=67124" TargetMode="External"/><Relationship Id="rId95" Type="http://schemas.openxmlformats.org/officeDocument/2006/relationships/hyperlink" Target="http://rats/viewRule.pl?nRuleID=65363" TargetMode="External"/><Relationship Id="rId160" Type="http://schemas.openxmlformats.org/officeDocument/2006/relationships/hyperlink" Target="http://rats/viewRule.pl?nRuleID=65383" TargetMode="External"/><Relationship Id="rId216" Type="http://schemas.openxmlformats.org/officeDocument/2006/relationships/hyperlink" Target="http://rats/viewRule.pl?nRuleID=65403" TargetMode="External"/><Relationship Id="rId423" Type="http://schemas.openxmlformats.org/officeDocument/2006/relationships/hyperlink" Target="http://rats/viewRule.pl?nRuleID=65357" TargetMode="External"/><Relationship Id="rId826" Type="http://schemas.openxmlformats.org/officeDocument/2006/relationships/hyperlink" Target="http://rats/viewRule.pl?nRuleID=67138" TargetMode="External"/><Relationship Id="rId868" Type="http://schemas.openxmlformats.org/officeDocument/2006/relationships/hyperlink" Target="http://rats/viewRule.pl?nRuleID=67148" TargetMode="External"/><Relationship Id="rId1011" Type="http://schemas.openxmlformats.org/officeDocument/2006/relationships/hyperlink" Target="http://rats/viewRule.pl?nRuleID=67184" TargetMode="External"/><Relationship Id="rId1053" Type="http://schemas.openxmlformats.org/officeDocument/2006/relationships/hyperlink" Target="http://rats/viewRule.pl?nRuleID=67194" TargetMode="External"/><Relationship Id="rId258" Type="http://schemas.openxmlformats.org/officeDocument/2006/relationships/hyperlink" Target="http://rats/viewRule.pl?nRuleID=65415" TargetMode="External"/><Relationship Id="rId465" Type="http://schemas.openxmlformats.org/officeDocument/2006/relationships/hyperlink" Target="http://rats/viewRule.pl?nRuleID=65413" TargetMode="External"/><Relationship Id="rId630" Type="http://schemas.openxmlformats.org/officeDocument/2006/relationships/hyperlink" Target="http://rats/viewRule.pl?nRuleID=65499" TargetMode="External"/><Relationship Id="rId672" Type="http://schemas.openxmlformats.org/officeDocument/2006/relationships/hyperlink" Target="http://rats/viewRule.pl?nRuleID=65511" TargetMode="External"/><Relationship Id="rId728" Type="http://schemas.openxmlformats.org/officeDocument/2006/relationships/hyperlink" Target="http://rats/viewRule.pl?nRuleID=65525" TargetMode="External"/><Relationship Id="rId935" Type="http://schemas.openxmlformats.org/officeDocument/2006/relationships/hyperlink" Target="http://rats/viewRule.pl?nRuleID=67165" TargetMode="External"/><Relationship Id="rId22" Type="http://schemas.openxmlformats.org/officeDocument/2006/relationships/image" Target="media/image10.jpeg"/><Relationship Id="rId64" Type="http://schemas.openxmlformats.org/officeDocument/2006/relationships/image" Target="media/image41.emf"/><Relationship Id="rId118" Type="http://schemas.openxmlformats.org/officeDocument/2006/relationships/hyperlink" Target="http://rats/viewRule.pl?nRuleID=65454" TargetMode="External"/><Relationship Id="rId325" Type="http://schemas.openxmlformats.org/officeDocument/2006/relationships/hyperlink" Target="http://rats/viewRule.pl?nRuleID=65434" TargetMode="External"/><Relationship Id="rId367" Type="http://schemas.openxmlformats.org/officeDocument/2006/relationships/hyperlink" Target="http://rats/viewRule.pl?nRuleID=65461" TargetMode="External"/><Relationship Id="rId532" Type="http://schemas.openxmlformats.org/officeDocument/2006/relationships/hyperlink" Target="http://rats/viewRule.pl?nRuleID=65465" TargetMode="External"/><Relationship Id="rId574" Type="http://schemas.openxmlformats.org/officeDocument/2006/relationships/hyperlink" Target="http://rats/viewRule.pl?nRuleID=65477" TargetMode="External"/><Relationship Id="rId977" Type="http://schemas.openxmlformats.org/officeDocument/2006/relationships/hyperlink" Target="http://rats/viewRule.pl?nRuleID=67175" TargetMode="External"/><Relationship Id="rId171" Type="http://schemas.openxmlformats.org/officeDocument/2006/relationships/hyperlink" Target="http://rats/viewRule.pl?nRuleID=65388" TargetMode="External"/><Relationship Id="rId227" Type="http://schemas.openxmlformats.org/officeDocument/2006/relationships/hyperlink" Target="http://rats/viewRule.pl?nRuleID=65406" TargetMode="External"/><Relationship Id="rId781" Type="http://schemas.openxmlformats.org/officeDocument/2006/relationships/hyperlink" Target="http://rats/viewRule.pl?nRuleID=67126" TargetMode="External"/><Relationship Id="rId837" Type="http://schemas.openxmlformats.org/officeDocument/2006/relationships/hyperlink" Target="http://rats/viewRule.pl?nRuleID=67140" TargetMode="External"/><Relationship Id="rId879" Type="http://schemas.openxmlformats.org/officeDocument/2006/relationships/hyperlink" Target="http://rats/viewRule.pl?nRuleID=67151" TargetMode="External"/><Relationship Id="rId1022" Type="http://schemas.openxmlformats.org/officeDocument/2006/relationships/hyperlink" Target="http://rats/viewRule.pl?nRuleID=67187" TargetMode="External"/><Relationship Id="rId269" Type="http://schemas.openxmlformats.org/officeDocument/2006/relationships/hyperlink" Target="http://rats/viewRule.pl?nRuleID=65418" TargetMode="External"/><Relationship Id="rId434" Type="http://schemas.openxmlformats.org/officeDocument/2006/relationships/hyperlink" Target="http://rats/viewRule.pl?nRuleID=65369" TargetMode="External"/><Relationship Id="rId476" Type="http://schemas.openxmlformats.org/officeDocument/2006/relationships/hyperlink" Target="http://rats/viewRule.pl?nRuleID=65444" TargetMode="External"/><Relationship Id="rId641" Type="http://schemas.openxmlformats.org/officeDocument/2006/relationships/hyperlink" Target="http://rats/viewRule.pl?nRuleID=65501" TargetMode="External"/><Relationship Id="rId683" Type="http://schemas.openxmlformats.org/officeDocument/2006/relationships/hyperlink" Target="http://rats/viewRule.pl?nRuleID=65514" TargetMode="External"/><Relationship Id="rId739" Type="http://schemas.openxmlformats.org/officeDocument/2006/relationships/hyperlink" Target="http://rats/viewRule.pl?nRuleID=65528" TargetMode="External"/><Relationship Id="rId890" Type="http://schemas.openxmlformats.org/officeDocument/2006/relationships/hyperlink" Target="http://rats/viewRule.pl?nRuleID=67154" TargetMode="External"/><Relationship Id="rId904" Type="http://schemas.openxmlformats.org/officeDocument/2006/relationships/hyperlink" Target="http://rats/viewRule.pl?nRuleID=67157" TargetMode="External"/><Relationship Id="rId1064" Type="http://schemas.openxmlformats.org/officeDocument/2006/relationships/hyperlink" Target="http://rats/viewRule.pl?nRuleID=65392" TargetMode="External"/><Relationship Id="rId33" Type="http://schemas.openxmlformats.org/officeDocument/2006/relationships/image" Target="media/image21.jpeg"/><Relationship Id="rId129" Type="http://schemas.openxmlformats.org/officeDocument/2006/relationships/hyperlink" Target="http://rats/viewRule.pl?nRuleID=65374" TargetMode="External"/><Relationship Id="rId280" Type="http://schemas.openxmlformats.org/officeDocument/2006/relationships/hyperlink" Target="http://rats/viewRule.pl?nRuleID=65421" TargetMode="External"/><Relationship Id="rId336" Type="http://schemas.openxmlformats.org/officeDocument/2006/relationships/hyperlink" Target="http://rats/viewRule.pl?nRuleID=65439" TargetMode="External"/><Relationship Id="rId501" Type="http://schemas.openxmlformats.org/officeDocument/2006/relationships/hyperlink" Target="http://rats/viewRule.pl?nRuleID=65450" TargetMode="External"/><Relationship Id="rId543" Type="http://schemas.openxmlformats.org/officeDocument/2006/relationships/hyperlink" Target="http://rats/viewRule.pl?nRuleID=65469" TargetMode="External"/><Relationship Id="rId946" Type="http://schemas.openxmlformats.org/officeDocument/2006/relationships/hyperlink" Target="http://rats/viewRule.pl?nRuleID=67168" TargetMode="External"/><Relationship Id="rId988" Type="http://schemas.openxmlformats.org/officeDocument/2006/relationships/hyperlink" Target="http://rats/viewRule.pl?nRuleID=67178" TargetMode="External"/><Relationship Id="rId75" Type="http://schemas.openxmlformats.org/officeDocument/2006/relationships/hyperlink" Target="http://rats/viewRule.pl?nRuleID=65354" TargetMode="External"/><Relationship Id="rId140" Type="http://schemas.openxmlformats.org/officeDocument/2006/relationships/hyperlink" Target="http://rats/viewRule.pl?nRuleID=65378" TargetMode="External"/><Relationship Id="rId182" Type="http://schemas.openxmlformats.org/officeDocument/2006/relationships/hyperlink" Target="http://rats/viewRule.pl?nRuleID=65393" TargetMode="External"/><Relationship Id="rId378" Type="http://schemas.openxmlformats.org/officeDocument/2006/relationships/hyperlink" Target="http://rats/viewRule.pl?nRuleID=65483" TargetMode="External"/><Relationship Id="rId403" Type="http://schemas.openxmlformats.org/officeDocument/2006/relationships/hyperlink" Target="http://rats/viewRule.pl?nRuleID=65497" TargetMode="External"/><Relationship Id="rId585" Type="http://schemas.openxmlformats.org/officeDocument/2006/relationships/hyperlink" Target="http://rats/viewRule.pl?nRuleID=65479" TargetMode="External"/><Relationship Id="rId750" Type="http://schemas.openxmlformats.org/officeDocument/2006/relationships/hyperlink" Target="http://rats/viewRule.pl?nRuleID=65531" TargetMode="External"/><Relationship Id="rId792" Type="http://schemas.openxmlformats.org/officeDocument/2006/relationships/hyperlink" Target="http://rats/viewRule.pl?nRuleID=67129" TargetMode="External"/><Relationship Id="rId806" Type="http://schemas.openxmlformats.org/officeDocument/2006/relationships/hyperlink" Target="http://rats/viewRule.pl?nRuleID=67133" TargetMode="External"/><Relationship Id="rId848" Type="http://schemas.openxmlformats.org/officeDocument/2006/relationships/hyperlink" Target="http://rats/viewRule.pl?nRuleID=67143" TargetMode="External"/><Relationship Id="rId1033" Type="http://schemas.openxmlformats.org/officeDocument/2006/relationships/hyperlink" Target="http://rats/viewRule.pl?nRuleID=67189" TargetMode="External"/><Relationship Id="rId6" Type="http://schemas.openxmlformats.org/officeDocument/2006/relationships/footnotes" Target="footnotes.xml"/><Relationship Id="rId238" Type="http://schemas.openxmlformats.org/officeDocument/2006/relationships/hyperlink" Target="http://rats/viewRule.pl?nRuleID=65409" TargetMode="External"/><Relationship Id="rId445" Type="http://schemas.openxmlformats.org/officeDocument/2006/relationships/hyperlink" Target="http://rats/viewRule.pl?nRuleID=65372" TargetMode="External"/><Relationship Id="rId487" Type="http://schemas.openxmlformats.org/officeDocument/2006/relationships/hyperlink" Target="http://rats/viewRule.pl?nRuleID=65447" TargetMode="External"/><Relationship Id="rId610" Type="http://schemas.openxmlformats.org/officeDocument/2006/relationships/hyperlink" Target="http://rats/viewRule.pl?nRuleID=65488" TargetMode="External"/><Relationship Id="rId652" Type="http://schemas.openxmlformats.org/officeDocument/2006/relationships/hyperlink" Target="http://rats/viewRule.pl?nRuleID=65505" TargetMode="External"/><Relationship Id="rId694" Type="http://schemas.openxmlformats.org/officeDocument/2006/relationships/hyperlink" Target="http://rats/viewRule.pl?nRuleID=65517" TargetMode="External"/><Relationship Id="rId708" Type="http://schemas.openxmlformats.org/officeDocument/2006/relationships/hyperlink" Target="http://rats/viewRule.pl?nRuleID=65520" TargetMode="External"/><Relationship Id="rId915" Type="http://schemas.openxmlformats.org/officeDocument/2006/relationships/hyperlink" Target="http://rats/viewRule.pl?nRuleID=67160" TargetMode="External"/><Relationship Id="rId1075" Type="http://schemas.openxmlformats.org/officeDocument/2006/relationships/hyperlink" Target="http://rats/viewRule.pl?nRuleID=65427" TargetMode="External"/><Relationship Id="rId291" Type="http://schemas.openxmlformats.org/officeDocument/2006/relationships/hyperlink" Target="http://rats/viewRule.pl?nRuleID=65424" TargetMode="External"/><Relationship Id="rId305" Type="http://schemas.openxmlformats.org/officeDocument/2006/relationships/hyperlink" Target="http://rats/viewRule.pl?nRuleID=65428" TargetMode="External"/><Relationship Id="rId347" Type="http://schemas.openxmlformats.org/officeDocument/2006/relationships/hyperlink" Target="http://rats/viewRule.pl?nRuleID=65442" TargetMode="External"/><Relationship Id="rId512" Type="http://schemas.openxmlformats.org/officeDocument/2006/relationships/hyperlink" Target="http://rats/viewRule.pl?nRuleID=65459" TargetMode="External"/><Relationship Id="rId957" Type="http://schemas.openxmlformats.org/officeDocument/2006/relationships/hyperlink" Target="http://rats/viewRule.pl?nRuleID=67170" TargetMode="External"/><Relationship Id="rId999" Type="http://schemas.openxmlformats.org/officeDocument/2006/relationships/hyperlink" Target="http://rats/viewRule.pl?nRuleID=67181" TargetMode="External"/><Relationship Id="rId44" Type="http://schemas.openxmlformats.org/officeDocument/2006/relationships/footer" Target="footer3.xml"/><Relationship Id="rId86" Type="http://schemas.openxmlformats.org/officeDocument/2006/relationships/hyperlink" Target="http://rats/viewRule.pl?nRuleID=65359" TargetMode="External"/><Relationship Id="rId151" Type="http://schemas.openxmlformats.org/officeDocument/2006/relationships/hyperlink" Target="http://rats/viewRule.pl?nRuleID=65381" TargetMode="External"/><Relationship Id="rId389" Type="http://schemas.openxmlformats.org/officeDocument/2006/relationships/hyperlink" Target="http://rats/viewRule.pl?nRuleID=65493" TargetMode="External"/><Relationship Id="rId554" Type="http://schemas.openxmlformats.org/officeDocument/2006/relationships/hyperlink" Target="http://rats/viewRule.pl?nRuleID=65472" TargetMode="External"/><Relationship Id="rId596" Type="http://schemas.openxmlformats.org/officeDocument/2006/relationships/hyperlink" Target="http://rats/viewRule.pl?nRuleID=65484" TargetMode="External"/><Relationship Id="rId761" Type="http://schemas.openxmlformats.org/officeDocument/2006/relationships/hyperlink" Target="http://rats/viewRule.pl?nRuleID=65533" TargetMode="External"/><Relationship Id="rId817" Type="http://schemas.openxmlformats.org/officeDocument/2006/relationships/hyperlink" Target="http://rats/viewRule.pl?nRuleID=67135" TargetMode="External"/><Relationship Id="rId859" Type="http://schemas.openxmlformats.org/officeDocument/2006/relationships/hyperlink" Target="http://rats/viewRule.pl?nRuleID=67146" TargetMode="External"/><Relationship Id="rId1002" Type="http://schemas.openxmlformats.org/officeDocument/2006/relationships/hyperlink" Target="http://rats/viewRule.pl?nRuleID=67182" TargetMode="External"/><Relationship Id="rId193" Type="http://schemas.openxmlformats.org/officeDocument/2006/relationships/hyperlink" Target="http://rats/viewRule.pl?nRuleID=65395" TargetMode="External"/><Relationship Id="rId207" Type="http://schemas.openxmlformats.org/officeDocument/2006/relationships/hyperlink" Target="http://rats/viewRule.pl?nRuleID=65400" TargetMode="External"/><Relationship Id="rId249" Type="http://schemas.openxmlformats.org/officeDocument/2006/relationships/hyperlink" Target="http://rats/viewRule.pl?nRuleID=65411" TargetMode="External"/><Relationship Id="rId414" Type="http://schemas.openxmlformats.org/officeDocument/2006/relationships/hyperlink" Target="http://rats/viewRule.pl?nRuleID=65535" TargetMode="External"/><Relationship Id="rId456" Type="http://schemas.openxmlformats.org/officeDocument/2006/relationships/hyperlink" Target="http://rats/viewRule.pl?nRuleID=65386" TargetMode="External"/><Relationship Id="rId498" Type="http://schemas.openxmlformats.org/officeDocument/2006/relationships/hyperlink" Target="http://rats/viewRule.pl?nRuleID=65450" TargetMode="External"/><Relationship Id="rId621" Type="http://schemas.openxmlformats.org/officeDocument/2006/relationships/hyperlink" Target="http://rats/viewRule.pl?nRuleID=65490" TargetMode="External"/><Relationship Id="rId663" Type="http://schemas.openxmlformats.org/officeDocument/2006/relationships/hyperlink" Target="http://rats/viewRule.pl?nRuleID=65509" TargetMode="External"/><Relationship Id="rId870" Type="http://schemas.openxmlformats.org/officeDocument/2006/relationships/hyperlink" Target="http://rats/viewRule.pl?nRuleID=67149" TargetMode="External"/><Relationship Id="rId1044" Type="http://schemas.openxmlformats.org/officeDocument/2006/relationships/hyperlink" Target="http://rats/viewRule.pl?nRuleID=67192" TargetMode="External"/><Relationship Id="rId1086" Type="http://schemas.openxmlformats.org/officeDocument/2006/relationships/header" Target="header10.xml"/><Relationship Id="rId13" Type="http://schemas.openxmlformats.org/officeDocument/2006/relationships/image" Target="media/image3.jpeg"/><Relationship Id="rId109" Type="http://schemas.openxmlformats.org/officeDocument/2006/relationships/hyperlink" Target="http://rats/viewRule.pl?nRuleID=65366" TargetMode="External"/><Relationship Id="rId260" Type="http://schemas.openxmlformats.org/officeDocument/2006/relationships/hyperlink" Target="http://rats/viewRule.pl?nRuleID=65415" TargetMode="External"/><Relationship Id="rId316" Type="http://schemas.openxmlformats.org/officeDocument/2006/relationships/hyperlink" Target="http://rats/viewRule.pl?nRuleID=65432" TargetMode="External"/><Relationship Id="rId523" Type="http://schemas.openxmlformats.org/officeDocument/2006/relationships/hyperlink" Target="http://rats/viewRule.pl?nRuleID=65463" TargetMode="External"/><Relationship Id="rId719" Type="http://schemas.openxmlformats.org/officeDocument/2006/relationships/hyperlink" Target="http://rats/viewRule.pl?nRuleID=65523" TargetMode="External"/><Relationship Id="rId926" Type="http://schemas.openxmlformats.org/officeDocument/2006/relationships/hyperlink" Target="http://rats/viewRule.pl?nRuleID=67163" TargetMode="External"/><Relationship Id="rId968" Type="http://schemas.openxmlformats.org/officeDocument/2006/relationships/hyperlink" Target="http://rats/viewRule.pl?nRuleID=67173" TargetMode="External"/><Relationship Id="rId55" Type="http://schemas.openxmlformats.org/officeDocument/2006/relationships/image" Target="media/image32.emf"/><Relationship Id="rId97" Type="http://schemas.openxmlformats.org/officeDocument/2006/relationships/hyperlink" Target="http://rats/viewRule.pl?nRuleID=65363" TargetMode="External"/><Relationship Id="rId120" Type="http://schemas.openxmlformats.org/officeDocument/2006/relationships/hyperlink" Target="http://rats/viewRule.pl?nRuleID=65454" TargetMode="External"/><Relationship Id="rId358" Type="http://schemas.openxmlformats.org/officeDocument/2006/relationships/hyperlink" Target="http://rats/viewRule.pl?nRuleID=65452" TargetMode="External"/><Relationship Id="rId565" Type="http://schemas.openxmlformats.org/officeDocument/2006/relationships/hyperlink" Target="http://rats/viewRule.pl?nRuleID=65474" TargetMode="External"/><Relationship Id="rId730" Type="http://schemas.openxmlformats.org/officeDocument/2006/relationships/hyperlink" Target="http://rats/viewRule.pl?nRuleID=65526" TargetMode="External"/><Relationship Id="rId772" Type="http://schemas.openxmlformats.org/officeDocument/2006/relationships/hyperlink" Target="http://rats/viewRule.pl?nRuleID=67124" TargetMode="External"/><Relationship Id="rId828" Type="http://schemas.openxmlformats.org/officeDocument/2006/relationships/hyperlink" Target="http://rats/viewRule.pl?nRuleID=67138" TargetMode="External"/><Relationship Id="rId1013" Type="http://schemas.openxmlformats.org/officeDocument/2006/relationships/hyperlink" Target="http://rats/viewRule.pl?nRuleID=67184" TargetMode="External"/><Relationship Id="rId162" Type="http://schemas.openxmlformats.org/officeDocument/2006/relationships/hyperlink" Target="http://rats/viewRule.pl?nRuleID=65385" TargetMode="External"/><Relationship Id="rId218" Type="http://schemas.openxmlformats.org/officeDocument/2006/relationships/hyperlink" Target="http://rats/viewRule.pl?nRuleID=65404" TargetMode="External"/><Relationship Id="rId425" Type="http://schemas.openxmlformats.org/officeDocument/2006/relationships/hyperlink" Target="http://rats/viewRule.pl?nRuleID=65357" TargetMode="External"/><Relationship Id="rId467" Type="http://schemas.openxmlformats.org/officeDocument/2006/relationships/hyperlink" Target="http://rats/viewRule.pl?nRuleID=65417" TargetMode="External"/><Relationship Id="rId632" Type="http://schemas.openxmlformats.org/officeDocument/2006/relationships/hyperlink" Target="http://rats/viewRule.pl?nRuleID=65499" TargetMode="External"/><Relationship Id="rId1055" Type="http://schemas.openxmlformats.org/officeDocument/2006/relationships/hyperlink" Target="http://rats/viewRule.pl?nRuleID=67195" TargetMode="External"/><Relationship Id="rId271" Type="http://schemas.openxmlformats.org/officeDocument/2006/relationships/hyperlink" Target="http://rats/viewRule.pl?nRuleID=65419" TargetMode="External"/><Relationship Id="rId674" Type="http://schemas.openxmlformats.org/officeDocument/2006/relationships/hyperlink" Target="http://rats/viewRule.pl?nRuleID=65512" TargetMode="External"/><Relationship Id="rId881" Type="http://schemas.openxmlformats.org/officeDocument/2006/relationships/hyperlink" Target="http://rats/viewRule.pl?nRuleID=67151" TargetMode="External"/><Relationship Id="rId937" Type="http://schemas.openxmlformats.org/officeDocument/2006/relationships/hyperlink" Target="http://rats/viewRule.pl?nRuleID=67165" TargetMode="External"/><Relationship Id="rId979" Type="http://schemas.openxmlformats.org/officeDocument/2006/relationships/hyperlink" Target="http://rats/viewRule.pl?nRuleID=67176" TargetMode="External"/><Relationship Id="rId24" Type="http://schemas.openxmlformats.org/officeDocument/2006/relationships/image" Target="media/image12.jpeg"/><Relationship Id="rId66" Type="http://schemas.openxmlformats.org/officeDocument/2006/relationships/image" Target="media/image43.emf"/><Relationship Id="rId131" Type="http://schemas.openxmlformats.org/officeDocument/2006/relationships/hyperlink" Target="http://rats/viewRule.pl?nRuleID=65376" TargetMode="External"/><Relationship Id="rId327" Type="http://schemas.openxmlformats.org/officeDocument/2006/relationships/hyperlink" Target="http://rats/viewRule.pl?nRuleID=65435" TargetMode="External"/><Relationship Id="rId369" Type="http://schemas.openxmlformats.org/officeDocument/2006/relationships/hyperlink" Target="http://rats/viewRule.pl?nRuleID=65461" TargetMode="External"/><Relationship Id="rId534" Type="http://schemas.openxmlformats.org/officeDocument/2006/relationships/hyperlink" Target="http://rats/viewRule.pl?nRuleID=65466" TargetMode="External"/><Relationship Id="rId576" Type="http://schemas.openxmlformats.org/officeDocument/2006/relationships/hyperlink" Target="http://rats/viewRule.pl?nRuleID=65477" TargetMode="External"/><Relationship Id="rId741" Type="http://schemas.openxmlformats.org/officeDocument/2006/relationships/hyperlink" Target="http://rats/viewRule.pl?nRuleID=65528" TargetMode="External"/><Relationship Id="rId783" Type="http://schemas.openxmlformats.org/officeDocument/2006/relationships/hyperlink" Target="http://rats/viewRule.pl?nRuleID=67127" TargetMode="External"/><Relationship Id="rId839" Type="http://schemas.openxmlformats.org/officeDocument/2006/relationships/hyperlink" Target="http://rats/viewRule.pl?nRuleID=67141" TargetMode="External"/><Relationship Id="rId990" Type="http://schemas.openxmlformats.org/officeDocument/2006/relationships/hyperlink" Target="http://rats/viewRule.pl?nRuleID=67179" TargetMode="External"/><Relationship Id="rId173" Type="http://schemas.openxmlformats.org/officeDocument/2006/relationships/hyperlink" Target="http://rats/viewRule.pl?nRuleID=65388" TargetMode="External"/><Relationship Id="rId229" Type="http://schemas.openxmlformats.org/officeDocument/2006/relationships/hyperlink" Target="http://rats/viewRule.pl?nRuleID=65406" TargetMode="External"/><Relationship Id="rId380" Type="http://schemas.openxmlformats.org/officeDocument/2006/relationships/hyperlink" Target="http://rats/viewRule.pl?nRuleID=65483" TargetMode="External"/><Relationship Id="rId436" Type="http://schemas.openxmlformats.org/officeDocument/2006/relationships/hyperlink" Target="http://rats/viewRule.pl?nRuleID=65369" TargetMode="External"/><Relationship Id="rId601" Type="http://schemas.openxmlformats.org/officeDocument/2006/relationships/hyperlink" Target="http://rats/viewRule.pl?nRuleID=65485" TargetMode="External"/><Relationship Id="rId643" Type="http://schemas.openxmlformats.org/officeDocument/2006/relationships/hyperlink" Target="http://rats/viewRule.pl?nRuleID=65503" TargetMode="External"/><Relationship Id="rId1024" Type="http://schemas.openxmlformats.org/officeDocument/2006/relationships/hyperlink" Target="http://rats/viewRule.pl?nRuleID=67187" TargetMode="External"/><Relationship Id="rId1066" Type="http://schemas.openxmlformats.org/officeDocument/2006/relationships/hyperlink" Target="http://rats/viewRule.pl?nRuleID=65398" TargetMode="External"/><Relationship Id="rId240" Type="http://schemas.openxmlformats.org/officeDocument/2006/relationships/hyperlink" Target="http://rats/viewRule.pl?nRuleID=65409" TargetMode="External"/><Relationship Id="rId478" Type="http://schemas.openxmlformats.org/officeDocument/2006/relationships/hyperlink" Target="http://rats/viewRule.pl?nRuleID=65445" TargetMode="External"/><Relationship Id="rId685" Type="http://schemas.openxmlformats.org/officeDocument/2006/relationships/hyperlink" Target="http://rats/viewRule.pl?nRuleID=65514" TargetMode="External"/><Relationship Id="rId850" Type="http://schemas.openxmlformats.org/officeDocument/2006/relationships/hyperlink" Target="http://rats/viewRule.pl?nRuleID=67144" TargetMode="External"/><Relationship Id="rId892" Type="http://schemas.openxmlformats.org/officeDocument/2006/relationships/hyperlink" Target="http://rats/viewRule.pl?nRuleID=67154" TargetMode="External"/><Relationship Id="rId906" Type="http://schemas.openxmlformats.org/officeDocument/2006/relationships/hyperlink" Target="http://rats/viewRule.pl?nRuleID=67158" TargetMode="External"/><Relationship Id="rId948" Type="http://schemas.openxmlformats.org/officeDocument/2006/relationships/hyperlink" Target="http://rats/viewRule.pl?nRuleID=67168" TargetMode="External"/><Relationship Id="rId35" Type="http://schemas.openxmlformats.org/officeDocument/2006/relationships/image" Target="media/image23.jpeg"/><Relationship Id="rId77" Type="http://schemas.openxmlformats.org/officeDocument/2006/relationships/hyperlink" Target="http://rats/viewRule.pl?nRuleID=65354" TargetMode="External"/><Relationship Id="rId100" Type="http://schemas.openxmlformats.org/officeDocument/2006/relationships/hyperlink" Target="http://rats/viewRule.pl?nRuleID=65364" TargetMode="External"/><Relationship Id="rId282" Type="http://schemas.openxmlformats.org/officeDocument/2006/relationships/hyperlink" Target="http://rats/viewRule.pl?nRuleID=65422" TargetMode="External"/><Relationship Id="rId338" Type="http://schemas.openxmlformats.org/officeDocument/2006/relationships/hyperlink" Target="http://rats/viewRule.pl?nRuleID=65440" TargetMode="External"/><Relationship Id="rId503" Type="http://schemas.openxmlformats.org/officeDocument/2006/relationships/hyperlink" Target="http://rats/viewRule.pl?nRuleID=65457" TargetMode="External"/><Relationship Id="rId545" Type="http://schemas.openxmlformats.org/officeDocument/2006/relationships/hyperlink" Target="http://rats/viewRule.pl?nRuleID=65469" TargetMode="External"/><Relationship Id="rId587" Type="http://schemas.openxmlformats.org/officeDocument/2006/relationships/hyperlink" Target="http://rats/viewRule.pl?nRuleID=65481" TargetMode="External"/><Relationship Id="rId710" Type="http://schemas.openxmlformats.org/officeDocument/2006/relationships/hyperlink" Target="http://rats/viewRule.pl?nRuleID=65521" TargetMode="External"/><Relationship Id="rId752" Type="http://schemas.openxmlformats.org/officeDocument/2006/relationships/hyperlink" Target="http://rats/viewRule.pl?nRuleID=65531" TargetMode="External"/><Relationship Id="rId808" Type="http://schemas.openxmlformats.org/officeDocument/2006/relationships/hyperlink" Target="http://rats/viewRule.pl?nRuleID=67133" TargetMode="External"/><Relationship Id="rId8" Type="http://schemas.openxmlformats.org/officeDocument/2006/relationships/image" Target="media/image1.png"/><Relationship Id="rId142" Type="http://schemas.openxmlformats.org/officeDocument/2006/relationships/hyperlink" Target="http://rats/viewRule.pl?nRuleID=65379" TargetMode="External"/><Relationship Id="rId184" Type="http://schemas.openxmlformats.org/officeDocument/2006/relationships/hyperlink" Target="http://rats/viewRule.pl?nRuleID=65393" TargetMode="External"/><Relationship Id="rId391" Type="http://schemas.openxmlformats.org/officeDocument/2006/relationships/hyperlink" Target="http://rats/viewRule.pl?nRuleID=65494" TargetMode="External"/><Relationship Id="rId405" Type="http://schemas.openxmlformats.org/officeDocument/2006/relationships/hyperlink" Target="http://rats/viewRule.pl?nRuleID=65497" TargetMode="External"/><Relationship Id="rId447" Type="http://schemas.openxmlformats.org/officeDocument/2006/relationships/hyperlink" Target="http://rats/viewRule.pl?nRuleID=65375" TargetMode="External"/><Relationship Id="rId612" Type="http://schemas.openxmlformats.org/officeDocument/2006/relationships/hyperlink" Target="http://rats/viewRule.pl?nRuleID=65488" TargetMode="External"/><Relationship Id="rId794" Type="http://schemas.openxmlformats.org/officeDocument/2006/relationships/hyperlink" Target="http://rats/viewRule.pl?nRuleID=67130" TargetMode="External"/><Relationship Id="rId1035" Type="http://schemas.openxmlformats.org/officeDocument/2006/relationships/hyperlink" Target="http://rats/viewRule.pl?nRuleID=67190" TargetMode="External"/><Relationship Id="rId1077" Type="http://schemas.openxmlformats.org/officeDocument/2006/relationships/hyperlink" Target="http://rats/viewRule.pl?nRuleID=65427" TargetMode="External"/><Relationship Id="rId251" Type="http://schemas.openxmlformats.org/officeDocument/2006/relationships/hyperlink" Target="http://rats/viewRule.pl?nRuleID=65412" TargetMode="External"/><Relationship Id="rId489" Type="http://schemas.openxmlformats.org/officeDocument/2006/relationships/hyperlink" Target="http://rats/viewRule.pl?nRuleID=65447" TargetMode="External"/><Relationship Id="rId654" Type="http://schemas.openxmlformats.org/officeDocument/2006/relationships/hyperlink" Target="http://rats/viewRule.pl?nRuleID=65506" TargetMode="External"/><Relationship Id="rId696" Type="http://schemas.openxmlformats.org/officeDocument/2006/relationships/hyperlink" Target="http://rats/viewRule.pl?nRuleID=65517" TargetMode="External"/><Relationship Id="rId861" Type="http://schemas.openxmlformats.org/officeDocument/2006/relationships/hyperlink" Target="http://rats/viewRule.pl?nRuleID=67146" TargetMode="External"/><Relationship Id="rId917" Type="http://schemas.openxmlformats.org/officeDocument/2006/relationships/hyperlink" Target="http://rats/viewRule.pl?nRuleID=67160" TargetMode="External"/><Relationship Id="rId959" Type="http://schemas.openxmlformats.org/officeDocument/2006/relationships/hyperlink" Target="http://rats/viewRule.pl?nRuleID=67171" TargetMode="External"/><Relationship Id="rId46" Type="http://schemas.openxmlformats.org/officeDocument/2006/relationships/footer" Target="footer4.xml"/><Relationship Id="rId293" Type="http://schemas.openxmlformats.org/officeDocument/2006/relationships/hyperlink" Target="http://rats/viewRule.pl?nRuleID=65424" TargetMode="External"/><Relationship Id="rId307" Type="http://schemas.openxmlformats.org/officeDocument/2006/relationships/hyperlink" Target="http://rats/viewRule.pl?nRuleID=65429" TargetMode="External"/><Relationship Id="rId349" Type="http://schemas.openxmlformats.org/officeDocument/2006/relationships/hyperlink" Target="http://rats/viewRule.pl?nRuleID=65442" TargetMode="External"/><Relationship Id="rId514" Type="http://schemas.openxmlformats.org/officeDocument/2006/relationships/hyperlink" Target="http://rats/viewRule.pl?nRuleID=65460" TargetMode="External"/><Relationship Id="rId556" Type="http://schemas.openxmlformats.org/officeDocument/2006/relationships/hyperlink" Target="http://rats/viewRule.pl?nRuleID=65472" TargetMode="External"/><Relationship Id="rId721" Type="http://schemas.openxmlformats.org/officeDocument/2006/relationships/hyperlink" Target="http://rats/viewRule.pl?nRuleID=65523" TargetMode="External"/><Relationship Id="rId763" Type="http://schemas.openxmlformats.org/officeDocument/2006/relationships/hyperlink" Target="http://rats/viewRule.pl?nRuleID=65534" TargetMode="External"/><Relationship Id="rId88" Type="http://schemas.openxmlformats.org/officeDocument/2006/relationships/hyperlink" Target="http://rats/viewRule.pl?nRuleID=65359" TargetMode="External"/><Relationship Id="rId111" Type="http://schemas.openxmlformats.org/officeDocument/2006/relationships/hyperlink" Target="http://rats/viewRule.pl?nRuleID=65367" TargetMode="External"/><Relationship Id="rId153" Type="http://schemas.openxmlformats.org/officeDocument/2006/relationships/hyperlink" Target="http://rats/viewRule.pl?nRuleID=65381" TargetMode="External"/><Relationship Id="rId195" Type="http://schemas.openxmlformats.org/officeDocument/2006/relationships/hyperlink" Target="http://rats/viewRule.pl?nRuleID=65396" TargetMode="External"/><Relationship Id="rId209" Type="http://schemas.openxmlformats.org/officeDocument/2006/relationships/hyperlink" Target="http://rats/viewRule.pl?nRuleID=65400" TargetMode="External"/><Relationship Id="rId360" Type="http://schemas.openxmlformats.org/officeDocument/2006/relationships/hyperlink" Target="http://rats/viewRule.pl?nRuleID=65452" TargetMode="External"/><Relationship Id="rId416" Type="http://schemas.openxmlformats.org/officeDocument/2006/relationships/hyperlink" Target="http://rats/viewRule.pl?nRuleID=65535" TargetMode="External"/><Relationship Id="rId598" Type="http://schemas.openxmlformats.org/officeDocument/2006/relationships/hyperlink" Target="http://rats/viewRule.pl?nRuleID=65485" TargetMode="External"/><Relationship Id="rId819" Type="http://schemas.openxmlformats.org/officeDocument/2006/relationships/hyperlink" Target="http://rats/viewRule.pl?nRuleID=67136" TargetMode="External"/><Relationship Id="rId970" Type="http://schemas.openxmlformats.org/officeDocument/2006/relationships/hyperlink" Target="http://rats/viewRule.pl?nRuleID=67174" TargetMode="External"/><Relationship Id="rId1004" Type="http://schemas.openxmlformats.org/officeDocument/2006/relationships/hyperlink" Target="http://rats/viewRule.pl?nRuleID=67182" TargetMode="External"/><Relationship Id="rId1046" Type="http://schemas.openxmlformats.org/officeDocument/2006/relationships/hyperlink" Target="http://rats/viewRule.pl?nRuleID=67193" TargetMode="External"/><Relationship Id="rId220" Type="http://schemas.openxmlformats.org/officeDocument/2006/relationships/hyperlink" Target="http://rats/viewRule.pl?nRuleID=65404" TargetMode="External"/><Relationship Id="rId458" Type="http://schemas.openxmlformats.org/officeDocument/2006/relationships/hyperlink" Target="http://rats/viewRule.pl?nRuleID=65389" TargetMode="External"/><Relationship Id="rId623" Type="http://schemas.openxmlformats.org/officeDocument/2006/relationships/hyperlink" Target="http://rats/viewRule.pl?nRuleID=65491" TargetMode="External"/><Relationship Id="rId665" Type="http://schemas.openxmlformats.org/officeDocument/2006/relationships/hyperlink" Target="http://rats/viewRule.pl?nRuleID=65509" TargetMode="External"/><Relationship Id="rId830" Type="http://schemas.openxmlformats.org/officeDocument/2006/relationships/hyperlink" Target="http://rats/viewRule.pl?nRuleID=67139" TargetMode="External"/><Relationship Id="rId872" Type="http://schemas.openxmlformats.org/officeDocument/2006/relationships/hyperlink" Target="http://rats/viewRule.pl?nRuleID=67149" TargetMode="External"/><Relationship Id="rId928" Type="http://schemas.openxmlformats.org/officeDocument/2006/relationships/hyperlink" Target="http://rats/viewRule.pl?nRuleID=67163" TargetMode="External"/><Relationship Id="rId1088" Type="http://schemas.openxmlformats.org/officeDocument/2006/relationships/fontTable" Target="fontTable.xml"/><Relationship Id="rId15" Type="http://schemas.openxmlformats.org/officeDocument/2006/relationships/footer" Target="footer2.xml"/><Relationship Id="rId57" Type="http://schemas.openxmlformats.org/officeDocument/2006/relationships/image" Target="media/image34.emf"/><Relationship Id="rId262" Type="http://schemas.openxmlformats.org/officeDocument/2006/relationships/hyperlink" Target="http://rats/viewRule.pl?nRuleID=65416" TargetMode="External"/><Relationship Id="rId318" Type="http://schemas.openxmlformats.org/officeDocument/2006/relationships/hyperlink" Target="http://rats/viewRule.pl?nRuleID=65433" TargetMode="External"/><Relationship Id="rId525" Type="http://schemas.openxmlformats.org/officeDocument/2006/relationships/hyperlink" Target="http://rats/viewRule.pl?nRuleID=65463" TargetMode="External"/><Relationship Id="rId567" Type="http://schemas.openxmlformats.org/officeDocument/2006/relationships/hyperlink" Target="http://rats/viewRule.pl?nRuleID=65475" TargetMode="External"/><Relationship Id="rId732" Type="http://schemas.openxmlformats.org/officeDocument/2006/relationships/hyperlink" Target="http://rats/viewRule.pl?nRuleID=65526" TargetMode="External"/><Relationship Id="rId99" Type="http://schemas.openxmlformats.org/officeDocument/2006/relationships/hyperlink" Target="http://rats/viewRule.pl?nRuleID=65364" TargetMode="External"/><Relationship Id="rId122" Type="http://schemas.openxmlformats.org/officeDocument/2006/relationships/hyperlink" Target="http://rats/viewRule.pl?nRuleID=65373" TargetMode="External"/><Relationship Id="rId164" Type="http://schemas.openxmlformats.org/officeDocument/2006/relationships/hyperlink" Target="http://rats/viewRule.pl?nRuleID=65385" TargetMode="External"/><Relationship Id="rId371" Type="http://schemas.openxmlformats.org/officeDocument/2006/relationships/hyperlink" Target="http://rats/viewRule.pl?nRuleID=65467" TargetMode="External"/><Relationship Id="rId774" Type="http://schemas.openxmlformats.org/officeDocument/2006/relationships/hyperlink" Target="http://rats/viewRule.pl?nRuleID=67125" TargetMode="External"/><Relationship Id="rId981" Type="http://schemas.openxmlformats.org/officeDocument/2006/relationships/hyperlink" Target="http://rats/viewRule.pl?nRuleID=67176" TargetMode="External"/><Relationship Id="rId1015" Type="http://schemas.openxmlformats.org/officeDocument/2006/relationships/hyperlink" Target="http://rats/viewRule.pl?nRuleID=67185" TargetMode="External"/><Relationship Id="rId1057" Type="http://schemas.openxmlformats.org/officeDocument/2006/relationships/hyperlink" Target="http://rats/viewRule.pl?nRuleID=67195" TargetMode="External"/><Relationship Id="rId427" Type="http://schemas.openxmlformats.org/officeDocument/2006/relationships/hyperlink" Target="http://rats/viewRule.pl?nRuleID=65360" TargetMode="External"/><Relationship Id="rId469" Type="http://schemas.openxmlformats.org/officeDocument/2006/relationships/hyperlink" Target="http://rats/viewRule.pl?nRuleID=65417" TargetMode="External"/><Relationship Id="rId634" Type="http://schemas.openxmlformats.org/officeDocument/2006/relationships/hyperlink" Target="http://rats/viewRule.pl?nRuleID=65500" TargetMode="External"/><Relationship Id="rId676" Type="http://schemas.openxmlformats.org/officeDocument/2006/relationships/hyperlink" Target="http://rats/viewRule.pl?nRuleID=65512" TargetMode="External"/><Relationship Id="rId841" Type="http://schemas.openxmlformats.org/officeDocument/2006/relationships/hyperlink" Target="http://rats/viewRule.pl?nRuleID=67141" TargetMode="External"/><Relationship Id="rId883" Type="http://schemas.openxmlformats.org/officeDocument/2006/relationships/hyperlink" Target="http://rats/viewRule.pl?nRuleID=67152" TargetMode="External"/><Relationship Id="rId26" Type="http://schemas.openxmlformats.org/officeDocument/2006/relationships/image" Target="media/image14.jpeg"/><Relationship Id="rId231" Type="http://schemas.openxmlformats.org/officeDocument/2006/relationships/hyperlink" Target="http://rats/viewRule.pl?nRuleID=65407" TargetMode="External"/><Relationship Id="rId273" Type="http://schemas.openxmlformats.org/officeDocument/2006/relationships/hyperlink" Target="http://rats/viewRule.pl?nRuleID=65419" TargetMode="External"/><Relationship Id="rId329" Type="http://schemas.openxmlformats.org/officeDocument/2006/relationships/hyperlink" Target="http://rats/viewRule.pl?nRuleID=65435" TargetMode="External"/><Relationship Id="rId480" Type="http://schemas.openxmlformats.org/officeDocument/2006/relationships/hyperlink" Target="http://rats/viewRule.pl?nRuleID=65445" TargetMode="External"/><Relationship Id="rId536" Type="http://schemas.openxmlformats.org/officeDocument/2006/relationships/hyperlink" Target="http://rats/viewRule.pl?nRuleID=65466" TargetMode="External"/><Relationship Id="rId701" Type="http://schemas.openxmlformats.org/officeDocument/2006/relationships/hyperlink" Target="http://rats/viewRule.pl?nRuleID=65518" TargetMode="External"/><Relationship Id="rId939" Type="http://schemas.openxmlformats.org/officeDocument/2006/relationships/hyperlink" Target="http://rats/viewRule.pl?nRuleID=67166" TargetMode="External"/><Relationship Id="rId68" Type="http://schemas.openxmlformats.org/officeDocument/2006/relationships/image" Target="media/image45.emf"/><Relationship Id="rId133" Type="http://schemas.openxmlformats.org/officeDocument/2006/relationships/hyperlink" Target="http://rats/viewRule.pl?nRuleID=65376" TargetMode="External"/><Relationship Id="rId175" Type="http://schemas.openxmlformats.org/officeDocument/2006/relationships/hyperlink" Target="http://rats/viewRule.pl?nRuleID=65390" TargetMode="External"/><Relationship Id="rId340" Type="http://schemas.openxmlformats.org/officeDocument/2006/relationships/hyperlink" Target="http://rats/viewRule.pl?nRuleID=65440" TargetMode="External"/><Relationship Id="rId578" Type="http://schemas.openxmlformats.org/officeDocument/2006/relationships/hyperlink" Target="http://rats/viewRule.pl?nRuleID=65478" TargetMode="External"/><Relationship Id="rId743" Type="http://schemas.openxmlformats.org/officeDocument/2006/relationships/hyperlink" Target="http://rats/viewRule.pl?nRuleID=65529" TargetMode="External"/><Relationship Id="rId785" Type="http://schemas.openxmlformats.org/officeDocument/2006/relationships/hyperlink" Target="http://rats/viewRule.pl?nRuleID=67127" TargetMode="External"/><Relationship Id="rId950" Type="http://schemas.openxmlformats.org/officeDocument/2006/relationships/hyperlink" Target="http://rats/viewRule.pl?nRuleID=67169" TargetMode="External"/><Relationship Id="rId992" Type="http://schemas.openxmlformats.org/officeDocument/2006/relationships/hyperlink" Target="http://rats/viewRule.pl?nRuleID=67179" TargetMode="External"/><Relationship Id="rId1026" Type="http://schemas.openxmlformats.org/officeDocument/2006/relationships/hyperlink" Target="http://rats/viewRule.pl?nRuleID=67188" TargetMode="External"/><Relationship Id="rId200" Type="http://schemas.openxmlformats.org/officeDocument/2006/relationships/hyperlink" Target="http://rats/viewRule.pl?nRuleID=65397" TargetMode="External"/><Relationship Id="rId382" Type="http://schemas.openxmlformats.org/officeDocument/2006/relationships/hyperlink" Target="http://rats/viewRule.pl?nRuleID=65492" TargetMode="External"/><Relationship Id="rId438" Type="http://schemas.openxmlformats.org/officeDocument/2006/relationships/hyperlink" Target="http://rats/viewRule.pl?nRuleID=65370" TargetMode="External"/><Relationship Id="rId603" Type="http://schemas.openxmlformats.org/officeDocument/2006/relationships/hyperlink" Target="http://rats/viewRule.pl?nRuleID=65486" TargetMode="External"/><Relationship Id="rId645" Type="http://schemas.openxmlformats.org/officeDocument/2006/relationships/hyperlink" Target="http://rats/viewRule.pl?nRuleID=65503" TargetMode="External"/><Relationship Id="rId687" Type="http://schemas.openxmlformats.org/officeDocument/2006/relationships/hyperlink" Target="http://rats/viewRule.pl?nRuleID=65515" TargetMode="External"/><Relationship Id="rId810" Type="http://schemas.openxmlformats.org/officeDocument/2006/relationships/hyperlink" Target="http://rats/viewRule.pl?nRuleID=67134" TargetMode="External"/><Relationship Id="rId852" Type="http://schemas.openxmlformats.org/officeDocument/2006/relationships/hyperlink" Target="http://rats/viewRule.pl?nRuleID=67144" TargetMode="External"/><Relationship Id="rId908" Type="http://schemas.openxmlformats.org/officeDocument/2006/relationships/hyperlink" Target="http://rats/viewRule.pl?nRuleID=67158" TargetMode="External"/><Relationship Id="rId1068" Type="http://schemas.openxmlformats.org/officeDocument/2006/relationships/hyperlink" Target="http://rats/viewRule.pl?nRuleID=65398" TargetMode="External"/><Relationship Id="rId242" Type="http://schemas.openxmlformats.org/officeDocument/2006/relationships/hyperlink" Target="http://rats/viewRule.pl?nRuleID=65410" TargetMode="External"/><Relationship Id="rId284" Type="http://schemas.openxmlformats.org/officeDocument/2006/relationships/hyperlink" Target="http://rats/viewRule.pl?nRuleID=65422" TargetMode="External"/><Relationship Id="rId491" Type="http://schemas.openxmlformats.org/officeDocument/2006/relationships/hyperlink" Target="http://rats/viewRule.pl?nRuleID=65448" TargetMode="External"/><Relationship Id="rId505" Type="http://schemas.openxmlformats.org/officeDocument/2006/relationships/hyperlink" Target="http://rats/viewRule.pl?nRuleID=65457" TargetMode="External"/><Relationship Id="rId712" Type="http://schemas.openxmlformats.org/officeDocument/2006/relationships/hyperlink" Target="http://rats/viewRule.pl?nRuleID=65521" TargetMode="External"/><Relationship Id="rId894" Type="http://schemas.openxmlformats.org/officeDocument/2006/relationships/hyperlink" Target="http://rats/viewRule.pl?nRuleID=67155" TargetMode="External"/><Relationship Id="rId37" Type="http://schemas.openxmlformats.org/officeDocument/2006/relationships/image" Target="media/image25.jpeg"/><Relationship Id="rId79" Type="http://schemas.openxmlformats.org/officeDocument/2006/relationships/hyperlink" Target="http://rats/viewRule.pl?nRuleID=65355" TargetMode="External"/><Relationship Id="rId102" Type="http://schemas.openxmlformats.org/officeDocument/2006/relationships/hyperlink" Target="http://rats/viewRule.pl?nRuleID=65365" TargetMode="External"/><Relationship Id="rId144" Type="http://schemas.openxmlformats.org/officeDocument/2006/relationships/hyperlink" Target="http://rats/viewRule.pl?nRuleID=65379" TargetMode="External"/><Relationship Id="rId547" Type="http://schemas.openxmlformats.org/officeDocument/2006/relationships/hyperlink" Target="http://rats/viewRule.pl?nRuleID=65470" TargetMode="External"/><Relationship Id="rId589" Type="http://schemas.openxmlformats.org/officeDocument/2006/relationships/hyperlink" Target="http://rats/viewRule.pl?nRuleID=65481" TargetMode="External"/><Relationship Id="rId754" Type="http://schemas.openxmlformats.org/officeDocument/2006/relationships/hyperlink" Target="http://rats/viewRule.pl?nRuleID=65532" TargetMode="External"/><Relationship Id="rId796" Type="http://schemas.openxmlformats.org/officeDocument/2006/relationships/hyperlink" Target="http://rats/viewRule.pl?nRuleID=67130" TargetMode="External"/><Relationship Id="rId961" Type="http://schemas.openxmlformats.org/officeDocument/2006/relationships/hyperlink" Target="http://rats/viewRule.pl?nRuleID=67171" TargetMode="External"/><Relationship Id="rId90" Type="http://schemas.openxmlformats.org/officeDocument/2006/relationships/hyperlink" Target="http://rats/viewRule.pl?nRuleID=65362" TargetMode="External"/><Relationship Id="rId186" Type="http://schemas.openxmlformats.org/officeDocument/2006/relationships/hyperlink" Target="http://rats/viewRule.pl?nRuleID=65394" TargetMode="External"/><Relationship Id="rId351" Type="http://schemas.openxmlformats.org/officeDocument/2006/relationships/hyperlink" Target="http://rats/viewRule.pl?nRuleID=65443" TargetMode="External"/><Relationship Id="rId393" Type="http://schemas.openxmlformats.org/officeDocument/2006/relationships/hyperlink" Target="http://rats/viewRule.pl?nRuleID=65494" TargetMode="External"/><Relationship Id="rId407" Type="http://schemas.openxmlformats.org/officeDocument/2006/relationships/hyperlink" Target="http://rats/viewRule.pl?nRuleID=65502" TargetMode="External"/><Relationship Id="rId449" Type="http://schemas.openxmlformats.org/officeDocument/2006/relationships/hyperlink" Target="http://rats/viewRule.pl?nRuleID=65375" TargetMode="External"/><Relationship Id="rId614" Type="http://schemas.openxmlformats.org/officeDocument/2006/relationships/hyperlink" Target="http://rats/viewRule.pl?nRuleID=65489" TargetMode="External"/><Relationship Id="rId656" Type="http://schemas.openxmlformats.org/officeDocument/2006/relationships/hyperlink" Target="http://rats/viewRule.pl?nRuleID=65506" TargetMode="External"/><Relationship Id="rId821" Type="http://schemas.openxmlformats.org/officeDocument/2006/relationships/hyperlink" Target="http://rats/viewRule.pl?nRuleID=67136" TargetMode="External"/><Relationship Id="rId863" Type="http://schemas.openxmlformats.org/officeDocument/2006/relationships/hyperlink" Target="http://rats/viewRule.pl?nRuleID=67147" TargetMode="External"/><Relationship Id="rId1037" Type="http://schemas.openxmlformats.org/officeDocument/2006/relationships/hyperlink" Target="http://rats/viewRule.pl?nRuleID=67190" TargetMode="External"/><Relationship Id="rId1079" Type="http://schemas.openxmlformats.org/officeDocument/2006/relationships/hyperlink" Target="http://rats/viewRule.pl?nRuleID=65430" TargetMode="External"/><Relationship Id="rId211" Type="http://schemas.openxmlformats.org/officeDocument/2006/relationships/hyperlink" Target="http://rats/viewRule.pl?nRuleID=65401" TargetMode="External"/><Relationship Id="rId253" Type="http://schemas.openxmlformats.org/officeDocument/2006/relationships/hyperlink" Target="http://rats/viewRule.pl?nRuleID=65412" TargetMode="External"/><Relationship Id="rId295" Type="http://schemas.openxmlformats.org/officeDocument/2006/relationships/hyperlink" Target="http://rats/viewRule.pl?nRuleID=65425" TargetMode="External"/><Relationship Id="rId309" Type="http://schemas.openxmlformats.org/officeDocument/2006/relationships/hyperlink" Target="http://rats/viewRule.pl?nRuleID=65429" TargetMode="External"/><Relationship Id="rId460" Type="http://schemas.openxmlformats.org/officeDocument/2006/relationships/hyperlink" Target="http://rats/viewRule.pl?nRuleID=65389" TargetMode="External"/><Relationship Id="rId516" Type="http://schemas.openxmlformats.org/officeDocument/2006/relationships/hyperlink" Target="http://rats/viewRule.pl?nRuleID=65460" TargetMode="External"/><Relationship Id="rId698" Type="http://schemas.openxmlformats.org/officeDocument/2006/relationships/hyperlink" Target="http://rats/viewRule.pl?nRuleID=65518" TargetMode="External"/><Relationship Id="rId919" Type="http://schemas.openxmlformats.org/officeDocument/2006/relationships/hyperlink" Target="http://rats/viewRule.pl?nRuleID=67161" TargetMode="External"/><Relationship Id="rId48" Type="http://schemas.openxmlformats.org/officeDocument/2006/relationships/footer" Target="footer5.xml"/><Relationship Id="rId113" Type="http://schemas.openxmlformats.org/officeDocument/2006/relationships/hyperlink" Target="http://rats/viewRule.pl?nRuleID=65367" TargetMode="External"/><Relationship Id="rId320" Type="http://schemas.openxmlformats.org/officeDocument/2006/relationships/hyperlink" Target="http://rats/viewRule.pl?nRuleID=65433" TargetMode="External"/><Relationship Id="rId558" Type="http://schemas.openxmlformats.org/officeDocument/2006/relationships/hyperlink" Target="http://rats/viewRule.pl?nRuleID=65473" TargetMode="External"/><Relationship Id="rId723" Type="http://schemas.openxmlformats.org/officeDocument/2006/relationships/hyperlink" Target="http://rats/viewRule.pl?nRuleID=65524" TargetMode="External"/><Relationship Id="rId765" Type="http://schemas.openxmlformats.org/officeDocument/2006/relationships/hyperlink" Target="http://rats/viewRule.pl?nRuleID=65534" TargetMode="External"/><Relationship Id="rId930" Type="http://schemas.openxmlformats.org/officeDocument/2006/relationships/hyperlink" Target="http://rats/viewRule.pl?nRuleID=67164" TargetMode="External"/><Relationship Id="rId972" Type="http://schemas.openxmlformats.org/officeDocument/2006/relationships/hyperlink" Target="http://rats/viewRule.pl?nRuleID=67174" TargetMode="External"/><Relationship Id="rId1006" Type="http://schemas.openxmlformats.org/officeDocument/2006/relationships/hyperlink" Target="http://rats/viewRule.pl?nRuleID=67183" TargetMode="External"/><Relationship Id="rId155" Type="http://schemas.openxmlformats.org/officeDocument/2006/relationships/hyperlink" Target="http://rats/viewRule.pl?nRuleID=65382" TargetMode="External"/><Relationship Id="rId197" Type="http://schemas.openxmlformats.org/officeDocument/2006/relationships/hyperlink" Target="http://rats/viewRule.pl?nRuleID=65396" TargetMode="External"/><Relationship Id="rId362" Type="http://schemas.openxmlformats.org/officeDocument/2006/relationships/hyperlink" Target="http://rats/viewRule.pl?nRuleID=65453" TargetMode="External"/><Relationship Id="rId418" Type="http://schemas.openxmlformats.org/officeDocument/2006/relationships/hyperlink" Target="http://rats/viewRule.pl?nRuleID=65356" TargetMode="External"/><Relationship Id="rId625" Type="http://schemas.openxmlformats.org/officeDocument/2006/relationships/hyperlink" Target="http://rats/viewRule.pl?nRuleID=65491" TargetMode="External"/><Relationship Id="rId832" Type="http://schemas.openxmlformats.org/officeDocument/2006/relationships/hyperlink" Target="http://rats/viewRule.pl?nRuleID=67139" TargetMode="External"/><Relationship Id="rId1048" Type="http://schemas.openxmlformats.org/officeDocument/2006/relationships/hyperlink" Target="http://rats/viewRule.pl?nRuleID=67193" TargetMode="External"/><Relationship Id="rId222" Type="http://schemas.openxmlformats.org/officeDocument/2006/relationships/hyperlink" Target="http://rats/viewRule.pl?nRuleID=65405" TargetMode="External"/><Relationship Id="rId264" Type="http://schemas.openxmlformats.org/officeDocument/2006/relationships/hyperlink" Target="http://rats/viewRule.pl?nRuleID=65416" TargetMode="External"/><Relationship Id="rId471" Type="http://schemas.openxmlformats.org/officeDocument/2006/relationships/hyperlink" Target="http://rats/viewRule.pl?nRuleID=65437" TargetMode="External"/><Relationship Id="rId667" Type="http://schemas.openxmlformats.org/officeDocument/2006/relationships/hyperlink" Target="http://rats/viewRule.pl?nRuleID=65510" TargetMode="External"/><Relationship Id="rId874" Type="http://schemas.openxmlformats.org/officeDocument/2006/relationships/hyperlink" Target="http://rats/viewRule.pl?nRuleID=67150" TargetMode="External"/><Relationship Id="rId17" Type="http://schemas.openxmlformats.org/officeDocument/2006/relationships/image" Target="media/image5.jpeg"/><Relationship Id="rId59" Type="http://schemas.openxmlformats.org/officeDocument/2006/relationships/image" Target="media/image36.emf"/><Relationship Id="rId124" Type="http://schemas.openxmlformats.org/officeDocument/2006/relationships/hyperlink" Target="http://rats/viewRule.pl?nRuleID=65373" TargetMode="External"/><Relationship Id="rId527" Type="http://schemas.openxmlformats.org/officeDocument/2006/relationships/hyperlink" Target="http://rats/viewRule.pl?nRuleID=65464" TargetMode="External"/><Relationship Id="rId569" Type="http://schemas.openxmlformats.org/officeDocument/2006/relationships/hyperlink" Target="http://rats/viewRule.pl?nRuleID=65475" TargetMode="External"/><Relationship Id="rId734" Type="http://schemas.openxmlformats.org/officeDocument/2006/relationships/hyperlink" Target="http://rats/viewRule.pl?nRuleID=65527" TargetMode="External"/><Relationship Id="rId776" Type="http://schemas.openxmlformats.org/officeDocument/2006/relationships/hyperlink" Target="http://rats/viewRule.pl?nRuleID=67125" TargetMode="External"/><Relationship Id="rId941" Type="http://schemas.openxmlformats.org/officeDocument/2006/relationships/hyperlink" Target="http://rats/viewRule.pl?nRuleID=67166" TargetMode="External"/><Relationship Id="rId983" Type="http://schemas.openxmlformats.org/officeDocument/2006/relationships/hyperlink" Target="http://rats/viewRule.pl?nRuleID=67177" TargetMode="External"/><Relationship Id="rId70" Type="http://schemas.openxmlformats.org/officeDocument/2006/relationships/hyperlink" Target="http://rats/viewRule.pl?nRuleID=65353" TargetMode="External"/><Relationship Id="rId166" Type="http://schemas.openxmlformats.org/officeDocument/2006/relationships/hyperlink" Target="http://rats/viewRule.pl?nRuleID=65387" TargetMode="External"/><Relationship Id="rId331" Type="http://schemas.openxmlformats.org/officeDocument/2006/relationships/hyperlink" Target="http://rats/viewRule.pl?nRuleID=65438" TargetMode="External"/><Relationship Id="rId373" Type="http://schemas.openxmlformats.org/officeDocument/2006/relationships/hyperlink" Target="http://rats/viewRule.pl?nRuleID=65467" TargetMode="External"/><Relationship Id="rId429" Type="http://schemas.openxmlformats.org/officeDocument/2006/relationships/hyperlink" Target="http://rats/viewRule.pl?nRuleID=65360" TargetMode="External"/><Relationship Id="rId580" Type="http://schemas.openxmlformats.org/officeDocument/2006/relationships/hyperlink" Target="http://rats/viewRule.pl?nRuleID=65478" TargetMode="External"/><Relationship Id="rId636" Type="http://schemas.openxmlformats.org/officeDocument/2006/relationships/hyperlink" Target="http://rats/viewRule.pl?nRuleID=65500" TargetMode="External"/><Relationship Id="rId801" Type="http://schemas.openxmlformats.org/officeDocument/2006/relationships/hyperlink" Target="http://rats/viewRule.pl?nRuleID=67131" TargetMode="External"/><Relationship Id="rId1017" Type="http://schemas.openxmlformats.org/officeDocument/2006/relationships/hyperlink" Target="http://rats/viewRule.pl?nRuleID=67185" TargetMode="External"/><Relationship Id="rId1059" Type="http://schemas.openxmlformats.org/officeDocument/2006/relationships/hyperlink" Target="http://rats/viewRule.pl?nRuleID=67196" TargetMode="External"/><Relationship Id="rId1" Type="http://schemas.openxmlformats.org/officeDocument/2006/relationships/customXml" Target="../customXml/item1.xml"/><Relationship Id="rId233" Type="http://schemas.openxmlformats.org/officeDocument/2006/relationships/hyperlink" Target="http://rats/viewRule.pl?nRuleID=65407" TargetMode="External"/><Relationship Id="rId440" Type="http://schemas.openxmlformats.org/officeDocument/2006/relationships/hyperlink" Target="http://rats/viewRule.pl?nRuleID=65370" TargetMode="External"/><Relationship Id="rId678" Type="http://schemas.openxmlformats.org/officeDocument/2006/relationships/hyperlink" Target="http://rats/viewRule.pl?nRuleID=65513" TargetMode="External"/><Relationship Id="rId843" Type="http://schemas.openxmlformats.org/officeDocument/2006/relationships/hyperlink" Target="http://rats/viewRule.pl?nRuleID=67142" TargetMode="External"/><Relationship Id="rId885" Type="http://schemas.openxmlformats.org/officeDocument/2006/relationships/hyperlink" Target="http://rats/viewRule.pl?nRuleID=67152" TargetMode="External"/><Relationship Id="rId1070" Type="http://schemas.openxmlformats.org/officeDocument/2006/relationships/hyperlink" Target="http://rats/viewRule.pl?nRuleID=65402" TargetMode="External"/><Relationship Id="rId28" Type="http://schemas.openxmlformats.org/officeDocument/2006/relationships/image" Target="media/image16.jpeg"/><Relationship Id="rId275" Type="http://schemas.openxmlformats.org/officeDocument/2006/relationships/hyperlink" Target="http://rats/viewRule.pl?nRuleID=65420" TargetMode="External"/><Relationship Id="rId300" Type="http://schemas.openxmlformats.org/officeDocument/2006/relationships/hyperlink" Target="http://rats/viewRule.pl?nRuleID=65426" TargetMode="External"/><Relationship Id="rId482" Type="http://schemas.openxmlformats.org/officeDocument/2006/relationships/hyperlink" Target="http://rats/viewRule.pl?nRuleID=65446" TargetMode="External"/><Relationship Id="rId538" Type="http://schemas.openxmlformats.org/officeDocument/2006/relationships/hyperlink" Target="http://rats/viewRule.pl?nRuleID=65468" TargetMode="External"/><Relationship Id="rId703" Type="http://schemas.openxmlformats.org/officeDocument/2006/relationships/hyperlink" Target="http://rats/viewRule.pl?nRuleID=65519" TargetMode="External"/><Relationship Id="rId745" Type="http://schemas.openxmlformats.org/officeDocument/2006/relationships/hyperlink" Target="http://rats/viewRule.pl?nRuleID=65529" TargetMode="External"/><Relationship Id="rId910" Type="http://schemas.openxmlformats.org/officeDocument/2006/relationships/hyperlink" Target="http://rats/viewRule.pl?nRuleID=67159" TargetMode="External"/><Relationship Id="rId952" Type="http://schemas.openxmlformats.org/officeDocument/2006/relationships/hyperlink" Target="http://rats/viewRule.pl?nRuleID=67169" TargetMode="External"/><Relationship Id="rId81" Type="http://schemas.openxmlformats.org/officeDocument/2006/relationships/hyperlink" Target="http://rats/viewRule.pl?nRuleID=65355" TargetMode="External"/><Relationship Id="rId135" Type="http://schemas.openxmlformats.org/officeDocument/2006/relationships/hyperlink" Target="http://rats/viewRule.pl?nRuleID=65377" TargetMode="External"/><Relationship Id="rId177" Type="http://schemas.openxmlformats.org/officeDocument/2006/relationships/hyperlink" Target="http://rats/viewRule.pl?nRuleID=65390" TargetMode="External"/><Relationship Id="rId342" Type="http://schemas.openxmlformats.org/officeDocument/2006/relationships/hyperlink" Target="http://rats/viewRule.pl?nRuleID=65441" TargetMode="External"/><Relationship Id="rId384" Type="http://schemas.openxmlformats.org/officeDocument/2006/relationships/hyperlink" Target="http://rats/viewRule.pl?nRuleID=65492" TargetMode="External"/><Relationship Id="rId591" Type="http://schemas.openxmlformats.org/officeDocument/2006/relationships/hyperlink" Target="http://rats/viewRule.pl?nRuleID=65482" TargetMode="External"/><Relationship Id="rId605" Type="http://schemas.openxmlformats.org/officeDocument/2006/relationships/hyperlink" Target="http://rats/viewRule.pl?nRuleID=65486" TargetMode="External"/><Relationship Id="rId787" Type="http://schemas.openxmlformats.org/officeDocument/2006/relationships/hyperlink" Target="http://rats/viewRule.pl?nRuleID=67128" TargetMode="External"/><Relationship Id="rId812" Type="http://schemas.openxmlformats.org/officeDocument/2006/relationships/hyperlink" Target="http://rats/viewRule.pl?nRuleID=67134" TargetMode="External"/><Relationship Id="rId994" Type="http://schemas.openxmlformats.org/officeDocument/2006/relationships/hyperlink" Target="http://rats/viewRule.pl?nRuleID=67180" TargetMode="External"/><Relationship Id="rId1028" Type="http://schemas.openxmlformats.org/officeDocument/2006/relationships/hyperlink" Target="http://rats/viewRule.pl?nRuleID=67188" TargetMode="External"/><Relationship Id="rId202" Type="http://schemas.openxmlformats.org/officeDocument/2006/relationships/hyperlink" Target="http://rats/viewRule.pl?nRuleID=65399" TargetMode="External"/><Relationship Id="rId244" Type="http://schemas.openxmlformats.org/officeDocument/2006/relationships/hyperlink" Target="http://rats/viewRule.pl?nRuleID=65410" TargetMode="External"/><Relationship Id="rId647" Type="http://schemas.openxmlformats.org/officeDocument/2006/relationships/hyperlink" Target="http://rats/viewRule.pl?nRuleID=65504" TargetMode="External"/><Relationship Id="rId689" Type="http://schemas.openxmlformats.org/officeDocument/2006/relationships/hyperlink" Target="http://rats/viewRule.pl?nRuleID=65515" TargetMode="External"/><Relationship Id="rId854" Type="http://schemas.openxmlformats.org/officeDocument/2006/relationships/hyperlink" Target="http://rats/viewRule.pl?nRuleID=67145" TargetMode="External"/><Relationship Id="rId896" Type="http://schemas.openxmlformats.org/officeDocument/2006/relationships/hyperlink" Target="http://rats/viewRule.pl?nRuleID=67155" TargetMode="External"/><Relationship Id="rId1081" Type="http://schemas.openxmlformats.org/officeDocument/2006/relationships/hyperlink" Target="http://rats/viewRule.pl?nRuleID=65430" TargetMode="External"/><Relationship Id="rId39" Type="http://schemas.openxmlformats.org/officeDocument/2006/relationships/image" Target="media/image27.jpeg"/><Relationship Id="rId286" Type="http://schemas.openxmlformats.org/officeDocument/2006/relationships/hyperlink" Target="http://rats/viewRule.pl?nRuleID=65423" TargetMode="External"/><Relationship Id="rId451" Type="http://schemas.openxmlformats.org/officeDocument/2006/relationships/hyperlink" Target="http://rats/viewRule.pl?nRuleID=65384" TargetMode="External"/><Relationship Id="rId493" Type="http://schemas.openxmlformats.org/officeDocument/2006/relationships/hyperlink" Target="http://rats/viewRule.pl?nRuleID=65448" TargetMode="External"/><Relationship Id="rId507" Type="http://schemas.openxmlformats.org/officeDocument/2006/relationships/hyperlink" Target="http://rats/viewRule.pl?nRuleID=65458" TargetMode="External"/><Relationship Id="rId549" Type="http://schemas.openxmlformats.org/officeDocument/2006/relationships/hyperlink" Target="http://rats/viewRule.pl?nRuleID=65470" TargetMode="External"/><Relationship Id="rId714" Type="http://schemas.openxmlformats.org/officeDocument/2006/relationships/hyperlink" Target="http://rats/viewRule.pl?nRuleID=65522" TargetMode="External"/><Relationship Id="rId756" Type="http://schemas.openxmlformats.org/officeDocument/2006/relationships/hyperlink" Target="http://rats/viewRule.pl?nRuleID=65532" TargetMode="External"/><Relationship Id="rId921" Type="http://schemas.openxmlformats.org/officeDocument/2006/relationships/hyperlink" Target="http://rats/viewRule.pl?nRuleID=67161" TargetMode="External"/><Relationship Id="rId50" Type="http://schemas.openxmlformats.org/officeDocument/2006/relationships/footer" Target="footer6.xml"/><Relationship Id="rId104" Type="http://schemas.openxmlformats.org/officeDocument/2006/relationships/hyperlink" Target="http://rats/viewRule.pl?nRuleID=65365" TargetMode="External"/><Relationship Id="rId146" Type="http://schemas.openxmlformats.org/officeDocument/2006/relationships/hyperlink" Target="http://rats/viewRule.pl?nRuleID=65380" TargetMode="External"/><Relationship Id="rId188" Type="http://schemas.openxmlformats.org/officeDocument/2006/relationships/hyperlink" Target="http://rats/viewRule.pl?nRuleID=65394" TargetMode="External"/><Relationship Id="rId311" Type="http://schemas.openxmlformats.org/officeDocument/2006/relationships/hyperlink" Target="http://rats/viewRule.pl?nRuleID=65431" TargetMode="External"/><Relationship Id="rId353" Type="http://schemas.openxmlformats.org/officeDocument/2006/relationships/hyperlink" Target="http://rats/viewRule.pl?nRuleID=65443" TargetMode="External"/><Relationship Id="rId395" Type="http://schemas.openxmlformats.org/officeDocument/2006/relationships/hyperlink" Target="http://rats/viewRule.pl?nRuleID=65495" TargetMode="External"/><Relationship Id="rId409" Type="http://schemas.openxmlformats.org/officeDocument/2006/relationships/hyperlink" Target="http://rats/viewRule.pl?nRuleID=65502" TargetMode="External"/><Relationship Id="rId560" Type="http://schemas.openxmlformats.org/officeDocument/2006/relationships/hyperlink" Target="http://rats/viewRule.pl?nRuleID=65473" TargetMode="External"/><Relationship Id="rId798" Type="http://schemas.openxmlformats.org/officeDocument/2006/relationships/hyperlink" Target="http://rats/viewRule.pl?nRuleID=67131" TargetMode="External"/><Relationship Id="rId963" Type="http://schemas.openxmlformats.org/officeDocument/2006/relationships/hyperlink" Target="http://rats/viewRule.pl?nRuleID=67172" TargetMode="External"/><Relationship Id="rId1039" Type="http://schemas.openxmlformats.org/officeDocument/2006/relationships/hyperlink" Target="http://rats/viewRule.pl?nRuleID=67191" TargetMode="External"/><Relationship Id="rId92" Type="http://schemas.openxmlformats.org/officeDocument/2006/relationships/hyperlink" Target="http://rats/viewRule.pl?nRuleID=65362" TargetMode="External"/><Relationship Id="rId213" Type="http://schemas.openxmlformats.org/officeDocument/2006/relationships/hyperlink" Target="http://rats/viewRule.pl?nRuleID=65401" TargetMode="External"/><Relationship Id="rId420" Type="http://schemas.openxmlformats.org/officeDocument/2006/relationships/hyperlink" Target="http://rats/viewRule.pl?nRuleID=65356" TargetMode="External"/><Relationship Id="rId616" Type="http://schemas.openxmlformats.org/officeDocument/2006/relationships/hyperlink" Target="http://rats/viewRule.pl?nRuleID=65489" TargetMode="External"/><Relationship Id="rId658" Type="http://schemas.openxmlformats.org/officeDocument/2006/relationships/hyperlink" Target="http://rats/viewRule.pl?nRuleID=65507" TargetMode="External"/><Relationship Id="rId823" Type="http://schemas.openxmlformats.org/officeDocument/2006/relationships/hyperlink" Target="http://rats/viewRule.pl?nRuleID=67137" TargetMode="External"/><Relationship Id="rId865" Type="http://schemas.openxmlformats.org/officeDocument/2006/relationships/hyperlink" Target="http://rats/viewRule.pl?nRuleID=67147" TargetMode="External"/><Relationship Id="rId1050" Type="http://schemas.openxmlformats.org/officeDocument/2006/relationships/hyperlink" Target="http://rats/viewRule.pl?nRuleID=67194" TargetMode="External"/><Relationship Id="rId255" Type="http://schemas.openxmlformats.org/officeDocument/2006/relationships/hyperlink" Target="http://rats/viewRule.pl?nRuleID=65414" TargetMode="External"/><Relationship Id="rId297" Type="http://schemas.openxmlformats.org/officeDocument/2006/relationships/hyperlink" Target="http://rats/viewRule.pl?nRuleID=65425" TargetMode="External"/><Relationship Id="rId462" Type="http://schemas.openxmlformats.org/officeDocument/2006/relationships/hyperlink" Target="http://rats/viewRule.pl?nRuleID=65413" TargetMode="External"/><Relationship Id="rId518" Type="http://schemas.openxmlformats.org/officeDocument/2006/relationships/hyperlink" Target="http://rats/viewRule.pl?nRuleID=65462" TargetMode="External"/><Relationship Id="rId725" Type="http://schemas.openxmlformats.org/officeDocument/2006/relationships/hyperlink" Target="http://rats/viewRule.pl?nRuleID=65524" TargetMode="External"/><Relationship Id="rId932" Type="http://schemas.openxmlformats.org/officeDocument/2006/relationships/hyperlink" Target="http://rats/viewRule.pl?nRuleID=67164" TargetMode="External"/><Relationship Id="rId115" Type="http://schemas.openxmlformats.org/officeDocument/2006/relationships/hyperlink" Target="http://rats/viewRule.pl?nRuleID=65368" TargetMode="External"/><Relationship Id="rId157" Type="http://schemas.openxmlformats.org/officeDocument/2006/relationships/hyperlink" Target="http://rats/viewRule.pl?nRuleID=65382" TargetMode="External"/><Relationship Id="rId322" Type="http://schemas.openxmlformats.org/officeDocument/2006/relationships/hyperlink" Target="http://rats/viewRule.pl?nRuleID=65434" TargetMode="External"/><Relationship Id="rId364" Type="http://schemas.openxmlformats.org/officeDocument/2006/relationships/hyperlink" Target="http://rats/viewRule.pl?nRuleID=65453" TargetMode="External"/><Relationship Id="rId767" Type="http://schemas.openxmlformats.org/officeDocument/2006/relationships/hyperlink" Target="http://rats/viewRule.pl?nRuleID=67123" TargetMode="External"/><Relationship Id="rId974" Type="http://schemas.openxmlformats.org/officeDocument/2006/relationships/hyperlink" Target="http://rats/viewRule.pl?nRuleID=67175" TargetMode="External"/><Relationship Id="rId1008" Type="http://schemas.openxmlformats.org/officeDocument/2006/relationships/hyperlink" Target="http://rats/viewRule.pl?nRuleID=67183" TargetMode="External"/><Relationship Id="rId61" Type="http://schemas.openxmlformats.org/officeDocument/2006/relationships/image" Target="media/image38.emf"/><Relationship Id="rId199" Type="http://schemas.openxmlformats.org/officeDocument/2006/relationships/hyperlink" Target="http://rats/viewRule.pl?nRuleID=65397" TargetMode="External"/><Relationship Id="rId571" Type="http://schemas.openxmlformats.org/officeDocument/2006/relationships/hyperlink" Target="http://rats/viewRule.pl?nRuleID=65476" TargetMode="External"/><Relationship Id="rId627" Type="http://schemas.openxmlformats.org/officeDocument/2006/relationships/hyperlink" Target="http://rats/viewRule.pl?nRuleID=65498" TargetMode="External"/><Relationship Id="rId669" Type="http://schemas.openxmlformats.org/officeDocument/2006/relationships/hyperlink" Target="http://rats/viewRule.pl?nRuleID=65510" TargetMode="External"/><Relationship Id="rId834" Type="http://schemas.openxmlformats.org/officeDocument/2006/relationships/hyperlink" Target="http://rats/viewRule.pl?nRuleID=67140" TargetMode="External"/><Relationship Id="rId876" Type="http://schemas.openxmlformats.org/officeDocument/2006/relationships/hyperlink" Target="http://rats/viewRule.pl?nRuleID=67150" TargetMode="External"/><Relationship Id="rId19" Type="http://schemas.openxmlformats.org/officeDocument/2006/relationships/image" Target="media/image7.jpeg"/><Relationship Id="rId224" Type="http://schemas.openxmlformats.org/officeDocument/2006/relationships/hyperlink" Target="http://rats/viewRule.pl?nRuleID=65405" TargetMode="External"/><Relationship Id="rId266" Type="http://schemas.openxmlformats.org/officeDocument/2006/relationships/hyperlink" Target="http://rats/viewRule.pl?nRuleID=65418" TargetMode="External"/><Relationship Id="rId431" Type="http://schemas.openxmlformats.org/officeDocument/2006/relationships/hyperlink" Target="http://rats/viewRule.pl?nRuleID=65361" TargetMode="External"/><Relationship Id="rId473" Type="http://schemas.openxmlformats.org/officeDocument/2006/relationships/hyperlink" Target="http://rats/viewRule.pl?nRuleID=65437" TargetMode="External"/><Relationship Id="rId529" Type="http://schemas.openxmlformats.org/officeDocument/2006/relationships/hyperlink" Target="http://rats/viewRule.pl?nRuleID=65464" TargetMode="External"/><Relationship Id="rId680" Type="http://schemas.openxmlformats.org/officeDocument/2006/relationships/hyperlink" Target="http://rats/viewRule.pl?nRuleID=65513" TargetMode="External"/><Relationship Id="rId736" Type="http://schemas.openxmlformats.org/officeDocument/2006/relationships/hyperlink" Target="http://rats/viewRule.pl?nRuleID=65527" TargetMode="External"/><Relationship Id="rId901" Type="http://schemas.openxmlformats.org/officeDocument/2006/relationships/hyperlink" Target="http://rats/viewRule.pl?nRuleID=67156" TargetMode="External"/><Relationship Id="rId1061" Type="http://schemas.openxmlformats.org/officeDocument/2006/relationships/hyperlink" Target="http://rats/viewRule.pl?nRuleID=67196" TargetMode="External"/><Relationship Id="rId30" Type="http://schemas.openxmlformats.org/officeDocument/2006/relationships/image" Target="media/image18.jpeg"/><Relationship Id="rId126" Type="http://schemas.openxmlformats.org/officeDocument/2006/relationships/hyperlink" Target="http://rats/viewRule.pl?nRuleID=65374" TargetMode="External"/><Relationship Id="rId168" Type="http://schemas.openxmlformats.org/officeDocument/2006/relationships/hyperlink" Target="http://rats/viewRule.pl?nRuleID=65387" TargetMode="External"/><Relationship Id="rId333" Type="http://schemas.openxmlformats.org/officeDocument/2006/relationships/hyperlink" Target="http://rats/viewRule.pl?nRuleID=65438" TargetMode="External"/><Relationship Id="rId540" Type="http://schemas.openxmlformats.org/officeDocument/2006/relationships/hyperlink" Target="http://rats/viewRule.pl?nRuleID=65468" TargetMode="External"/><Relationship Id="rId778" Type="http://schemas.openxmlformats.org/officeDocument/2006/relationships/hyperlink" Target="http://rats/viewRule.pl?nRuleID=67126" TargetMode="External"/><Relationship Id="rId943" Type="http://schemas.openxmlformats.org/officeDocument/2006/relationships/hyperlink" Target="http://rats/viewRule.pl?nRuleID=67167" TargetMode="External"/><Relationship Id="rId985" Type="http://schemas.openxmlformats.org/officeDocument/2006/relationships/hyperlink" Target="http://rats/viewRule.pl?nRuleID=67177" TargetMode="External"/><Relationship Id="rId1019" Type="http://schemas.openxmlformats.org/officeDocument/2006/relationships/hyperlink" Target="http://rats/viewRule.pl?nRuleID=67186" TargetMode="External"/><Relationship Id="rId72" Type="http://schemas.openxmlformats.org/officeDocument/2006/relationships/hyperlink" Target="http://rats/viewRule.pl?nRuleID=65353" TargetMode="External"/><Relationship Id="rId375" Type="http://schemas.openxmlformats.org/officeDocument/2006/relationships/hyperlink" Target="http://rats/viewRule.pl?nRuleID=65480" TargetMode="External"/><Relationship Id="rId582" Type="http://schemas.openxmlformats.org/officeDocument/2006/relationships/hyperlink" Target="http://rats/viewRule.pl?nRuleID=65479" TargetMode="External"/><Relationship Id="rId638" Type="http://schemas.openxmlformats.org/officeDocument/2006/relationships/hyperlink" Target="http://rats/viewRule.pl?nRuleID=65501" TargetMode="External"/><Relationship Id="rId803" Type="http://schemas.openxmlformats.org/officeDocument/2006/relationships/hyperlink" Target="http://rats/viewRule.pl?nRuleID=67132" TargetMode="External"/><Relationship Id="rId845" Type="http://schemas.openxmlformats.org/officeDocument/2006/relationships/hyperlink" Target="http://rats/viewRule.pl?nRuleID=67142" TargetMode="External"/><Relationship Id="rId1030" Type="http://schemas.openxmlformats.org/officeDocument/2006/relationships/hyperlink" Target="http://rats/viewRule.pl?nRuleID=67189" TargetMode="External"/><Relationship Id="rId3" Type="http://schemas.openxmlformats.org/officeDocument/2006/relationships/styles" Target="styles.xml"/><Relationship Id="rId235" Type="http://schemas.openxmlformats.org/officeDocument/2006/relationships/hyperlink" Target="http://rats/viewRule.pl?nRuleID=65408" TargetMode="External"/><Relationship Id="rId277" Type="http://schemas.openxmlformats.org/officeDocument/2006/relationships/hyperlink" Target="http://rats/viewRule.pl?nRuleID=65420" TargetMode="External"/><Relationship Id="rId400" Type="http://schemas.openxmlformats.org/officeDocument/2006/relationships/hyperlink" Target="http://rats/viewRule.pl?nRuleID=65496" TargetMode="External"/><Relationship Id="rId442" Type="http://schemas.openxmlformats.org/officeDocument/2006/relationships/hyperlink" Target="http://rats/viewRule.pl?nRuleID=65372" TargetMode="External"/><Relationship Id="rId484" Type="http://schemas.openxmlformats.org/officeDocument/2006/relationships/hyperlink" Target="http://rats/viewRule.pl?nRuleID=65446" TargetMode="External"/><Relationship Id="rId705" Type="http://schemas.openxmlformats.org/officeDocument/2006/relationships/hyperlink" Target="http://rats/viewRule.pl?nRuleID=65519" TargetMode="External"/><Relationship Id="rId887" Type="http://schemas.openxmlformats.org/officeDocument/2006/relationships/hyperlink" Target="http://rats/viewRule.pl?nRuleID=67153" TargetMode="External"/><Relationship Id="rId1072" Type="http://schemas.openxmlformats.org/officeDocument/2006/relationships/hyperlink" Target="http://rats/viewRule.pl?nRuleID=65402" TargetMode="External"/><Relationship Id="rId137" Type="http://schemas.openxmlformats.org/officeDocument/2006/relationships/hyperlink" Target="http://rats/viewRule.pl?nRuleID=65377" TargetMode="External"/><Relationship Id="rId302" Type="http://schemas.openxmlformats.org/officeDocument/2006/relationships/hyperlink" Target="http://rats/viewRule.pl?nRuleID=65428" TargetMode="External"/><Relationship Id="rId344" Type="http://schemas.openxmlformats.org/officeDocument/2006/relationships/hyperlink" Target="http://rats/viewRule.pl?nRuleID=65441" TargetMode="External"/><Relationship Id="rId691" Type="http://schemas.openxmlformats.org/officeDocument/2006/relationships/hyperlink" Target="http://rats/viewRule.pl?nRuleID=65516" TargetMode="External"/><Relationship Id="rId747" Type="http://schemas.openxmlformats.org/officeDocument/2006/relationships/hyperlink" Target="http://rats/viewRule.pl?nRuleID=65530" TargetMode="External"/><Relationship Id="rId789" Type="http://schemas.openxmlformats.org/officeDocument/2006/relationships/hyperlink" Target="http://rats/viewRule.pl?nRuleID=67128" TargetMode="External"/><Relationship Id="rId912" Type="http://schemas.openxmlformats.org/officeDocument/2006/relationships/hyperlink" Target="http://rats/viewRule.pl?nRuleID=67159" TargetMode="External"/><Relationship Id="rId954" Type="http://schemas.openxmlformats.org/officeDocument/2006/relationships/hyperlink" Target="http://rats/viewRule.pl?nRuleID=67170" TargetMode="External"/><Relationship Id="rId996" Type="http://schemas.openxmlformats.org/officeDocument/2006/relationships/hyperlink" Target="http://rats/viewRule.pl?nRuleID=67180" TargetMode="External"/><Relationship Id="rId41" Type="http://schemas.openxmlformats.org/officeDocument/2006/relationships/header" Target="header4.xml"/><Relationship Id="rId83" Type="http://schemas.openxmlformats.org/officeDocument/2006/relationships/hyperlink" Target="http://rats/viewRule.pl?nRuleID=65358" TargetMode="External"/><Relationship Id="rId179" Type="http://schemas.openxmlformats.org/officeDocument/2006/relationships/hyperlink" Target="http://rats/viewRule.pl?nRuleID=65391" TargetMode="External"/><Relationship Id="rId386" Type="http://schemas.openxmlformats.org/officeDocument/2006/relationships/hyperlink" Target="http://rats/viewRule.pl?nRuleID=65493" TargetMode="External"/><Relationship Id="rId551" Type="http://schemas.openxmlformats.org/officeDocument/2006/relationships/hyperlink" Target="http://rats/viewRule.pl?nRuleID=65471" TargetMode="External"/><Relationship Id="rId593" Type="http://schemas.openxmlformats.org/officeDocument/2006/relationships/hyperlink" Target="http://rats/viewRule.pl?nRuleID=65482" TargetMode="External"/><Relationship Id="rId607" Type="http://schemas.openxmlformats.org/officeDocument/2006/relationships/hyperlink" Target="http://rats/viewRule.pl?nRuleID=65487" TargetMode="External"/><Relationship Id="rId649" Type="http://schemas.openxmlformats.org/officeDocument/2006/relationships/hyperlink" Target="http://rats/viewRule.pl?nRuleID=65504" TargetMode="External"/><Relationship Id="rId814" Type="http://schemas.openxmlformats.org/officeDocument/2006/relationships/hyperlink" Target="http://rats/viewRule.pl?nRuleID=67135" TargetMode="External"/><Relationship Id="rId856" Type="http://schemas.openxmlformats.org/officeDocument/2006/relationships/hyperlink" Target="http://rats/viewRule.pl?nRuleID=67145" TargetMode="External"/><Relationship Id="rId190" Type="http://schemas.openxmlformats.org/officeDocument/2006/relationships/hyperlink" Target="http://rats/viewRule.pl?nRuleID=65395" TargetMode="External"/><Relationship Id="rId204" Type="http://schemas.openxmlformats.org/officeDocument/2006/relationships/hyperlink" Target="http://rats/viewRule.pl?nRuleID=65399" TargetMode="External"/><Relationship Id="rId246" Type="http://schemas.openxmlformats.org/officeDocument/2006/relationships/hyperlink" Target="http://rats/viewRule.pl?nRuleID=65411" TargetMode="External"/><Relationship Id="rId288" Type="http://schemas.openxmlformats.org/officeDocument/2006/relationships/hyperlink" Target="http://rats/viewRule.pl?nRuleID=65423" TargetMode="External"/><Relationship Id="rId411" Type="http://schemas.openxmlformats.org/officeDocument/2006/relationships/hyperlink" Target="http://rats/viewRule.pl?nRuleID=65508" TargetMode="External"/><Relationship Id="rId453" Type="http://schemas.openxmlformats.org/officeDocument/2006/relationships/hyperlink" Target="http://rats/viewRule.pl?nRuleID=65384" TargetMode="External"/><Relationship Id="rId509" Type="http://schemas.openxmlformats.org/officeDocument/2006/relationships/hyperlink" Target="http://rats/viewRule.pl?nRuleID=65458" TargetMode="External"/><Relationship Id="rId660" Type="http://schemas.openxmlformats.org/officeDocument/2006/relationships/hyperlink" Target="http://rats/viewRule.pl?nRuleID=65507" TargetMode="External"/><Relationship Id="rId898" Type="http://schemas.openxmlformats.org/officeDocument/2006/relationships/hyperlink" Target="http://rats/viewRule.pl?nRuleID=67156" TargetMode="External"/><Relationship Id="rId1041" Type="http://schemas.openxmlformats.org/officeDocument/2006/relationships/hyperlink" Target="http://rats/viewRule.pl?nRuleID=67191" TargetMode="External"/><Relationship Id="rId1083" Type="http://schemas.openxmlformats.org/officeDocument/2006/relationships/hyperlink" Target="http://rats/viewRule.pl?nRuleID=65436" TargetMode="External"/><Relationship Id="rId106" Type="http://schemas.openxmlformats.org/officeDocument/2006/relationships/hyperlink" Target="http://rats/viewRule.pl?nRuleID=65366" TargetMode="External"/><Relationship Id="rId313" Type="http://schemas.openxmlformats.org/officeDocument/2006/relationships/hyperlink" Target="http://rats/viewRule.pl?nRuleID=65431" TargetMode="External"/><Relationship Id="rId495" Type="http://schemas.openxmlformats.org/officeDocument/2006/relationships/hyperlink" Target="http://rats/viewRule.pl?nRuleID=65449" TargetMode="External"/><Relationship Id="rId716" Type="http://schemas.openxmlformats.org/officeDocument/2006/relationships/hyperlink" Target="http://rats/viewRule.pl?nRuleID=65522" TargetMode="External"/><Relationship Id="rId758" Type="http://schemas.openxmlformats.org/officeDocument/2006/relationships/hyperlink" Target="http://rats/viewRule.pl?nRuleID=65533" TargetMode="External"/><Relationship Id="rId923" Type="http://schemas.openxmlformats.org/officeDocument/2006/relationships/hyperlink" Target="http://rats/viewRule.pl?nRuleID=67162" TargetMode="External"/><Relationship Id="rId965" Type="http://schemas.openxmlformats.org/officeDocument/2006/relationships/hyperlink" Target="http://rats/viewRule.pl?nRuleID=67172" TargetMode="External"/><Relationship Id="rId10" Type="http://schemas.openxmlformats.org/officeDocument/2006/relationships/header" Target="header2.xml"/><Relationship Id="rId52" Type="http://schemas.openxmlformats.org/officeDocument/2006/relationships/footer" Target="footer7.xml"/><Relationship Id="rId94" Type="http://schemas.openxmlformats.org/officeDocument/2006/relationships/hyperlink" Target="http://rats/viewRule.pl?nRuleID=65363" TargetMode="External"/><Relationship Id="rId148" Type="http://schemas.openxmlformats.org/officeDocument/2006/relationships/hyperlink" Target="http://rats/viewRule.pl?nRuleID=65380" TargetMode="External"/><Relationship Id="rId355" Type="http://schemas.openxmlformats.org/officeDocument/2006/relationships/hyperlink" Target="http://rats/viewRule.pl?nRuleID=65451" TargetMode="External"/><Relationship Id="rId397" Type="http://schemas.openxmlformats.org/officeDocument/2006/relationships/hyperlink" Target="http://rats/viewRule.pl?nRuleID=65495" TargetMode="External"/><Relationship Id="rId520" Type="http://schemas.openxmlformats.org/officeDocument/2006/relationships/hyperlink" Target="http://rats/viewRule.pl?nRuleID=65462" TargetMode="External"/><Relationship Id="rId562" Type="http://schemas.openxmlformats.org/officeDocument/2006/relationships/hyperlink" Target="http://rats/viewRule.pl?nRuleID=65474" TargetMode="External"/><Relationship Id="rId618" Type="http://schemas.openxmlformats.org/officeDocument/2006/relationships/hyperlink" Target="http://rats/viewRule.pl?nRuleID=65490" TargetMode="External"/><Relationship Id="rId825" Type="http://schemas.openxmlformats.org/officeDocument/2006/relationships/hyperlink" Target="http://rats/viewRule.pl?nRuleID=67137" TargetMode="External"/><Relationship Id="rId215" Type="http://schemas.openxmlformats.org/officeDocument/2006/relationships/hyperlink" Target="http://rats/viewRule.pl?nRuleID=65403" TargetMode="External"/><Relationship Id="rId257" Type="http://schemas.openxmlformats.org/officeDocument/2006/relationships/hyperlink" Target="http://rats/viewRule.pl?nRuleID=65414" TargetMode="External"/><Relationship Id="rId422" Type="http://schemas.openxmlformats.org/officeDocument/2006/relationships/hyperlink" Target="http://rats/viewRule.pl?nRuleID=65357" TargetMode="External"/><Relationship Id="rId464" Type="http://schemas.openxmlformats.org/officeDocument/2006/relationships/hyperlink" Target="http://rats/viewRule.pl?nRuleID=65413" TargetMode="External"/><Relationship Id="rId867" Type="http://schemas.openxmlformats.org/officeDocument/2006/relationships/hyperlink" Target="http://rats/viewRule.pl?nRuleID=67148" TargetMode="External"/><Relationship Id="rId1010" Type="http://schemas.openxmlformats.org/officeDocument/2006/relationships/hyperlink" Target="http://rats/viewRule.pl?nRuleID=67184" TargetMode="External"/><Relationship Id="rId1052" Type="http://schemas.openxmlformats.org/officeDocument/2006/relationships/hyperlink" Target="http://rats/viewRule.pl?nRuleID=67194" TargetMode="External"/><Relationship Id="rId299" Type="http://schemas.openxmlformats.org/officeDocument/2006/relationships/hyperlink" Target="http://rats/viewRule.pl?nRuleID=65426" TargetMode="External"/><Relationship Id="rId727" Type="http://schemas.openxmlformats.org/officeDocument/2006/relationships/hyperlink" Target="http://rats/viewRule.pl?nRuleID=65525" TargetMode="External"/><Relationship Id="rId934" Type="http://schemas.openxmlformats.org/officeDocument/2006/relationships/hyperlink" Target="http://rats/viewRule.pl?nRuleID=67165" TargetMode="External"/><Relationship Id="rId63" Type="http://schemas.openxmlformats.org/officeDocument/2006/relationships/image" Target="media/image40.emf"/><Relationship Id="rId159" Type="http://schemas.openxmlformats.org/officeDocument/2006/relationships/hyperlink" Target="http://rats/viewRule.pl?nRuleID=65383" TargetMode="External"/><Relationship Id="rId366" Type="http://schemas.openxmlformats.org/officeDocument/2006/relationships/hyperlink" Target="http://rats/viewRule.pl?nRuleID=65461" TargetMode="External"/><Relationship Id="rId573" Type="http://schemas.openxmlformats.org/officeDocument/2006/relationships/hyperlink" Target="http://rats/viewRule.pl?nRuleID=65476" TargetMode="External"/><Relationship Id="rId780" Type="http://schemas.openxmlformats.org/officeDocument/2006/relationships/hyperlink" Target="http://rats/viewRule.pl?nRuleID=67126" TargetMode="External"/><Relationship Id="rId226" Type="http://schemas.openxmlformats.org/officeDocument/2006/relationships/hyperlink" Target="http://rats/viewRule.pl?nRuleID=65406" TargetMode="External"/><Relationship Id="rId433" Type="http://schemas.openxmlformats.org/officeDocument/2006/relationships/hyperlink" Target="http://rats/viewRule.pl?nRuleID=65361" TargetMode="External"/><Relationship Id="rId878" Type="http://schemas.openxmlformats.org/officeDocument/2006/relationships/hyperlink" Target="http://rats/viewRule.pl?nRuleID=67151" TargetMode="External"/><Relationship Id="rId1063" Type="http://schemas.openxmlformats.org/officeDocument/2006/relationships/hyperlink" Target="http://rats/viewRule.pl?nRuleID=65392" TargetMode="External"/><Relationship Id="rId640" Type="http://schemas.openxmlformats.org/officeDocument/2006/relationships/hyperlink" Target="http://rats/viewRule.pl?nRuleID=65501" TargetMode="External"/><Relationship Id="rId738" Type="http://schemas.openxmlformats.org/officeDocument/2006/relationships/hyperlink" Target="http://rats/viewRule.pl?nRuleID=65528" TargetMode="External"/><Relationship Id="rId945" Type="http://schemas.openxmlformats.org/officeDocument/2006/relationships/hyperlink" Target="http://rats/viewRule.pl?nRuleID=67167" TargetMode="External"/><Relationship Id="rId74" Type="http://schemas.openxmlformats.org/officeDocument/2006/relationships/hyperlink" Target="http://rats/viewRule.pl?nRuleID=65354" TargetMode="External"/><Relationship Id="rId377" Type="http://schemas.openxmlformats.org/officeDocument/2006/relationships/hyperlink" Target="http://rats/viewRule.pl?nRuleID=65480" TargetMode="External"/><Relationship Id="rId500" Type="http://schemas.openxmlformats.org/officeDocument/2006/relationships/hyperlink" Target="http://rats/viewRule.pl?nRuleID=65450" TargetMode="External"/><Relationship Id="rId584" Type="http://schemas.openxmlformats.org/officeDocument/2006/relationships/hyperlink" Target="http://rats/viewRule.pl?nRuleID=65479" TargetMode="External"/><Relationship Id="rId805" Type="http://schemas.openxmlformats.org/officeDocument/2006/relationships/hyperlink" Target="http://rats/viewRule.pl?nRuleID=67132" TargetMode="External"/><Relationship Id="rId5" Type="http://schemas.openxmlformats.org/officeDocument/2006/relationships/webSettings" Target="webSettings.xml"/><Relationship Id="rId237" Type="http://schemas.openxmlformats.org/officeDocument/2006/relationships/hyperlink" Target="http://rats/viewRule.pl?nRuleID=65408" TargetMode="External"/><Relationship Id="rId791" Type="http://schemas.openxmlformats.org/officeDocument/2006/relationships/hyperlink" Target="http://rats/viewRule.pl?nRuleID=67129" TargetMode="External"/><Relationship Id="rId889" Type="http://schemas.openxmlformats.org/officeDocument/2006/relationships/hyperlink" Target="http://rats/viewRule.pl?nRuleID=67153" TargetMode="External"/><Relationship Id="rId1074" Type="http://schemas.openxmlformats.org/officeDocument/2006/relationships/hyperlink" Target="http://rats/viewRule.pl?nRuleID=65427" TargetMode="External"/><Relationship Id="rId444" Type="http://schemas.openxmlformats.org/officeDocument/2006/relationships/hyperlink" Target="http://rats/viewRule.pl?nRuleID=65372" TargetMode="External"/><Relationship Id="rId651" Type="http://schemas.openxmlformats.org/officeDocument/2006/relationships/hyperlink" Target="http://rats/viewRule.pl?nRuleID=65505" TargetMode="External"/><Relationship Id="rId749" Type="http://schemas.openxmlformats.org/officeDocument/2006/relationships/hyperlink" Target="http://rats/viewRule.pl?nRuleID=65530" TargetMode="External"/><Relationship Id="rId290" Type="http://schemas.openxmlformats.org/officeDocument/2006/relationships/hyperlink" Target="http://rats/viewRule.pl?nRuleID=65424" TargetMode="External"/><Relationship Id="rId304" Type="http://schemas.openxmlformats.org/officeDocument/2006/relationships/hyperlink" Target="http://rats/viewRule.pl?nRuleID=65428" TargetMode="External"/><Relationship Id="rId388" Type="http://schemas.openxmlformats.org/officeDocument/2006/relationships/hyperlink" Target="http://rats/viewRule.pl?nRuleID=65493" TargetMode="External"/><Relationship Id="rId511" Type="http://schemas.openxmlformats.org/officeDocument/2006/relationships/hyperlink" Target="http://rats/viewRule.pl?nRuleID=65459" TargetMode="External"/><Relationship Id="rId609" Type="http://schemas.openxmlformats.org/officeDocument/2006/relationships/hyperlink" Target="http://rats/viewRule.pl?nRuleID=65487" TargetMode="External"/><Relationship Id="rId956" Type="http://schemas.openxmlformats.org/officeDocument/2006/relationships/hyperlink" Target="http://rats/viewRule.pl?nRuleID=67170" TargetMode="External"/><Relationship Id="rId85" Type="http://schemas.openxmlformats.org/officeDocument/2006/relationships/hyperlink" Target="http://rats/viewRule.pl?nRuleID=65358" TargetMode="External"/><Relationship Id="rId150" Type="http://schemas.openxmlformats.org/officeDocument/2006/relationships/hyperlink" Target="http://rats/viewRule.pl?nRuleID=65381" TargetMode="External"/><Relationship Id="rId595" Type="http://schemas.openxmlformats.org/officeDocument/2006/relationships/hyperlink" Target="http://rats/viewRule.pl?nRuleID=65484" TargetMode="External"/><Relationship Id="rId816" Type="http://schemas.openxmlformats.org/officeDocument/2006/relationships/hyperlink" Target="http://rats/viewRule.pl?nRuleID=67135" TargetMode="External"/><Relationship Id="rId1001" Type="http://schemas.openxmlformats.org/officeDocument/2006/relationships/hyperlink" Target="http://rats/viewRule.pl?nRuleID=67181" TargetMode="External"/><Relationship Id="rId248" Type="http://schemas.openxmlformats.org/officeDocument/2006/relationships/hyperlink" Target="http://rats/viewRule.pl?nRuleID=65411" TargetMode="External"/><Relationship Id="rId455" Type="http://schemas.openxmlformats.org/officeDocument/2006/relationships/hyperlink" Target="http://rats/viewRule.pl?nRuleID=65386" TargetMode="External"/><Relationship Id="rId662" Type="http://schemas.openxmlformats.org/officeDocument/2006/relationships/hyperlink" Target="http://rats/viewRule.pl?nRuleID=65509" TargetMode="External"/><Relationship Id="rId1085" Type="http://schemas.openxmlformats.org/officeDocument/2006/relationships/hyperlink" Target="http://rats/viewRule.pl?nRuleID=65436" TargetMode="External"/><Relationship Id="rId12" Type="http://schemas.openxmlformats.org/officeDocument/2006/relationships/image" Target="media/image2.jpeg"/><Relationship Id="rId108" Type="http://schemas.openxmlformats.org/officeDocument/2006/relationships/hyperlink" Target="http://rats/viewRule.pl?nRuleID=65366" TargetMode="External"/><Relationship Id="rId315" Type="http://schemas.openxmlformats.org/officeDocument/2006/relationships/hyperlink" Target="http://rats/viewRule.pl?nRuleID=65432" TargetMode="External"/><Relationship Id="rId522" Type="http://schemas.openxmlformats.org/officeDocument/2006/relationships/hyperlink" Target="http://rats/viewRule.pl?nRuleID=65463" TargetMode="External"/><Relationship Id="rId967" Type="http://schemas.openxmlformats.org/officeDocument/2006/relationships/hyperlink" Target="http://rats/viewRule.pl?nRuleID=67173" TargetMode="External"/><Relationship Id="rId96" Type="http://schemas.openxmlformats.org/officeDocument/2006/relationships/hyperlink" Target="http://rats/viewRule.pl?nRuleID=65363" TargetMode="External"/><Relationship Id="rId161" Type="http://schemas.openxmlformats.org/officeDocument/2006/relationships/hyperlink" Target="http://rats/viewRule.pl?nRuleID=65383" TargetMode="External"/><Relationship Id="rId399" Type="http://schemas.openxmlformats.org/officeDocument/2006/relationships/hyperlink" Target="http://rats/viewRule.pl?nRuleID=65496" TargetMode="External"/><Relationship Id="rId827" Type="http://schemas.openxmlformats.org/officeDocument/2006/relationships/hyperlink" Target="http://rats/viewRule.pl?nRuleID=67138" TargetMode="External"/><Relationship Id="rId1012" Type="http://schemas.openxmlformats.org/officeDocument/2006/relationships/hyperlink" Target="http://rats/viewRule.pl?nRuleID=67184" TargetMode="External"/><Relationship Id="rId259" Type="http://schemas.openxmlformats.org/officeDocument/2006/relationships/hyperlink" Target="http://rats/viewRule.pl?nRuleID=65415" TargetMode="External"/><Relationship Id="rId466" Type="http://schemas.openxmlformats.org/officeDocument/2006/relationships/hyperlink" Target="http://rats/viewRule.pl?nRuleID=65417" TargetMode="External"/><Relationship Id="rId673" Type="http://schemas.openxmlformats.org/officeDocument/2006/relationships/hyperlink" Target="http://rats/viewRule.pl?nRuleID=65511" TargetMode="External"/><Relationship Id="rId880" Type="http://schemas.openxmlformats.org/officeDocument/2006/relationships/hyperlink" Target="http://rats/viewRule.pl?nRuleID=67151" TargetMode="External"/><Relationship Id="rId23" Type="http://schemas.openxmlformats.org/officeDocument/2006/relationships/image" Target="media/image11.jpeg"/><Relationship Id="rId119" Type="http://schemas.openxmlformats.org/officeDocument/2006/relationships/hyperlink" Target="http://rats/viewRule.pl?nRuleID=65454" TargetMode="External"/><Relationship Id="rId326" Type="http://schemas.openxmlformats.org/officeDocument/2006/relationships/hyperlink" Target="http://rats/viewRule.pl?nRuleID=65435" TargetMode="External"/><Relationship Id="rId533" Type="http://schemas.openxmlformats.org/officeDocument/2006/relationships/hyperlink" Target="http://rats/viewRule.pl?nRuleID=65465" TargetMode="External"/><Relationship Id="rId978" Type="http://schemas.openxmlformats.org/officeDocument/2006/relationships/hyperlink" Target="http://rats/viewRule.pl?nRuleID=67176" TargetMode="External"/><Relationship Id="rId740" Type="http://schemas.openxmlformats.org/officeDocument/2006/relationships/hyperlink" Target="http://rats/viewRule.pl?nRuleID=65528" TargetMode="External"/><Relationship Id="rId838" Type="http://schemas.openxmlformats.org/officeDocument/2006/relationships/hyperlink" Target="http://rats/viewRule.pl?nRuleID=67141" TargetMode="External"/><Relationship Id="rId1023" Type="http://schemas.openxmlformats.org/officeDocument/2006/relationships/hyperlink" Target="http://rats/viewRule.pl?nRuleID=67187" TargetMode="External"/><Relationship Id="rId172" Type="http://schemas.openxmlformats.org/officeDocument/2006/relationships/hyperlink" Target="http://rats/viewRule.pl?nRuleID=65388" TargetMode="External"/><Relationship Id="rId477" Type="http://schemas.openxmlformats.org/officeDocument/2006/relationships/hyperlink" Target="http://rats/viewRule.pl?nRuleID=65444" TargetMode="External"/><Relationship Id="rId600" Type="http://schemas.openxmlformats.org/officeDocument/2006/relationships/hyperlink" Target="http://rats/viewRule.pl?nRuleID=65485" TargetMode="External"/><Relationship Id="rId684" Type="http://schemas.openxmlformats.org/officeDocument/2006/relationships/hyperlink" Target="http://rats/viewRule.pl?nRuleID=65514" TargetMode="External"/><Relationship Id="rId337" Type="http://schemas.openxmlformats.org/officeDocument/2006/relationships/hyperlink" Target="http://rats/viewRule.pl?nRuleID=65439" TargetMode="External"/><Relationship Id="rId891" Type="http://schemas.openxmlformats.org/officeDocument/2006/relationships/hyperlink" Target="http://rats/viewRule.pl?nRuleID=67154" TargetMode="External"/><Relationship Id="rId905" Type="http://schemas.openxmlformats.org/officeDocument/2006/relationships/hyperlink" Target="http://rats/viewRule.pl?nRuleID=67157" TargetMode="External"/><Relationship Id="rId989" Type="http://schemas.openxmlformats.org/officeDocument/2006/relationships/hyperlink" Target="http://rats/viewRule.pl?nRuleID=67178" TargetMode="External"/><Relationship Id="rId34" Type="http://schemas.openxmlformats.org/officeDocument/2006/relationships/image" Target="media/image22.jpeg"/><Relationship Id="rId544" Type="http://schemas.openxmlformats.org/officeDocument/2006/relationships/hyperlink" Target="http://rats/viewRule.pl?nRuleID=65469" TargetMode="External"/><Relationship Id="rId751" Type="http://schemas.openxmlformats.org/officeDocument/2006/relationships/hyperlink" Target="http://rats/viewRule.pl?nRuleID=65531" TargetMode="External"/><Relationship Id="rId849" Type="http://schemas.openxmlformats.org/officeDocument/2006/relationships/hyperlink" Target="http://rats/viewRule.pl?nRuleID=67143" TargetMode="External"/><Relationship Id="rId183" Type="http://schemas.openxmlformats.org/officeDocument/2006/relationships/hyperlink" Target="http://rats/viewRule.pl?nRuleID=65393" TargetMode="External"/><Relationship Id="rId390" Type="http://schemas.openxmlformats.org/officeDocument/2006/relationships/hyperlink" Target="http://rats/viewRule.pl?nRuleID=65494" TargetMode="External"/><Relationship Id="rId404" Type="http://schemas.openxmlformats.org/officeDocument/2006/relationships/hyperlink" Target="http://rats/viewRule.pl?nRuleID=65497" TargetMode="External"/><Relationship Id="rId611" Type="http://schemas.openxmlformats.org/officeDocument/2006/relationships/hyperlink" Target="http://rats/viewRule.pl?nRuleID=65488" TargetMode="External"/><Relationship Id="rId1034" Type="http://schemas.openxmlformats.org/officeDocument/2006/relationships/hyperlink" Target="http://rats/viewRule.pl?nRuleID=67190" TargetMode="External"/><Relationship Id="rId250" Type="http://schemas.openxmlformats.org/officeDocument/2006/relationships/hyperlink" Target="http://rats/viewRule.pl?nRuleID=65412" TargetMode="External"/><Relationship Id="rId488" Type="http://schemas.openxmlformats.org/officeDocument/2006/relationships/hyperlink" Target="http://rats/viewRule.pl?nRuleID=65447" TargetMode="External"/><Relationship Id="rId695" Type="http://schemas.openxmlformats.org/officeDocument/2006/relationships/hyperlink" Target="http://rats/viewRule.pl?nRuleID=65517" TargetMode="External"/><Relationship Id="rId709" Type="http://schemas.openxmlformats.org/officeDocument/2006/relationships/hyperlink" Target="http://rats/viewRule.pl?nRuleID=65520" TargetMode="External"/><Relationship Id="rId916" Type="http://schemas.openxmlformats.org/officeDocument/2006/relationships/hyperlink" Target="http://rats/viewRule.pl?nRuleID=67160" TargetMode="External"/><Relationship Id="rId45" Type="http://schemas.openxmlformats.org/officeDocument/2006/relationships/header" Target="header6.xml"/><Relationship Id="rId110" Type="http://schemas.openxmlformats.org/officeDocument/2006/relationships/hyperlink" Target="http://rats/viewRule.pl?nRuleID=65367" TargetMode="External"/><Relationship Id="rId348" Type="http://schemas.openxmlformats.org/officeDocument/2006/relationships/hyperlink" Target="http://rats/viewRule.pl?nRuleID=65442" TargetMode="External"/><Relationship Id="rId555" Type="http://schemas.openxmlformats.org/officeDocument/2006/relationships/hyperlink" Target="http://rats/viewRule.pl?nRuleID=65472" TargetMode="External"/><Relationship Id="rId762" Type="http://schemas.openxmlformats.org/officeDocument/2006/relationships/hyperlink" Target="http://rats/viewRule.pl?nRuleID=65534" TargetMode="External"/><Relationship Id="rId194" Type="http://schemas.openxmlformats.org/officeDocument/2006/relationships/hyperlink" Target="http://rats/viewRule.pl?nRuleID=65396" TargetMode="External"/><Relationship Id="rId208" Type="http://schemas.openxmlformats.org/officeDocument/2006/relationships/hyperlink" Target="http://rats/viewRule.pl?nRuleID=65400" TargetMode="External"/><Relationship Id="rId415" Type="http://schemas.openxmlformats.org/officeDocument/2006/relationships/hyperlink" Target="http://rats/viewRule.pl?nRuleID=65535" TargetMode="External"/><Relationship Id="rId622" Type="http://schemas.openxmlformats.org/officeDocument/2006/relationships/hyperlink" Target="http://rats/viewRule.pl?nRuleID=65491" TargetMode="External"/><Relationship Id="rId1045" Type="http://schemas.openxmlformats.org/officeDocument/2006/relationships/hyperlink" Target="http://rats/viewRule.pl?nRuleID=67192" TargetMode="External"/><Relationship Id="rId261" Type="http://schemas.openxmlformats.org/officeDocument/2006/relationships/hyperlink" Target="http://rats/viewRule.pl?nRuleID=65415" TargetMode="External"/><Relationship Id="rId499" Type="http://schemas.openxmlformats.org/officeDocument/2006/relationships/hyperlink" Target="http://rats/viewRule.pl?nRuleID=65450" TargetMode="External"/><Relationship Id="rId927" Type="http://schemas.openxmlformats.org/officeDocument/2006/relationships/hyperlink" Target="http://rats/viewRule.pl?nRuleID=67163" TargetMode="External"/><Relationship Id="rId56" Type="http://schemas.openxmlformats.org/officeDocument/2006/relationships/image" Target="media/image33.emf"/><Relationship Id="rId359" Type="http://schemas.openxmlformats.org/officeDocument/2006/relationships/hyperlink" Target="http://rats/viewRule.pl?nRuleID=65452" TargetMode="External"/><Relationship Id="rId566" Type="http://schemas.openxmlformats.org/officeDocument/2006/relationships/hyperlink" Target="http://rats/viewRule.pl?nRuleID=65475" TargetMode="External"/><Relationship Id="rId773" Type="http://schemas.openxmlformats.org/officeDocument/2006/relationships/hyperlink" Target="http://rats/viewRule.pl?nRuleID=67124" TargetMode="External"/><Relationship Id="rId121" Type="http://schemas.openxmlformats.org/officeDocument/2006/relationships/hyperlink" Target="http://rats/viewRule.pl?nRuleID=65454" TargetMode="External"/><Relationship Id="rId219" Type="http://schemas.openxmlformats.org/officeDocument/2006/relationships/hyperlink" Target="http://rats/viewRule.pl?nRuleID=65404" TargetMode="External"/><Relationship Id="rId426" Type="http://schemas.openxmlformats.org/officeDocument/2006/relationships/hyperlink" Target="http://rats/viewRule.pl?nRuleID=65360" TargetMode="External"/><Relationship Id="rId633" Type="http://schemas.openxmlformats.org/officeDocument/2006/relationships/hyperlink" Target="http://rats/viewRule.pl?nRuleID=65499" TargetMode="External"/><Relationship Id="rId980" Type="http://schemas.openxmlformats.org/officeDocument/2006/relationships/hyperlink" Target="http://rats/viewRule.pl?nRuleID=67176" TargetMode="External"/><Relationship Id="rId1056" Type="http://schemas.openxmlformats.org/officeDocument/2006/relationships/hyperlink" Target="http://rats/viewRule.pl?nRuleID=67195" TargetMode="External"/><Relationship Id="rId840" Type="http://schemas.openxmlformats.org/officeDocument/2006/relationships/hyperlink" Target="http://rats/viewRule.pl?nRuleID=67141" TargetMode="External"/><Relationship Id="rId938" Type="http://schemas.openxmlformats.org/officeDocument/2006/relationships/hyperlink" Target="http://rats/viewRule.pl?nRuleID=67166" TargetMode="External"/><Relationship Id="rId67" Type="http://schemas.openxmlformats.org/officeDocument/2006/relationships/image" Target="media/image44.emf"/><Relationship Id="rId272" Type="http://schemas.openxmlformats.org/officeDocument/2006/relationships/hyperlink" Target="http://rats/viewRule.pl?nRuleID=65419" TargetMode="External"/><Relationship Id="rId577" Type="http://schemas.openxmlformats.org/officeDocument/2006/relationships/hyperlink" Target="http://rats/viewRule.pl?nRuleID=65477" TargetMode="External"/><Relationship Id="rId700" Type="http://schemas.openxmlformats.org/officeDocument/2006/relationships/hyperlink" Target="http://rats/viewRule.pl?nRuleID=65518" TargetMode="External"/><Relationship Id="rId132" Type="http://schemas.openxmlformats.org/officeDocument/2006/relationships/hyperlink" Target="http://rats/viewRule.pl?nRuleID=65376" TargetMode="External"/><Relationship Id="rId784" Type="http://schemas.openxmlformats.org/officeDocument/2006/relationships/hyperlink" Target="http://rats/viewRule.pl?nRuleID=67127" TargetMode="External"/><Relationship Id="rId991" Type="http://schemas.openxmlformats.org/officeDocument/2006/relationships/hyperlink" Target="http://rats/viewRule.pl?nRuleID=67179" TargetMode="External"/><Relationship Id="rId1067" Type="http://schemas.openxmlformats.org/officeDocument/2006/relationships/hyperlink" Target="http://rats/viewRule.pl?nRuleID=65398" TargetMode="External"/><Relationship Id="rId437" Type="http://schemas.openxmlformats.org/officeDocument/2006/relationships/hyperlink" Target="http://rats/viewRule.pl?nRuleID=65369" TargetMode="External"/><Relationship Id="rId644" Type="http://schemas.openxmlformats.org/officeDocument/2006/relationships/hyperlink" Target="http://rats/viewRule.pl?nRuleID=65503" TargetMode="External"/><Relationship Id="rId851" Type="http://schemas.openxmlformats.org/officeDocument/2006/relationships/hyperlink" Target="http://rats/viewRule.pl?nRuleID=67144" TargetMode="External"/><Relationship Id="rId283" Type="http://schemas.openxmlformats.org/officeDocument/2006/relationships/hyperlink" Target="http://rats/viewRule.pl?nRuleID=65422" TargetMode="External"/><Relationship Id="rId490" Type="http://schemas.openxmlformats.org/officeDocument/2006/relationships/hyperlink" Target="http://rats/viewRule.pl?nRuleID=65448" TargetMode="External"/><Relationship Id="rId504" Type="http://schemas.openxmlformats.org/officeDocument/2006/relationships/hyperlink" Target="http://rats/viewRule.pl?nRuleID=65457" TargetMode="External"/><Relationship Id="rId711" Type="http://schemas.openxmlformats.org/officeDocument/2006/relationships/hyperlink" Target="http://rats/viewRule.pl?nRuleID=65521" TargetMode="External"/><Relationship Id="rId949" Type="http://schemas.openxmlformats.org/officeDocument/2006/relationships/hyperlink" Target="http://rats/viewRule.pl?nRuleID=67168" TargetMode="External"/><Relationship Id="rId78" Type="http://schemas.openxmlformats.org/officeDocument/2006/relationships/hyperlink" Target="http://rats/viewRule.pl?nRuleID=65355" TargetMode="External"/><Relationship Id="rId143" Type="http://schemas.openxmlformats.org/officeDocument/2006/relationships/hyperlink" Target="http://rats/viewRule.pl?nRuleID=65379" TargetMode="External"/><Relationship Id="rId350" Type="http://schemas.openxmlformats.org/officeDocument/2006/relationships/hyperlink" Target="http://rats/viewRule.pl?nRuleID=65443" TargetMode="External"/><Relationship Id="rId588" Type="http://schemas.openxmlformats.org/officeDocument/2006/relationships/hyperlink" Target="http://rats/viewRule.pl?nRuleID=65481" TargetMode="External"/><Relationship Id="rId795" Type="http://schemas.openxmlformats.org/officeDocument/2006/relationships/hyperlink" Target="http://rats/viewRule.pl?nRuleID=67130" TargetMode="External"/><Relationship Id="rId809" Type="http://schemas.openxmlformats.org/officeDocument/2006/relationships/hyperlink" Target="http://rats/viewRule.pl?nRuleID=67133" TargetMode="External"/><Relationship Id="rId9" Type="http://schemas.openxmlformats.org/officeDocument/2006/relationships/header" Target="header1.xml"/><Relationship Id="rId210" Type="http://schemas.openxmlformats.org/officeDocument/2006/relationships/hyperlink" Target="http://rats/viewRule.pl?nRuleID=65401" TargetMode="External"/><Relationship Id="rId448" Type="http://schemas.openxmlformats.org/officeDocument/2006/relationships/hyperlink" Target="http://rats/viewRule.pl?nRuleID=65375" TargetMode="External"/><Relationship Id="rId655" Type="http://schemas.openxmlformats.org/officeDocument/2006/relationships/hyperlink" Target="http://rats/viewRule.pl?nRuleID=65506" TargetMode="External"/><Relationship Id="rId862" Type="http://schemas.openxmlformats.org/officeDocument/2006/relationships/hyperlink" Target="http://rats/viewRule.pl?nRuleID=67147" TargetMode="External"/><Relationship Id="rId1078" Type="http://schemas.openxmlformats.org/officeDocument/2006/relationships/hyperlink" Target="http://rats/viewRule.pl?nRuleID=65430" TargetMode="External"/><Relationship Id="rId294" Type="http://schemas.openxmlformats.org/officeDocument/2006/relationships/hyperlink" Target="http://rats/viewRule.pl?nRuleID=65425" TargetMode="External"/><Relationship Id="rId308" Type="http://schemas.openxmlformats.org/officeDocument/2006/relationships/hyperlink" Target="http://rats/viewRule.pl?nRuleID=65429" TargetMode="External"/><Relationship Id="rId515" Type="http://schemas.openxmlformats.org/officeDocument/2006/relationships/hyperlink" Target="http://rats/viewRule.pl?nRuleID=65460" TargetMode="External"/><Relationship Id="rId722" Type="http://schemas.openxmlformats.org/officeDocument/2006/relationships/hyperlink" Target="http://rats/viewRule.pl?nRuleID=65524" TargetMode="External"/><Relationship Id="rId89" Type="http://schemas.openxmlformats.org/officeDocument/2006/relationships/hyperlink" Target="http://rats/viewRule.pl?nRuleID=65359" TargetMode="External"/><Relationship Id="rId154" Type="http://schemas.openxmlformats.org/officeDocument/2006/relationships/hyperlink" Target="http://rats/viewRule.pl?nRuleID=65382" TargetMode="External"/><Relationship Id="rId361" Type="http://schemas.openxmlformats.org/officeDocument/2006/relationships/hyperlink" Target="http://rats/viewRule.pl?nRuleID=65452" TargetMode="External"/><Relationship Id="rId599" Type="http://schemas.openxmlformats.org/officeDocument/2006/relationships/hyperlink" Target="http://rats/viewRule.pl?nRuleID=65485" TargetMode="External"/><Relationship Id="rId1005" Type="http://schemas.openxmlformats.org/officeDocument/2006/relationships/hyperlink" Target="http://rats/viewRule.pl?nRuleID=67182" TargetMode="External"/><Relationship Id="rId459" Type="http://schemas.openxmlformats.org/officeDocument/2006/relationships/hyperlink" Target="http://rats/viewRule.pl?nRuleID=65389" TargetMode="External"/><Relationship Id="rId666" Type="http://schemas.openxmlformats.org/officeDocument/2006/relationships/hyperlink" Target="http://rats/viewRule.pl?nRuleID=65510" TargetMode="External"/><Relationship Id="rId873" Type="http://schemas.openxmlformats.org/officeDocument/2006/relationships/hyperlink" Target="http://rats/viewRule.pl?nRuleID=67149" TargetMode="External"/><Relationship Id="rId1089" Type="http://schemas.openxmlformats.org/officeDocument/2006/relationships/theme" Target="theme/theme1.xml"/><Relationship Id="rId16" Type="http://schemas.openxmlformats.org/officeDocument/2006/relationships/image" Target="media/image4.jpeg"/><Relationship Id="rId221" Type="http://schemas.openxmlformats.org/officeDocument/2006/relationships/hyperlink" Target="http://rats/viewRule.pl?nRuleID=65404" TargetMode="External"/><Relationship Id="rId319" Type="http://schemas.openxmlformats.org/officeDocument/2006/relationships/hyperlink" Target="http://rats/viewRule.pl?nRuleID=65433" TargetMode="External"/><Relationship Id="rId526" Type="http://schemas.openxmlformats.org/officeDocument/2006/relationships/hyperlink" Target="http://rats/viewRule.pl?nRuleID=65464" TargetMode="External"/><Relationship Id="rId733" Type="http://schemas.openxmlformats.org/officeDocument/2006/relationships/hyperlink" Target="http://rats/viewRule.pl?nRuleID=65526" TargetMode="External"/><Relationship Id="rId940" Type="http://schemas.openxmlformats.org/officeDocument/2006/relationships/hyperlink" Target="http://rats/viewRule.pl?nRuleID=67166" TargetMode="External"/><Relationship Id="rId1016" Type="http://schemas.openxmlformats.org/officeDocument/2006/relationships/hyperlink" Target="http://rats/viewRule.pl?nRuleID=67185" TargetMode="External"/><Relationship Id="rId165" Type="http://schemas.openxmlformats.org/officeDocument/2006/relationships/hyperlink" Target="http://rats/viewRule.pl?nRuleID=65385" TargetMode="External"/><Relationship Id="rId372" Type="http://schemas.openxmlformats.org/officeDocument/2006/relationships/hyperlink" Target="http://rats/viewRule.pl?nRuleID=65467" TargetMode="External"/><Relationship Id="rId677" Type="http://schemas.openxmlformats.org/officeDocument/2006/relationships/hyperlink" Target="http://rats/viewRule.pl?nRuleID=65512" TargetMode="External"/><Relationship Id="rId800" Type="http://schemas.openxmlformats.org/officeDocument/2006/relationships/hyperlink" Target="http://rats/viewRule.pl?nRuleID=67131" TargetMode="External"/><Relationship Id="rId232" Type="http://schemas.openxmlformats.org/officeDocument/2006/relationships/hyperlink" Target="http://rats/viewRule.pl?nRuleID=65407" TargetMode="External"/><Relationship Id="rId884" Type="http://schemas.openxmlformats.org/officeDocument/2006/relationships/hyperlink" Target="http://rats/viewRule.pl?nRuleID=67152" TargetMode="External"/><Relationship Id="rId27" Type="http://schemas.openxmlformats.org/officeDocument/2006/relationships/image" Target="media/image15.jpeg"/><Relationship Id="rId537" Type="http://schemas.openxmlformats.org/officeDocument/2006/relationships/hyperlink" Target="http://rats/viewRule.pl?nRuleID=65466" TargetMode="External"/><Relationship Id="rId744" Type="http://schemas.openxmlformats.org/officeDocument/2006/relationships/hyperlink" Target="http://rats/viewRule.pl?nRuleID=65529" TargetMode="External"/><Relationship Id="rId951" Type="http://schemas.openxmlformats.org/officeDocument/2006/relationships/hyperlink" Target="http://rats/viewRule.pl?nRuleID=67169" TargetMode="External"/><Relationship Id="rId80" Type="http://schemas.openxmlformats.org/officeDocument/2006/relationships/hyperlink" Target="http://rats/viewRule.pl?nRuleID=65355" TargetMode="External"/><Relationship Id="rId176" Type="http://schemas.openxmlformats.org/officeDocument/2006/relationships/hyperlink" Target="http://rats/viewRule.pl?nRuleID=65390" TargetMode="External"/><Relationship Id="rId383" Type="http://schemas.openxmlformats.org/officeDocument/2006/relationships/hyperlink" Target="http://rats/viewRule.pl?nRuleID=65492" TargetMode="External"/><Relationship Id="rId590" Type="http://schemas.openxmlformats.org/officeDocument/2006/relationships/hyperlink" Target="http://rats/viewRule.pl?nRuleID=65482" TargetMode="External"/><Relationship Id="rId604" Type="http://schemas.openxmlformats.org/officeDocument/2006/relationships/hyperlink" Target="http://rats/viewRule.pl?nRuleID=65486" TargetMode="External"/><Relationship Id="rId811" Type="http://schemas.openxmlformats.org/officeDocument/2006/relationships/hyperlink" Target="http://rats/viewRule.pl?nRuleID=67134" TargetMode="External"/><Relationship Id="rId1027" Type="http://schemas.openxmlformats.org/officeDocument/2006/relationships/hyperlink" Target="http://rats/viewRule.pl?nRuleID=67188" TargetMode="External"/><Relationship Id="rId243" Type="http://schemas.openxmlformats.org/officeDocument/2006/relationships/hyperlink" Target="http://rats/viewRule.pl?nRuleID=65410" TargetMode="External"/><Relationship Id="rId450" Type="http://schemas.openxmlformats.org/officeDocument/2006/relationships/hyperlink" Target="http://rats/viewRule.pl?nRuleID=65384" TargetMode="External"/><Relationship Id="rId688" Type="http://schemas.openxmlformats.org/officeDocument/2006/relationships/hyperlink" Target="http://rats/viewRule.pl?nRuleID=65515" TargetMode="External"/><Relationship Id="rId895" Type="http://schemas.openxmlformats.org/officeDocument/2006/relationships/hyperlink" Target="http://rats/viewRule.pl?nRuleID=67155" TargetMode="External"/><Relationship Id="rId909" Type="http://schemas.openxmlformats.org/officeDocument/2006/relationships/hyperlink" Target="http://rats/viewRule.pl?nRuleID=67158" TargetMode="External"/><Relationship Id="rId1080" Type="http://schemas.openxmlformats.org/officeDocument/2006/relationships/hyperlink" Target="http://rats/viewRule.pl?nRuleID=65430" TargetMode="External"/><Relationship Id="rId38" Type="http://schemas.openxmlformats.org/officeDocument/2006/relationships/image" Target="media/image26.jpeg"/><Relationship Id="rId103" Type="http://schemas.openxmlformats.org/officeDocument/2006/relationships/hyperlink" Target="http://rats/viewRule.pl?nRuleID=65365" TargetMode="External"/><Relationship Id="rId310" Type="http://schemas.openxmlformats.org/officeDocument/2006/relationships/hyperlink" Target="http://rats/viewRule.pl?nRuleID=65431" TargetMode="External"/><Relationship Id="rId548" Type="http://schemas.openxmlformats.org/officeDocument/2006/relationships/hyperlink" Target="http://rats/viewRule.pl?nRuleID=65470" TargetMode="External"/><Relationship Id="rId755" Type="http://schemas.openxmlformats.org/officeDocument/2006/relationships/hyperlink" Target="http://rats/viewRule.pl?nRuleID=65532" TargetMode="External"/><Relationship Id="rId962" Type="http://schemas.openxmlformats.org/officeDocument/2006/relationships/hyperlink" Target="http://rats/viewRule.pl?nRuleID=67172" TargetMode="External"/><Relationship Id="rId91" Type="http://schemas.openxmlformats.org/officeDocument/2006/relationships/hyperlink" Target="http://rats/viewRule.pl?nRuleID=65362" TargetMode="External"/><Relationship Id="rId187" Type="http://schemas.openxmlformats.org/officeDocument/2006/relationships/hyperlink" Target="http://rats/viewRule.pl?nRuleID=65394" TargetMode="External"/><Relationship Id="rId394" Type="http://schemas.openxmlformats.org/officeDocument/2006/relationships/hyperlink" Target="http://rats/viewRule.pl?nRuleID=65495" TargetMode="External"/><Relationship Id="rId408" Type="http://schemas.openxmlformats.org/officeDocument/2006/relationships/hyperlink" Target="http://rats/viewRule.pl?nRuleID=65502" TargetMode="External"/><Relationship Id="rId615" Type="http://schemas.openxmlformats.org/officeDocument/2006/relationships/hyperlink" Target="http://rats/viewRule.pl?nRuleID=65489" TargetMode="External"/><Relationship Id="rId822" Type="http://schemas.openxmlformats.org/officeDocument/2006/relationships/hyperlink" Target="http://rats/viewRule.pl?nRuleID=67137" TargetMode="External"/><Relationship Id="rId1038" Type="http://schemas.openxmlformats.org/officeDocument/2006/relationships/hyperlink" Target="http://rats/viewRule.pl?nRuleID=67191" TargetMode="External"/><Relationship Id="rId254" Type="http://schemas.openxmlformats.org/officeDocument/2006/relationships/hyperlink" Target="http://rats/viewRule.pl?nRuleID=65414" TargetMode="External"/><Relationship Id="rId699" Type="http://schemas.openxmlformats.org/officeDocument/2006/relationships/hyperlink" Target="http://rats/viewRule.pl?nRuleID=65518" TargetMode="External"/><Relationship Id="rId49" Type="http://schemas.openxmlformats.org/officeDocument/2006/relationships/header" Target="header8.xml"/><Relationship Id="rId114" Type="http://schemas.openxmlformats.org/officeDocument/2006/relationships/hyperlink" Target="http://rats/viewRule.pl?nRuleID=65368" TargetMode="External"/><Relationship Id="rId461" Type="http://schemas.openxmlformats.org/officeDocument/2006/relationships/hyperlink" Target="http://rats/viewRule.pl?nRuleID=65389" TargetMode="External"/><Relationship Id="rId559" Type="http://schemas.openxmlformats.org/officeDocument/2006/relationships/hyperlink" Target="http://rats/viewRule.pl?nRuleID=65473" TargetMode="External"/><Relationship Id="rId766" Type="http://schemas.openxmlformats.org/officeDocument/2006/relationships/hyperlink" Target="http://rats/viewRule.pl?nRuleID=67123" TargetMode="External"/><Relationship Id="rId198" Type="http://schemas.openxmlformats.org/officeDocument/2006/relationships/hyperlink" Target="http://rats/viewRule.pl?nRuleID=65397" TargetMode="External"/><Relationship Id="rId321" Type="http://schemas.openxmlformats.org/officeDocument/2006/relationships/hyperlink" Target="http://rats/viewRule.pl?nRuleID=65433" TargetMode="External"/><Relationship Id="rId419" Type="http://schemas.openxmlformats.org/officeDocument/2006/relationships/hyperlink" Target="http://rats/viewRule.pl?nRuleID=65356" TargetMode="External"/><Relationship Id="rId626" Type="http://schemas.openxmlformats.org/officeDocument/2006/relationships/hyperlink" Target="http://rats/viewRule.pl?nRuleID=65498" TargetMode="External"/><Relationship Id="rId973" Type="http://schemas.openxmlformats.org/officeDocument/2006/relationships/hyperlink" Target="http://rats/viewRule.pl?nRuleID=67174" TargetMode="External"/><Relationship Id="rId1049" Type="http://schemas.openxmlformats.org/officeDocument/2006/relationships/hyperlink" Target="http://rats/viewRule.pl?nRuleID=67193" TargetMode="External"/><Relationship Id="rId833" Type="http://schemas.openxmlformats.org/officeDocument/2006/relationships/hyperlink" Target="http://rats/viewRule.pl?nRuleID=67139" TargetMode="External"/><Relationship Id="rId265" Type="http://schemas.openxmlformats.org/officeDocument/2006/relationships/hyperlink" Target="http://rats/viewRule.pl?nRuleID=65416" TargetMode="External"/><Relationship Id="rId472" Type="http://schemas.openxmlformats.org/officeDocument/2006/relationships/hyperlink" Target="http://rats/viewRule.pl?nRuleID=65437" TargetMode="External"/><Relationship Id="rId900" Type="http://schemas.openxmlformats.org/officeDocument/2006/relationships/hyperlink" Target="http://rats/viewRule.pl?nRuleID=67156" TargetMode="External"/><Relationship Id="rId125" Type="http://schemas.openxmlformats.org/officeDocument/2006/relationships/hyperlink" Target="http://rats/viewRule.pl?nRuleID=65373" TargetMode="External"/><Relationship Id="rId332" Type="http://schemas.openxmlformats.org/officeDocument/2006/relationships/hyperlink" Target="http://rats/viewRule.pl?nRuleID=65438" TargetMode="External"/><Relationship Id="rId777" Type="http://schemas.openxmlformats.org/officeDocument/2006/relationships/hyperlink" Target="http://rats/viewRule.pl?nRuleID=67125" TargetMode="External"/><Relationship Id="rId984" Type="http://schemas.openxmlformats.org/officeDocument/2006/relationships/hyperlink" Target="http://rats/viewRule.pl?nRuleID=67177" TargetMode="External"/><Relationship Id="rId637" Type="http://schemas.openxmlformats.org/officeDocument/2006/relationships/hyperlink" Target="http://rats/viewRule.pl?nRuleID=65500" TargetMode="External"/><Relationship Id="rId844" Type="http://schemas.openxmlformats.org/officeDocument/2006/relationships/hyperlink" Target="http://rats/viewRule.pl?nRuleID=67142" TargetMode="External"/><Relationship Id="rId276" Type="http://schemas.openxmlformats.org/officeDocument/2006/relationships/hyperlink" Target="http://rats/viewRule.pl?nRuleID=65420" TargetMode="External"/><Relationship Id="rId483" Type="http://schemas.openxmlformats.org/officeDocument/2006/relationships/hyperlink" Target="http://rats/viewRule.pl?nRuleID=65446" TargetMode="External"/><Relationship Id="rId690" Type="http://schemas.openxmlformats.org/officeDocument/2006/relationships/hyperlink" Target="http://rats/viewRule.pl?nRuleID=65516" TargetMode="External"/><Relationship Id="rId704" Type="http://schemas.openxmlformats.org/officeDocument/2006/relationships/hyperlink" Target="http://rats/viewRule.pl?nRuleID=65519" TargetMode="External"/><Relationship Id="rId911" Type="http://schemas.openxmlformats.org/officeDocument/2006/relationships/hyperlink" Target="http://rats/viewRule.pl?nRuleID=67159" TargetMode="External"/><Relationship Id="rId40" Type="http://schemas.openxmlformats.org/officeDocument/2006/relationships/image" Target="media/image28.jpeg"/><Relationship Id="rId136" Type="http://schemas.openxmlformats.org/officeDocument/2006/relationships/hyperlink" Target="http://rats/viewRule.pl?nRuleID=65377" TargetMode="External"/><Relationship Id="rId343" Type="http://schemas.openxmlformats.org/officeDocument/2006/relationships/hyperlink" Target="http://rats/viewRule.pl?nRuleID=65441" TargetMode="External"/><Relationship Id="rId550" Type="http://schemas.openxmlformats.org/officeDocument/2006/relationships/hyperlink" Target="http://rats/viewRule.pl?nRuleID=65471" TargetMode="External"/><Relationship Id="rId788" Type="http://schemas.openxmlformats.org/officeDocument/2006/relationships/hyperlink" Target="http://rats/viewRule.pl?nRuleID=67128" TargetMode="External"/><Relationship Id="rId995" Type="http://schemas.openxmlformats.org/officeDocument/2006/relationships/hyperlink" Target="http://rats/viewRule.pl?nRuleID=67180" TargetMode="External"/><Relationship Id="rId203" Type="http://schemas.openxmlformats.org/officeDocument/2006/relationships/hyperlink" Target="http://rats/viewRule.pl?nRuleID=65399" TargetMode="External"/><Relationship Id="rId648" Type="http://schemas.openxmlformats.org/officeDocument/2006/relationships/hyperlink" Target="http://rats/viewRule.pl?nRuleID=65504" TargetMode="External"/><Relationship Id="rId855" Type="http://schemas.openxmlformats.org/officeDocument/2006/relationships/hyperlink" Target="http://rats/viewRule.pl?nRuleID=67145" TargetMode="External"/><Relationship Id="rId1040" Type="http://schemas.openxmlformats.org/officeDocument/2006/relationships/hyperlink" Target="http://rats/viewRule.pl?nRuleID=67191"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S:\Template\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C9AE37-8152-4044-AF74-1727EADE2F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0</TotalTime>
  <Pages>113</Pages>
  <Words>40398</Words>
  <Characters>276385</Characters>
  <Application>Microsoft Office Word</Application>
  <DocSecurity>0</DocSecurity>
  <Lines>2303</Lines>
  <Paragraphs>632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316151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2</cp:revision>
  <cp:lastPrinted>2017-04-03T14:24:00Z</cp:lastPrinted>
  <dcterms:created xsi:type="dcterms:W3CDTF">2018-10-05T14:58:00Z</dcterms:created>
  <dcterms:modified xsi:type="dcterms:W3CDTF">2018-10-10T13:06:00Z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33</vt:lpwstr>
  </property>
  <property fmtid="{D5CDD505-2E9C-101B-9397-08002B2CF9AE}" pid="3" name="Issue">
    <vt:lpwstr>08</vt:lpwstr>
  </property>
  <property fmtid="{D5CDD505-2E9C-101B-9397-08002B2CF9AE}" pid="4" name="IssueDate">
    <vt:lpwstr>October 15, 2018</vt:lpwstr>
  </property>
  <property fmtid="{D5CDD505-2E9C-101B-9397-08002B2CF9AE}" pid="5" name="StartPage">
    <vt:lpwstr>778</vt:lpwstr>
  </property>
</Properties>
</file>